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5D85" w:rsidRPr="00DE4890" w:rsidRDefault="004F5D85" w:rsidP="004F5D85">
      <w:pPr>
        <w:pStyle w:val="Textkrper"/>
        <w:sectPr w:rsidR="004F5D85" w:rsidRPr="00DE4890" w:rsidSect="004F5D85">
          <w:headerReference w:type="even" r:id="rId9"/>
          <w:headerReference w:type="default" r:id="rId10"/>
          <w:footerReference w:type="even" r:id="rId11"/>
          <w:type w:val="continuous"/>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1781120" behindDoc="0" locked="0" layoutInCell="1" allowOverlap="1" wp14:anchorId="5E3D15AD" wp14:editId="68757C97">
                <wp:simplePos x="0" y="0"/>
                <wp:positionH relativeFrom="page">
                  <wp:posOffset>865539</wp:posOffset>
                </wp:positionH>
                <wp:positionV relativeFrom="page">
                  <wp:posOffset>4704623</wp:posOffset>
                </wp:positionV>
                <wp:extent cx="4866640" cy="2121966"/>
                <wp:effectExtent l="0" t="0" r="0" b="0"/>
                <wp:wrapNone/>
                <wp:docPr id="472" name="Textfeld 472"/>
                <wp:cNvGraphicFramePr/>
                <a:graphic xmlns:a="http://schemas.openxmlformats.org/drawingml/2006/main">
                  <a:graphicData uri="http://schemas.microsoft.com/office/word/2010/wordprocessingShape">
                    <wps:wsp>
                      <wps:cNvSpPr txBox="1"/>
                      <wps:spPr>
                        <a:xfrm>
                          <a:off x="0" y="0"/>
                          <a:ext cx="4866640" cy="2121966"/>
                        </a:xfrm>
                        <a:prstGeom prst="rect">
                          <a:avLst/>
                        </a:prstGeom>
                        <a:solidFill>
                          <a:sysClr val="window" lastClr="FFFFFF"/>
                        </a:solidFill>
                        <a:ln w="6350">
                          <a:noFill/>
                        </a:ln>
                        <a:effectLst/>
                      </wps:spPr>
                      <wps:txbx>
                        <w:txbxContent>
                          <w:p w:rsidR="00F5649B" w:rsidRDefault="00F5649B" w:rsidP="004F5D85">
                            <w:pPr>
                              <w:pStyle w:val="NL-DeckblattFett"/>
                            </w:pPr>
                            <w:r>
                              <w:t>Zieldifferentes Lernen</w:t>
                            </w:r>
                          </w:p>
                          <w:p w:rsidR="00F5649B" w:rsidRDefault="00F5649B" w:rsidP="004F5D85">
                            <w:pPr>
                              <w:pStyle w:val="NL-DeckblattFett"/>
                            </w:pPr>
                          </w:p>
                          <w:p w:rsidR="00F5649B" w:rsidRDefault="00F5649B" w:rsidP="004F5D85">
                            <w:pPr>
                              <w:pStyle w:val="NL-DeckblattFett"/>
                            </w:pPr>
                            <w:r>
                              <w:t>Kompetenzraster, Lernwegelisten und exemplarische Lernmaterialien</w:t>
                            </w:r>
                          </w:p>
                          <w:p w:rsidR="00F5649B" w:rsidRDefault="00F5649B" w:rsidP="004F5D85">
                            <w:pPr>
                              <w:pStyle w:val="NL-DeckblattFett"/>
                            </w:pPr>
                          </w:p>
                          <w:p w:rsidR="00F5649B" w:rsidRPr="000B321B" w:rsidRDefault="00F5649B" w:rsidP="004F5D85">
                            <w:pPr>
                              <w:pStyle w:val="NL-DeckblattFett"/>
                            </w:pPr>
                            <w:r>
                              <w:t xml:space="preserve">Fahrzeugtechnik, Lernfeld 1 – </w:t>
                            </w:r>
                            <w:r w:rsidRPr="004D1A32">
                              <w:t>Räde</w:t>
                            </w:r>
                            <w:r w:rsidRPr="004D1A32">
                              <w:t>r</w:t>
                            </w:r>
                            <w:r w:rsidRPr="004D1A32">
                              <w:t>wochen im Autohaus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72" o:spid="_x0000_s1026" type="#_x0000_t202" style="position:absolute;left:0;text-align:left;margin-left:68.15pt;margin-top:370.45pt;width:383.2pt;height:167.1pt;z-index:25178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" fillcolor="window" stroked="f" strokeweight=".5pt">
                <v:textbox>
                  <w:txbxContent>
                    <w:p w:rsidR="00F5649B" w:rsidRDefault="00F5649B" w:rsidP="004F5D85">
                      <w:pPr>
                        <w:pStyle w:val="NL-DeckblattFett"/>
                      </w:pPr>
                      <w:r>
                        <w:t>Zieldifferentes Lernen</w:t>
                      </w:r>
                    </w:p>
                    <w:p w:rsidR="00F5649B" w:rsidRDefault="00F5649B" w:rsidP="004F5D85">
                      <w:pPr>
                        <w:pStyle w:val="NL-DeckblattFett"/>
                      </w:pPr>
                    </w:p>
                    <w:p w:rsidR="00F5649B" w:rsidRDefault="00F5649B" w:rsidP="004F5D85">
                      <w:pPr>
                        <w:pStyle w:val="NL-DeckblattFett"/>
                      </w:pPr>
                      <w:r>
                        <w:t>Kompetenzraster, Lernwegelisten und exemplarische Lernmaterialien</w:t>
                      </w:r>
                    </w:p>
                    <w:p w:rsidR="00F5649B" w:rsidRDefault="00F5649B" w:rsidP="004F5D85">
                      <w:pPr>
                        <w:pStyle w:val="NL-DeckblattFett"/>
                      </w:pPr>
                    </w:p>
                    <w:p w:rsidR="00F5649B" w:rsidRPr="000B321B" w:rsidRDefault="00F5649B" w:rsidP="004F5D85">
                      <w:pPr>
                        <w:pStyle w:val="NL-DeckblattFett"/>
                      </w:pPr>
                      <w:r>
                        <w:t xml:space="preserve">Fahrzeugtechnik, Lernfeld 1 – </w:t>
                      </w:r>
                      <w:r w:rsidRPr="004D1A32">
                        <w:t>Räde</w:t>
                      </w:r>
                      <w:r w:rsidRPr="004D1A32">
                        <w:t>r</w:t>
                      </w:r>
                      <w:r w:rsidRPr="004D1A32">
                        <w:t>wochen im Autohaus</w:t>
                      </w:r>
                    </w:p>
                  </w:txbxContent>
                </v:textbox>
                <w10:wrap anchorx="page" anchory="page"/>
              </v:shape>
            </w:pict>
          </mc:Fallback>
        </mc:AlternateContent>
      </w:r>
      <w:r w:rsidRPr="00DE4890">
        <w:rPr>
          <w:noProof/>
        </w:rPr>
        <mc:AlternateContent>
          <mc:Choice Requires="wps">
            <w:drawing>
              <wp:anchor distT="0" distB="0" distL="114300" distR="114300" simplePos="0" relativeHeight="251778048" behindDoc="0" locked="0" layoutInCell="1" allowOverlap="1" wp14:anchorId="7E399886" wp14:editId="029D4D8F">
                <wp:simplePos x="0" y="0"/>
                <wp:positionH relativeFrom="page">
                  <wp:posOffset>865632</wp:posOffset>
                </wp:positionH>
                <wp:positionV relativeFrom="page">
                  <wp:posOffset>6900672</wp:posOffset>
                </wp:positionV>
                <wp:extent cx="4866640" cy="2098294"/>
                <wp:effectExtent l="0" t="0" r="0" b="0"/>
                <wp:wrapNone/>
                <wp:docPr id="474" name="Textfeld 474"/>
                <wp:cNvGraphicFramePr/>
                <a:graphic xmlns:a="http://schemas.openxmlformats.org/drawingml/2006/main">
                  <a:graphicData uri="http://schemas.microsoft.com/office/word/2010/wordprocessingShape">
                    <wps:wsp>
                      <wps:cNvSpPr txBox="1"/>
                      <wps:spPr>
                        <a:xfrm>
                          <a:off x="0" y="0"/>
                          <a:ext cx="4866640" cy="2098294"/>
                        </a:xfrm>
                        <a:prstGeom prst="rect">
                          <a:avLst/>
                        </a:prstGeom>
                        <a:solidFill>
                          <a:sysClr val="window" lastClr="FFFFFF"/>
                        </a:solidFill>
                        <a:ln w="6350">
                          <a:noFill/>
                        </a:ln>
                        <a:effectLst/>
                      </wps:spPr>
                      <wps:txbx>
                        <w:txbxContent>
                          <w:p w:rsidR="00F5649B" w:rsidRDefault="00F5649B" w:rsidP="004F5D85">
                            <w:pPr>
                              <w:pStyle w:val="NL-Deckblatt"/>
                            </w:pPr>
                            <w:r>
                              <w:t>zum Einsatz in den Schulversuchen</w:t>
                            </w:r>
                          </w:p>
                          <w:p w:rsidR="00F5649B" w:rsidRDefault="00F5649B" w:rsidP="004F5D85">
                            <w:pPr>
                              <w:pStyle w:val="NL-Deckblatt"/>
                            </w:pPr>
                            <w:r>
                              <w:t>Berufsfachschule Pädagogische Erprobung (BFPE) und</w:t>
                            </w:r>
                          </w:p>
                          <w:p w:rsidR="00F5649B" w:rsidRDefault="00F5649B" w:rsidP="004F5D85">
                            <w:pPr>
                              <w:pStyle w:val="NL-Deckblatt"/>
                            </w:pPr>
                            <w:r>
                              <w:t>Duale Ausbildungsvorbereitung (AV dual)</w:t>
                            </w:r>
                          </w:p>
                          <w:p w:rsidR="00F5649B" w:rsidRPr="00F648F8" w:rsidRDefault="00F5649B" w:rsidP="004F5D85">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74" o:spid="_x0000_s1027" type="#_x0000_t202" style="position:absolute;left:0;text-align:left;margin-left:68.15pt;margin-top:543.35pt;width:383.2pt;height:165.2pt;z-index:25177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" fillcolor="window" stroked="f" strokeweight=".5pt">
                <v:textbox>
                  <w:txbxContent>
                    <w:p w:rsidR="00F5649B" w:rsidRDefault="00F5649B" w:rsidP="004F5D85">
                      <w:pPr>
                        <w:pStyle w:val="NL-Deckblatt"/>
                      </w:pPr>
                      <w:r>
                        <w:t>zum Einsatz in den Schulversuchen</w:t>
                      </w:r>
                    </w:p>
                    <w:p w:rsidR="00F5649B" w:rsidRDefault="00F5649B" w:rsidP="004F5D85">
                      <w:pPr>
                        <w:pStyle w:val="NL-Deckblatt"/>
                      </w:pPr>
                      <w:r>
                        <w:t>Berufsfachschule Pädagogische Erprobung (BFPE) und</w:t>
                      </w:r>
                    </w:p>
                    <w:p w:rsidR="00F5649B" w:rsidRDefault="00F5649B" w:rsidP="004F5D85">
                      <w:pPr>
                        <w:pStyle w:val="NL-Deckblatt"/>
                      </w:pPr>
                      <w:r>
                        <w:t>Duale Ausbildungsvorbereitung (AV dual)</w:t>
                      </w:r>
                    </w:p>
                    <w:p w:rsidR="00F5649B" w:rsidRPr="00F648F8" w:rsidRDefault="00F5649B" w:rsidP="004F5D85">
                      <w:pPr>
                        <w:pStyle w:val="NL-Deckblatt"/>
                      </w:pPr>
                      <w:r>
                        <w:t>sowie den Bildungsgängen VAB, BEJ, 2BFS und 1BFS</w:t>
                      </w:r>
                    </w:p>
                  </w:txbxContent>
                </v:textbox>
                <w10:wrap anchorx="page" anchory="page"/>
              </v:shape>
            </w:pict>
          </mc:Fallback>
        </mc:AlternateContent>
      </w:r>
      <w:r w:rsidRPr="00DE4890">
        <w:rPr>
          <w:noProof/>
        </w:rPr>
        <mc:AlternateContent>
          <mc:Choice Requires="wps">
            <w:drawing>
              <wp:anchor distT="0" distB="0" distL="114300" distR="114300" simplePos="0" relativeHeight="251779072" behindDoc="0" locked="0" layoutInCell="1" allowOverlap="1" wp14:anchorId="67B52A9B" wp14:editId="2C307D57">
                <wp:simplePos x="0" y="0"/>
                <wp:positionH relativeFrom="page">
                  <wp:posOffset>862965</wp:posOffset>
                </wp:positionH>
                <wp:positionV relativeFrom="page">
                  <wp:posOffset>9379471</wp:posOffset>
                </wp:positionV>
                <wp:extent cx="4866640" cy="502285"/>
                <wp:effectExtent l="0" t="0" r="0" b="0"/>
                <wp:wrapNone/>
                <wp:docPr id="476" name="Textfeld 476"/>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F5649B" w:rsidRPr="00F648F8" w:rsidRDefault="00F5649B" w:rsidP="004F5D85">
                            <w:pPr>
                              <w:pStyle w:val="NL-DeckblattFett"/>
                            </w:pPr>
                            <w:r>
                              <w:t>Stuttgart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76" o:spid="_x0000_s1028" type="#_x0000_t202" style="position:absolute;left:0;text-align:left;margin-left:67.95pt;margin-top:738.55pt;width:383.2pt;height:39.55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Mm1UtpWAgAAowQAAA4AAAAAAAAAAAAAAAAALgIAAGRycy9lMm9Eb2Mu&#10;eG1sUEsBAi0AFAAGAAgAAAAhANB6TNvlAAAADQEAAA8AAAAAAAAAAAAAAAAAsAQAAGRycy9kb3du&#10;cmV2LnhtbFBLBQYAAAAABAAEAPMAAADCBQAAAAA=&#10;" fillcolor="window" stroked="f" strokeweight=".5pt">
                <v:textbox>
                  <w:txbxContent>
                    <w:p w:rsidR="00F5649B" w:rsidRPr="00F648F8" w:rsidRDefault="00F5649B" w:rsidP="004F5D85">
                      <w:pPr>
                        <w:pStyle w:val="NL-DeckblattFett"/>
                      </w:pPr>
                      <w:r>
                        <w:t>Stuttgart 2018</w:t>
                      </w:r>
                    </w:p>
                  </w:txbxContent>
                </v:textbox>
                <w10:wrap anchorx="page" anchory="page"/>
              </v:shape>
            </w:pict>
          </mc:Fallback>
        </mc:AlternateContent>
      </w:r>
      <w:r w:rsidRPr="00DE4890">
        <w:rPr>
          <w:noProof/>
        </w:rPr>
        <mc:AlternateContent>
          <mc:Choice Requires="wps">
            <w:drawing>
              <wp:anchor distT="0" distB="0" distL="114300" distR="114300" simplePos="0" relativeHeight="251777024" behindDoc="0" locked="0" layoutInCell="1" allowOverlap="1" wp14:anchorId="5B4534D7" wp14:editId="09090BD4">
                <wp:simplePos x="0" y="0"/>
                <wp:positionH relativeFrom="page">
                  <wp:posOffset>828675</wp:posOffset>
                </wp:positionH>
                <wp:positionV relativeFrom="page">
                  <wp:posOffset>2381250</wp:posOffset>
                </wp:positionV>
                <wp:extent cx="3959860" cy="467995"/>
                <wp:effectExtent l="0" t="0" r="2540" b="8255"/>
                <wp:wrapNone/>
                <wp:docPr id="477" name="Textfeld 477"/>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F5649B" w:rsidRPr="00F648F8" w:rsidRDefault="00F5649B" w:rsidP="004F5D85">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77" o:spid="_x0000_s1029" type="#_x0000_t202" style="position:absolute;left:0;text-align:left;margin-left:65.25pt;margin-top:187.5pt;width:311.8pt;height:36.85pt;z-index:25177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" fillcolor="window" stroked="f" strokeweight=".5pt">
                <v:textbox>
                  <w:txbxContent>
                    <w:p w:rsidR="00F5649B" w:rsidRPr="00F648F8" w:rsidRDefault="00F5649B" w:rsidP="004F5D85">
                      <w:pPr>
                        <w:pStyle w:val="NL-DeckblattFett"/>
                      </w:pPr>
                      <w:r w:rsidRPr="00F648F8">
                        <w:t xml:space="preserve">Berufliche </w:t>
                      </w:r>
                      <w:r w:rsidRPr="00A74C42">
                        <w:t>Schulen</w:t>
                      </w:r>
                    </w:p>
                  </w:txbxContent>
                </v:textbox>
                <w10:wrap anchorx="page" anchory="page"/>
              </v:shape>
            </w:pict>
          </mc:Fallback>
        </mc:AlternateContent>
      </w:r>
      <w:r w:rsidRPr="00DE4890">
        <w:rPr>
          <w:noProof/>
        </w:rPr>
        <mc:AlternateContent>
          <mc:Choice Requires="wps">
            <w:drawing>
              <wp:anchor distT="0" distB="0" distL="114300" distR="114300" simplePos="0" relativeHeight="251780096" behindDoc="0" locked="0" layoutInCell="1" allowOverlap="1" wp14:anchorId="3B1770D3" wp14:editId="0D5019F5">
                <wp:simplePos x="0" y="0"/>
                <wp:positionH relativeFrom="page">
                  <wp:posOffset>828040</wp:posOffset>
                </wp:positionH>
                <wp:positionV relativeFrom="page">
                  <wp:posOffset>2844165</wp:posOffset>
                </wp:positionV>
                <wp:extent cx="3960000" cy="468000"/>
                <wp:effectExtent l="0" t="0" r="2540" b="8255"/>
                <wp:wrapNone/>
                <wp:docPr id="483" name="Textfeld 483"/>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F5649B" w:rsidRPr="00F648F8" w:rsidRDefault="00F5649B" w:rsidP="004F5D85">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83" o:spid="_x0000_s1030" type="#_x0000_t202" style="position:absolute;left:0;text-align:left;margin-left:65.2pt;margin-top:223.95pt;width:311.8pt;height:36.85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" fillcolor="window" stroked="f" strokeweight=".5pt">
                <v:textbox>
                  <w:txbxContent>
                    <w:p w:rsidR="00F5649B" w:rsidRPr="00F648F8" w:rsidRDefault="00F5649B" w:rsidP="004F5D85">
                      <w:pPr>
                        <w:pStyle w:val="NL-Deckblatt"/>
                      </w:pPr>
                      <w:r w:rsidRPr="00A74C42">
                        <w:t>Berufsfachschule</w:t>
                      </w:r>
                    </w:p>
                  </w:txbxContent>
                </v:textbox>
                <w10:wrap anchorx="page" anchory="page"/>
              </v:shape>
            </w:pict>
          </mc:Fallback>
        </mc:AlternateContent>
      </w:r>
      <w:r w:rsidR="002E02F7">
        <w:t xml:space="preserve"> </w:t>
      </w:r>
    </w:p>
    <w:p w:rsidR="00CC36BA" w:rsidRPr="00581AF7" w:rsidRDefault="00CC36BA" w:rsidP="00CC36BA">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CC36BA" w:rsidRPr="00DE4890" w:rsidTr="00F628B9">
        <w:tc>
          <w:tcPr>
            <w:tcW w:w="2065" w:type="dxa"/>
          </w:tcPr>
          <w:p w:rsidR="00CC36BA" w:rsidRPr="00DE4890" w:rsidRDefault="00CC36BA" w:rsidP="00F628B9">
            <w:pPr>
              <w:pStyle w:val="ImpressumNamen"/>
              <w:framePr w:hSpace="0" w:wrap="auto" w:vAnchor="margin" w:yAlign="inline"/>
            </w:pPr>
            <w:r w:rsidRPr="00DE4890">
              <w:t>Redaktion</w:t>
            </w:r>
          </w:p>
        </w:tc>
        <w:tc>
          <w:tcPr>
            <w:tcW w:w="7291" w:type="dxa"/>
          </w:tcPr>
          <w:p w:rsidR="00CC36BA" w:rsidRDefault="00CC36BA" w:rsidP="00F628B9">
            <w:pPr>
              <w:pStyle w:val="ImpressumNamen"/>
              <w:framePr w:hSpace="0" w:wrap="auto" w:vAnchor="margin" w:yAlign="inline"/>
            </w:pPr>
            <w:r>
              <w:t>Tanja Rieger, Ministerium für Kultus, Jugend und Sport</w:t>
            </w:r>
          </w:p>
          <w:p w:rsidR="00CC36BA" w:rsidRPr="00DE4890" w:rsidRDefault="00D07F94" w:rsidP="00F628B9">
            <w:pPr>
              <w:pStyle w:val="ImpressumNamen"/>
              <w:framePr w:hSpace="0" w:wrap="auto" w:vAnchor="margin" w:yAlign="inline"/>
            </w:pPr>
            <w:r>
              <w:t>Siri Campe</w:t>
            </w:r>
            <w:r w:rsidR="00CC36BA">
              <w:t>, Landesinstitut für Schulentwicklung, Stuttgart</w:t>
            </w:r>
          </w:p>
        </w:tc>
      </w:tr>
      <w:tr w:rsidR="00CC36BA" w:rsidRPr="00DE4890" w:rsidTr="00F628B9">
        <w:tc>
          <w:tcPr>
            <w:tcW w:w="2065" w:type="dxa"/>
          </w:tcPr>
          <w:p w:rsidR="00CC36BA" w:rsidRPr="00DE4890" w:rsidRDefault="00CC36BA" w:rsidP="00CC36BA">
            <w:pPr>
              <w:pStyle w:val="ImpressumNamen"/>
              <w:framePr w:hSpace="0" w:wrap="auto" w:vAnchor="margin" w:yAlign="inline"/>
            </w:pPr>
            <w:r w:rsidRPr="00DE4890">
              <w:t>Autor/</w:t>
            </w:r>
            <w:r w:rsidR="000D7268">
              <w:t>Autor</w:t>
            </w:r>
            <w:r w:rsidRPr="00DE4890">
              <w:t>in</w:t>
            </w:r>
          </w:p>
        </w:tc>
        <w:tc>
          <w:tcPr>
            <w:tcW w:w="7291" w:type="dxa"/>
            <w:shd w:val="clear" w:color="auto" w:fill="auto"/>
          </w:tcPr>
          <w:p w:rsidR="00CC36BA" w:rsidRDefault="00CC36BA" w:rsidP="00CC36BA">
            <w:pPr>
              <w:pStyle w:val="ImpressumNamen"/>
              <w:framePr w:hSpace="0" w:wrap="auto" w:vAnchor="margin" w:yAlign="inline"/>
            </w:pPr>
            <w:r w:rsidRPr="00030BC3">
              <w:t>Kay Krause</w:t>
            </w:r>
            <w:r>
              <w:t>, Heinrich-</w:t>
            </w:r>
            <w:r w:rsidRPr="00030BC3">
              <w:t>Schick</w:t>
            </w:r>
            <w:r>
              <w:t>h</w:t>
            </w:r>
            <w:r w:rsidRPr="00030BC3">
              <w:t>ar</w:t>
            </w:r>
            <w:r>
              <w:t>dt-</w:t>
            </w:r>
            <w:r w:rsidRPr="00030BC3">
              <w:t>Schule F</w:t>
            </w:r>
            <w:r>
              <w:t>reudenstadt</w:t>
            </w:r>
          </w:p>
          <w:p w:rsidR="00CC36BA" w:rsidRPr="00030BC3" w:rsidRDefault="00CC36BA" w:rsidP="00CC36BA">
            <w:pPr>
              <w:pStyle w:val="ImpressumNamen"/>
              <w:framePr w:hSpace="0" w:wrap="auto" w:vAnchor="margin" w:yAlign="inline"/>
            </w:pPr>
            <w:r w:rsidRPr="00030BC3">
              <w:t>Steffen Kümmere</w:t>
            </w:r>
            <w:r>
              <w:t>r</w:t>
            </w:r>
            <w:r w:rsidRPr="00030BC3">
              <w:t>, G</w:t>
            </w:r>
            <w:r>
              <w:t>ewerbliche Schule</w:t>
            </w:r>
            <w:r w:rsidRPr="00030BC3">
              <w:t xml:space="preserve"> Backnang</w:t>
            </w:r>
          </w:p>
          <w:p w:rsidR="00CC36BA" w:rsidRPr="00DE4890" w:rsidRDefault="00CC36BA" w:rsidP="00CC36BA">
            <w:pPr>
              <w:pStyle w:val="ImpressumNamen"/>
              <w:framePr w:hSpace="0" w:wrap="auto" w:vAnchor="margin" w:yAlign="inline"/>
            </w:pPr>
          </w:p>
        </w:tc>
      </w:tr>
      <w:tr w:rsidR="00CC36BA" w:rsidRPr="00DE4890" w:rsidTr="00F628B9">
        <w:tc>
          <w:tcPr>
            <w:tcW w:w="2065" w:type="dxa"/>
          </w:tcPr>
          <w:p w:rsidR="00CC36BA" w:rsidRPr="00DE4890" w:rsidRDefault="00CC36BA" w:rsidP="00F628B9">
            <w:pPr>
              <w:pStyle w:val="ImpressumNamen"/>
              <w:framePr w:hSpace="0" w:wrap="auto" w:vAnchor="margin" w:yAlign="inline"/>
            </w:pPr>
            <w:r w:rsidRPr="00DE4890">
              <w:t>Stand</w:t>
            </w:r>
          </w:p>
        </w:tc>
        <w:tc>
          <w:tcPr>
            <w:tcW w:w="7291" w:type="dxa"/>
          </w:tcPr>
          <w:p w:rsidR="00CC36BA" w:rsidRPr="00DE4890" w:rsidRDefault="002B577E" w:rsidP="00F628B9">
            <w:pPr>
              <w:pStyle w:val="ImpressumNamen"/>
              <w:framePr w:hSpace="0" w:wrap="auto" w:vAnchor="margin" w:yAlign="inline"/>
            </w:pPr>
            <w:r>
              <w:t xml:space="preserve">Oktober </w:t>
            </w:r>
            <w:r w:rsidR="00F103FF">
              <w:t>2018</w:t>
            </w:r>
          </w:p>
        </w:tc>
      </w:tr>
    </w:tbl>
    <w:tbl>
      <w:tblPr>
        <w:tblpPr w:leftFromText="142" w:rightFromText="142" w:vertAnchor="page" w:horzAnchor="margin" w:tblpX="1" w:tblpY="8807"/>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CC36BA" w:rsidRPr="00DE4890" w:rsidTr="00F628B9">
        <w:tc>
          <w:tcPr>
            <w:tcW w:w="9322" w:type="dxa"/>
            <w:gridSpan w:val="2"/>
            <w:shd w:val="clear" w:color="auto" w:fill="auto"/>
          </w:tcPr>
          <w:p w:rsidR="00CC36BA" w:rsidRPr="00DE4890" w:rsidRDefault="00CC36BA" w:rsidP="00F628B9">
            <w:pPr>
              <w:pStyle w:val="berschrift1"/>
            </w:pPr>
            <w:r w:rsidRPr="00DE4890">
              <w:t>Impressum</w:t>
            </w:r>
            <w:r w:rsidR="002E684F">
              <w:t>:</w:t>
            </w:r>
          </w:p>
        </w:tc>
      </w:tr>
      <w:tr w:rsidR="00CC36BA" w:rsidRPr="00DE4890" w:rsidTr="00F628B9">
        <w:tc>
          <w:tcPr>
            <w:tcW w:w="1815" w:type="dxa"/>
            <w:shd w:val="clear" w:color="auto" w:fill="auto"/>
          </w:tcPr>
          <w:p w:rsidR="00CC36BA" w:rsidRPr="00DE4890" w:rsidRDefault="00CC36BA" w:rsidP="00F628B9">
            <w:pPr>
              <w:pStyle w:val="ImpressumNamen"/>
              <w:framePr w:hSpace="0" w:wrap="auto" w:vAnchor="margin" w:yAlign="inline"/>
            </w:pPr>
            <w:r w:rsidRPr="00DE4890">
              <w:t>Herausgeber</w:t>
            </w:r>
            <w:r w:rsidR="000D7268">
              <w:t>:</w:t>
            </w:r>
          </w:p>
        </w:tc>
        <w:tc>
          <w:tcPr>
            <w:tcW w:w="7507" w:type="dxa"/>
            <w:shd w:val="clear" w:color="auto" w:fill="auto"/>
          </w:tcPr>
          <w:p w:rsidR="00CC36BA" w:rsidRPr="00DE4890" w:rsidRDefault="00CC36BA" w:rsidP="00F628B9">
            <w:pPr>
              <w:pStyle w:val="Impressum"/>
            </w:pPr>
            <w:r w:rsidRPr="00DE4890">
              <w:t>Landesinstitut für Schulentwicklung (LS)</w:t>
            </w:r>
          </w:p>
          <w:p w:rsidR="00CC36BA" w:rsidRDefault="00CC36BA" w:rsidP="00F628B9">
            <w:pPr>
              <w:pStyle w:val="Impressum"/>
            </w:pPr>
            <w:r w:rsidRPr="00DE4890">
              <w:t xml:space="preserve">Heilbronner Straße 172, 70191 Stuttgart </w:t>
            </w:r>
          </w:p>
          <w:p w:rsidR="00CC36BA" w:rsidRDefault="00CC36BA" w:rsidP="00F628B9">
            <w:pPr>
              <w:pStyle w:val="Impressum"/>
            </w:pPr>
            <w:r>
              <w:t>Telefon: 0711 6642-0</w:t>
            </w:r>
          </w:p>
          <w:p w:rsidR="00CC36BA" w:rsidRPr="00DE4890" w:rsidRDefault="00CC36BA" w:rsidP="00F628B9">
            <w:pPr>
              <w:pStyle w:val="Impressum"/>
            </w:pPr>
            <w:r>
              <w:t>Telefax: 0711 6642-1099</w:t>
            </w:r>
          </w:p>
          <w:p w:rsidR="00CC36BA" w:rsidRDefault="00CC36BA" w:rsidP="00F628B9">
            <w:pPr>
              <w:pStyle w:val="Impressum"/>
            </w:pPr>
            <w:r>
              <w:t xml:space="preserve">E-Mail: </w:t>
            </w:r>
            <w:r w:rsidRPr="00DE4890">
              <w:t>poststelle</w:t>
            </w:r>
            <w:hyperlink r:id="rId12" w:history="1">
              <w:r w:rsidRPr="00DE4890">
                <w:t>@ls.kv.bwl.de</w:t>
              </w:r>
            </w:hyperlink>
          </w:p>
          <w:p w:rsidR="00CC36BA" w:rsidRPr="00DE4890" w:rsidRDefault="00CC36BA" w:rsidP="00F628B9">
            <w:pPr>
              <w:pStyle w:val="Impressum"/>
            </w:pPr>
            <w:r>
              <w:t>www.ls-bw.de</w:t>
            </w:r>
          </w:p>
          <w:p w:rsidR="00CC36BA" w:rsidRPr="00DE4890" w:rsidRDefault="00CC36BA" w:rsidP="00F628B9">
            <w:pPr>
              <w:pStyle w:val="Impressum"/>
            </w:pPr>
          </w:p>
        </w:tc>
      </w:tr>
      <w:tr w:rsidR="00CC36BA" w:rsidRPr="00DE4890" w:rsidTr="00F628B9">
        <w:tc>
          <w:tcPr>
            <w:tcW w:w="1815" w:type="dxa"/>
            <w:shd w:val="clear" w:color="auto" w:fill="auto"/>
          </w:tcPr>
          <w:p w:rsidR="000D7268" w:rsidRDefault="00CC36BA" w:rsidP="00F628B9">
            <w:pPr>
              <w:pStyle w:val="ImpressumNamen"/>
              <w:framePr w:hSpace="0" w:wrap="auto" w:vAnchor="margin" w:yAlign="inline"/>
            </w:pPr>
            <w:r w:rsidRPr="00DE4890">
              <w:t xml:space="preserve">Druck und </w:t>
            </w:r>
          </w:p>
          <w:p w:rsidR="00CC36BA" w:rsidRPr="00DE4890" w:rsidRDefault="00CC36BA" w:rsidP="00F628B9">
            <w:pPr>
              <w:pStyle w:val="ImpressumNamen"/>
              <w:framePr w:hSpace="0" w:wrap="auto" w:vAnchor="margin" w:yAlign="inline"/>
            </w:pPr>
            <w:r w:rsidRPr="00DE4890">
              <w:t>Vertrieb</w:t>
            </w:r>
            <w:r w:rsidR="000D7268">
              <w:t>:</w:t>
            </w:r>
          </w:p>
        </w:tc>
        <w:tc>
          <w:tcPr>
            <w:tcW w:w="7507" w:type="dxa"/>
            <w:shd w:val="clear" w:color="auto" w:fill="auto"/>
          </w:tcPr>
          <w:p w:rsidR="00CC36BA" w:rsidRPr="00DE4890" w:rsidRDefault="00CC36BA" w:rsidP="00F628B9">
            <w:pPr>
              <w:pStyle w:val="Impressum"/>
            </w:pPr>
            <w:r w:rsidRPr="00DE4890">
              <w:t>Landesinstitut für Schulentwicklung (LS)</w:t>
            </w:r>
          </w:p>
          <w:p w:rsidR="00CC36BA" w:rsidRDefault="00CC36BA" w:rsidP="00F628B9">
            <w:pPr>
              <w:pStyle w:val="Impressum"/>
            </w:pPr>
            <w:r w:rsidRPr="00DE4890">
              <w:t>Heilbronner Straße 172, 70191 Stuttgart</w:t>
            </w:r>
          </w:p>
          <w:p w:rsidR="00CC36BA" w:rsidRPr="00DE4890" w:rsidRDefault="00CC36BA" w:rsidP="00F628B9">
            <w:pPr>
              <w:pStyle w:val="Impressum"/>
            </w:pPr>
            <w:r>
              <w:t>Telefon: 0711 6642-1204</w:t>
            </w:r>
          </w:p>
          <w:p w:rsidR="00CC36BA" w:rsidRPr="00DE4890" w:rsidRDefault="002B577E" w:rsidP="00F628B9">
            <w:pPr>
              <w:pStyle w:val="Impressum"/>
            </w:pPr>
            <w:hyperlink r:id="rId13" w:history="1">
              <w:r w:rsidR="00CC36BA" w:rsidRPr="00DE4890">
                <w:t>www.ls-webshop.de</w:t>
              </w:r>
            </w:hyperlink>
          </w:p>
          <w:p w:rsidR="00CC36BA" w:rsidRPr="00DE4890" w:rsidRDefault="00CC36BA" w:rsidP="00F628B9">
            <w:pPr>
              <w:pStyle w:val="Impressum"/>
            </w:pPr>
          </w:p>
        </w:tc>
      </w:tr>
      <w:tr w:rsidR="00CC36BA" w:rsidRPr="00DE4890" w:rsidTr="00F628B9">
        <w:tc>
          <w:tcPr>
            <w:tcW w:w="1815" w:type="dxa"/>
            <w:shd w:val="clear" w:color="auto" w:fill="auto"/>
          </w:tcPr>
          <w:p w:rsidR="00CC36BA" w:rsidRPr="00DE4890" w:rsidRDefault="00CC36BA" w:rsidP="00F628B9">
            <w:pPr>
              <w:pStyle w:val="ImpressumNamen"/>
              <w:framePr w:hSpace="0" w:wrap="auto" w:vAnchor="margin" w:yAlign="inline"/>
            </w:pPr>
            <w:r w:rsidRPr="00DE4890">
              <w:t>Urheberrecht</w:t>
            </w:r>
            <w:r w:rsidR="000D7268">
              <w:t>:</w:t>
            </w:r>
          </w:p>
        </w:tc>
        <w:tc>
          <w:tcPr>
            <w:tcW w:w="7507" w:type="dxa"/>
            <w:shd w:val="clear" w:color="auto" w:fill="auto"/>
            <w:tcMar>
              <w:bottom w:w="170" w:type="dxa"/>
            </w:tcMar>
          </w:tcPr>
          <w:p w:rsidR="00CC36BA" w:rsidRPr="00DE4890" w:rsidRDefault="00CC36BA" w:rsidP="00F628B9">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r w:rsidR="002E684F">
              <w:t xml:space="preserve"> </w:t>
            </w:r>
            <w:r w:rsidRPr="00DE4890">
              <w:t>Soweit die vorliegende Publikation Nachdrucke enthält, wurden dafür nach bestem Wissen und Gewissen Lizenzen eing</w:t>
            </w:r>
            <w:r w:rsidRPr="00DE4890">
              <w:t>e</w:t>
            </w:r>
            <w:r w:rsidRPr="00DE4890">
              <w:t>holt. Die Urheberrechte der Copyrightinhaber werden ausdrücklich anerkannt. Sollten dennoch in einzelnen Fällen Urheberrechte nicht berücksichtigt worden sein, wenden Sie sich bitte an den Herausgeber. Bei weiteren Vervielfältigungen müssen die Rechte der Urheber beachtet bzw. deren Genehmigung eingeholt werden.</w:t>
            </w:r>
          </w:p>
          <w:p w:rsidR="00CC36BA" w:rsidRPr="00DE4890" w:rsidRDefault="00CC36BA" w:rsidP="00F628B9">
            <w:pPr>
              <w:pStyle w:val="Impressum"/>
            </w:pPr>
          </w:p>
          <w:p w:rsidR="00CC36BA" w:rsidRPr="00DE4890" w:rsidRDefault="00CC36BA" w:rsidP="00F628B9">
            <w:pPr>
              <w:pStyle w:val="Impressum"/>
            </w:pPr>
            <w:r w:rsidRPr="00DE4890">
              <w:t xml:space="preserve">© Landesinstitut für </w:t>
            </w:r>
            <w:r w:rsidR="00F103FF">
              <w:t>Schulentwicklung, Stuttgart 2018</w:t>
            </w:r>
          </w:p>
        </w:tc>
      </w:tr>
    </w:tbl>
    <w:p w:rsidR="004F5D85" w:rsidRPr="00DE4890" w:rsidRDefault="004F5D85" w:rsidP="004F5D85">
      <w:pPr>
        <w:pStyle w:val="Textkrper"/>
      </w:pPr>
      <w:r w:rsidRPr="00DE4890">
        <w:br w:type="page"/>
      </w:r>
      <w:bookmarkStart w:id="0" w:name="_GoBack"/>
      <w:bookmarkEnd w:id="0"/>
    </w:p>
    <w:p w:rsidR="004F5D85" w:rsidRPr="00DE4890" w:rsidRDefault="004F5D85" w:rsidP="004F5D85">
      <w:pPr>
        <w:pStyle w:val="berschrift1"/>
      </w:pPr>
      <w:r w:rsidRPr="00DE4890">
        <w:lastRenderedPageBreak/>
        <w:t>Inhaltsverzeichnis</w:t>
      </w:r>
    </w:p>
    <w:p w:rsidR="004F5D85" w:rsidRPr="00DE4890" w:rsidRDefault="004F5D85" w:rsidP="004F5D85">
      <w:pPr>
        <w:pStyle w:val="Textkrper"/>
      </w:pPr>
      <w:r w:rsidRPr="00DE4890">
        <w:t>Die Seiten sind als Kopiervorlagen angelegt und enthalten deshalb keine durchgängige Seitennummerierung.</w:t>
      </w:r>
    </w:p>
    <w:p w:rsidR="008A0155" w:rsidRPr="000B321B" w:rsidRDefault="004F5D85" w:rsidP="008A0155">
      <w:pPr>
        <w:pStyle w:val="Inhaltsverzeichnisnr"/>
      </w:pPr>
      <w:r w:rsidRPr="00DE4890">
        <w:t xml:space="preserve">Kompetenzraster Fach Lernfortschritte </w:t>
      </w:r>
      <w:r w:rsidR="008A0155">
        <w:t>Fahrzeugtechnik</w:t>
      </w:r>
    </w:p>
    <w:p w:rsidR="004F5D85" w:rsidRDefault="008A0155" w:rsidP="004F5D85">
      <w:pPr>
        <w:pStyle w:val="Inhaltsverzeichnisnr"/>
      </w:pPr>
      <w:r>
        <w:t>Lernwegeliste FZT</w:t>
      </w:r>
      <w:r w:rsidR="004F5D85" w:rsidRPr="00DE4890">
        <w:t>01.01</w:t>
      </w:r>
      <w:r w:rsidR="00D07F94">
        <w:t>.01</w:t>
      </w:r>
    </w:p>
    <w:p w:rsidR="008A0155" w:rsidRPr="000B321B" w:rsidRDefault="008A0155" w:rsidP="008A0155">
      <w:pPr>
        <w:pStyle w:val="Inhaltsverzeichnisnr"/>
      </w:pPr>
      <w:r>
        <w:t>Lernmateriali</w:t>
      </w:r>
      <w:r w:rsidR="000D7268">
        <w:t>en Fahrzeugtechnik, Lernfeld 1 –</w:t>
      </w:r>
      <w:r>
        <w:t xml:space="preserve"> </w:t>
      </w:r>
      <w:r w:rsidRPr="004D1A32">
        <w:t>Räderwochen im Autohaus</w:t>
      </w:r>
    </w:p>
    <w:p w:rsidR="00F67CCF" w:rsidRDefault="00F67CCF" w:rsidP="008A0155">
      <w:pPr>
        <w:pStyle w:val="Textkrper"/>
      </w:pPr>
    </w:p>
    <w:tbl>
      <w:tblPr>
        <w:tblW w:w="9889" w:type="dxa"/>
        <w:tblLook w:val="04A0" w:firstRow="1" w:lastRow="0" w:firstColumn="1" w:lastColumn="0" w:noHBand="0" w:noVBand="1"/>
      </w:tblPr>
      <w:tblGrid>
        <w:gridCol w:w="1434"/>
        <w:gridCol w:w="1709"/>
        <w:gridCol w:w="6746"/>
      </w:tblGrid>
      <w:tr w:rsidR="008A0155" w:rsidRPr="00DE4890" w:rsidTr="000444EB">
        <w:tc>
          <w:tcPr>
            <w:tcW w:w="1434" w:type="dxa"/>
            <w:shd w:val="clear" w:color="auto" w:fill="D9D9D9" w:themeFill="background1" w:themeFillShade="D9"/>
          </w:tcPr>
          <w:p w:rsidR="008A0155" w:rsidRPr="00DE4890" w:rsidRDefault="008A0155" w:rsidP="000444EB">
            <w:pPr>
              <w:rPr>
                <w:rStyle w:val="Fett"/>
              </w:rPr>
            </w:pPr>
            <w:r>
              <w:rPr>
                <w:rStyle w:val="Fett"/>
              </w:rPr>
              <w:t>Lernprojekt</w:t>
            </w:r>
          </w:p>
        </w:tc>
        <w:tc>
          <w:tcPr>
            <w:tcW w:w="1709" w:type="dxa"/>
            <w:shd w:val="clear" w:color="auto" w:fill="D9D9D9" w:themeFill="background1" w:themeFillShade="D9"/>
          </w:tcPr>
          <w:p w:rsidR="008A0155" w:rsidRPr="002B7D29" w:rsidRDefault="006746A7" w:rsidP="000444EB">
            <w:pPr>
              <w:pStyle w:val="Textkrper"/>
              <w:rPr>
                <w:rStyle w:val="Fett"/>
                <w:b w:val="0"/>
              </w:rPr>
            </w:pPr>
            <w:r>
              <w:rPr>
                <w:b/>
              </w:rPr>
              <w:t>FZT</w:t>
            </w:r>
            <w:r w:rsidR="008115BD">
              <w:rPr>
                <w:b/>
              </w:rPr>
              <w:t xml:space="preserve"> 0</w:t>
            </w:r>
            <w:r w:rsidR="008A0155">
              <w:rPr>
                <w:b/>
              </w:rPr>
              <w:t>1</w:t>
            </w:r>
            <w:r w:rsidR="008A0155" w:rsidRPr="002B7D29">
              <w:rPr>
                <w:b/>
              </w:rPr>
              <w:t>.0</w:t>
            </w:r>
            <w:r w:rsidR="008A0155">
              <w:rPr>
                <w:b/>
              </w:rPr>
              <w:t>1</w:t>
            </w:r>
          </w:p>
        </w:tc>
        <w:tc>
          <w:tcPr>
            <w:tcW w:w="6746" w:type="dxa"/>
            <w:shd w:val="clear" w:color="auto" w:fill="D9D9D9" w:themeFill="background1" w:themeFillShade="D9"/>
          </w:tcPr>
          <w:p w:rsidR="008A0155" w:rsidRPr="00DE4890" w:rsidRDefault="008A0155" w:rsidP="000444EB">
            <w:pPr>
              <w:pStyle w:val="Textkrper"/>
              <w:rPr>
                <w:rStyle w:val="Fett"/>
              </w:rPr>
            </w:pPr>
          </w:p>
        </w:tc>
      </w:tr>
      <w:tr w:rsidR="008A0155" w:rsidRPr="00DE4890" w:rsidTr="000444EB">
        <w:tc>
          <w:tcPr>
            <w:tcW w:w="1434" w:type="dxa"/>
            <w:shd w:val="clear" w:color="auto" w:fill="auto"/>
          </w:tcPr>
          <w:p w:rsidR="008A0155" w:rsidRPr="00DE4890" w:rsidRDefault="008A0155" w:rsidP="000444EB"/>
        </w:tc>
        <w:tc>
          <w:tcPr>
            <w:tcW w:w="1709" w:type="dxa"/>
            <w:shd w:val="clear" w:color="auto" w:fill="auto"/>
          </w:tcPr>
          <w:p w:rsidR="008A0155" w:rsidRPr="00D07F94" w:rsidRDefault="006746A7" w:rsidP="000444EB">
            <w:pPr>
              <w:pStyle w:val="Textkrper"/>
              <w:rPr>
                <w:rStyle w:val="Fett"/>
                <w:b w:val="0"/>
              </w:rPr>
            </w:pPr>
            <w:r w:rsidRPr="00D07F94">
              <w:rPr>
                <w:rStyle w:val="Fett"/>
                <w:b w:val="0"/>
              </w:rPr>
              <w:t>FZT</w:t>
            </w:r>
            <w:r w:rsidR="008115BD" w:rsidRPr="00D07F94">
              <w:rPr>
                <w:rStyle w:val="Fett"/>
                <w:b w:val="0"/>
              </w:rPr>
              <w:t xml:space="preserve"> 0</w:t>
            </w:r>
            <w:r w:rsidRPr="00D07F94">
              <w:rPr>
                <w:rStyle w:val="Fett"/>
                <w:b w:val="0"/>
              </w:rPr>
              <w:t>1.01</w:t>
            </w:r>
            <w:r w:rsidR="00D07F94" w:rsidRPr="00D07F94">
              <w:rPr>
                <w:rStyle w:val="Fett"/>
                <w:b w:val="0"/>
              </w:rPr>
              <w:t>.01</w:t>
            </w:r>
          </w:p>
        </w:tc>
        <w:tc>
          <w:tcPr>
            <w:tcW w:w="6746" w:type="dxa"/>
            <w:shd w:val="clear" w:color="auto" w:fill="auto"/>
          </w:tcPr>
          <w:p w:rsidR="008A0155" w:rsidRDefault="008A0155" w:rsidP="000444EB">
            <w:pPr>
              <w:pStyle w:val="Textkrper"/>
            </w:pPr>
            <w:r>
              <w:t>Lernwegeliste</w:t>
            </w:r>
          </w:p>
        </w:tc>
      </w:tr>
      <w:tr w:rsidR="008A0155" w:rsidRPr="00DE4890" w:rsidTr="000444EB">
        <w:tc>
          <w:tcPr>
            <w:tcW w:w="1434" w:type="dxa"/>
            <w:shd w:val="clear" w:color="auto" w:fill="auto"/>
          </w:tcPr>
          <w:p w:rsidR="008A0155" w:rsidRPr="00DE4890" w:rsidRDefault="008A0155" w:rsidP="000444EB"/>
        </w:tc>
        <w:tc>
          <w:tcPr>
            <w:tcW w:w="1709" w:type="dxa"/>
            <w:shd w:val="clear" w:color="auto" w:fill="auto"/>
          </w:tcPr>
          <w:p w:rsidR="008A0155" w:rsidRDefault="006746A7" w:rsidP="000444EB">
            <w:pPr>
              <w:pStyle w:val="Textkrper"/>
              <w:rPr>
                <w:rStyle w:val="Fett"/>
              </w:rPr>
            </w:pPr>
            <w:r>
              <w:rPr>
                <w:lang w:eastAsia="en-US"/>
              </w:rPr>
              <w:t>FZT</w:t>
            </w:r>
            <w:r w:rsidR="008115BD">
              <w:rPr>
                <w:lang w:eastAsia="en-US"/>
              </w:rPr>
              <w:t xml:space="preserve"> 0</w:t>
            </w:r>
            <w:r w:rsidR="008A0155">
              <w:rPr>
                <w:lang w:eastAsia="en-US"/>
              </w:rPr>
              <w:t>1.01</w:t>
            </w:r>
            <w:r w:rsidR="00D07F94">
              <w:rPr>
                <w:lang w:eastAsia="en-US"/>
              </w:rPr>
              <w:t>.01</w:t>
            </w:r>
          </w:p>
        </w:tc>
        <w:tc>
          <w:tcPr>
            <w:tcW w:w="6746" w:type="dxa"/>
            <w:shd w:val="clear" w:color="auto" w:fill="auto"/>
          </w:tcPr>
          <w:p w:rsidR="008A0155" w:rsidRDefault="008A0155" w:rsidP="000444EB">
            <w:pPr>
              <w:pStyle w:val="Textkrper"/>
            </w:pPr>
            <w:proofErr w:type="spellStart"/>
            <w:r>
              <w:t>Advance</w:t>
            </w:r>
            <w:proofErr w:type="spellEnd"/>
            <w:r>
              <w:t xml:space="preserve"> Organizer</w:t>
            </w:r>
          </w:p>
        </w:tc>
      </w:tr>
      <w:tr w:rsidR="008A0155" w:rsidRPr="00DE4890" w:rsidTr="000444EB">
        <w:tc>
          <w:tcPr>
            <w:tcW w:w="1434" w:type="dxa"/>
            <w:shd w:val="clear" w:color="auto" w:fill="auto"/>
          </w:tcPr>
          <w:p w:rsidR="008A0155" w:rsidRPr="00DE4890" w:rsidRDefault="008A0155" w:rsidP="000444EB"/>
        </w:tc>
        <w:tc>
          <w:tcPr>
            <w:tcW w:w="1709" w:type="dxa"/>
            <w:shd w:val="clear" w:color="auto" w:fill="auto"/>
          </w:tcPr>
          <w:p w:rsidR="008A0155" w:rsidRPr="00DE4890" w:rsidRDefault="00D07F94" w:rsidP="000444EB">
            <w:pPr>
              <w:pStyle w:val="Textkrper"/>
            </w:pPr>
            <w:r>
              <w:t>FZT 01.01.01</w:t>
            </w:r>
          </w:p>
        </w:tc>
        <w:tc>
          <w:tcPr>
            <w:tcW w:w="6746" w:type="dxa"/>
            <w:shd w:val="clear" w:color="auto" w:fill="auto"/>
          </w:tcPr>
          <w:p w:rsidR="008A0155" w:rsidRPr="00DE4890" w:rsidRDefault="00095931" w:rsidP="000444EB">
            <w:pPr>
              <w:pStyle w:val="Textkrper"/>
            </w:pPr>
            <w:r w:rsidRPr="00DE4890">
              <w:t>Hinweise für Lehrkräfte</w:t>
            </w:r>
          </w:p>
        </w:tc>
      </w:tr>
      <w:tr w:rsidR="008A0155" w:rsidRPr="00DE4890" w:rsidTr="000444EB">
        <w:tc>
          <w:tcPr>
            <w:tcW w:w="1434" w:type="dxa"/>
            <w:shd w:val="clear" w:color="auto" w:fill="F2F2F2" w:themeFill="background1" w:themeFillShade="F2"/>
          </w:tcPr>
          <w:p w:rsidR="008A0155" w:rsidRPr="00DE4890" w:rsidRDefault="008A0155" w:rsidP="000444EB">
            <w:r w:rsidRPr="00DE4890">
              <w:rPr>
                <w:rStyle w:val="Fett"/>
              </w:rPr>
              <w:t>Lernthema</w:t>
            </w:r>
          </w:p>
        </w:tc>
        <w:tc>
          <w:tcPr>
            <w:tcW w:w="1709" w:type="dxa"/>
            <w:shd w:val="clear" w:color="auto" w:fill="F2F2F2" w:themeFill="background1" w:themeFillShade="F2"/>
          </w:tcPr>
          <w:p w:rsidR="008A0155" w:rsidRPr="002B7D29" w:rsidRDefault="000444EB" w:rsidP="000444EB">
            <w:pPr>
              <w:pStyle w:val="Textkrper"/>
              <w:rPr>
                <w:b/>
              </w:rPr>
            </w:pPr>
            <w:r>
              <w:rPr>
                <w:b/>
              </w:rPr>
              <w:t>FZT</w:t>
            </w:r>
            <w:r w:rsidR="008115BD">
              <w:rPr>
                <w:b/>
              </w:rPr>
              <w:t xml:space="preserve"> 0</w:t>
            </w:r>
            <w:r w:rsidR="008A0155">
              <w:rPr>
                <w:b/>
              </w:rPr>
              <w:t>1</w:t>
            </w:r>
            <w:r w:rsidR="008A0155" w:rsidRPr="002B7D29">
              <w:rPr>
                <w:b/>
              </w:rPr>
              <w:t>.</w:t>
            </w:r>
            <w:r w:rsidR="00D07F94">
              <w:rPr>
                <w:b/>
              </w:rPr>
              <w:t>01.</w:t>
            </w:r>
            <w:r w:rsidR="008A0155" w:rsidRPr="002B7D29">
              <w:rPr>
                <w:b/>
              </w:rPr>
              <w:t>0</w:t>
            </w:r>
            <w:r w:rsidR="00C768C5">
              <w:rPr>
                <w:b/>
              </w:rPr>
              <w:t>2</w:t>
            </w:r>
          </w:p>
        </w:tc>
        <w:tc>
          <w:tcPr>
            <w:tcW w:w="6746" w:type="dxa"/>
            <w:shd w:val="clear" w:color="auto" w:fill="F2F2F2" w:themeFill="background1" w:themeFillShade="F2"/>
          </w:tcPr>
          <w:p w:rsidR="008A0155" w:rsidRPr="002B7D29" w:rsidRDefault="008115BD" w:rsidP="000444EB">
            <w:pPr>
              <w:pStyle w:val="Textkrper"/>
              <w:rPr>
                <w:b/>
              </w:rPr>
            </w:pPr>
            <w:r>
              <w:rPr>
                <w:b/>
              </w:rPr>
              <w:t>Informieren</w:t>
            </w:r>
          </w:p>
        </w:tc>
      </w:tr>
      <w:tr w:rsidR="008A0155" w:rsidRPr="00DE4890" w:rsidTr="000444EB">
        <w:tc>
          <w:tcPr>
            <w:tcW w:w="1434" w:type="dxa"/>
            <w:shd w:val="clear" w:color="auto" w:fill="auto"/>
          </w:tcPr>
          <w:p w:rsidR="008A0155" w:rsidRPr="00DE4890" w:rsidRDefault="008A0155" w:rsidP="000444EB"/>
        </w:tc>
        <w:tc>
          <w:tcPr>
            <w:tcW w:w="1709" w:type="dxa"/>
            <w:shd w:val="clear" w:color="auto" w:fill="auto"/>
          </w:tcPr>
          <w:p w:rsidR="008A0155" w:rsidRDefault="008A0155" w:rsidP="000444EB">
            <w:pPr>
              <w:pStyle w:val="Textkrper"/>
            </w:pPr>
            <w:r>
              <w:rPr>
                <w:b/>
              </w:rPr>
              <w:t>Lernschritte</w:t>
            </w:r>
          </w:p>
        </w:tc>
        <w:tc>
          <w:tcPr>
            <w:tcW w:w="6746" w:type="dxa"/>
            <w:shd w:val="clear" w:color="auto" w:fill="auto"/>
          </w:tcPr>
          <w:p w:rsidR="008A0155" w:rsidRPr="00DE4890" w:rsidRDefault="008A0155" w:rsidP="000444EB">
            <w:pPr>
              <w:pStyle w:val="Textkrper"/>
            </w:pPr>
          </w:p>
        </w:tc>
      </w:tr>
      <w:tr w:rsidR="008A0155" w:rsidRPr="00DE4890" w:rsidTr="000444EB">
        <w:tc>
          <w:tcPr>
            <w:tcW w:w="1434" w:type="dxa"/>
            <w:shd w:val="clear" w:color="auto" w:fill="auto"/>
          </w:tcPr>
          <w:p w:rsidR="008A0155" w:rsidRPr="00DE4890" w:rsidRDefault="008A0155" w:rsidP="000444EB"/>
        </w:tc>
        <w:tc>
          <w:tcPr>
            <w:tcW w:w="1709" w:type="dxa"/>
            <w:shd w:val="clear" w:color="auto" w:fill="auto"/>
          </w:tcPr>
          <w:p w:rsidR="008A0155" w:rsidRDefault="000444EB" w:rsidP="000444EB">
            <w:pPr>
              <w:pStyle w:val="Textkrper"/>
            </w:pPr>
            <w:r>
              <w:rPr>
                <w:lang w:eastAsia="en-US"/>
              </w:rPr>
              <w:t>FZT</w:t>
            </w:r>
            <w:r w:rsidR="008115BD">
              <w:rPr>
                <w:lang w:eastAsia="en-US"/>
              </w:rPr>
              <w:t xml:space="preserve"> 01.</w:t>
            </w:r>
            <w:r w:rsidR="00D07F94">
              <w:rPr>
                <w:lang w:eastAsia="en-US"/>
              </w:rPr>
              <w:t>01.</w:t>
            </w:r>
            <w:r w:rsidR="008115BD">
              <w:rPr>
                <w:lang w:eastAsia="en-US"/>
              </w:rPr>
              <w:t>02</w:t>
            </w:r>
            <w:r>
              <w:rPr>
                <w:lang w:eastAsia="en-US"/>
              </w:rPr>
              <w:t>.01</w:t>
            </w:r>
          </w:p>
        </w:tc>
        <w:tc>
          <w:tcPr>
            <w:tcW w:w="6746" w:type="dxa"/>
            <w:shd w:val="clear" w:color="auto" w:fill="auto"/>
          </w:tcPr>
          <w:p w:rsidR="008A0155" w:rsidRPr="00DE4890" w:rsidRDefault="008115BD" w:rsidP="00095931">
            <w:pPr>
              <w:pStyle w:val="Textkrper"/>
            </w:pPr>
            <w:r>
              <w:t xml:space="preserve">Einen </w:t>
            </w:r>
            <w:r w:rsidR="000444EB">
              <w:t>Auftrag</w:t>
            </w:r>
            <w:r>
              <w:t xml:space="preserve"> lesen</w:t>
            </w:r>
            <w:r w:rsidR="000444EB">
              <w:t xml:space="preserve"> </w:t>
            </w:r>
          </w:p>
        </w:tc>
      </w:tr>
      <w:tr w:rsidR="000444EB" w:rsidRPr="00DE4890" w:rsidTr="000444EB">
        <w:tc>
          <w:tcPr>
            <w:tcW w:w="1434" w:type="dxa"/>
            <w:shd w:val="clear" w:color="auto" w:fill="auto"/>
          </w:tcPr>
          <w:p w:rsidR="000444EB" w:rsidRPr="00DE4890" w:rsidRDefault="000444EB" w:rsidP="000444EB"/>
        </w:tc>
        <w:tc>
          <w:tcPr>
            <w:tcW w:w="1709" w:type="dxa"/>
            <w:shd w:val="clear" w:color="auto" w:fill="auto"/>
          </w:tcPr>
          <w:p w:rsidR="000444EB" w:rsidRDefault="000444EB" w:rsidP="000444EB">
            <w:pPr>
              <w:pStyle w:val="Textkrper"/>
            </w:pPr>
            <w:r>
              <w:rPr>
                <w:lang w:eastAsia="en-US"/>
              </w:rPr>
              <w:t>FZT</w:t>
            </w:r>
            <w:r w:rsidR="008115BD">
              <w:rPr>
                <w:lang w:eastAsia="en-US"/>
              </w:rPr>
              <w:t xml:space="preserve"> 01.</w:t>
            </w:r>
            <w:r w:rsidR="00D07F94">
              <w:rPr>
                <w:lang w:eastAsia="en-US"/>
              </w:rPr>
              <w:t>01.</w:t>
            </w:r>
            <w:r w:rsidR="008115BD">
              <w:rPr>
                <w:lang w:eastAsia="en-US"/>
              </w:rPr>
              <w:t>02</w:t>
            </w:r>
            <w:r>
              <w:rPr>
                <w:lang w:eastAsia="en-US"/>
              </w:rPr>
              <w:t>.02</w:t>
            </w:r>
          </w:p>
        </w:tc>
        <w:tc>
          <w:tcPr>
            <w:tcW w:w="6746" w:type="dxa"/>
            <w:shd w:val="clear" w:color="auto" w:fill="auto"/>
          </w:tcPr>
          <w:p w:rsidR="000444EB" w:rsidRPr="00DE4890" w:rsidRDefault="008115BD" w:rsidP="000444EB">
            <w:pPr>
              <w:pStyle w:val="Textkrper"/>
            </w:pPr>
            <w:r>
              <w:t xml:space="preserve">Eine </w:t>
            </w:r>
            <w:r w:rsidR="000444EB">
              <w:t>Zulassungsbescheinigung</w:t>
            </w:r>
            <w:r>
              <w:t xml:space="preserve"> lesen</w:t>
            </w:r>
          </w:p>
        </w:tc>
      </w:tr>
      <w:tr w:rsidR="000444EB" w:rsidRPr="00DE4890" w:rsidTr="000444EB">
        <w:tc>
          <w:tcPr>
            <w:tcW w:w="1434" w:type="dxa"/>
            <w:shd w:val="clear" w:color="auto" w:fill="auto"/>
          </w:tcPr>
          <w:p w:rsidR="000444EB" w:rsidRPr="002B7D29" w:rsidRDefault="000444EB" w:rsidP="000444EB">
            <w:pPr>
              <w:rPr>
                <w:b/>
              </w:rPr>
            </w:pPr>
          </w:p>
        </w:tc>
        <w:tc>
          <w:tcPr>
            <w:tcW w:w="1709" w:type="dxa"/>
            <w:shd w:val="clear" w:color="auto" w:fill="auto"/>
          </w:tcPr>
          <w:p w:rsidR="000444EB" w:rsidRDefault="000444EB" w:rsidP="008115BD">
            <w:pPr>
              <w:pStyle w:val="Textkrper"/>
            </w:pPr>
            <w:r>
              <w:rPr>
                <w:lang w:eastAsia="en-US"/>
              </w:rPr>
              <w:t>FZT</w:t>
            </w:r>
            <w:r w:rsidR="008115BD">
              <w:rPr>
                <w:lang w:eastAsia="en-US"/>
              </w:rPr>
              <w:t xml:space="preserve"> </w:t>
            </w:r>
            <w:r>
              <w:rPr>
                <w:lang w:eastAsia="en-US"/>
              </w:rPr>
              <w:t>01.</w:t>
            </w:r>
            <w:r w:rsidR="00D07F94">
              <w:rPr>
                <w:lang w:eastAsia="en-US"/>
              </w:rPr>
              <w:t>01.</w:t>
            </w:r>
            <w:r>
              <w:rPr>
                <w:lang w:eastAsia="en-US"/>
              </w:rPr>
              <w:t>0</w:t>
            </w:r>
            <w:r w:rsidR="008115BD">
              <w:rPr>
                <w:lang w:eastAsia="en-US"/>
              </w:rPr>
              <w:t>2</w:t>
            </w:r>
            <w:r>
              <w:rPr>
                <w:lang w:eastAsia="en-US"/>
              </w:rPr>
              <w:t>.03</w:t>
            </w:r>
          </w:p>
        </w:tc>
        <w:tc>
          <w:tcPr>
            <w:tcW w:w="6746" w:type="dxa"/>
            <w:shd w:val="clear" w:color="auto" w:fill="auto"/>
          </w:tcPr>
          <w:p w:rsidR="000444EB" w:rsidRPr="000444EB" w:rsidRDefault="008115BD" w:rsidP="000444EB">
            <w:pPr>
              <w:pStyle w:val="Textkrper"/>
            </w:pPr>
            <w:r>
              <w:t xml:space="preserve">Umgangsregeln mit einer </w:t>
            </w:r>
            <w:r w:rsidR="000444EB" w:rsidRPr="000444EB">
              <w:t>Hebebühne</w:t>
            </w:r>
            <w:r>
              <w:t xml:space="preserve"> erstellen</w:t>
            </w:r>
          </w:p>
        </w:tc>
      </w:tr>
      <w:tr w:rsidR="000444EB" w:rsidRPr="00DE4890" w:rsidTr="000444EB">
        <w:tc>
          <w:tcPr>
            <w:tcW w:w="1434" w:type="dxa"/>
            <w:shd w:val="clear" w:color="auto" w:fill="auto"/>
          </w:tcPr>
          <w:p w:rsidR="000444EB" w:rsidRPr="00DE4890" w:rsidRDefault="000444EB" w:rsidP="000444EB"/>
        </w:tc>
        <w:tc>
          <w:tcPr>
            <w:tcW w:w="1709" w:type="dxa"/>
            <w:shd w:val="clear" w:color="auto" w:fill="auto"/>
          </w:tcPr>
          <w:p w:rsidR="000444EB" w:rsidRDefault="000444EB" w:rsidP="008115BD">
            <w:pPr>
              <w:pStyle w:val="Textkrper"/>
            </w:pPr>
            <w:r>
              <w:rPr>
                <w:lang w:eastAsia="en-US"/>
              </w:rPr>
              <w:t>FZT</w:t>
            </w:r>
            <w:r w:rsidR="008115BD">
              <w:rPr>
                <w:lang w:eastAsia="en-US"/>
              </w:rPr>
              <w:t xml:space="preserve"> </w:t>
            </w:r>
            <w:r>
              <w:rPr>
                <w:lang w:eastAsia="en-US"/>
              </w:rPr>
              <w:t>01.</w:t>
            </w:r>
            <w:r w:rsidR="00D07F94">
              <w:rPr>
                <w:lang w:eastAsia="en-US"/>
              </w:rPr>
              <w:t>01.</w:t>
            </w:r>
            <w:r>
              <w:rPr>
                <w:lang w:eastAsia="en-US"/>
              </w:rPr>
              <w:t>0</w:t>
            </w:r>
            <w:r w:rsidR="008115BD">
              <w:rPr>
                <w:lang w:eastAsia="en-US"/>
              </w:rPr>
              <w:t>2</w:t>
            </w:r>
            <w:r>
              <w:rPr>
                <w:lang w:eastAsia="en-US"/>
              </w:rPr>
              <w:t>.04</w:t>
            </w:r>
          </w:p>
        </w:tc>
        <w:tc>
          <w:tcPr>
            <w:tcW w:w="6746" w:type="dxa"/>
            <w:shd w:val="clear" w:color="auto" w:fill="auto"/>
          </w:tcPr>
          <w:p w:rsidR="000444EB" w:rsidRPr="000444EB" w:rsidRDefault="008115BD" w:rsidP="008115BD">
            <w:pPr>
              <w:pStyle w:val="Textkrper"/>
              <w:rPr>
                <w:color w:val="000000" w:themeColor="text1"/>
              </w:rPr>
            </w:pPr>
            <w:r>
              <w:rPr>
                <w:color w:val="000000" w:themeColor="text1"/>
              </w:rPr>
              <w:t xml:space="preserve">Die maschinelle </w:t>
            </w:r>
            <w:r w:rsidR="00F103FF">
              <w:rPr>
                <w:color w:val="000000" w:themeColor="text1"/>
              </w:rPr>
              <w:t>Reifenmont</w:t>
            </w:r>
            <w:r>
              <w:rPr>
                <w:color w:val="000000" w:themeColor="text1"/>
              </w:rPr>
              <w:t>age präsentieren</w:t>
            </w:r>
          </w:p>
        </w:tc>
      </w:tr>
      <w:tr w:rsidR="000444EB" w:rsidRPr="00DE4890" w:rsidTr="000444EB">
        <w:tc>
          <w:tcPr>
            <w:tcW w:w="1434" w:type="dxa"/>
            <w:shd w:val="clear" w:color="auto" w:fill="auto"/>
          </w:tcPr>
          <w:p w:rsidR="000444EB" w:rsidRPr="00DE4890" w:rsidRDefault="000444EB" w:rsidP="000444EB"/>
        </w:tc>
        <w:tc>
          <w:tcPr>
            <w:tcW w:w="1709" w:type="dxa"/>
            <w:shd w:val="clear" w:color="auto" w:fill="auto"/>
          </w:tcPr>
          <w:p w:rsidR="000444EB" w:rsidRDefault="000444EB" w:rsidP="008115BD">
            <w:pPr>
              <w:pStyle w:val="Textkrper"/>
            </w:pPr>
            <w:r>
              <w:rPr>
                <w:lang w:eastAsia="en-US"/>
              </w:rPr>
              <w:t>FZT</w:t>
            </w:r>
            <w:r w:rsidR="008115BD">
              <w:rPr>
                <w:lang w:eastAsia="en-US"/>
              </w:rPr>
              <w:t xml:space="preserve"> </w:t>
            </w:r>
            <w:r>
              <w:rPr>
                <w:lang w:eastAsia="en-US"/>
              </w:rPr>
              <w:t>01.0</w:t>
            </w:r>
            <w:r w:rsidR="00D07F94">
              <w:rPr>
                <w:lang w:eastAsia="en-US"/>
              </w:rPr>
              <w:t>1.02</w:t>
            </w:r>
            <w:r>
              <w:rPr>
                <w:lang w:eastAsia="en-US"/>
              </w:rPr>
              <w:t>.05</w:t>
            </w:r>
          </w:p>
        </w:tc>
        <w:tc>
          <w:tcPr>
            <w:tcW w:w="6746" w:type="dxa"/>
            <w:shd w:val="clear" w:color="auto" w:fill="auto"/>
          </w:tcPr>
          <w:p w:rsidR="000444EB" w:rsidRPr="00DE4890" w:rsidRDefault="008115BD" w:rsidP="000444EB">
            <w:pPr>
              <w:pStyle w:val="Textkrper"/>
            </w:pPr>
            <w:r>
              <w:t xml:space="preserve">Was wissen Sie über </w:t>
            </w:r>
            <w:r w:rsidR="000444EB">
              <w:t>Reifen</w:t>
            </w:r>
            <w:r>
              <w:t>?</w:t>
            </w:r>
            <w:r w:rsidR="000444EB">
              <w:t xml:space="preserve"> </w:t>
            </w:r>
          </w:p>
        </w:tc>
      </w:tr>
      <w:tr w:rsidR="000444EB" w:rsidRPr="00DE4890" w:rsidTr="000444EB">
        <w:tc>
          <w:tcPr>
            <w:tcW w:w="1434" w:type="dxa"/>
            <w:shd w:val="clear" w:color="auto" w:fill="auto"/>
          </w:tcPr>
          <w:p w:rsidR="000444EB" w:rsidRPr="00DE4890" w:rsidRDefault="000444EB" w:rsidP="000444EB"/>
        </w:tc>
        <w:tc>
          <w:tcPr>
            <w:tcW w:w="1709" w:type="dxa"/>
            <w:shd w:val="clear" w:color="auto" w:fill="auto"/>
          </w:tcPr>
          <w:p w:rsidR="000444EB" w:rsidRDefault="008115BD" w:rsidP="000444EB">
            <w:pPr>
              <w:pStyle w:val="Textkrper"/>
            </w:pPr>
            <w:r>
              <w:t>FZT 01.</w:t>
            </w:r>
            <w:r w:rsidR="00D07F94">
              <w:t>01.</w:t>
            </w:r>
            <w:r>
              <w:t>02.06</w:t>
            </w:r>
          </w:p>
        </w:tc>
        <w:tc>
          <w:tcPr>
            <w:tcW w:w="6746" w:type="dxa"/>
            <w:shd w:val="clear" w:color="auto" w:fill="auto"/>
          </w:tcPr>
          <w:p w:rsidR="000444EB" w:rsidRPr="00DE4890" w:rsidRDefault="008115BD" w:rsidP="000444EB">
            <w:pPr>
              <w:pStyle w:val="Textkrper"/>
            </w:pPr>
            <w:r>
              <w:t>Was wissen Sie über Felgen?</w:t>
            </w:r>
          </w:p>
        </w:tc>
      </w:tr>
      <w:tr w:rsidR="000444EB" w:rsidRPr="00DE4890" w:rsidTr="000444EB">
        <w:tc>
          <w:tcPr>
            <w:tcW w:w="1434" w:type="dxa"/>
            <w:shd w:val="clear" w:color="auto" w:fill="auto"/>
          </w:tcPr>
          <w:p w:rsidR="000444EB" w:rsidRPr="002B7D29" w:rsidRDefault="000444EB" w:rsidP="000444EB">
            <w:pPr>
              <w:rPr>
                <w:b/>
              </w:rPr>
            </w:pPr>
          </w:p>
        </w:tc>
        <w:tc>
          <w:tcPr>
            <w:tcW w:w="1709" w:type="dxa"/>
            <w:shd w:val="clear" w:color="auto" w:fill="auto"/>
          </w:tcPr>
          <w:p w:rsidR="000444EB" w:rsidRDefault="000444EB" w:rsidP="000444EB">
            <w:pPr>
              <w:pStyle w:val="Textkrper"/>
            </w:pPr>
            <w:r>
              <w:rPr>
                <w:lang w:eastAsia="en-US"/>
              </w:rPr>
              <w:t>FZT</w:t>
            </w:r>
            <w:r w:rsidR="008115BD">
              <w:rPr>
                <w:lang w:eastAsia="en-US"/>
              </w:rPr>
              <w:t xml:space="preserve"> 01.</w:t>
            </w:r>
            <w:r w:rsidR="00D07F94">
              <w:rPr>
                <w:lang w:eastAsia="en-US"/>
              </w:rPr>
              <w:t>01.</w:t>
            </w:r>
            <w:r w:rsidR="008115BD">
              <w:rPr>
                <w:lang w:eastAsia="en-US"/>
              </w:rPr>
              <w:t>02</w:t>
            </w:r>
            <w:r>
              <w:rPr>
                <w:lang w:eastAsia="en-US"/>
              </w:rPr>
              <w:t>.07</w:t>
            </w:r>
          </w:p>
        </w:tc>
        <w:tc>
          <w:tcPr>
            <w:tcW w:w="6746" w:type="dxa"/>
            <w:shd w:val="clear" w:color="auto" w:fill="auto"/>
          </w:tcPr>
          <w:p w:rsidR="000444EB" w:rsidRPr="000444EB" w:rsidRDefault="00F67CCF" w:rsidP="000444EB">
            <w:pPr>
              <w:pStyle w:val="Textkrper"/>
            </w:pPr>
            <w:r>
              <w:t xml:space="preserve">Umgangsregeln </w:t>
            </w:r>
            <w:r w:rsidR="008115BD">
              <w:t xml:space="preserve">für ein </w:t>
            </w:r>
            <w:r>
              <w:t>Reifendruckkontrollsystem</w:t>
            </w:r>
            <w:r w:rsidR="008115BD">
              <w:t xml:space="preserve"> erstellen</w:t>
            </w:r>
          </w:p>
        </w:tc>
      </w:tr>
      <w:tr w:rsidR="008115BD" w:rsidRPr="00DE4890" w:rsidTr="000444EB">
        <w:tc>
          <w:tcPr>
            <w:tcW w:w="1434" w:type="dxa"/>
            <w:shd w:val="clear" w:color="auto" w:fill="auto"/>
          </w:tcPr>
          <w:p w:rsidR="008115BD" w:rsidRPr="002B7D29" w:rsidRDefault="008115BD" w:rsidP="000444EB">
            <w:pPr>
              <w:rPr>
                <w:b/>
              </w:rPr>
            </w:pPr>
          </w:p>
        </w:tc>
        <w:tc>
          <w:tcPr>
            <w:tcW w:w="1709" w:type="dxa"/>
            <w:shd w:val="clear" w:color="auto" w:fill="auto"/>
          </w:tcPr>
          <w:p w:rsidR="008115BD" w:rsidRDefault="008115BD" w:rsidP="000444EB">
            <w:pPr>
              <w:pStyle w:val="Textkrper"/>
              <w:rPr>
                <w:lang w:eastAsia="en-US"/>
              </w:rPr>
            </w:pPr>
            <w:r>
              <w:rPr>
                <w:lang w:eastAsia="en-US"/>
              </w:rPr>
              <w:t>FZT 01.</w:t>
            </w:r>
            <w:r w:rsidR="00D07F94">
              <w:rPr>
                <w:lang w:eastAsia="en-US"/>
              </w:rPr>
              <w:t>01.</w:t>
            </w:r>
            <w:r>
              <w:rPr>
                <w:lang w:eastAsia="en-US"/>
              </w:rPr>
              <w:t>02.08</w:t>
            </w:r>
          </w:p>
        </w:tc>
        <w:tc>
          <w:tcPr>
            <w:tcW w:w="6746" w:type="dxa"/>
            <w:shd w:val="clear" w:color="auto" w:fill="auto"/>
          </w:tcPr>
          <w:p w:rsidR="008115BD" w:rsidRDefault="008115BD" w:rsidP="000444EB">
            <w:pPr>
              <w:pStyle w:val="Textkrper"/>
            </w:pPr>
            <w:r>
              <w:t>Selbstreflexion zum Lernthema „Informieren“</w:t>
            </w:r>
          </w:p>
        </w:tc>
      </w:tr>
      <w:tr w:rsidR="000444EB" w:rsidRPr="00DE4890" w:rsidTr="000444EB">
        <w:tc>
          <w:tcPr>
            <w:tcW w:w="1434" w:type="dxa"/>
            <w:shd w:val="clear" w:color="auto" w:fill="F2F2F2" w:themeFill="background1" w:themeFillShade="F2"/>
          </w:tcPr>
          <w:p w:rsidR="000444EB" w:rsidRPr="00DE4890" w:rsidRDefault="000444EB" w:rsidP="000444EB">
            <w:r w:rsidRPr="00DE4890">
              <w:rPr>
                <w:rStyle w:val="Fett"/>
              </w:rPr>
              <w:t>Lernthema</w:t>
            </w:r>
          </w:p>
        </w:tc>
        <w:tc>
          <w:tcPr>
            <w:tcW w:w="1709" w:type="dxa"/>
            <w:shd w:val="clear" w:color="auto" w:fill="F2F2F2" w:themeFill="background1" w:themeFillShade="F2"/>
          </w:tcPr>
          <w:p w:rsidR="000444EB" w:rsidRPr="002B7D29" w:rsidRDefault="000444EB" w:rsidP="000444EB">
            <w:pPr>
              <w:pStyle w:val="Textkrper"/>
              <w:rPr>
                <w:b/>
              </w:rPr>
            </w:pPr>
            <w:r>
              <w:rPr>
                <w:b/>
              </w:rPr>
              <w:t>FZT</w:t>
            </w:r>
            <w:r w:rsidR="008115BD">
              <w:rPr>
                <w:b/>
              </w:rPr>
              <w:t xml:space="preserve"> </w:t>
            </w:r>
            <w:r>
              <w:rPr>
                <w:b/>
              </w:rPr>
              <w:t>01</w:t>
            </w:r>
            <w:r w:rsidRPr="002B7D29">
              <w:rPr>
                <w:b/>
              </w:rPr>
              <w:t>.</w:t>
            </w:r>
            <w:r w:rsidR="00D07F94">
              <w:rPr>
                <w:b/>
              </w:rPr>
              <w:t>01.</w:t>
            </w:r>
            <w:r w:rsidRPr="002B7D29">
              <w:rPr>
                <w:b/>
              </w:rPr>
              <w:t>0</w:t>
            </w:r>
            <w:r w:rsidR="008115BD">
              <w:rPr>
                <w:b/>
              </w:rPr>
              <w:t>3</w:t>
            </w:r>
          </w:p>
        </w:tc>
        <w:tc>
          <w:tcPr>
            <w:tcW w:w="6746" w:type="dxa"/>
            <w:shd w:val="clear" w:color="auto" w:fill="F2F2F2" w:themeFill="background1" w:themeFillShade="F2"/>
          </w:tcPr>
          <w:p w:rsidR="000444EB" w:rsidRPr="000E49CE" w:rsidRDefault="008115BD" w:rsidP="000444EB">
            <w:pPr>
              <w:pStyle w:val="Textkrper"/>
              <w:rPr>
                <w:b/>
              </w:rPr>
            </w:pPr>
            <w:r>
              <w:rPr>
                <w:b/>
              </w:rPr>
              <w:t>Planen und Entscheiden</w:t>
            </w:r>
          </w:p>
        </w:tc>
      </w:tr>
      <w:tr w:rsidR="000444EB" w:rsidRPr="00DE4890" w:rsidTr="000444EB">
        <w:tc>
          <w:tcPr>
            <w:tcW w:w="1434" w:type="dxa"/>
            <w:shd w:val="clear" w:color="auto" w:fill="auto"/>
          </w:tcPr>
          <w:p w:rsidR="000444EB" w:rsidRPr="00DE4890" w:rsidRDefault="000444EB" w:rsidP="000444EB"/>
        </w:tc>
        <w:tc>
          <w:tcPr>
            <w:tcW w:w="1709" w:type="dxa"/>
            <w:shd w:val="clear" w:color="auto" w:fill="auto"/>
          </w:tcPr>
          <w:p w:rsidR="000444EB" w:rsidRDefault="000444EB" w:rsidP="000444EB">
            <w:pPr>
              <w:pStyle w:val="Textkrper"/>
            </w:pPr>
            <w:r>
              <w:rPr>
                <w:b/>
              </w:rPr>
              <w:t>Lernschritte</w:t>
            </w:r>
          </w:p>
        </w:tc>
        <w:tc>
          <w:tcPr>
            <w:tcW w:w="6746" w:type="dxa"/>
            <w:shd w:val="clear" w:color="auto" w:fill="auto"/>
          </w:tcPr>
          <w:p w:rsidR="000444EB" w:rsidRDefault="000444EB" w:rsidP="000444EB">
            <w:pPr>
              <w:pStyle w:val="Textkrper"/>
            </w:pPr>
          </w:p>
        </w:tc>
      </w:tr>
      <w:tr w:rsidR="000444EB" w:rsidRPr="00DE4890" w:rsidTr="000444EB">
        <w:tc>
          <w:tcPr>
            <w:tcW w:w="1434" w:type="dxa"/>
            <w:shd w:val="clear" w:color="auto" w:fill="auto"/>
          </w:tcPr>
          <w:p w:rsidR="000444EB" w:rsidRPr="00DE4890" w:rsidRDefault="000444EB" w:rsidP="000444EB"/>
        </w:tc>
        <w:tc>
          <w:tcPr>
            <w:tcW w:w="1709" w:type="dxa"/>
            <w:shd w:val="clear" w:color="auto" w:fill="auto"/>
          </w:tcPr>
          <w:p w:rsidR="000444EB" w:rsidRDefault="000444EB" w:rsidP="008115BD">
            <w:pPr>
              <w:pStyle w:val="Textkrper"/>
            </w:pPr>
            <w:r>
              <w:rPr>
                <w:lang w:eastAsia="en-US"/>
              </w:rPr>
              <w:t>FZT</w:t>
            </w:r>
            <w:r w:rsidR="008115BD">
              <w:rPr>
                <w:lang w:eastAsia="en-US"/>
              </w:rPr>
              <w:t xml:space="preserve"> </w:t>
            </w:r>
            <w:r>
              <w:rPr>
                <w:lang w:eastAsia="en-US"/>
              </w:rPr>
              <w:t>01.</w:t>
            </w:r>
            <w:r w:rsidR="00D07F94">
              <w:rPr>
                <w:lang w:eastAsia="en-US"/>
              </w:rPr>
              <w:t>01.</w:t>
            </w:r>
            <w:r>
              <w:rPr>
                <w:lang w:eastAsia="en-US"/>
              </w:rPr>
              <w:t>0</w:t>
            </w:r>
            <w:r w:rsidR="008115BD">
              <w:rPr>
                <w:lang w:eastAsia="en-US"/>
              </w:rPr>
              <w:t>3</w:t>
            </w:r>
            <w:r>
              <w:rPr>
                <w:lang w:eastAsia="en-US"/>
              </w:rPr>
              <w:t>.0</w:t>
            </w:r>
            <w:r w:rsidR="008115BD">
              <w:rPr>
                <w:lang w:eastAsia="en-US"/>
              </w:rPr>
              <w:t>1</w:t>
            </w:r>
          </w:p>
        </w:tc>
        <w:tc>
          <w:tcPr>
            <w:tcW w:w="6746" w:type="dxa"/>
            <w:shd w:val="clear" w:color="auto" w:fill="auto"/>
          </w:tcPr>
          <w:p w:rsidR="000444EB" w:rsidRPr="000444EB" w:rsidRDefault="00F67CCF" w:rsidP="008115BD">
            <w:pPr>
              <w:pStyle w:val="Textkrper"/>
              <w:rPr>
                <w:color w:val="000000" w:themeColor="text1"/>
              </w:rPr>
            </w:pPr>
            <w:r>
              <w:rPr>
                <w:color w:val="000000" w:themeColor="text1"/>
              </w:rPr>
              <w:t>Werkzeug</w:t>
            </w:r>
            <w:r w:rsidR="008115BD">
              <w:rPr>
                <w:color w:val="000000" w:themeColor="text1"/>
              </w:rPr>
              <w:t xml:space="preserve">e </w:t>
            </w:r>
            <w:r>
              <w:rPr>
                <w:color w:val="000000" w:themeColor="text1"/>
              </w:rPr>
              <w:t>ausw</w:t>
            </w:r>
            <w:r w:rsidR="008115BD">
              <w:rPr>
                <w:color w:val="000000" w:themeColor="text1"/>
              </w:rPr>
              <w:t>ä</w:t>
            </w:r>
            <w:r>
              <w:rPr>
                <w:color w:val="000000" w:themeColor="text1"/>
              </w:rPr>
              <w:t>hl</w:t>
            </w:r>
            <w:r w:rsidR="008115BD">
              <w:rPr>
                <w:color w:val="000000" w:themeColor="text1"/>
              </w:rPr>
              <w:t>en (mit Lösung)</w:t>
            </w:r>
          </w:p>
        </w:tc>
      </w:tr>
      <w:tr w:rsidR="00F67CCF" w:rsidRPr="00DE4890" w:rsidTr="00831281">
        <w:tc>
          <w:tcPr>
            <w:tcW w:w="1434" w:type="dxa"/>
            <w:shd w:val="clear" w:color="auto" w:fill="auto"/>
          </w:tcPr>
          <w:p w:rsidR="00F67CCF" w:rsidRPr="00DE4890" w:rsidRDefault="00F67CCF" w:rsidP="00831281"/>
        </w:tc>
        <w:tc>
          <w:tcPr>
            <w:tcW w:w="1709" w:type="dxa"/>
            <w:shd w:val="clear" w:color="auto" w:fill="auto"/>
          </w:tcPr>
          <w:p w:rsidR="00F67CCF" w:rsidRDefault="00F67CCF" w:rsidP="008115BD">
            <w:pPr>
              <w:pStyle w:val="Textkrper"/>
            </w:pPr>
            <w:r>
              <w:rPr>
                <w:lang w:eastAsia="en-US"/>
              </w:rPr>
              <w:t>FZT</w:t>
            </w:r>
            <w:r w:rsidR="008115BD">
              <w:rPr>
                <w:lang w:eastAsia="en-US"/>
              </w:rPr>
              <w:t xml:space="preserve"> </w:t>
            </w:r>
            <w:r>
              <w:rPr>
                <w:lang w:eastAsia="en-US"/>
              </w:rPr>
              <w:t>01.</w:t>
            </w:r>
            <w:r w:rsidR="00D07F94">
              <w:rPr>
                <w:lang w:eastAsia="en-US"/>
              </w:rPr>
              <w:t>01.</w:t>
            </w:r>
            <w:r>
              <w:rPr>
                <w:lang w:eastAsia="en-US"/>
              </w:rPr>
              <w:t>0</w:t>
            </w:r>
            <w:r w:rsidR="008115BD">
              <w:rPr>
                <w:lang w:eastAsia="en-US"/>
              </w:rPr>
              <w:t>3</w:t>
            </w:r>
            <w:r>
              <w:rPr>
                <w:lang w:eastAsia="en-US"/>
              </w:rPr>
              <w:t>.0</w:t>
            </w:r>
            <w:r w:rsidR="008115BD">
              <w:rPr>
                <w:lang w:eastAsia="en-US"/>
              </w:rPr>
              <w:t>2</w:t>
            </w:r>
          </w:p>
        </w:tc>
        <w:tc>
          <w:tcPr>
            <w:tcW w:w="6746" w:type="dxa"/>
            <w:shd w:val="clear" w:color="auto" w:fill="auto"/>
          </w:tcPr>
          <w:p w:rsidR="00F67CCF" w:rsidRPr="00DE4890" w:rsidRDefault="00F67CCF" w:rsidP="008115BD">
            <w:pPr>
              <w:pStyle w:val="Textkrper"/>
            </w:pPr>
            <w:r>
              <w:t>Arbeitsplan</w:t>
            </w:r>
            <w:r w:rsidR="008115BD">
              <w:t xml:space="preserve"> erstellen (mit Lösung)</w:t>
            </w:r>
          </w:p>
        </w:tc>
      </w:tr>
      <w:tr w:rsidR="00F67CCF" w:rsidRPr="00DE4890" w:rsidTr="00831281">
        <w:tc>
          <w:tcPr>
            <w:tcW w:w="1434" w:type="dxa"/>
            <w:shd w:val="clear" w:color="auto" w:fill="auto"/>
          </w:tcPr>
          <w:p w:rsidR="00F67CCF" w:rsidRPr="00DE4890" w:rsidRDefault="00F67CCF" w:rsidP="00831281"/>
        </w:tc>
        <w:tc>
          <w:tcPr>
            <w:tcW w:w="1709" w:type="dxa"/>
            <w:shd w:val="clear" w:color="auto" w:fill="auto"/>
          </w:tcPr>
          <w:p w:rsidR="00F67CCF" w:rsidRDefault="00F67CCF" w:rsidP="00831281">
            <w:pPr>
              <w:pStyle w:val="Textkrper"/>
            </w:pPr>
            <w:r>
              <w:rPr>
                <w:lang w:eastAsia="en-US"/>
              </w:rPr>
              <w:t>FZT</w:t>
            </w:r>
            <w:r w:rsidR="008115BD">
              <w:rPr>
                <w:lang w:eastAsia="en-US"/>
              </w:rPr>
              <w:t xml:space="preserve"> 01.</w:t>
            </w:r>
            <w:r w:rsidR="00D07F94">
              <w:rPr>
                <w:lang w:eastAsia="en-US"/>
              </w:rPr>
              <w:t>01.</w:t>
            </w:r>
            <w:r w:rsidR="008115BD">
              <w:rPr>
                <w:lang w:eastAsia="en-US"/>
              </w:rPr>
              <w:t>03.03</w:t>
            </w:r>
          </w:p>
        </w:tc>
        <w:tc>
          <w:tcPr>
            <w:tcW w:w="6746" w:type="dxa"/>
            <w:shd w:val="clear" w:color="auto" w:fill="auto"/>
          </w:tcPr>
          <w:p w:rsidR="00F67CCF" w:rsidRPr="00DE4890" w:rsidRDefault="00F67CCF" w:rsidP="00831281">
            <w:pPr>
              <w:pStyle w:val="Textkrper"/>
            </w:pPr>
            <w:r>
              <w:t>Reifenverschleiß</w:t>
            </w:r>
            <w:r w:rsidR="008115BD">
              <w:t xml:space="preserve"> nach Fehlerbild benennen (mit Lösung)</w:t>
            </w:r>
          </w:p>
        </w:tc>
      </w:tr>
      <w:tr w:rsidR="00F67CCF" w:rsidRPr="00DE4890" w:rsidTr="00831281">
        <w:tc>
          <w:tcPr>
            <w:tcW w:w="1434" w:type="dxa"/>
            <w:shd w:val="clear" w:color="auto" w:fill="auto"/>
          </w:tcPr>
          <w:p w:rsidR="00F67CCF" w:rsidRPr="002B7D29" w:rsidRDefault="00F67CCF" w:rsidP="00831281">
            <w:pPr>
              <w:rPr>
                <w:b/>
              </w:rPr>
            </w:pPr>
          </w:p>
        </w:tc>
        <w:tc>
          <w:tcPr>
            <w:tcW w:w="1709" w:type="dxa"/>
            <w:shd w:val="clear" w:color="auto" w:fill="auto"/>
          </w:tcPr>
          <w:p w:rsidR="00F67CCF" w:rsidRDefault="00F67CCF" w:rsidP="008115BD">
            <w:pPr>
              <w:pStyle w:val="Textkrper"/>
            </w:pPr>
            <w:r>
              <w:rPr>
                <w:lang w:eastAsia="en-US"/>
              </w:rPr>
              <w:t>FZT</w:t>
            </w:r>
            <w:r w:rsidR="008115BD">
              <w:rPr>
                <w:lang w:eastAsia="en-US"/>
              </w:rPr>
              <w:t xml:space="preserve"> </w:t>
            </w:r>
            <w:r>
              <w:rPr>
                <w:lang w:eastAsia="en-US"/>
              </w:rPr>
              <w:t>01.</w:t>
            </w:r>
            <w:r w:rsidR="00D07F94">
              <w:rPr>
                <w:lang w:eastAsia="en-US"/>
              </w:rPr>
              <w:t>01.</w:t>
            </w:r>
            <w:r>
              <w:rPr>
                <w:lang w:eastAsia="en-US"/>
              </w:rPr>
              <w:t>0</w:t>
            </w:r>
            <w:r w:rsidR="008115BD">
              <w:rPr>
                <w:lang w:eastAsia="en-US"/>
              </w:rPr>
              <w:t>3</w:t>
            </w:r>
            <w:r>
              <w:rPr>
                <w:lang w:eastAsia="en-US"/>
              </w:rPr>
              <w:t>.</w:t>
            </w:r>
            <w:r w:rsidR="008115BD">
              <w:rPr>
                <w:lang w:eastAsia="en-US"/>
              </w:rPr>
              <w:t>04</w:t>
            </w:r>
          </w:p>
        </w:tc>
        <w:tc>
          <w:tcPr>
            <w:tcW w:w="6746" w:type="dxa"/>
            <w:shd w:val="clear" w:color="auto" w:fill="auto"/>
          </w:tcPr>
          <w:p w:rsidR="00F67CCF" w:rsidRPr="000444EB" w:rsidRDefault="00AF2774" w:rsidP="00831281">
            <w:pPr>
              <w:pStyle w:val="Textkrper"/>
            </w:pPr>
            <w:r>
              <w:t>Felgenschäden</w:t>
            </w:r>
            <w:r w:rsidR="008115BD">
              <w:t xml:space="preserve"> nach Fehlerbild benennen (mit Lösung)</w:t>
            </w:r>
          </w:p>
        </w:tc>
      </w:tr>
      <w:tr w:rsidR="00F67CCF" w:rsidRPr="00DE4890" w:rsidTr="00831281">
        <w:tc>
          <w:tcPr>
            <w:tcW w:w="1434" w:type="dxa"/>
            <w:shd w:val="clear" w:color="auto" w:fill="auto"/>
          </w:tcPr>
          <w:p w:rsidR="00F67CCF" w:rsidRPr="00DE4890" w:rsidRDefault="00F67CCF" w:rsidP="00831281"/>
        </w:tc>
        <w:tc>
          <w:tcPr>
            <w:tcW w:w="1709" w:type="dxa"/>
            <w:shd w:val="clear" w:color="auto" w:fill="auto"/>
          </w:tcPr>
          <w:p w:rsidR="00F67CCF" w:rsidRDefault="00F67CCF" w:rsidP="00C768C5">
            <w:pPr>
              <w:pStyle w:val="Textkrper"/>
            </w:pPr>
            <w:r>
              <w:rPr>
                <w:lang w:eastAsia="en-US"/>
              </w:rPr>
              <w:t>FZT</w:t>
            </w:r>
            <w:r w:rsidR="00C768C5">
              <w:rPr>
                <w:lang w:eastAsia="en-US"/>
              </w:rPr>
              <w:t xml:space="preserve"> </w:t>
            </w:r>
            <w:r>
              <w:rPr>
                <w:lang w:eastAsia="en-US"/>
              </w:rPr>
              <w:t>01.</w:t>
            </w:r>
            <w:r w:rsidR="00D07F94">
              <w:rPr>
                <w:lang w:eastAsia="en-US"/>
              </w:rPr>
              <w:t>01.</w:t>
            </w:r>
            <w:r>
              <w:rPr>
                <w:lang w:eastAsia="en-US"/>
              </w:rPr>
              <w:t>0</w:t>
            </w:r>
            <w:r w:rsidR="00C768C5">
              <w:rPr>
                <w:lang w:eastAsia="en-US"/>
              </w:rPr>
              <w:t>3</w:t>
            </w:r>
            <w:r>
              <w:rPr>
                <w:lang w:eastAsia="en-US"/>
              </w:rPr>
              <w:t>.</w:t>
            </w:r>
            <w:r w:rsidR="00C768C5">
              <w:rPr>
                <w:lang w:eastAsia="en-US"/>
              </w:rPr>
              <w:t>05</w:t>
            </w:r>
          </w:p>
        </w:tc>
        <w:tc>
          <w:tcPr>
            <w:tcW w:w="6746" w:type="dxa"/>
            <w:shd w:val="clear" w:color="auto" w:fill="auto"/>
          </w:tcPr>
          <w:p w:rsidR="00F67CCF" w:rsidRPr="000444EB" w:rsidRDefault="00AF2774" w:rsidP="00AF2774">
            <w:pPr>
              <w:pStyle w:val="Textkrper"/>
              <w:rPr>
                <w:color w:val="000000" w:themeColor="text1"/>
              </w:rPr>
            </w:pPr>
            <w:r>
              <w:rPr>
                <w:color w:val="000000" w:themeColor="text1"/>
              </w:rPr>
              <w:t>Sommer- und Winterreifen</w:t>
            </w:r>
            <w:r w:rsidR="00C768C5">
              <w:rPr>
                <w:color w:val="000000" w:themeColor="text1"/>
              </w:rPr>
              <w:t xml:space="preserve"> unterscheiden (mit Lösung)</w:t>
            </w:r>
          </w:p>
        </w:tc>
      </w:tr>
      <w:tr w:rsidR="00F67CCF" w:rsidRPr="00DE4890" w:rsidTr="00831281">
        <w:tc>
          <w:tcPr>
            <w:tcW w:w="1434" w:type="dxa"/>
            <w:shd w:val="clear" w:color="auto" w:fill="auto"/>
          </w:tcPr>
          <w:p w:rsidR="00F67CCF" w:rsidRPr="00DE4890" w:rsidRDefault="00F67CCF" w:rsidP="00831281"/>
        </w:tc>
        <w:tc>
          <w:tcPr>
            <w:tcW w:w="1709" w:type="dxa"/>
            <w:shd w:val="clear" w:color="auto" w:fill="auto"/>
          </w:tcPr>
          <w:p w:rsidR="00F67CCF" w:rsidRDefault="00F67CCF" w:rsidP="00C768C5">
            <w:pPr>
              <w:pStyle w:val="Textkrper"/>
            </w:pPr>
            <w:r>
              <w:rPr>
                <w:lang w:eastAsia="en-US"/>
              </w:rPr>
              <w:t>FZT</w:t>
            </w:r>
            <w:r w:rsidR="00C768C5">
              <w:rPr>
                <w:lang w:eastAsia="en-US"/>
              </w:rPr>
              <w:t xml:space="preserve"> </w:t>
            </w:r>
            <w:r>
              <w:rPr>
                <w:lang w:eastAsia="en-US"/>
              </w:rPr>
              <w:t>01.</w:t>
            </w:r>
            <w:r w:rsidR="00D07F94">
              <w:rPr>
                <w:lang w:eastAsia="en-US"/>
              </w:rPr>
              <w:t>01.</w:t>
            </w:r>
            <w:r>
              <w:rPr>
                <w:lang w:eastAsia="en-US"/>
              </w:rPr>
              <w:t>0</w:t>
            </w:r>
            <w:r w:rsidR="00C768C5">
              <w:rPr>
                <w:lang w:eastAsia="en-US"/>
              </w:rPr>
              <w:t>3</w:t>
            </w:r>
            <w:r>
              <w:rPr>
                <w:lang w:eastAsia="en-US"/>
              </w:rPr>
              <w:t>.</w:t>
            </w:r>
            <w:r w:rsidR="00C768C5">
              <w:rPr>
                <w:lang w:eastAsia="en-US"/>
              </w:rPr>
              <w:t>06</w:t>
            </w:r>
          </w:p>
        </w:tc>
        <w:tc>
          <w:tcPr>
            <w:tcW w:w="6746" w:type="dxa"/>
            <w:shd w:val="clear" w:color="auto" w:fill="auto"/>
          </w:tcPr>
          <w:p w:rsidR="00F67CCF" w:rsidRPr="00DE4890" w:rsidRDefault="00AF2774" w:rsidP="00831281">
            <w:pPr>
              <w:pStyle w:val="Textkrper"/>
            </w:pPr>
            <w:r>
              <w:t>Radgrößen ermitteln</w:t>
            </w:r>
            <w:r w:rsidR="00C768C5">
              <w:t xml:space="preserve"> (mit Lösung)</w:t>
            </w:r>
          </w:p>
        </w:tc>
      </w:tr>
      <w:tr w:rsidR="00F67CCF" w:rsidRPr="00DE4890" w:rsidTr="00831281">
        <w:tc>
          <w:tcPr>
            <w:tcW w:w="1434" w:type="dxa"/>
            <w:shd w:val="clear" w:color="auto" w:fill="auto"/>
          </w:tcPr>
          <w:p w:rsidR="00F67CCF" w:rsidRPr="00DE4890" w:rsidRDefault="00F67CCF" w:rsidP="00831281"/>
        </w:tc>
        <w:tc>
          <w:tcPr>
            <w:tcW w:w="1709" w:type="dxa"/>
            <w:shd w:val="clear" w:color="auto" w:fill="auto"/>
          </w:tcPr>
          <w:p w:rsidR="00F67CCF" w:rsidRDefault="00F67CCF" w:rsidP="00C768C5">
            <w:pPr>
              <w:pStyle w:val="Textkrper"/>
            </w:pPr>
            <w:r>
              <w:rPr>
                <w:lang w:eastAsia="en-US"/>
              </w:rPr>
              <w:t>FZT</w:t>
            </w:r>
            <w:r w:rsidR="00C768C5">
              <w:rPr>
                <w:lang w:eastAsia="en-US"/>
              </w:rPr>
              <w:t xml:space="preserve"> </w:t>
            </w:r>
            <w:r>
              <w:rPr>
                <w:lang w:eastAsia="en-US"/>
              </w:rPr>
              <w:t>01.</w:t>
            </w:r>
            <w:r w:rsidR="00D07F94">
              <w:rPr>
                <w:lang w:eastAsia="en-US"/>
              </w:rPr>
              <w:t>01.</w:t>
            </w:r>
            <w:r>
              <w:rPr>
                <w:lang w:eastAsia="en-US"/>
              </w:rPr>
              <w:t>0</w:t>
            </w:r>
            <w:r w:rsidR="00C768C5">
              <w:rPr>
                <w:lang w:eastAsia="en-US"/>
              </w:rPr>
              <w:t>3</w:t>
            </w:r>
            <w:r>
              <w:rPr>
                <w:lang w:eastAsia="en-US"/>
              </w:rPr>
              <w:t>.</w:t>
            </w:r>
            <w:r w:rsidR="00C768C5">
              <w:rPr>
                <w:lang w:eastAsia="en-US"/>
              </w:rPr>
              <w:t>07</w:t>
            </w:r>
          </w:p>
        </w:tc>
        <w:tc>
          <w:tcPr>
            <w:tcW w:w="6746" w:type="dxa"/>
            <w:shd w:val="clear" w:color="auto" w:fill="auto"/>
          </w:tcPr>
          <w:p w:rsidR="00F67CCF" w:rsidRPr="00DE4890" w:rsidRDefault="00C768C5" w:rsidP="00831281">
            <w:pPr>
              <w:pStyle w:val="Textkrper"/>
            </w:pPr>
            <w:r>
              <w:t>K</w:t>
            </w:r>
            <w:r w:rsidR="00AF2774">
              <w:t>leinmaterialien für eine Reifenmontage planen</w:t>
            </w:r>
          </w:p>
        </w:tc>
      </w:tr>
      <w:tr w:rsidR="00F67CCF" w:rsidRPr="00DE4890" w:rsidTr="00831281">
        <w:tc>
          <w:tcPr>
            <w:tcW w:w="1434" w:type="dxa"/>
            <w:shd w:val="clear" w:color="auto" w:fill="auto"/>
          </w:tcPr>
          <w:p w:rsidR="00F67CCF" w:rsidRPr="002B7D29" w:rsidRDefault="00F67CCF" w:rsidP="00831281">
            <w:pPr>
              <w:rPr>
                <w:b/>
              </w:rPr>
            </w:pPr>
          </w:p>
        </w:tc>
        <w:tc>
          <w:tcPr>
            <w:tcW w:w="1709" w:type="dxa"/>
            <w:shd w:val="clear" w:color="auto" w:fill="auto"/>
          </w:tcPr>
          <w:p w:rsidR="00F67CCF" w:rsidRDefault="00F67CCF" w:rsidP="00C768C5">
            <w:pPr>
              <w:pStyle w:val="Textkrper"/>
            </w:pPr>
            <w:r>
              <w:rPr>
                <w:lang w:eastAsia="en-US"/>
              </w:rPr>
              <w:t>FZT</w:t>
            </w:r>
            <w:r w:rsidR="00C768C5">
              <w:rPr>
                <w:lang w:eastAsia="en-US"/>
              </w:rPr>
              <w:t xml:space="preserve"> </w:t>
            </w:r>
            <w:r>
              <w:rPr>
                <w:lang w:eastAsia="en-US"/>
              </w:rPr>
              <w:t>01.</w:t>
            </w:r>
            <w:r w:rsidR="00D07F94">
              <w:rPr>
                <w:lang w:eastAsia="en-US"/>
              </w:rPr>
              <w:t>01.</w:t>
            </w:r>
            <w:r>
              <w:rPr>
                <w:lang w:eastAsia="en-US"/>
              </w:rPr>
              <w:t>0</w:t>
            </w:r>
            <w:r w:rsidR="00C768C5">
              <w:rPr>
                <w:lang w:eastAsia="en-US"/>
              </w:rPr>
              <w:t>3</w:t>
            </w:r>
            <w:r>
              <w:rPr>
                <w:lang w:eastAsia="en-US"/>
              </w:rPr>
              <w:t>.</w:t>
            </w:r>
            <w:r w:rsidR="00C768C5">
              <w:rPr>
                <w:lang w:eastAsia="en-US"/>
              </w:rPr>
              <w:t>08</w:t>
            </w:r>
          </w:p>
        </w:tc>
        <w:tc>
          <w:tcPr>
            <w:tcW w:w="6746" w:type="dxa"/>
            <w:shd w:val="clear" w:color="auto" w:fill="auto"/>
          </w:tcPr>
          <w:p w:rsidR="00F67CCF" w:rsidRPr="000444EB" w:rsidRDefault="00AF2774" w:rsidP="00831281">
            <w:pPr>
              <w:pStyle w:val="Textkrper"/>
            </w:pPr>
            <w:r>
              <w:t>Anzugsdrehmoment</w:t>
            </w:r>
            <w:r w:rsidR="00C768C5">
              <w:t xml:space="preserve"> ermitteln (mit Lösung)</w:t>
            </w:r>
          </w:p>
        </w:tc>
      </w:tr>
      <w:tr w:rsidR="00F67CCF" w:rsidRPr="00DE4890" w:rsidTr="00831281">
        <w:tc>
          <w:tcPr>
            <w:tcW w:w="1434" w:type="dxa"/>
            <w:shd w:val="clear" w:color="auto" w:fill="auto"/>
          </w:tcPr>
          <w:p w:rsidR="00F67CCF" w:rsidRPr="00DE4890" w:rsidRDefault="00F67CCF" w:rsidP="00831281"/>
        </w:tc>
        <w:tc>
          <w:tcPr>
            <w:tcW w:w="1709" w:type="dxa"/>
            <w:shd w:val="clear" w:color="auto" w:fill="auto"/>
          </w:tcPr>
          <w:p w:rsidR="00F67CCF" w:rsidRDefault="00F67CCF" w:rsidP="00C768C5">
            <w:pPr>
              <w:pStyle w:val="Textkrper"/>
            </w:pPr>
            <w:r>
              <w:rPr>
                <w:lang w:eastAsia="en-US"/>
              </w:rPr>
              <w:t>FZT</w:t>
            </w:r>
            <w:r w:rsidR="00C768C5">
              <w:rPr>
                <w:lang w:eastAsia="en-US"/>
              </w:rPr>
              <w:t xml:space="preserve"> </w:t>
            </w:r>
            <w:r>
              <w:rPr>
                <w:lang w:eastAsia="en-US"/>
              </w:rPr>
              <w:t>01.</w:t>
            </w:r>
            <w:r w:rsidR="00D07F94">
              <w:rPr>
                <w:lang w:eastAsia="en-US"/>
              </w:rPr>
              <w:t>01.</w:t>
            </w:r>
            <w:r>
              <w:rPr>
                <w:lang w:eastAsia="en-US"/>
              </w:rPr>
              <w:t>0</w:t>
            </w:r>
            <w:r w:rsidR="00C768C5">
              <w:rPr>
                <w:lang w:eastAsia="en-US"/>
              </w:rPr>
              <w:t>3</w:t>
            </w:r>
            <w:r>
              <w:rPr>
                <w:lang w:eastAsia="en-US"/>
              </w:rPr>
              <w:t>.</w:t>
            </w:r>
            <w:r w:rsidR="00C768C5">
              <w:rPr>
                <w:lang w:eastAsia="en-US"/>
              </w:rPr>
              <w:t>09</w:t>
            </w:r>
          </w:p>
        </w:tc>
        <w:tc>
          <w:tcPr>
            <w:tcW w:w="6746" w:type="dxa"/>
            <w:shd w:val="clear" w:color="auto" w:fill="auto"/>
          </w:tcPr>
          <w:p w:rsidR="00F67CCF" w:rsidRPr="000444EB" w:rsidRDefault="004F0DA5" w:rsidP="00831281">
            <w:pPr>
              <w:pStyle w:val="Textkrper"/>
              <w:rPr>
                <w:color w:val="000000" w:themeColor="text1"/>
              </w:rPr>
            </w:pPr>
            <w:r>
              <w:rPr>
                <w:color w:val="000000" w:themeColor="text1"/>
              </w:rPr>
              <w:t>Reifendruck ermitteln</w:t>
            </w:r>
            <w:r w:rsidR="00C768C5">
              <w:rPr>
                <w:color w:val="000000" w:themeColor="text1"/>
              </w:rPr>
              <w:t xml:space="preserve"> (mit Lösung)</w:t>
            </w:r>
          </w:p>
        </w:tc>
      </w:tr>
      <w:tr w:rsidR="00AF2774" w:rsidRPr="00DE4890" w:rsidTr="00831281">
        <w:tc>
          <w:tcPr>
            <w:tcW w:w="1434" w:type="dxa"/>
            <w:shd w:val="clear" w:color="auto" w:fill="F2F2F2" w:themeFill="background1" w:themeFillShade="F2"/>
          </w:tcPr>
          <w:p w:rsidR="00AF2774" w:rsidRPr="00DE4890" w:rsidRDefault="00AF2774" w:rsidP="00831281">
            <w:r w:rsidRPr="00DE4890">
              <w:rPr>
                <w:rStyle w:val="Fett"/>
              </w:rPr>
              <w:t>Lernthema</w:t>
            </w:r>
          </w:p>
        </w:tc>
        <w:tc>
          <w:tcPr>
            <w:tcW w:w="1709" w:type="dxa"/>
            <w:shd w:val="clear" w:color="auto" w:fill="F2F2F2" w:themeFill="background1" w:themeFillShade="F2"/>
          </w:tcPr>
          <w:p w:rsidR="00AF2774" w:rsidRPr="002B7D29" w:rsidRDefault="00AF2774" w:rsidP="00831281">
            <w:pPr>
              <w:pStyle w:val="Textkrper"/>
              <w:rPr>
                <w:b/>
              </w:rPr>
            </w:pPr>
            <w:r>
              <w:rPr>
                <w:b/>
              </w:rPr>
              <w:t>FZT</w:t>
            </w:r>
            <w:r w:rsidR="00C768C5">
              <w:rPr>
                <w:b/>
              </w:rPr>
              <w:t xml:space="preserve"> </w:t>
            </w:r>
            <w:r>
              <w:rPr>
                <w:b/>
              </w:rPr>
              <w:t>01</w:t>
            </w:r>
            <w:r w:rsidRPr="002B7D29">
              <w:rPr>
                <w:b/>
              </w:rPr>
              <w:t>.</w:t>
            </w:r>
            <w:r w:rsidR="00D07F94">
              <w:rPr>
                <w:b/>
              </w:rPr>
              <w:t>01.</w:t>
            </w:r>
            <w:r w:rsidRPr="002B7D29">
              <w:rPr>
                <w:b/>
              </w:rPr>
              <w:t>0</w:t>
            </w:r>
            <w:r w:rsidR="00C768C5">
              <w:rPr>
                <w:b/>
              </w:rPr>
              <w:t>4</w:t>
            </w:r>
          </w:p>
        </w:tc>
        <w:tc>
          <w:tcPr>
            <w:tcW w:w="6746" w:type="dxa"/>
            <w:shd w:val="clear" w:color="auto" w:fill="F2F2F2" w:themeFill="background1" w:themeFillShade="F2"/>
          </w:tcPr>
          <w:p w:rsidR="00AF2774" w:rsidRPr="002B7D29" w:rsidRDefault="00C768C5" w:rsidP="00831281">
            <w:pPr>
              <w:pStyle w:val="Textkrper"/>
              <w:rPr>
                <w:b/>
              </w:rPr>
            </w:pPr>
            <w:r>
              <w:rPr>
                <w:b/>
              </w:rPr>
              <w:t>Durchführen</w:t>
            </w:r>
          </w:p>
        </w:tc>
      </w:tr>
      <w:tr w:rsidR="00AF2774" w:rsidRPr="00DE4890" w:rsidTr="00831281">
        <w:tc>
          <w:tcPr>
            <w:tcW w:w="1434" w:type="dxa"/>
            <w:shd w:val="clear" w:color="auto" w:fill="auto"/>
          </w:tcPr>
          <w:p w:rsidR="00AF2774" w:rsidRPr="00DE4890" w:rsidRDefault="00AF2774" w:rsidP="00831281"/>
        </w:tc>
        <w:tc>
          <w:tcPr>
            <w:tcW w:w="1709" w:type="dxa"/>
            <w:shd w:val="clear" w:color="auto" w:fill="auto"/>
          </w:tcPr>
          <w:p w:rsidR="00AF2774" w:rsidRDefault="00AF2774" w:rsidP="00831281">
            <w:pPr>
              <w:pStyle w:val="Textkrper"/>
            </w:pPr>
            <w:r>
              <w:rPr>
                <w:b/>
              </w:rPr>
              <w:t>Lernschritte</w:t>
            </w:r>
          </w:p>
        </w:tc>
        <w:tc>
          <w:tcPr>
            <w:tcW w:w="6746" w:type="dxa"/>
            <w:shd w:val="clear" w:color="auto" w:fill="auto"/>
          </w:tcPr>
          <w:p w:rsidR="00AF2774" w:rsidRPr="00DE4890" w:rsidRDefault="00AF2774" w:rsidP="00831281">
            <w:pPr>
              <w:pStyle w:val="Textkrper"/>
            </w:pPr>
          </w:p>
        </w:tc>
      </w:tr>
      <w:tr w:rsidR="00AF2774" w:rsidRPr="00DE4890" w:rsidTr="00831281">
        <w:tc>
          <w:tcPr>
            <w:tcW w:w="1434" w:type="dxa"/>
            <w:shd w:val="clear" w:color="auto" w:fill="auto"/>
          </w:tcPr>
          <w:p w:rsidR="00AF2774" w:rsidRPr="00DE4890" w:rsidRDefault="00AF2774" w:rsidP="00831281"/>
        </w:tc>
        <w:tc>
          <w:tcPr>
            <w:tcW w:w="1709" w:type="dxa"/>
            <w:shd w:val="clear" w:color="auto" w:fill="auto"/>
          </w:tcPr>
          <w:p w:rsidR="00AF2774" w:rsidRDefault="004F0DA5" w:rsidP="00C768C5">
            <w:pPr>
              <w:pStyle w:val="Textkrper"/>
              <w:rPr>
                <w:lang w:eastAsia="en-US"/>
              </w:rPr>
            </w:pPr>
            <w:r>
              <w:rPr>
                <w:lang w:eastAsia="en-US"/>
              </w:rPr>
              <w:t>FZT</w:t>
            </w:r>
            <w:r w:rsidR="00C768C5">
              <w:rPr>
                <w:lang w:eastAsia="en-US"/>
              </w:rPr>
              <w:t xml:space="preserve"> </w:t>
            </w:r>
            <w:r>
              <w:rPr>
                <w:lang w:eastAsia="en-US"/>
              </w:rPr>
              <w:t>01.</w:t>
            </w:r>
            <w:r w:rsidR="00D07F94">
              <w:rPr>
                <w:lang w:eastAsia="en-US"/>
              </w:rPr>
              <w:t>01.</w:t>
            </w:r>
            <w:r>
              <w:rPr>
                <w:lang w:eastAsia="en-US"/>
              </w:rPr>
              <w:t>0</w:t>
            </w:r>
            <w:r w:rsidR="00C768C5">
              <w:rPr>
                <w:lang w:eastAsia="en-US"/>
              </w:rPr>
              <w:t>4</w:t>
            </w:r>
            <w:r>
              <w:rPr>
                <w:lang w:eastAsia="en-US"/>
              </w:rPr>
              <w:t>.</w:t>
            </w:r>
            <w:r w:rsidR="00C768C5">
              <w:rPr>
                <w:lang w:eastAsia="en-US"/>
              </w:rPr>
              <w:t>01</w:t>
            </w:r>
          </w:p>
        </w:tc>
        <w:tc>
          <w:tcPr>
            <w:tcW w:w="6746" w:type="dxa"/>
            <w:shd w:val="clear" w:color="auto" w:fill="auto"/>
          </w:tcPr>
          <w:p w:rsidR="00AF2774" w:rsidRPr="00DE4890" w:rsidRDefault="004F0DA5" w:rsidP="00831281">
            <w:pPr>
              <w:pStyle w:val="Textkrper"/>
            </w:pPr>
            <w:r>
              <w:t>Räder fachgerecht lagern oder entsorgen</w:t>
            </w:r>
            <w:r w:rsidR="00C768C5">
              <w:t xml:space="preserve"> (mit Lösung)</w:t>
            </w:r>
          </w:p>
        </w:tc>
      </w:tr>
      <w:tr w:rsidR="00AF2774" w:rsidRPr="00DE4890" w:rsidTr="00831281">
        <w:tc>
          <w:tcPr>
            <w:tcW w:w="1434" w:type="dxa"/>
            <w:shd w:val="clear" w:color="auto" w:fill="F2F2F2" w:themeFill="background1" w:themeFillShade="F2"/>
          </w:tcPr>
          <w:p w:rsidR="00AF2774" w:rsidRPr="00DE4890" w:rsidRDefault="00AF2774" w:rsidP="00831281">
            <w:r w:rsidRPr="00DE4890">
              <w:rPr>
                <w:rStyle w:val="Fett"/>
              </w:rPr>
              <w:t>Lernthema</w:t>
            </w:r>
          </w:p>
        </w:tc>
        <w:tc>
          <w:tcPr>
            <w:tcW w:w="1709" w:type="dxa"/>
            <w:shd w:val="clear" w:color="auto" w:fill="F2F2F2" w:themeFill="background1" w:themeFillShade="F2"/>
          </w:tcPr>
          <w:p w:rsidR="00AF2774" w:rsidRPr="002B7D29" w:rsidRDefault="00AF2774" w:rsidP="00831281">
            <w:pPr>
              <w:pStyle w:val="Textkrper"/>
              <w:rPr>
                <w:b/>
              </w:rPr>
            </w:pPr>
            <w:r>
              <w:rPr>
                <w:b/>
              </w:rPr>
              <w:t>FZT</w:t>
            </w:r>
            <w:r w:rsidR="00C768C5">
              <w:rPr>
                <w:b/>
              </w:rPr>
              <w:t xml:space="preserve"> </w:t>
            </w:r>
            <w:r>
              <w:rPr>
                <w:b/>
              </w:rPr>
              <w:t>01</w:t>
            </w:r>
            <w:r w:rsidRPr="002B7D29">
              <w:rPr>
                <w:b/>
              </w:rPr>
              <w:t>.</w:t>
            </w:r>
            <w:r w:rsidR="00D07F94">
              <w:rPr>
                <w:b/>
              </w:rPr>
              <w:t>01.</w:t>
            </w:r>
            <w:r w:rsidRPr="002B7D29">
              <w:rPr>
                <w:b/>
              </w:rPr>
              <w:t>0</w:t>
            </w:r>
            <w:r w:rsidR="00C768C5">
              <w:rPr>
                <w:b/>
              </w:rPr>
              <w:t>5</w:t>
            </w:r>
          </w:p>
        </w:tc>
        <w:tc>
          <w:tcPr>
            <w:tcW w:w="6746" w:type="dxa"/>
            <w:shd w:val="clear" w:color="auto" w:fill="F2F2F2" w:themeFill="background1" w:themeFillShade="F2"/>
          </w:tcPr>
          <w:p w:rsidR="00AF2774" w:rsidRPr="00C768C5" w:rsidRDefault="00C768C5" w:rsidP="00831281">
            <w:pPr>
              <w:pStyle w:val="Textkrper"/>
              <w:rPr>
                <w:b/>
              </w:rPr>
            </w:pPr>
            <w:r w:rsidRPr="00C768C5">
              <w:rPr>
                <w:b/>
              </w:rPr>
              <w:t>Kontrollieren</w:t>
            </w:r>
          </w:p>
        </w:tc>
      </w:tr>
      <w:tr w:rsidR="00AF2774" w:rsidRPr="00DE4890" w:rsidTr="00831281">
        <w:tc>
          <w:tcPr>
            <w:tcW w:w="1434" w:type="dxa"/>
            <w:shd w:val="clear" w:color="auto" w:fill="auto"/>
          </w:tcPr>
          <w:p w:rsidR="00AF2774" w:rsidRPr="00DE4890" w:rsidRDefault="00AF2774" w:rsidP="00831281"/>
        </w:tc>
        <w:tc>
          <w:tcPr>
            <w:tcW w:w="1709" w:type="dxa"/>
            <w:shd w:val="clear" w:color="auto" w:fill="auto"/>
          </w:tcPr>
          <w:p w:rsidR="00AF2774" w:rsidRDefault="00AF2774" w:rsidP="00831281">
            <w:pPr>
              <w:pStyle w:val="Textkrper"/>
            </w:pPr>
            <w:r>
              <w:rPr>
                <w:b/>
              </w:rPr>
              <w:t>Lernschritte</w:t>
            </w:r>
          </w:p>
        </w:tc>
        <w:tc>
          <w:tcPr>
            <w:tcW w:w="6746" w:type="dxa"/>
            <w:shd w:val="clear" w:color="auto" w:fill="auto"/>
          </w:tcPr>
          <w:p w:rsidR="00AF2774" w:rsidRDefault="00AF2774" w:rsidP="00831281">
            <w:pPr>
              <w:pStyle w:val="Textkrper"/>
            </w:pPr>
          </w:p>
        </w:tc>
      </w:tr>
      <w:tr w:rsidR="00AF2774" w:rsidRPr="00DE4890" w:rsidTr="00831281">
        <w:tc>
          <w:tcPr>
            <w:tcW w:w="1434" w:type="dxa"/>
            <w:shd w:val="clear" w:color="auto" w:fill="auto"/>
          </w:tcPr>
          <w:p w:rsidR="00AF2774" w:rsidRPr="00DE4890" w:rsidRDefault="00AF2774" w:rsidP="00831281"/>
        </w:tc>
        <w:tc>
          <w:tcPr>
            <w:tcW w:w="1709" w:type="dxa"/>
            <w:shd w:val="clear" w:color="auto" w:fill="auto"/>
          </w:tcPr>
          <w:p w:rsidR="00AF2774" w:rsidRDefault="00C768C5" w:rsidP="00831281">
            <w:pPr>
              <w:pStyle w:val="Textkrper"/>
            </w:pPr>
            <w:r>
              <w:rPr>
                <w:lang w:eastAsia="en-US"/>
              </w:rPr>
              <w:t>FZT 01.</w:t>
            </w:r>
            <w:r w:rsidR="00D07F94">
              <w:rPr>
                <w:lang w:eastAsia="en-US"/>
              </w:rPr>
              <w:t>01.</w:t>
            </w:r>
            <w:r>
              <w:rPr>
                <w:lang w:eastAsia="en-US"/>
              </w:rPr>
              <w:t>05.01</w:t>
            </w:r>
          </w:p>
        </w:tc>
        <w:tc>
          <w:tcPr>
            <w:tcW w:w="6746" w:type="dxa"/>
            <w:shd w:val="clear" w:color="auto" w:fill="auto"/>
          </w:tcPr>
          <w:p w:rsidR="00AF2774" w:rsidRPr="00DE4890" w:rsidRDefault="004F0DA5" w:rsidP="00831281">
            <w:pPr>
              <w:pStyle w:val="Textkrper"/>
            </w:pPr>
            <w:r>
              <w:t>Reifendruck kontrollieren und dokumentieren</w:t>
            </w:r>
            <w:r w:rsidR="00C768C5">
              <w:t xml:space="preserve"> (mit Lösung)</w:t>
            </w:r>
          </w:p>
        </w:tc>
      </w:tr>
      <w:tr w:rsidR="00AF2774" w:rsidRPr="00DE4890" w:rsidTr="00831281">
        <w:tc>
          <w:tcPr>
            <w:tcW w:w="1434" w:type="dxa"/>
            <w:shd w:val="clear" w:color="auto" w:fill="auto"/>
          </w:tcPr>
          <w:p w:rsidR="00AF2774" w:rsidRPr="002B7D29" w:rsidRDefault="00AF2774" w:rsidP="00831281">
            <w:pPr>
              <w:rPr>
                <w:b/>
              </w:rPr>
            </w:pPr>
          </w:p>
        </w:tc>
        <w:tc>
          <w:tcPr>
            <w:tcW w:w="1709" w:type="dxa"/>
            <w:shd w:val="clear" w:color="auto" w:fill="auto"/>
          </w:tcPr>
          <w:p w:rsidR="00AF2774" w:rsidRDefault="004F0DA5" w:rsidP="00C768C5">
            <w:pPr>
              <w:pStyle w:val="Textkrper"/>
            </w:pPr>
            <w:r>
              <w:rPr>
                <w:lang w:eastAsia="en-US"/>
              </w:rPr>
              <w:t>FZT</w:t>
            </w:r>
            <w:r w:rsidR="00C768C5">
              <w:rPr>
                <w:lang w:eastAsia="en-US"/>
              </w:rPr>
              <w:t xml:space="preserve"> </w:t>
            </w:r>
            <w:r>
              <w:rPr>
                <w:lang w:eastAsia="en-US"/>
              </w:rPr>
              <w:t>01.</w:t>
            </w:r>
            <w:r w:rsidR="00D07F94">
              <w:rPr>
                <w:lang w:eastAsia="en-US"/>
              </w:rPr>
              <w:t>01.</w:t>
            </w:r>
            <w:r>
              <w:rPr>
                <w:lang w:eastAsia="en-US"/>
              </w:rPr>
              <w:t>0</w:t>
            </w:r>
            <w:r w:rsidR="00C768C5">
              <w:rPr>
                <w:lang w:eastAsia="en-US"/>
              </w:rPr>
              <w:t>5</w:t>
            </w:r>
            <w:r>
              <w:rPr>
                <w:lang w:eastAsia="en-US"/>
              </w:rPr>
              <w:t>.</w:t>
            </w:r>
            <w:r w:rsidR="00C768C5">
              <w:rPr>
                <w:lang w:eastAsia="en-US"/>
              </w:rPr>
              <w:t>02</w:t>
            </w:r>
          </w:p>
        </w:tc>
        <w:tc>
          <w:tcPr>
            <w:tcW w:w="6746" w:type="dxa"/>
            <w:shd w:val="clear" w:color="auto" w:fill="auto"/>
          </w:tcPr>
          <w:p w:rsidR="00AF2774" w:rsidRPr="000444EB" w:rsidRDefault="004F0DA5" w:rsidP="00831281">
            <w:pPr>
              <w:pStyle w:val="Textkrper"/>
            </w:pPr>
            <w:r>
              <w:t>Drehmomentprüfung</w:t>
            </w:r>
            <w:r w:rsidR="00C768C5">
              <w:t xml:space="preserve"> kontrollieren (mit Lösung)</w:t>
            </w:r>
          </w:p>
        </w:tc>
      </w:tr>
      <w:tr w:rsidR="00AF2774" w:rsidRPr="00DE4890" w:rsidTr="00831281">
        <w:tc>
          <w:tcPr>
            <w:tcW w:w="1434" w:type="dxa"/>
            <w:shd w:val="clear" w:color="auto" w:fill="auto"/>
          </w:tcPr>
          <w:p w:rsidR="00AF2774" w:rsidRPr="00DE4890" w:rsidRDefault="00AF2774" w:rsidP="00831281"/>
        </w:tc>
        <w:tc>
          <w:tcPr>
            <w:tcW w:w="1709" w:type="dxa"/>
            <w:shd w:val="clear" w:color="auto" w:fill="auto"/>
          </w:tcPr>
          <w:p w:rsidR="00AF2774" w:rsidRDefault="004F0DA5" w:rsidP="00C768C5">
            <w:pPr>
              <w:pStyle w:val="Textkrper"/>
            </w:pPr>
            <w:r>
              <w:rPr>
                <w:lang w:eastAsia="en-US"/>
              </w:rPr>
              <w:t>FZT</w:t>
            </w:r>
            <w:r w:rsidR="00C768C5">
              <w:rPr>
                <w:lang w:eastAsia="en-US"/>
              </w:rPr>
              <w:t xml:space="preserve"> </w:t>
            </w:r>
            <w:r>
              <w:rPr>
                <w:lang w:eastAsia="en-US"/>
              </w:rPr>
              <w:t>01.</w:t>
            </w:r>
            <w:r w:rsidR="00D07F94">
              <w:rPr>
                <w:lang w:eastAsia="en-US"/>
              </w:rPr>
              <w:t>01.</w:t>
            </w:r>
            <w:r>
              <w:rPr>
                <w:lang w:eastAsia="en-US"/>
              </w:rPr>
              <w:t>0</w:t>
            </w:r>
            <w:r w:rsidR="00C768C5">
              <w:rPr>
                <w:lang w:eastAsia="en-US"/>
              </w:rPr>
              <w:t>5</w:t>
            </w:r>
            <w:r>
              <w:rPr>
                <w:lang w:eastAsia="en-US"/>
              </w:rPr>
              <w:t>.</w:t>
            </w:r>
            <w:r w:rsidR="00C768C5">
              <w:rPr>
                <w:lang w:eastAsia="en-US"/>
              </w:rPr>
              <w:t>03</w:t>
            </w:r>
          </w:p>
        </w:tc>
        <w:tc>
          <w:tcPr>
            <w:tcW w:w="6746" w:type="dxa"/>
            <w:shd w:val="clear" w:color="auto" w:fill="auto"/>
          </w:tcPr>
          <w:p w:rsidR="00AF2774" w:rsidRPr="000444EB" w:rsidRDefault="004F0DA5" w:rsidP="00831281">
            <w:pPr>
              <w:pStyle w:val="Textkrper"/>
              <w:rPr>
                <w:color w:val="000000" w:themeColor="text1"/>
              </w:rPr>
            </w:pPr>
            <w:r>
              <w:rPr>
                <w:color w:val="000000" w:themeColor="text1"/>
              </w:rPr>
              <w:t>Arbeitsprotokoll</w:t>
            </w:r>
            <w:r w:rsidR="00C768C5">
              <w:rPr>
                <w:color w:val="000000" w:themeColor="text1"/>
              </w:rPr>
              <w:t xml:space="preserve"> kontrollieren</w:t>
            </w:r>
          </w:p>
        </w:tc>
      </w:tr>
      <w:tr w:rsidR="00AF2774" w:rsidRPr="00DE4890" w:rsidTr="00831281">
        <w:tc>
          <w:tcPr>
            <w:tcW w:w="1434" w:type="dxa"/>
            <w:shd w:val="clear" w:color="auto" w:fill="F2F2F2" w:themeFill="background1" w:themeFillShade="F2"/>
          </w:tcPr>
          <w:p w:rsidR="00AF2774" w:rsidRPr="00DE4890" w:rsidRDefault="00AF2774" w:rsidP="00831281">
            <w:r w:rsidRPr="00DE4890">
              <w:rPr>
                <w:rStyle w:val="Fett"/>
              </w:rPr>
              <w:t>Lernthema</w:t>
            </w:r>
          </w:p>
        </w:tc>
        <w:tc>
          <w:tcPr>
            <w:tcW w:w="1709" w:type="dxa"/>
            <w:shd w:val="clear" w:color="auto" w:fill="F2F2F2" w:themeFill="background1" w:themeFillShade="F2"/>
          </w:tcPr>
          <w:p w:rsidR="00AF2774" w:rsidRPr="002B7D29" w:rsidRDefault="00AF2774" w:rsidP="00831281">
            <w:pPr>
              <w:pStyle w:val="Textkrper"/>
              <w:rPr>
                <w:b/>
              </w:rPr>
            </w:pPr>
            <w:r>
              <w:rPr>
                <w:b/>
              </w:rPr>
              <w:t>FZT</w:t>
            </w:r>
            <w:r w:rsidR="00C768C5">
              <w:rPr>
                <w:b/>
              </w:rPr>
              <w:t xml:space="preserve"> </w:t>
            </w:r>
            <w:r>
              <w:rPr>
                <w:b/>
              </w:rPr>
              <w:t>01</w:t>
            </w:r>
            <w:r w:rsidR="00C768C5">
              <w:rPr>
                <w:b/>
              </w:rPr>
              <w:t>.</w:t>
            </w:r>
            <w:r w:rsidR="00D07F94">
              <w:rPr>
                <w:b/>
              </w:rPr>
              <w:t>01.</w:t>
            </w:r>
            <w:r w:rsidR="00C768C5">
              <w:rPr>
                <w:b/>
              </w:rPr>
              <w:t>06</w:t>
            </w:r>
          </w:p>
        </w:tc>
        <w:tc>
          <w:tcPr>
            <w:tcW w:w="6746" w:type="dxa"/>
            <w:shd w:val="clear" w:color="auto" w:fill="F2F2F2" w:themeFill="background1" w:themeFillShade="F2"/>
          </w:tcPr>
          <w:p w:rsidR="00AF2774" w:rsidRPr="002B7D29" w:rsidRDefault="00F359DD" w:rsidP="00831281">
            <w:pPr>
              <w:pStyle w:val="Textkrper"/>
              <w:rPr>
                <w:b/>
              </w:rPr>
            </w:pPr>
            <w:r>
              <w:rPr>
                <w:b/>
              </w:rPr>
              <w:t>Reflektieren/</w:t>
            </w:r>
            <w:r w:rsidR="00C768C5">
              <w:rPr>
                <w:b/>
              </w:rPr>
              <w:t>Bewerten</w:t>
            </w:r>
          </w:p>
        </w:tc>
      </w:tr>
      <w:tr w:rsidR="00AF2774" w:rsidRPr="00DE4890" w:rsidTr="00831281">
        <w:tc>
          <w:tcPr>
            <w:tcW w:w="1434" w:type="dxa"/>
            <w:shd w:val="clear" w:color="auto" w:fill="auto"/>
          </w:tcPr>
          <w:p w:rsidR="00AF2774" w:rsidRPr="00DE4890" w:rsidRDefault="00AF2774" w:rsidP="00831281"/>
        </w:tc>
        <w:tc>
          <w:tcPr>
            <w:tcW w:w="1709" w:type="dxa"/>
            <w:shd w:val="clear" w:color="auto" w:fill="auto"/>
          </w:tcPr>
          <w:p w:rsidR="00AF2774" w:rsidRDefault="00AF2774" w:rsidP="00831281">
            <w:pPr>
              <w:pStyle w:val="Textkrper"/>
            </w:pPr>
            <w:r>
              <w:rPr>
                <w:b/>
              </w:rPr>
              <w:t>Lernschritte</w:t>
            </w:r>
          </w:p>
        </w:tc>
        <w:tc>
          <w:tcPr>
            <w:tcW w:w="6746" w:type="dxa"/>
            <w:shd w:val="clear" w:color="auto" w:fill="auto"/>
          </w:tcPr>
          <w:p w:rsidR="00AF2774" w:rsidRPr="00DE4890" w:rsidRDefault="00AF2774" w:rsidP="00831281">
            <w:pPr>
              <w:pStyle w:val="Textkrper"/>
            </w:pPr>
          </w:p>
        </w:tc>
      </w:tr>
      <w:tr w:rsidR="00AF2774" w:rsidRPr="00DE4890" w:rsidTr="00831281">
        <w:tc>
          <w:tcPr>
            <w:tcW w:w="1434" w:type="dxa"/>
            <w:shd w:val="clear" w:color="auto" w:fill="auto"/>
          </w:tcPr>
          <w:p w:rsidR="00AF2774" w:rsidRPr="00DE4890" w:rsidRDefault="00AF2774" w:rsidP="00831281"/>
        </w:tc>
        <w:tc>
          <w:tcPr>
            <w:tcW w:w="1709" w:type="dxa"/>
            <w:shd w:val="clear" w:color="auto" w:fill="auto"/>
          </w:tcPr>
          <w:p w:rsidR="00AF2774" w:rsidRDefault="00864BAD" w:rsidP="00831281">
            <w:pPr>
              <w:pStyle w:val="Textkrper"/>
            </w:pPr>
            <w:r>
              <w:rPr>
                <w:lang w:eastAsia="en-US"/>
              </w:rPr>
              <w:t>FZT.01.</w:t>
            </w:r>
            <w:r w:rsidR="00D07F94">
              <w:rPr>
                <w:lang w:eastAsia="en-US"/>
              </w:rPr>
              <w:t>01.</w:t>
            </w:r>
            <w:r>
              <w:rPr>
                <w:lang w:eastAsia="en-US"/>
              </w:rPr>
              <w:t>06.01</w:t>
            </w:r>
          </w:p>
        </w:tc>
        <w:tc>
          <w:tcPr>
            <w:tcW w:w="6746" w:type="dxa"/>
            <w:shd w:val="clear" w:color="auto" w:fill="auto"/>
          </w:tcPr>
          <w:p w:rsidR="00AF2774" w:rsidRPr="00DE4890" w:rsidRDefault="00864BAD" w:rsidP="00831281">
            <w:pPr>
              <w:pStyle w:val="Textkrper"/>
            </w:pPr>
            <w:r>
              <w:t>Was habe ich zum Thema „Räderwochen im Autohaus“ gelernt?</w:t>
            </w:r>
          </w:p>
        </w:tc>
      </w:tr>
      <w:tr w:rsidR="00AF2774" w:rsidRPr="00DE4890" w:rsidTr="00831281">
        <w:tc>
          <w:tcPr>
            <w:tcW w:w="1434" w:type="dxa"/>
            <w:shd w:val="clear" w:color="auto" w:fill="auto"/>
          </w:tcPr>
          <w:p w:rsidR="00AF2774" w:rsidRPr="00DE4890" w:rsidRDefault="00AF2774" w:rsidP="00831281"/>
        </w:tc>
        <w:tc>
          <w:tcPr>
            <w:tcW w:w="1709" w:type="dxa"/>
            <w:shd w:val="clear" w:color="auto" w:fill="auto"/>
          </w:tcPr>
          <w:p w:rsidR="00AF2774" w:rsidRDefault="004F0DA5" w:rsidP="00864BAD">
            <w:pPr>
              <w:pStyle w:val="Textkrper"/>
            </w:pPr>
            <w:r>
              <w:rPr>
                <w:lang w:eastAsia="en-US"/>
              </w:rPr>
              <w:t>FZT</w:t>
            </w:r>
            <w:r w:rsidR="00864BAD">
              <w:rPr>
                <w:lang w:eastAsia="en-US"/>
              </w:rPr>
              <w:t xml:space="preserve"> </w:t>
            </w:r>
            <w:r>
              <w:rPr>
                <w:lang w:eastAsia="en-US"/>
              </w:rPr>
              <w:t>01.</w:t>
            </w:r>
            <w:r w:rsidR="00D07F94">
              <w:rPr>
                <w:lang w:eastAsia="en-US"/>
              </w:rPr>
              <w:t>01.</w:t>
            </w:r>
            <w:r>
              <w:rPr>
                <w:lang w:eastAsia="en-US"/>
              </w:rPr>
              <w:t>0</w:t>
            </w:r>
            <w:r w:rsidR="00864BAD">
              <w:rPr>
                <w:lang w:eastAsia="en-US"/>
              </w:rPr>
              <w:t>6</w:t>
            </w:r>
            <w:r>
              <w:rPr>
                <w:lang w:eastAsia="en-US"/>
              </w:rPr>
              <w:t>.</w:t>
            </w:r>
            <w:r w:rsidR="00864BAD">
              <w:rPr>
                <w:lang w:eastAsia="en-US"/>
              </w:rPr>
              <w:t>0</w:t>
            </w:r>
            <w:r>
              <w:rPr>
                <w:lang w:eastAsia="en-US"/>
              </w:rPr>
              <w:t>2</w:t>
            </w:r>
          </w:p>
        </w:tc>
        <w:tc>
          <w:tcPr>
            <w:tcW w:w="6746" w:type="dxa"/>
            <w:shd w:val="clear" w:color="auto" w:fill="auto"/>
          </w:tcPr>
          <w:p w:rsidR="00AF2774" w:rsidRPr="00DE4890" w:rsidRDefault="00864BAD" w:rsidP="00831281">
            <w:pPr>
              <w:pStyle w:val="Textkrper"/>
            </w:pPr>
            <w:r>
              <w:t>Selbsteinschätzung – Handlungskompetenz</w:t>
            </w:r>
          </w:p>
        </w:tc>
      </w:tr>
      <w:tr w:rsidR="00AF2774" w:rsidRPr="00DE4890" w:rsidTr="00831281">
        <w:tc>
          <w:tcPr>
            <w:tcW w:w="1434" w:type="dxa"/>
            <w:shd w:val="clear" w:color="auto" w:fill="auto"/>
          </w:tcPr>
          <w:p w:rsidR="00AF2774" w:rsidRPr="002B7D29" w:rsidRDefault="00AF2774" w:rsidP="00831281">
            <w:pPr>
              <w:rPr>
                <w:b/>
              </w:rPr>
            </w:pPr>
          </w:p>
        </w:tc>
        <w:tc>
          <w:tcPr>
            <w:tcW w:w="1709" w:type="dxa"/>
            <w:shd w:val="clear" w:color="auto" w:fill="auto"/>
          </w:tcPr>
          <w:p w:rsidR="00AF2774" w:rsidRDefault="004F0DA5" w:rsidP="00864BAD">
            <w:pPr>
              <w:pStyle w:val="Textkrper"/>
            </w:pPr>
            <w:r>
              <w:rPr>
                <w:lang w:eastAsia="en-US"/>
              </w:rPr>
              <w:t>FZT</w:t>
            </w:r>
            <w:r w:rsidR="00864BAD">
              <w:rPr>
                <w:lang w:eastAsia="en-US"/>
              </w:rPr>
              <w:t xml:space="preserve"> </w:t>
            </w:r>
            <w:r>
              <w:rPr>
                <w:lang w:eastAsia="en-US"/>
              </w:rPr>
              <w:t>01.</w:t>
            </w:r>
            <w:r w:rsidR="00D07F94">
              <w:rPr>
                <w:lang w:eastAsia="en-US"/>
              </w:rPr>
              <w:t>01.</w:t>
            </w:r>
            <w:r>
              <w:rPr>
                <w:lang w:eastAsia="en-US"/>
              </w:rPr>
              <w:t>0</w:t>
            </w:r>
            <w:r w:rsidR="00864BAD">
              <w:rPr>
                <w:lang w:eastAsia="en-US"/>
              </w:rPr>
              <w:t>6</w:t>
            </w:r>
            <w:r>
              <w:rPr>
                <w:lang w:eastAsia="en-US"/>
              </w:rPr>
              <w:t>.</w:t>
            </w:r>
            <w:r w:rsidR="00864BAD">
              <w:rPr>
                <w:lang w:eastAsia="en-US"/>
              </w:rPr>
              <w:t>0</w:t>
            </w:r>
            <w:r>
              <w:rPr>
                <w:lang w:eastAsia="en-US"/>
              </w:rPr>
              <w:t>3</w:t>
            </w:r>
          </w:p>
        </w:tc>
        <w:tc>
          <w:tcPr>
            <w:tcW w:w="6746" w:type="dxa"/>
            <w:shd w:val="clear" w:color="auto" w:fill="auto"/>
          </w:tcPr>
          <w:p w:rsidR="00AF2774" w:rsidRPr="000444EB" w:rsidRDefault="004F0DA5" w:rsidP="00831281">
            <w:pPr>
              <w:pStyle w:val="Textkrper"/>
            </w:pPr>
            <w:r>
              <w:t>Selbstei</w:t>
            </w:r>
            <w:r w:rsidR="000D7268">
              <w:t>nschätzung –</w:t>
            </w:r>
            <w:r w:rsidR="00864BAD">
              <w:t xml:space="preserve"> fachliche Kompetenz</w:t>
            </w:r>
          </w:p>
        </w:tc>
      </w:tr>
      <w:tr w:rsidR="00AF2774" w:rsidRPr="00DE4890" w:rsidTr="00831281">
        <w:tc>
          <w:tcPr>
            <w:tcW w:w="1434" w:type="dxa"/>
            <w:shd w:val="clear" w:color="auto" w:fill="auto"/>
          </w:tcPr>
          <w:p w:rsidR="00AF2774" w:rsidRPr="00DE4890" w:rsidRDefault="00AF2774" w:rsidP="00831281"/>
        </w:tc>
        <w:tc>
          <w:tcPr>
            <w:tcW w:w="1709" w:type="dxa"/>
            <w:shd w:val="clear" w:color="auto" w:fill="auto"/>
          </w:tcPr>
          <w:p w:rsidR="00AF2774" w:rsidRDefault="004F0DA5" w:rsidP="00864BAD">
            <w:pPr>
              <w:pStyle w:val="Textkrper"/>
            </w:pPr>
            <w:r>
              <w:rPr>
                <w:lang w:eastAsia="en-US"/>
              </w:rPr>
              <w:t>FZT</w:t>
            </w:r>
            <w:r w:rsidR="00864BAD">
              <w:rPr>
                <w:lang w:eastAsia="en-US"/>
              </w:rPr>
              <w:t xml:space="preserve"> </w:t>
            </w:r>
            <w:r>
              <w:rPr>
                <w:lang w:eastAsia="en-US"/>
              </w:rPr>
              <w:t>01.</w:t>
            </w:r>
            <w:r w:rsidR="00D07F94">
              <w:rPr>
                <w:lang w:eastAsia="en-US"/>
              </w:rPr>
              <w:t>01.</w:t>
            </w:r>
            <w:r>
              <w:rPr>
                <w:lang w:eastAsia="en-US"/>
              </w:rPr>
              <w:t>0</w:t>
            </w:r>
            <w:r w:rsidR="00864BAD">
              <w:rPr>
                <w:lang w:eastAsia="en-US"/>
              </w:rPr>
              <w:t>6</w:t>
            </w:r>
            <w:r>
              <w:rPr>
                <w:lang w:eastAsia="en-US"/>
              </w:rPr>
              <w:t>.</w:t>
            </w:r>
            <w:r w:rsidR="00864BAD">
              <w:rPr>
                <w:lang w:eastAsia="en-US"/>
              </w:rPr>
              <w:t>0</w:t>
            </w:r>
            <w:r>
              <w:rPr>
                <w:lang w:eastAsia="en-US"/>
              </w:rPr>
              <w:t>4</w:t>
            </w:r>
          </w:p>
        </w:tc>
        <w:tc>
          <w:tcPr>
            <w:tcW w:w="6746" w:type="dxa"/>
            <w:shd w:val="clear" w:color="auto" w:fill="auto"/>
          </w:tcPr>
          <w:p w:rsidR="00AF2774" w:rsidRPr="000444EB" w:rsidRDefault="004F0DA5" w:rsidP="00831281">
            <w:pPr>
              <w:pStyle w:val="Textkrper"/>
              <w:rPr>
                <w:color w:val="000000" w:themeColor="text1"/>
              </w:rPr>
            </w:pPr>
            <w:r>
              <w:rPr>
                <w:color w:val="000000" w:themeColor="text1"/>
              </w:rPr>
              <w:t>Lernberatung</w:t>
            </w:r>
          </w:p>
        </w:tc>
      </w:tr>
      <w:tr w:rsidR="00AF2774" w:rsidRPr="00DE4890" w:rsidTr="00864BAD">
        <w:tc>
          <w:tcPr>
            <w:tcW w:w="1434" w:type="dxa"/>
            <w:shd w:val="clear" w:color="auto" w:fill="FFFFFF" w:themeFill="background1"/>
          </w:tcPr>
          <w:p w:rsidR="00AF2774" w:rsidRPr="00DE4890" w:rsidRDefault="00AF2774" w:rsidP="00831281"/>
        </w:tc>
        <w:tc>
          <w:tcPr>
            <w:tcW w:w="1709" w:type="dxa"/>
            <w:shd w:val="clear" w:color="auto" w:fill="FFFFFF" w:themeFill="background1"/>
          </w:tcPr>
          <w:p w:rsidR="00AF2774" w:rsidRPr="002B7D29" w:rsidRDefault="00AF2774" w:rsidP="00831281">
            <w:pPr>
              <w:pStyle w:val="Textkrper"/>
              <w:rPr>
                <w:b/>
              </w:rPr>
            </w:pPr>
          </w:p>
        </w:tc>
        <w:tc>
          <w:tcPr>
            <w:tcW w:w="6746" w:type="dxa"/>
            <w:shd w:val="clear" w:color="auto" w:fill="FFFFFF" w:themeFill="background1"/>
          </w:tcPr>
          <w:p w:rsidR="00AF2774" w:rsidRPr="002B7D29" w:rsidRDefault="00AF2774" w:rsidP="00831281">
            <w:pPr>
              <w:pStyle w:val="Textkrper"/>
              <w:rPr>
                <w:b/>
              </w:rPr>
            </w:pPr>
          </w:p>
        </w:tc>
      </w:tr>
      <w:tr w:rsidR="00AF2774" w:rsidRPr="00DE4890" w:rsidTr="00831281">
        <w:tc>
          <w:tcPr>
            <w:tcW w:w="1434" w:type="dxa"/>
            <w:shd w:val="clear" w:color="auto" w:fill="auto"/>
          </w:tcPr>
          <w:p w:rsidR="00AF2774" w:rsidRPr="00DE4890" w:rsidRDefault="00AF2774" w:rsidP="00831281"/>
        </w:tc>
        <w:tc>
          <w:tcPr>
            <w:tcW w:w="1709" w:type="dxa"/>
            <w:shd w:val="clear" w:color="auto" w:fill="auto"/>
          </w:tcPr>
          <w:p w:rsidR="00AF2774" w:rsidRDefault="004F0DA5" w:rsidP="00864BAD">
            <w:pPr>
              <w:pStyle w:val="Textkrper"/>
            </w:pPr>
            <w:r>
              <w:rPr>
                <w:lang w:eastAsia="en-US"/>
              </w:rPr>
              <w:t>FZT</w:t>
            </w:r>
            <w:r w:rsidR="00864BAD">
              <w:rPr>
                <w:lang w:eastAsia="en-US"/>
              </w:rPr>
              <w:t xml:space="preserve"> </w:t>
            </w:r>
            <w:r>
              <w:rPr>
                <w:lang w:eastAsia="en-US"/>
              </w:rPr>
              <w:t>01.</w:t>
            </w:r>
            <w:r w:rsidR="00D07F94">
              <w:rPr>
                <w:lang w:eastAsia="en-US"/>
              </w:rPr>
              <w:t>01.</w:t>
            </w:r>
            <w:r w:rsidR="00055518">
              <w:rPr>
                <w:lang w:eastAsia="en-US"/>
              </w:rPr>
              <w:t>07</w:t>
            </w:r>
          </w:p>
        </w:tc>
        <w:tc>
          <w:tcPr>
            <w:tcW w:w="6746" w:type="dxa"/>
            <w:shd w:val="clear" w:color="auto" w:fill="auto"/>
          </w:tcPr>
          <w:p w:rsidR="00AF2774" w:rsidRPr="00DE4890" w:rsidRDefault="004F0DA5" w:rsidP="00831281">
            <w:pPr>
              <w:pStyle w:val="Textkrper"/>
            </w:pPr>
            <w:r>
              <w:t>Klassenarbeit Räderwochen</w:t>
            </w:r>
          </w:p>
        </w:tc>
      </w:tr>
    </w:tbl>
    <w:p w:rsidR="00FA76C8" w:rsidRDefault="00FA76C8" w:rsidP="00F67CCF">
      <w:pPr>
        <w:pStyle w:val="Inhaltsverzeichnisnr"/>
        <w:numPr>
          <w:ilvl w:val="0"/>
          <w:numId w:val="0"/>
        </w:numPr>
        <w:ind w:left="284" w:hanging="284"/>
      </w:pPr>
    </w:p>
    <w:p w:rsidR="00FA76C8" w:rsidRDefault="00FA76C8">
      <w:pPr>
        <w:spacing w:line="240" w:lineRule="exact"/>
        <w:rPr>
          <w:b/>
        </w:rPr>
      </w:pPr>
      <w:r>
        <w:br w:type="page"/>
      </w:r>
    </w:p>
    <w:p w:rsidR="00F628B9" w:rsidRPr="00DE4890" w:rsidRDefault="00F628B9" w:rsidP="00F628B9">
      <w:pPr>
        <w:pStyle w:val="berschrift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628B9" w:rsidRPr="00AA18D1" w:rsidRDefault="00F628B9" w:rsidP="00F628B9">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628B9" w:rsidRPr="00AA18D1" w:rsidRDefault="00F628B9" w:rsidP="00F628B9">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628B9" w:rsidRPr="00AA18D1" w:rsidRDefault="00F628B9" w:rsidP="00F628B9">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628B9" w:rsidRPr="00AA18D1" w:rsidRDefault="00F628B9" w:rsidP="00F628B9">
            <w:pPr>
              <w:pStyle w:val="TabelleKopfmitte"/>
            </w:pPr>
            <w:r w:rsidRPr="00AA18D1">
              <w:t>Beschreibung</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mitte"/>
            </w:pPr>
            <w:r w:rsidRPr="00AA18D1">
              <w:rPr>
                <w:noProof/>
              </w:rPr>
              <w:drawing>
                <wp:inline distT="0" distB="0" distL="0" distR="0" wp14:anchorId="1E2FEEE9" wp14:editId="2FED27FA">
                  <wp:extent cx="342000" cy="313200"/>
                  <wp:effectExtent l="0" t="0" r="1270" b="0"/>
                  <wp:docPr id="1445" name="Grafik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382378AA" wp14:editId="43D8D93D">
                  <wp:extent cx="342000" cy="313200"/>
                  <wp:effectExtent l="0" t="0" r="1270" b="0"/>
                  <wp:docPr id="1446" name="Grafik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mitte"/>
            </w:pPr>
            <w:r w:rsidRPr="00AA18D1">
              <w:rPr>
                <w:noProof/>
              </w:rPr>
              <w:drawing>
                <wp:inline distT="0" distB="0" distL="0" distR="0" wp14:anchorId="7112DDF0" wp14:editId="7BD925C9">
                  <wp:extent cx="314325" cy="314325"/>
                  <wp:effectExtent l="0" t="0" r="9525" b="9525"/>
                  <wp:docPr id="1483"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
            </w:pPr>
            <w:r>
              <w:t>Tipp/</w:t>
            </w:r>
            <w:r w:rsidRPr="00AA18D1">
              <w:t>Hinweis, der zum Bearbeiten hilfreich ist</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mitte"/>
            </w:pPr>
            <w:r w:rsidRPr="00AA18D1">
              <w:rPr>
                <w:noProof/>
              </w:rPr>
              <w:drawing>
                <wp:inline distT="0" distB="0" distL="0" distR="0" wp14:anchorId="548B9BE9" wp14:editId="0AE91848">
                  <wp:extent cx="342000" cy="313200"/>
                  <wp:effectExtent l="0" t="0" r="1270" b="0"/>
                  <wp:docPr id="1484"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2B554572" wp14:editId="0155DE3D">
                  <wp:extent cx="342000" cy="313200"/>
                  <wp:effectExtent l="0" t="0" r="1270" b="0"/>
                  <wp:docPr id="1485"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mitte"/>
            </w:pPr>
            <w:r w:rsidRPr="00AA18D1">
              <w:rPr>
                <w:noProof/>
              </w:rPr>
              <w:drawing>
                <wp:inline distT="0" distB="0" distL="0" distR="0" wp14:anchorId="563B89FF" wp14:editId="4529F28D">
                  <wp:extent cx="314325" cy="314325"/>
                  <wp:effectExtent l="0" t="0" r="9525" b="9525"/>
                  <wp:docPr id="1461" name="Grafik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
            </w:pPr>
            <w:r>
              <w:t>Vorsicht/</w:t>
            </w:r>
            <w:r w:rsidRPr="00AA18D1">
              <w:t>Achtung: wichtige Inform</w:t>
            </w:r>
            <w:r w:rsidRPr="00AA18D1">
              <w:t>a</w:t>
            </w:r>
            <w:r>
              <w:t>tion/</w:t>
            </w:r>
            <w:r w:rsidRPr="00AA18D1">
              <w:t>Hinweis. Genau lesen!</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mitte"/>
            </w:pPr>
            <w:r w:rsidRPr="00AA18D1">
              <w:rPr>
                <w:noProof/>
              </w:rPr>
              <w:drawing>
                <wp:inline distT="0" distB="0" distL="0" distR="0" wp14:anchorId="754AD446" wp14:editId="52BE8574">
                  <wp:extent cx="342000" cy="313200"/>
                  <wp:effectExtent l="0" t="0" r="1270" b="0"/>
                  <wp:docPr id="1487"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72128EED" wp14:editId="4D02077E">
                  <wp:extent cx="342000" cy="313200"/>
                  <wp:effectExtent l="0" t="0" r="1270" b="0"/>
                  <wp:docPr id="1488"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61E64E1B" wp14:editId="5B4F39C6">
                  <wp:extent cx="314325" cy="314325"/>
                  <wp:effectExtent l="0" t="0" r="9525" b="9525"/>
                  <wp:docPr id="1866" name="Grafik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Zeitvorgabe beachten</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mitte"/>
            </w:pPr>
            <w:r w:rsidRPr="00AA18D1">
              <w:rPr>
                <w:noProof/>
              </w:rPr>
              <w:drawing>
                <wp:inline distT="0" distB="0" distL="0" distR="0" wp14:anchorId="09684437" wp14:editId="000D98F3">
                  <wp:extent cx="295275" cy="314325"/>
                  <wp:effectExtent l="0" t="0" r="9525" b="9525"/>
                  <wp:docPr id="1892" name="Grafik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mitte"/>
            </w:pPr>
            <w:r w:rsidRPr="00AA18D1">
              <w:rPr>
                <w:noProof/>
              </w:rPr>
              <w:drawing>
                <wp:inline distT="0" distB="0" distL="0" distR="0" wp14:anchorId="24B140C6" wp14:editId="3F0EC300">
                  <wp:extent cx="371475" cy="314325"/>
                  <wp:effectExtent l="0" t="0" r="9525" b="9525"/>
                  <wp:docPr id="1897" name="Grafik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
            </w:pPr>
            <w:r>
              <w:t xml:space="preserve">Blätter/Materialien </w:t>
            </w:r>
            <w:r w:rsidRPr="00AA18D1">
              <w:t>ablegen</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mitte"/>
            </w:pPr>
            <w:r w:rsidRPr="00AA18D1">
              <w:rPr>
                <w:noProof/>
              </w:rPr>
              <w:drawing>
                <wp:inline distT="0" distB="0" distL="0" distR="0" wp14:anchorId="345B9AA9" wp14:editId="3949200F">
                  <wp:extent cx="647700" cy="314325"/>
                  <wp:effectExtent l="0" t="0" r="0" b="9525"/>
                  <wp:docPr id="1489" name="Grafik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mitte"/>
            </w:pPr>
            <w:r>
              <w:rPr>
                <w:noProof/>
              </w:rPr>
              <w:drawing>
                <wp:inline distT="0" distB="0" distL="0" distR="0" wp14:anchorId="455FB10C" wp14:editId="0317EBC9">
                  <wp:extent cx="370800" cy="326657"/>
                  <wp:effectExtent l="0" t="0" r="0" b="0"/>
                  <wp:docPr id="1490" name="Grafik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6">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628B9" w:rsidRPr="00AA18D1" w:rsidRDefault="00F628B9" w:rsidP="00F628B9">
            <w:pPr>
              <w:pStyle w:val="Textkrper"/>
            </w:pPr>
            <w:r>
              <w:t>Blätter/Materialien holen</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47BD2A01" wp14:editId="3F0133BE">
                  <wp:extent cx="533400" cy="314325"/>
                  <wp:effectExtent l="0" t="0" r="0" b="9525"/>
                  <wp:docPr id="1519"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2C2AE687" wp14:editId="04DA8F1B">
                  <wp:extent cx="314325" cy="314325"/>
                  <wp:effectExtent l="0" t="0" r="9525" b="9525"/>
                  <wp:docPr id="1520"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Lesen/Hilfsmittel/Quellenangabe</w:t>
            </w:r>
            <w:r>
              <w:t xml:space="preserve">: </w:t>
            </w:r>
            <w:r w:rsidRPr="00AA18D1">
              <w:t>Buch oder eigene Aufschriebe</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4FB0ABEA" wp14:editId="47C0172F">
                  <wp:extent cx="314325" cy="314325"/>
                  <wp:effectExtent l="0" t="0" r="9525" b="9525"/>
                  <wp:docPr id="2066" name="Grafik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2F46447C" wp14:editId="35BE1DCB">
                  <wp:extent cx="314325" cy="314325"/>
                  <wp:effectExtent l="0" t="0" r="9525" b="9525"/>
                  <wp:docPr id="2082" name="Grafik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Default="00F628B9" w:rsidP="00F628B9">
            <w:pPr>
              <w:pStyle w:val="Textkrper"/>
            </w:pPr>
            <w:r>
              <w:t xml:space="preserve">Schreiben/Zeichnen/Malen/ </w:t>
            </w:r>
          </w:p>
          <w:p w:rsidR="00F628B9" w:rsidRPr="00AA18D1" w:rsidRDefault="00F628B9" w:rsidP="00F628B9">
            <w:pPr>
              <w:pStyle w:val="Textkrper"/>
            </w:pPr>
            <w:r>
              <w:t>Skizzieren</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5989B8EE" wp14:editId="1388678B">
                  <wp:extent cx="257175" cy="314325"/>
                  <wp:effectExtent l="0" t="0" r="9525" b="9525"/>
                  <wp:docPr id="2087" name="Grafik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72F8F43E" wp14:editId="53BEE9EE">
                  <wp:extent cx="314325" cy="314325"/>
                  <wp:effectExtent l="0" t="0" r="9525" b="9525"/>
                  <wp:docPr id="2088" name="Grafik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Default="00F628B9" w:rsidP="00F628B9">
            <w:pPr>
              <w:pStyle w:val="Textkrper"/>
            </w:pPr>
            <w:r>
              <w:t xml:space="preserve">Rechnen/ </w:t>
            </w:r>
          </w:p>
          <w:p w:rsidR="00F628B9" w:rsidRPr="00AA18D1" w:rsidRDefault="00F628B9" w:rsidP="00F628B9">
            <w:pPr>
              <w:pStyle w:val="Textkrper"/>
            </w:pPr>
            <w:r w:rsidRPr="00AA18D1">
              <w:t>Taschenrechner erlaubt</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5E212F98" wp14:editId="3A2BB5C8">
                  <wp:extent cx="209550" cy="314325"/>
                  <wp:effectExtent l="0" t="0" r="0" b="9525"/>
                  <wp:docPr id="2104" name="Grafik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39E99226" wp14:editId="50988323">
                  <wp:extent cx="314325" cy="314325"/>
                  <wp:effectExtent l="0" t="0" r="9525" b="9525"/>
                  <wp:docPr id="2106" name="Grafik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Default="00F628B9" w:rsidP="00F628B9">
            <w:pPr>
              <w:pStyle w:val="Textkrper"/>
            </w:pPr>
            <w:r>
              <w:t xml:space="preserve">Zeichnen/ </w:t>
            </w:r>
          </w:p>
          <w:p w:rsidR="00F628B9" w:rsidRPr="00AA18D1" w:rsidRDefault="00F628B9" w:rsidP="00F628B9">
            <w:pPr>
              <w:pStyle w:val="Textkrper"/>
            </w:pPr>
            <w:r w:rsidRPr="00AA18D1">
              <w:t>Zeichenmaterial erforderlich</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05EBAC90" wp14:editId="3D47B16E">
                  <wp:extent cx="238125" cy="314325"/>
                  <wp:effectExtent l="0" t="0" r="9525" b="9525"/>
                  <wp:docPr id="2108" name="Grafik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026EADBE" wp14:editId="6B0C1143">
                  <wp:extent cx="314325" cy="314325"/>
                  <wp:effectExtent l="0" t="0" r="9525" b="9525"/>
                  <wp:docPr id="2110" name="Grafik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Versuch</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48FF1CDF" wp14:editId="7E036635">
                  <wp:extent cx="333375" cy="314325"/>
                  <wp:effectExtent l="0" t="0" r="9525" b="9525"/>
                  <wp:docPr id="2111" name="Grafik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Pr>
                <w:noProof/>
              </w:rPr>
              <w:drawing>
                <wp:inline distT="0" distB="0" distL="0" distR="0" wp14:anchorId="6374FF3B" wp14:editId="1A705D91">
                  <wp:extent cx="313200" cy="313200"/>
                  <wp:effectExtent l="0" t="0" r="0" b="0"/>
                  <wp:docPr id="2144" name="Grafik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8">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t>Werkstatt</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63C24310" wp14:editId="2E93B047">
                  <wp:extent cx="314325" cy="314325"/>
                  <wp:effectExtent l="0" t="0" r="9525" b="9525"/>
                  <wp:docPr id="2145" name="Grafik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72DE6A1C" wp14:editId="5999979A">
                  <wp:extent cx="313200" cy="313200"/>
                  <wp:effectExtent l="0" t="0" r="0" b="0"/>
                  <wp:docPr id="2146" name="Grafik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D07F94" w:rsidP="00F628B9">
            <w:pPr>
              <w:pStyle w:val="Textkrper"/>
            </w:pPr>
            <w:r w:rsidRPr="00AA18D1">
              <w:t>E</w:t>
            </w:r>
            <w:r w:rsidR="00F628B9" w:rsidRPr="00AA18D1">
              <w:t>rledigt</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7459CA48" wp14:editId="33B2161B">
                  <wp:extent cx="314325" cy="314325"/>
                  <wp:effectExtent l="0" t="0" r="9525" b="9525"/>
                  <wp:docPr id="2147" name="Grafik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Beispiel/Vokabelhilfen</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5206DD81" wp14:editId="6C6C7394">
                  <wp:extent cx="314325" cy="314325"/>
                  <wp:effectExtent l="0" t="0" r="9525" b="9525"/>
                  <wp:docPr id="2188" name="Grafik 2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179AED2E" wp14:editId="2D89AD4B">
                  <wp:extent cx="313200" cy="313200"/>
                  <wp:effectExtent l="0" t="0" r="0" b="0"/>
                  <wp:docPr id="2189" name="Grafik 2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15C9D6D6" wp14:editId="7B43993E">
                  <wp:extent cx="314325" cy="314325"/>
                  <wp:effectExtent l="0" t="0" r="9525" b="9525"/>
                  <wp:docPr id="2190" name="Grafik 2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Hören</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6B5AE6FE" wp14:editId="195C87B3">
                  <wp:extent cx="314325" cy="314325"/>
                  <wp:effectExtent l="0" t="0" r="9525" b="9525"/>
                  <wp:docPr id="2191" name="Grafik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0DCEA763" wp14:editId="4BF82DC6">
                  <wp:extent cx="314325" cy="314325"/>
                  <wp:effectExtent l="0" t="0" r="9525" b="9525"/>
                  <wp:docPr id="2192" name="Grafik 2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Deutsch =&gt; Englisch</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0B00D03C" wp14:editId="39415654">
                  <wp:extent cx="314325" cy="314325"/>
                  <wp:effectExtent l="0" t="0" r="9525" b="9525"/>
                  <wp:docPr id="2193" name="Grafik 2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Pr>
                <w:noProof/>
              </w:rPr>
              <w:drawing>
                <wp:inline distT="0" distB="0" distL="0" distR="0" wp14:anchorId="1A99A7C3" wp14:editId="13C5B61D">
                  <wp:extent cx="323215" cy="311150"/>
                  <wp:effectExtent l="0" t="0" r="635" b="0"/>
                  <wp:docPr id="1462" name="Grafik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t>Internet/Recherche</w:t>
            </w:r>
          </w:p>
        </w:tc>
      </w:tr>
      <w:tr w:rsidR="00F628B9" w:rsidRPr="00AA18D1" w:rsidTr="00F628B9">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22E83AF2" wp14:editId="422A2989">
                  <wp:extent cx="342900" cy="314325"/>
                  <wp:effectExtent l="0" t="0" r="0" b="9525"/>
                  <wp:docPr id="2195" name="Grafik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66883B84" wp14:editId="1360337D">
                  <wp:extent cx="342900" cy="314325"/>
                  <wp:effectExtent l="0" t="0" r="0" b="9525"/>
                  <wp:docPr id="2196" name="Grafik 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mitte"/>
            </w:pPr>
            <w:r w:rsidRPr="00AA18D1">
              <w:rPr>
                <w:noProof/>
              </w:rPr>
              <w:drawing>
                <wp:inline distT="0" distB="0" distL="0" distR="0" wp14:anchorId="6CA3F18A" wp14:editId="68761EA3">
                  <wp:extent cx="342900" cy="314325"/>
                  <wp:effectExtent l="0" t="0" r="0" b="9525"/>
                  <wp:docPr id="2197" name="Grafik 219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6823573" wp14:editId="1C493547">
                  <wp:extent cx="342900" cy="314325"/>
                  <wp:effectExtent l="0" t="0" r="0" b="9525"/>
                  <wp:docPr id="2198" name="Grafik 2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F628B9" w:rsidRPr="00AA18D1" w:rsidRDefault="00F628B9" w:rsidP="00F628B9">
            <w:pPr>
              <w:pStyle w:val="Textkrper"/>
            </w:pPr>
            <w:r w:rsidRPr="00AA18D1">
              <w:t>Gruppennummer,</w:t>
            </w:r>
            <w:r w:rsidRPr="00AA18D1">
              <w:br/>
              <w:t>Teilthemen 3, 4 …</w:t>
            </w:r>
          </w:p>
        </w:tc>
      </w:tr>
    </w:tbl>
    <w:p w:rsidR="00F628B9" w:rsidRDefault="00F628B9" w:rsidP="00F628B9">
      <w:pPr>
        <w:pStyle w:val="Textkrper"/>
        <w:rPr>
          <w:rStyle w:val="Hervorhebung"/>
          <w:i w:val="0"/>
          <w:iCs w:val="0"/>
        </w:rPr>
      </w:pPr>
    </w:p>
    <w:p w:rsidR="004F5D85" w:rsidRPr="00DE4890" w:rsidRDefault="004F5D85" w:rsidP="004F5D85">
      <w:pPr>
        <w:pStyle w:val="Textkrper"/>
        <w:rPr>
          <w:rStyle w:val="Hervorhebung"/>
          <w:i w:val="0"/>
          <w:iCs w:val="0"/>
        </w:rPr>
        <w:sectPr w:rsidR="004F5D85" w:rsidRPr="00DE4890" w:rsidSect="00E60E5A">
          <w:headerReference w:type="even" r:id="rId53"/>
          <w:headerReference w:type="default" r:id="rId54"/>
          <w:footerReference w:type="even" r:id="rId55"/>
          <w:footerReference w:type="default" r:id="rId56"/>
          <w:headerReference w:type="first" r:id="rId57"/>
          <w:footerReference w:type="first" r:id="rId58"/>
          <w:pgSz w:w="11906" w:h="16838" w:code="9"/>
          <w:pgMar w:top="1418" w:right="1134" w:bottom="1134" w:left="1134" w:header="709" w:footer="709" w:gutter="0"/>
          <w:cols w:space="708"/>
          <w:titlePg/>
          <w:docGrid w:linePitch="360"/>
        </w:sectPr>
      </w:pPr>
    </w:p>
    <w:p w:rsidR="004F5D85" w:rsidRDefault="004F5D85" w:rsidP="004F5D85">
      <w:pPr>
        <w:pStyle w:val="berschrift1"/>
        <w:spacing w:before="0"/>
        <w:ind w:left="851"/>
        <w:jc w:val="center"/>
      </w:pPr>
      <w:r>
        <w:lastRenderedPageBreak/>
        <w:t>Kompetenzraster Fahrzeugtechnik Lernfelder 1 – 4</w:t>
      </w:r>
    </w:p>
    <w:tbl>
      <w:tblPr>
        <w:tblStyle w:val="Tabellenraster1"/>
        <w:tblW w:w="13892" w:type="dxa"/>
        <w:tblInd w:w="28" w:type="dxa"/>
        <w:tblCellMar>
          <w:top w:w="28" w:type="dxa"/>
          <w:left w:w="28" w:type="dxa"/>
          <w:bottom w:w="28" w:type="dxa"/>
          <w:right w:w="28" w:type="dxa"/>
        </w:tblCellMar>
        <w:tblLook w:val="04A0" w:firstRow="1" w:lastRow="0" w:firstColumn="1" w:lastColumn="0" w:noHBand="0" w:noVBand="1"/>
      </w:tblPr>
      <w:tblGrid>
        <w:gridCol w:w="2486"/>
        <w:gridCol w:w="2942"/>
        <w:gridCol w:w="2943"/>
        <w:gridCol w:w="2942"/>
        <w:gridCol w:w="2579"/>
      </w:tblGrid>
      <w:tr w:rsidR="004F5D85" w:rsidRPr="009C26DF" w:rsidTr="00F628B9">
        <w:trPr>
          <w:trHeight w:val="246"/>
        </w:trPr>
        <w:tc>
          <w:tcPr>
            <w:tcW w:w="2486" w:type="dxa"/>
            <w:shd w:val="clear" w:color="auto" w:fill="D9D9D9" w:themeFill="background1" w:themeFillShade="D9"/>
          </w:tcPr>
          <w:p w:rsidR="004F5D85" w:rsidRPr="009C26DF" w:rsidRDefault="004F5D85" w:rsidP="00F628B9">
            <w:pPr>
              <w:pStyle w:val="Textkrper"/>
              <w:jc w:val="left"/>
            </w:pPr>
          </w:p>
        </w:tc>
        <w:tc>
          <w:tcPr>
            <w:tcW w:w="2942" w:type="dxa"/>
            <w:shd w:val="clear" w:color="auto" w:fill="D9D9D9" w:themeFill="background1" w:themeFillShade="D9"/>
          </w:tcPr>
          <w:p w:rsidR="004F5D85" w:rsidRPr="001935F8" w:rsidRDefault="004F5D85" w:rsidP="00F628B9">
            <w:pPr>
              <w:pStyle w:val="TabellenkopfLS"/>
              <w:rPr>
                <w:sz w:val="18"/>
                <w:szCs w:val="18"/>
              </w:rPr>
            </w:pPr>
            <w:r w:rsidRPr="001935F8">
              <w:rPr>
                <w:sz w:val="18"/>
                <w:szCs w:val="18"/>
              </w:rPr>
              <w:t>Lernfeld</w:t>
            </w:r>
            <w:r>
              <w:rPr>
                <w:sz w:val="18"/>
                <w:szCs w:val="18"/>
              </w:rPr>
              <w:t xml:space="preserve"> </w:t>
            </w:r>
            <w:r w:rsidRPr="001935F8">
              <w:rPr>
                <w:sz w:val="18"/>
                <w:szCs w:val="18"/>
              </w:rPr>
              <w:t>1</w:t>
            </w:r>
          </w:p>
          <w:p w:rsidR="004F5D85" w:rsidRPr="001935F8" w:rsidRDefault="004F5D85" w:rsidP="00F628B9">
            <w:pPr>
              <w:pStyle w:val="TabellenkopfLS"/>
              <w:rPr>
                <w:sz w:val="18"/>
                <w:szCs w:val="18"/>
              </w:rPr>
            </w:pPr>
            <w:r w:rsidRPr="001935F8">
              <w:rPr>
                <w:sz w:val="18"/>
                <w:szCs w:val="18"/>
              </w:rPr>
              <w:t>Fahrzeuge und Systeme nach Vo</w:t>
            </w:r>
            <w:r w:rsidRPr="001935F8">
              <w:rPr>
                <w:sz w:val="18"/>
                <w:szCs w:val="18"/>
              </w:rPr>
              <w:t>r</w:t>
            </w:r>
            <w:r w:rsidRPr="001935F8">
              <w:rPr>
                <w:sz w:val="18"/>
                <w:szCs w:val="18"/>
              </w:rPr>
              <w:t>gaben warten und inspizieren</w:t>
            </w:r>
          </w:p>
        </w:tc>
        <w:tc>
          <w:tcPr>
            <w:tcW w:w="2943" w:type="dxa"/>
            <w:shd w:val="clear" w:color="auto" w:fill="D9D9D9" w:themeFill="background1" w:themeFillShade="D9"/>
          </w:tcPr>
          <w:p w:rsidR="004F5D85" w:rsidRPr="001935F8" w:rsidRDefault="004F5D85" w:rsidP="00F628B9">
            <w:pPr>
              <w:pStyle w:val="TabellenkopfLS"/>
              <w:rPr>
                <w:sz w:val="18"/>
                <w:szCs w:val="18"/>
              </w:rPr>
            </w:pPr>
            <w:r w:rsidRPr="001935F8">
              <w:rPr>
                <w:sz w:val="18"/>
                <w:szCs w:val="18"/>
              </w:rPr>
              <w:t>Lernfeld</w:t>
            </w:r>
            <w:r>
              <w:rPr>
                <w:sz w:val="18"/>
                <w:szCs w:val="18"/>
              </w:rPr>
              <w:t xml:space="preserve"> </w:t>
            </w:r>
            <w:r w:rsidRPr="001935F8">
              <w:rPr>
                <w:sz w:val="18"/>
                <w:szCs w:val="18"/>
              </w:rPr>
              <w:t>2</w:t>
            </w:r>
          </w:p>
          <w:p w:rsidR="004F5D85" w:rsidRPr="001935F8" w:rsidRDefault="004F5D85" w:rsidP="00F628B9">
            <w:pPr>
              <w:pStyle w:val="TabellenkopfLS"/>
              <w:rPr>
                <w:sz w:val="18"/>
                <w:szCs w:val="18"/>
              </w:rPr>
            </w:pPr>
            <w:r w:rsidRPr="001935F8">
              <w:rPr>
                <w:sz w:val="18"/>
                <w:szCs w:val="18"/>
              </w:rPr>
              <w:t>Einfache Baugruppen und Systeme prüfen, demontieren, austauschen und montieren</w:t>
            </w:r>
          </w:p>
        </w:tc>
        <w:tc>
          <w:tcPr>
            <w:tcW w:w="2942" w:type="dxa"/>
            <w:shd w:val="clear" w:color="auto" w:fill="D9D9D9" w:themeFill="background1" w:themeFillShade="D9"/>
          </w:tcPr>
          <w:p w:rsidR="004F5D85" w:rsidRPr="001935F8" w:rsidRDefault="004F5D85" w:rsidP="00F628B9">
            <w:pPr>
              <w:pStyle w:val="TabellenkopfLS"/>
              <w:rPr>
                <w:sz w:val="18"/>
                <w:szCs w:val="18"/>
              </w:rPr>
            </w:pPr>
            <w:r w:rsidRPr="001935F8">
              <w:rPr>
                <w:sz w:val="18"/>
                <w:szCs w:val="18"/>
              </w:rPr>
              <w:t>Lernfeld</w:t>
            </w:r>
            <w:r>
              <w:rPr>
                <w:sz w:val="18"/>
                <w:szCs w:val="18"/>
              </w:rPr>
              <w:t xml:space="preserve"> </w:t>
            </w:r>
            <w:r w:rsidRPr="001935F8">
              <w:rPr>
                <w:sz w:val="18"/>
                <w:szCs w:val="18"/>
              </w:rPr>
              <w:t>3</w:t>
            </w:r>
          </w:p>
          <w:p w:rsidR="004F5D85" w:rsidRPr="001935F8" w:rsidRDefault="004F5D85" w:rsidP="00F628B9">
            <w:pPr>
              <w:pStyle w:val="TabellenkopfLS"/>
              <w:rPr>
                <w:sz w:val="18"/>
                <w:szCs w:val="18"/>
              </w:rPr>
            </w:pPr>
            <w:r w:rsidRPr="001935F8">
              <w:rPr>
                <w:sz w:val="18"/>
                <w:szCs w:val="18"/>
              </w:rPr>
              <w:t>Funktionsstörungen identifizieren und beseitigen</w:t>
            </w:r>
          </w:p>
        </w:tc>
        <w:tc>
          <w:tcPr>
            <w:tcW w:w="2579" w:type="dxa"/>
            <w:shd w:val="clear" w:color="auto" w:fill="D9D9D9" w:themeFill="background1" w:themeFillShade="D9"/>
          </w:tcPr>
          <w:p w:rsidR="004F5D85" w:rsidRPr="001935F8" w:rsidRDefault="004F5D85" w:rsidP="00F628B9">
            <w:pPr>
              <w:pStyle w:val="TabellenkopfLS"/>
              <w:rPr>
                <w:sz w:val="18"/>
                <w:szCs w:val="18"/>
              </w:rPr>
            </w:pPr>
            <w:r w:rsidRPr="001935F8">
              <w:rPr>
                <w:sz w:val="18"/>
                <w:szCs w:val="18"/>
              </w:rPr>
              <w:t>Lernfeld</w:t>
            </w:r>
            <w:r>
              <w:rPr>
                <w:sz w:val="18"/>
                <w:szCs w:val="18"/>
              </w:rPr>
              <w:t xml:space="preserve"> </w:t>
            </w:r>
            <w:r w:rsidRPr="001935F8">
              <w:rPr>
                <w:sz w:val="18"/>
                <w:szCs w:val="18"/>
              </w:rPr>
              <w:t>4</w:t>
            </w:r>
          </w:p>
          <w:p w:rsidR="004F5D85" w:rsidRPr="001935F8" w:rsidRDefault="004F5D85" w:rsidP="00F628B9">
            <w:pPr>
              <w:pStyle w:val="TabellenkopfLS"/>
              <w:rPr>
                <w:sz w:val="18"/>
                <w:szCs w:val="18"/>
              </w:rPr>
            </w:pPr>
            <w:r w:rsidRPr="001935F8">
              <w:rPr>
                <w:sz w:val="18"/>
                <w:szCs w:val="18"/>
              </w:rPr>
              <w:t>Umrüstarbeiten nach Kunde</w:t>
            </w:r>
            <w:r w:rsidRPr="001935F8">
              <w:rPr>
                <w:sz w:val="18"/>
                <w:szCs w:val="18"/>
              </w:rPr>
              <w:t>n</w:t>
            </w:r>
            <w:r w:rsidRPr="001935F8">
              <w:rPr>
                <w:sz w:val="18"/>
                <w:szCs w:val="18"/>
              </w:rPr>
              <w:t>wünschen durchführen</w:t>
            </w:r>
          </w:p>
        </w:tc>
      </w:tr>
      <w:tr w:rsidR="004F5D85" w:rsidRPr="009C26DF" w:rsidTr="00F628B9">
        <w:trPr>
          <w:trHeight w:val="246"/>
        </w:trPr>
        <w:tc>
          <w:tcPr>
            <w:tcW w:w="2486" w:type="dxa"/>
            <w:shd w:val="clear" w:color="auto" w:fill="D9D9D9" w:themeFill="background1" w:themeFillShade="D9"/>
          </w:tcPr>
          <w:p w:rsidR="004F5D85" w:rsidRPr="001935F8" w:rsidRDefault="004F5D85" w:rsidP="00F628B9">
            <w:pPr>
              <w:pStyle w:val="Textkrper"/>
              <w:jc w:val="left"/>
              <w:rPr>
                <w:b/>
                <w:sz w:val="18"/>
                <w:szCs w:val="18"/>
              </w:rPr>
            </w:pPr>
            <w:r w:rsidRPr="001935F8">
              <w:rPr>
                <w:b/>
                <w:sz w:val="18"/>
                <w:szCs w:val="18"/>
              </w:rPr>
              <w:t>Technische Systeme und Tei</w:t>
            </w:r>
            <w:r w:rsidRPr="001935F8">
              <w:rPr>
                <w:b/>
                <w:sz w:val="18"/>
                <w:szCs w:val="18"/>
              </w:rPr>
              <w:t>l</w:t>
            </w:r>
            <w:r w:rsidRPr="001935F8">
              <w:rPr>
                <w:b/>
                <w:sz w:val="18"/>
                <w:szCs w:val="18"/>
              </w:rPr>
              <w:t>systeme kennen, analysieren und bewerten</w:t>
            </w:r>
          </w:p>
        </w:tc>
        <w:tc>
          <w:tcPr>
            <w:tcW w:w="2942" w:type="dxa"/>
          </w:tcPr>
          <w:p w:rsidR="004F5D85" w:rsidRPr="001935F8" w:rsidRDefault="004F5D85" w:rsidP="00F628B9">
            <w:pPr>
              <w:pStyle w:val="Textkrper"/>
              <w:jc w:val="left"/>
              <w:rPr>
                <w:sz w:val="16"/>
                <w:szCs w:val="16"/>
              </w:rPr>
            </w:pPr>
            <w:r w:rsidRPr="001935F8">
              <w:rPr>
                <w:sz w:val="16"/>
                <w:szCs w:val="16"/>
              </w:rPr>
              <w:t xml:space="preserve">Ich kann Baugruppen des Kfz nennen und deren Zusammenwirken beschreiben. </w:t>
            </w:r>
          </w:p>
        </w:tc>
        <w:tc>
          <w:tcPr>
            <w:tcW w:w="2943" w:type="dxa"/>
          </w:tcPr>
          <w:p w:rsidR="004F5D85" w:rsidRPr="001935F8" w:rsidRDefault="004F5D85" w:rsidP="00F628B9">
            <w:pPr>
              <w:pStyle w:val="Textkrper"/>
              <w:jc w:val="left"/>
              <w:rPr>
                <w:sz w:val="16"/>
                <w:szCs w:val="16"/>
              </w:rPr>
            </w:pPr>
            <w:r w:rsidRPr="001935F8">
              <w:rPr>
                <w:sz w:val="16"/>
                <w:szCs w:val="16"/>
              </w:rPr>
              <w:t>Ich kann den Zustand technischer Ba</w:t>
            </w:r>
            <w:r w:rsidRPr="001935F8">
              <w:rPr>
                <w:sz w:val="16"/>
                <w:szCs w:val="16"/>
              </w:rPr>
              <w:t>u</w:t>
            </w:r>
            <w:r w:rsidRPr="001935F8">
              <w:rPr>
                <w:sz w:val="16"/>
                <w:szCs w:val="16"/>
              </w:rPr>
              <w:t xml:space="preserve">gruppen erkennen und beurteilen. </w:t>
            </w:r>
          </w:p>
        </w:tc>
        <w:tc>
          <w:tcPr>
            <w:tcW w:w="2942" w:type="dxa"/>
          </w:tcPr>
          <w:p w:rsidR="004F5D85" w:rsidRPr="001935F8" w:rsidRDefault="004F5D85" w:rsidP="00F628B9">
            <w:pPr>
              <w:pStyle w:val="Textkrper"/>
              <w:jc w:val="left"/>
              <w:rPr>
                <w:sz w:val="16"/>
                <w:szCs w:val="16"/>
              </w:rPr>
            </w:pPr>
            <w:r w:rsidRPr="001935F8">
              <w:rPr>
                <w:sz w:val="16"/>
                <w:szCs w:val="16"/>
              </w:rPr>
              <w:t>Ich kann Störungen an technischen Syst</w:t>
            </w:r>
            <w:r w:rsidRPr="001935F8">
              <w:rPr>
                <w:sz w:val="16"/>
                <w:szCs w:val="16"/>
              </w:rPr>
              <w:t>e</w:t>
            </w:r>
            <w:r w:rsidRPr="001935F8">
              <w:rPr>
                <w:sz w:val="16"/>
                <w:szCs w:val="16"/>
              </w:rPr>
              <w:t>men diagnostizieren und Fehler eingre</w:t>
            </w:r>
            <w:r w:rsidRPr="001935F8">
              <w:rPr>
                <w:sz w:val="16"/>
                <w:szCs w:val="16"/>
              </w:rPr>
              <w:t>n</w:t>
            </w:r>
            <w:r w:rsidRPr="001935F8">
              <w:rPr>
                <w:sz w:val="16"/>
                <w:szCs w:val="16"/>
              </w:rPr>
              <w:t>zen.</w:t>
            </w:r>
          </w:p>
        </w:tc>
        <w:tc>
          <w:tcPr>
            <w:tcW w:w="2579" w:type="dxa"/>
          </w:tcPr>
          <w:p w:rsidR="004F5D85" w:rsidRPr="001935F8" w:rsidRDefault="004F5D85" w:rsidP="00F628B9">
            <w:pPr>
              <w:pStyle w:val="Textkrper"/>
              <w:jc w:val="left"/>
              <w:rPr>
                <w:sz w:val="16"/>
                <w:szCs w:val="16"/>
              </w:rPr>
            </w:pPr>
            <w:r w:rsidRPr="001935F8">
              <w:rPr>
                <w:sz w:val="16"/>
                <w:szCs w:val="16"/>
              </w:rPr>
              <w:t>Ich kann Umrüstsätze bezüglich ihrer Integrationsfähigkeit in ein</w:t>
            </w:r>
            <w:r w:rsidR="005D5DA5">
              <w:rPr>
                <w:sz w:val="16"/>
                <w:szCs w:val="16"/>
              </w:rPr>
              <w:t xml:space="preserve"> </w:t>
            </w:r>
            <w:r w:rsidRPr="001935F8">
              <w:rPr>
                <w:sz w:val="16"/>
                <w:szCs w:val="16"/>
              </w:rPr>
              <w:t xml:space="preserve"> Fahrzeug analysieren und bewerten.</w:t>
            </w:r>
          </w:p>
        </w:tc>
      </w:tr>
      <w:tr w:rsidR="004F5D85" w:rsidRPr="009C26DF" w:rsidTr="00F628B9">
        <w:trPr>
          <w:trHeight w:val="246"/>
        </w:trPr>
        <w:tc>
          <w:tcPr>
            <w:tcW w:w="2486" w:type="dxa"/>
            <w:shd w:val="clear" w:color="auto" w:fill="D9D9D9" w:themeFill="background1" w:themeFillShade="D9"/>
          </w:tcPr>
          <w:p w:rsidR="004F5D85" w:rsidRPr="001935F8" w:rsidRDefault="004F5D85" w:rsidP="00F628B9">
            <w:pPr>
              <w:pStyle w:val="Textkrper"/>
              <w:jc w:val="left"/>
              <w:rPr>
                <w:b/>
                <w:sz w:val="18"/>
                <w:szCs w:val="18"/>
              </w:rPr>
            </w:pPr>
            <w:r w:rsidRPr="001935F8">
              <w:rPr>
                <w:b/>
                <w:sz w:val="18"/>
                <w:szCs w:val="18"/>
              </w:rPr>
              <w:t>Arbeitsmaterialien auswählen</w:t>
            </w:r>
          </w:p>
        </w:tc>
        <w:tc>
          <w:tcPr>
            <w:tcW w:w="2942" w:type="dxa"/>
          </w:tcPr>
          <w:p w:rsidR="004F5D85" w:rsidRPr="001935F8" w:rsidRDefault="004F5D85" w:rsidP="00F628B9">
            <w:pPr>
              <w:pStyle w:val="Textkrper"/>
              <w:jc w:val="left"/>
              <w:rPr>
                <w:sz w:val="16"/>
                <w:szCs w:val="16"/>
              </w:rPr>
            </w:pPr>
            <w:r w:rsidRPr="001935F8">
              <w:rPr>
                <w:sz w:val="16"/>
                <w:szCs w:val="16"/>
              </w:rPr>
              <w:t>Ich kann Betriebs- und Hilfsstoffe nennen und unterscheiden. Ich kann den Materia</w:t>
            </w:r>
            <w:r w:rsidRPr="001935F8">
              <w:rPr>
                <w:sz w:val="16"/>
                <w:szCs w:val="16"/>
              </w:rPr>
              <w:t>l</w:t>
            </w:r>
            <w:r w:rsidRPr="001935F8">
              <w:rPr>
                <w:sz w:val="16"/>
                <w:szCs w:val="16"/>
              </w:rPr>
              <w:t>bedarf ermitteln.</w:t>
            </w:r>
          </w:p>
        </w:tc>
        <w:tc>
          <w:tcPr>
            <w:tcW w:w="2943" w:type="dxa"/>
          </w:tcPr>
          <w:p w:rsidR="004F5D85" w:rsidRPr="001935F8" w:rsidRDefault="004F5D85" w:rsidP="00F628B9">
            <w:pPr>
              <w:pStyle w:val="Textkrper"/>
              <w:jc w:val="left"/>
              <w:rPr>
                <w:sz w:val="16"/>
                <w:szCs w:val="16"/>
              </w:rPr>
            </w:pPr>
            <w:r w:rsidRPr="001935F8">
              <w:rPr>
                <w:sz w:val="16"/>
                <w:szCs w:val="16"/>
              </w:rPr>
              <w:t>Ich kann Ersatzteile auf ihre Eignung pr</w:t>
            </w:r>
            <w:r w:rsidRPr="001935F8">
              <w:rPr>
                <w:sz w:val="16"/>
                <w:szCs w:val="16"/>
              </w:rPr>
              <w:t>ü</w:t>
            </w:r>
            <w:r w:rsidRPr="001935F8">
              <w:rPr>
                <w:sz w:val="16"/>
                <w:szCs w:val="16"/>
              </w:rPr>
              <w:t>fen.</w:t>
            </w:r>
          </w:p>
        </w:tc>
        <w:tc>
          <w:tcPr>
            <w:tcW w:w="2942" w:type="dxa"/>
          </w:tcPr>
          <w:p w:rsidR="004F5D85" w:rsidRPr="001935F8" w:rsidRDefault="004F5D85" w:rsidP="00F628B9">
            <w:pPr>
              <w:pStyle w:val="Textkrper"/>
              <w:rPr>
                <w:sz w:val="16"/>
                <w:szCs w:val="16"/>
              </w:rPr>
            </w:pPr>
          </w:p>
        </w:tc>
        <w:tc>
          <w:tcPr>
            <w:tcW w:w="2579" w:type="dxa"/>
          </w:tcPr>
          <w:p w:rsidR="004F5D85" w:rsidRPr="001935F8" w:rsidRDefault="004F5D85" w:rsidP="00F628B9">
            <w:pPr>
              <w:pStyle w:val="Textkrper"/>
              <w:jc w:val="left"/>
              <w:rPr>
                <w:sz w:val="16"/>
                <w:szCs w:val="16"/>
              </w:rPr>
            </w:pPr>
            <w:r w:rsidRPr="001935F8">
              <w:rPr>
                <w:sz w:val="16"/>
                <w:szCs w:val="16"/>
              </w:rPr>
              <w:t>Ich kann Umrüstsätze gemäß Ku</w:t>
            </w:r>
            <w:r w:rsidRPr="001935F8">
              <w:rPr>
                <w:sz w:val="16"/>
                <w:szCs w:val="16"/>
              </w:rPr>
              <w:t>n</w:t>
            </w:r>
            <w:r w:rsidRPr="001935F8">
              <w:rPr>
                <w:sz w:val="16"/>
                <w:szCs w:val="16"/>
              </w:rPr>
              <w:t>denwunsch und gesetzlicher Vorg</w:t>
            </w:r>
            <w:r w:rsidRPr="001935F8">
              <w:rPr>
                <w:sz w:val="16"/>
                <w:szCs w:val="16"/>
              </w:rPr>
              <w:t>a</w:t>
            </w:r>
            <w:r w:rsidRPr="001935F8">
              <w:rPr>
                <w:sz w:val="16"/>
                <w:szCs w:val="16"/>
              </w:rPr>
              <w:t>ben auswählen und begründet b</w:t>
            </w:r>
            <w:r w:rsidRPr="001935F8">
              <w:rPr>
                <w:sz w:val="16"/>
                <w:szCs w:val="16"/>
              </w:rPr>
              <w:t>e</w:t>
            </w:r>
            <w:r w:rsidRPr="001935F8">
              <w:rPr>
                <w:sz w:val="16"/>
                <w:szCs w:val="16"/>
              </w:rPr>
              <w:t>werten.</w:t>
            </w:r>
          </w:p>
        </w:tc>
      </w:tr>
      <w:tr w:rsidR="004F5D85" w:rsidRPr="009C26DF" w:rsidTr="00F628B9">
        <w:trPr>
          <w:trHeight w:val="246"/>
        </w:trPr>
        <w:tc>
          <w:tcPr>
            <w:tcW w:w="2486" w:type="dxa"/>
            <w:shd w:val="clear" w:color="auto" w:fill="D9D9D9" w:themeFill="background1" w:themeFillShade="D9"/>
          </w:tcPr>
          <w:p w:rsidR="004F5D85" w:rsidRPr="001935F8" w:rsidRDefault="004F5D85" w:rsidP="00F628B9">
            <w:pPr>
              <w:pStyle w:val="Textkrper"/>
              <w:jc w:val="left"/>
              <w:rPr>
                <w:b/>
                <w:sz w:val="18"/>
                <w:szCs w:val="18"/>
              </w:rPr>
            </w:pPr>
            <w:r w:rsidRPr="001935F8">
              <w:rPr>
                <w:b/>
                <w:sz w:val="18"/>
                <w:szCs w:val="18"/>
              </w:rPr>
              <w:t>Werkzeuge, Geräte und Ve</w:t>
            </w:r>
            <w:r w:rsidRPr="001935F8">
              <w:rPr>
                <w:b/>
                <w:sz w:val="18"/>
                <w:szCs w:val="18"/>
              </w:rPr>
              <w:t>r</w:t>
            </w:r>
            <w:r w:rsidRPr="001935F8">
              <w:rPr>
                <w:b/>
                <w:sz w:val="18"/>
                <w:szCs w:val="18"/>
              </w:rPr>
              <w:t>fahren auswählen und einse</w:t>
            </w:r>
            <w:r w:rsidRPr="001935F8">
              <w:rPr>
                <w:b/>
                <w:sz w:val="18"/>
                <w:szCs w:val="18"/>
              </w:rPr>
              <w:t>t</w:t>
            </w:r>
            <w:r w:rsidRPr="001935F8">
              <w:rPr>
                <w:b/>
                <w:sz w:val="18"/>
                <w:szCs w:val="18"/>
              </w:rPr>
              <w:t>zen</w:t>
            </w:r>
          </w:p>
        </w:tc>
        <w:tc>
          <w:tcPr>
            <w:tcW w:w="2942" w:type="dxa"/>
          </w:tcPr>
          <w:p w:rsidR="004F5D85" w:rsidRPr="001935F8" w:rsidRDefault="004F5D85" w:rsidP="00F628B9">
            <w:pPr>
              <w:pStyle w:val="Textkrper"/>
              <w:jc w:val="left"/>
              <w:rPr>
                <w:sz w:val="16"/>
                <w:szCs w:val="16"/>
              </w:rPr>
            </w:pPr>
            <w:r w:rsidRPr="001935F8">
              <w:rPr>
                <w:sz w:val="16"/>
                <w:szCs w:val="16"/>
              </w:rPr>
              <w:t>Ich kann für Aufträge eine begründete Auswahl an Werkzeugen treffen und deren spezifische Bezeichnungen und Eige</w:t>
            </w:r>
            <w:r w:rsidRPr="001935F8">
              <w:rPr>
                <w:sz w:val="16"/>
                <w:szCs w:val="16"/>
              </w:rPr>
              <w:t>n</w:t>
            </w:r>
            <w:r w:rsidRPr="001935F8">
              <w:rPr>
                <w:sz w:val="16"/>
                <w:szCs w:val="16"/>
              </w:rPr>
              <w:t>schaften erklären. Ich kann Prüfkriterien entsprechend eines Auftrags anwenden.</w:t>
            </w:r>
          </w:p>
        </w:tc>
        <w:tc>
          <w:tcPr>
            <w:tcW w:w="2943" w:type="dxa"/>
          </w:tcPr>
          <w:p w:rsidR="004F5D85" w:rsidRPr="001935F8" w:rsidRDefault="004F5D85" w:rsidP="00F628B9">
            <w:pPr>
              <w:pStyle w:val="Textkrper"/>
              <w:jc w:val="left"/>
              <w:rPr>
                <w:sz w:val="16"/>
                <w:szCs w:val="16"/>
              </w:rPr>
            </w:pPr>
            <w:r w:rsidRPr="001935F8">
              <w:rPr>
                <w:sz w:val="16"/>
                <w:szCs w:val="16"/>
              </w:rPr>
              <w:t>Ich kann Mess- und Prüfwerkzeuge fachg</w:t>
            </w:r>
            <w:r w:rsidRPr="001935F8">
              <w:rPr>
                <w:sz w:val="16"/>
                <w:szCs w:val="16"/>
              </w:rPr>
              <w:t>e</w:t>
            </w:r>
            <w:r w:rsidRPr="001935F8">
              <w:rPr>
                <w:sz w:val="16"/>
                <w:szCs w:val="16"/>
              </w:rPr>
              <w:t>recht anwenden. Ich kann Kennwerte für die Montage ermitteln.</w:t>
            </w:r>
          </w:p>
        </w:tc>
        <w:tc>
          <w:tcPr>
            <w:tcW w:w="2942" w:type="dxa"/>
          </w:tcPr>
          <w:p w:rsidR="004F5D85" w:rsidRPr="001935F8" w:rsidRDefault="004F5D85" w:rsidP="00F628B9">
            <w:pPr>
              <w:pStyle w:val="Textkrper"/>
              <w:jc w:val="left"/>
              <w:rPr>
                <w:sz w:val="16"/>
                <w:szCs w:val="16"/>
              </w:rPr>
            </w:pPr>
            <w:r w:rsidRPr="001935F8">
              <w:rPr>
                <w:sz w:val="16"/>
                <w:szCs w:val="16"/>
              </w:rPr>
              <w:t>Ich kann geeignete Mess- und Prüfmeth</w:t>
            </w:r>
            <w:r w:rsidRPr="001935F8">
              <w:rPr>
                <w:sz w:val="16"/>
                <w:szCs w:val="16"/>
              </w:rPr>
              <w:t>o</w:t>
            </w:r>
            <w:r w:rsidRPr="001935F8">
              <w:rPr>
                <w:sz w:val="16"/>
                <w:szCs w:val="16"/>
              </w:rPr>
              <w:t>den einsetzen und gewonnene Ergebnisse auf ihre Plausibilität prüfen.</w:t>
            </w:r>
          </w:p>
        </w:tc>
        <w:tc>
          <w:tcPr>
            <w:tcW w:w="2579" w:type="dxa"/>
          </w:tcPr>
          <w:p w:rsidR="004F5D85" w:rsidRPr="001935F8" w:rsidRDefault="004F5D85" w:rsidP="00F628B9">
            <w:pPr>
              <w:pStyle w:val="Textkrper"/>
              <w:jc w:val="left"/>
              <w:rPr>
                <w:sz w:val="16"/>
                <w:szCs w:val="16"/>
              </w:rPr>
            </w:pPr>
            <w:r w:rsidRPr="001935F8">
              <w:rPr>
                <w:sz w:val="16"/>
                <w:szCs w:val="16"/>
              </w:rPr>
              <w:t>Ich kann eine Umrüstung nach Ku</w:t>
            </w:r>
            <w:r w:rsidRPr="001935F8">
              <w:rPr>
                <w:sz w:val="16"/>
                <w:szCs w:val="16"/>
              </w:rPr>
              <w:t>n</w:t>
            </w:r>
            <w:r w:rsidRPr="001935F8">
              <w:rPr>
                <w:sz w:val="16"/>
                <w:szCs w:val="16"/>
              </w:rPr>
              <w:t>denwunsch durchführen.</w:t>
            </w:r>
          </w:p>
        </w:tc>
      </w:tr>
      <w:tr w:rsidR="004F5D85" w:rsidRPr="009C26DF" w:rsidTr="00F628B9">
        <w:trPr>
          <w:trHeight w:val="246"/>
        </w:trPr>
        <w:tc>
          <w:tcPr>
            <w:tcW w:w="2486" w:type="dxa"/>
            <w:shd w:val="clear" w:color="auto" w:fill="D9D9D9" w:themeFill="background1" w:themeFillShade="D9"/>
          </w:tcPr>
          <w:p w:rsidR="004F5D85" w:rsidRPr="001935F8" w:rsidRDefault="004F5D85" w:rsidP="00F628B9">
            <w:pPr>
              <w:pStyle w:val="Textkrper"/>
              <w:jc w:val="left"/>
              <w:rPr>
                <w:b/>
                <w:sz w:val="18"/>
                <w:szCs w:val="18"/>
              </w:rPr>
            </w:pPr>
            <w:r w:rsidRPr="001935F8">
              <w:rPr>
                <w:b/>
                <w:sz w:val="18"/>
                <w:szCs w:val="18"/>
              </w:rPr>
              <w:t>Einen Auftrag nach Herste</w:t>
            </w:r>
            <w:r w:rsidRPr="001935F8">
              <w:rPr>
                <w:b/>
                <w:sz w:val="18"/>
                <w:szCs w:val="18"/>
              </w:rPr>
              <w:t>l</w:t>
            </w:r>
            <w:r w:rsidRPr="001935F8">
              <w:rPr>
                <w:b/>
                <w:sz w:val="18"/>
                <w:szCs w:val="18"/>
              </w:rPr>
              <w:t>lerangaben planen, Inform</w:t>
            </w:r>
            <w:r w:rsidRPr="001935F8">
              <w:rPr>
                <w:b/>
                <w:sz w:val="18"/>
                <w:szCs w:val="18"/>
              </w:rPr>
              <w:t>a</w:t>
            </w:r>
            <w:r w:rsidRPr="001935F8">
              <w:rPr>
                <w:b/>
                <w:sz w:val="18"/>
                <w:szCs w:val="18"/>
              </w:rPr>
              <w:t>tionssysteme nutzen und die Durchführung dokumentieren</w:t>
            </w:r>
          </w:p>
        </w:tc>
        <w:tc>
          <w:tcPr>
            <w:tcW w:w="2942" w:type="dxa"/>
          </w:tcPr>
          <w:p w:rsidR="004F5D85" w:rsidRPr="001935F8" w:rsidRDefault="004F5D85" w:rsidP="00F628B9">
            <w:pPr>
              <w:pStyle w:val="Textkrper"/>
              <w:jc w:val="left"/>
              <w:rPr>
                <w:spacing w:val="-2"/>
                <w:sz w:val="16"/>
                <w:szCs w:val="16"/>
              </w:rPr>
            </w:pPr>
            <w:r w:rsidRPr="001935F8">
              <w:rPr>
                <w:spacing w:val="-2"/>
                <w:sz w:val="16"/>
                <w:szCs w:val="16"/>
              </w:rPr>
              <w:t>Ich kann Arbeitsaufträge lesen und verst</w:t>
            </w:r>
            <w:r w:rsidRPr="001935F8">
              <w:rPr>
                <w:spacing w:val="-2"/>
                <w:sz w:val="16"/>
                <w:szCs w:val="16"/>
              </w:rPr>
              <w:t>e</w:t>
            </w:r>
            <w:r w:rsidRPr="001935F8">
              <w:rPr>
                <w:spacing w:val="-2"/>
                <w:sz w:val="16"/>
                <w:szCs w:val="16"/>
              </w:rPr>
              <w:t>hen, um die Auftragsbearbeitung zu planen. Ich kann unterscheiden, welche Kenntnisse für die jeweilige Arbeit erforderlich sind. Ich kann Informationssysteme nutzen.</w:t>
            </w:r>
          </w:p>
        </w:tc>
        <w:tc>
          <w:tcPr>
            <w:tcW w:w="2943" w:type="dxa"/>
          </w:tcPr>
          <w:p w:rsidR="004F5D85" w:rsidRPr="001935F8" w:rsidRDefault="004F5D85" w:rsidP="00F628B9">
            <w:pPr>
              <w:pStyle w:val="Textkrper"/>
              <w:jc w:val="left"/>
              <w:rPr>
                <w:sz w:val="16"/>
                <w:szCs w:val="16"/>
              </w:rPr>
            </w:pPr>
            <w:r w:rsidRPr="001935F8">
              <w:rPr>
                <w:sz w:val="16"/>
                <w:szCs w:val="16"/>
              </w:rPr>
              <w:t>Ich kann mit Hilfe von technischen Unte</w:t>
            </w:r>
            <w:r w:rsidRPr="001935F8">
              <w:rPr>
                <w:sz w:val="16"/>
                <w:szCs w:val="16"/>
              </w:rPr>
              <w:t>r</w:t>
            </w:r>
            <w:r w:rsidRPr="001935F8">
              <w:rPr>
                <w:sz w:val="16"/>
                <w:szCs w:val="16"/>
              </w:rPr>
              <w:t>lagen den Umfang von Reparaturen pl</w:t>
            </w:r>
            <w:r w:rsidRPr="001935F8">
              <w:rPr>
                <w:sz w:val="16"/>
                <w:szCs w:val="16"/>
              </w:rPr>
              <w:t>a</w:t>
            </w:r>
            <w:r w:rsidRPr="001935F8">
              <w:rPr>
                <w:sz w:val="16"/>
                <w:szCs w:val="16"/>
              </w:rPr>
              <w:t>nen. Ich kann einen Arbeitsplan erstellen und durchführen.</w:t>
            </w:r>
          </w:p>
        </w:tc>
        <w:tc>
          <w:tcPr>
            <w:tcW w:w="2942" w:type="dxa"/>
          </w:tcPr>
          <w:p w:rsidR="004F5D85" w:rsidRPr="001935F8" w:rsidRDefault="004F5D85" w:rsidP="00F628B9">
            <w:pPr>
              <w:pStyle w:val="Textkrper"/>
              <w:jc w:val="left"/>
              <w:rPr>
                <w:sz w:val="16"/>
                <w:szCs w:val="16"/>
              </w:rPr>
            </w:pPr>
            <w:r w:rsidRPr="001935F8">
              <w:rPr>
                <w:sz w:val="16"/>
                <w:szCs w:val="16"/>
              </w:rPr>
              <w:t>Ich kann Herstellerunterlagen zu Scha</w:t>
            </w:r>
            <w:r w:rsidRPr="001935F8">
              <w:rPr>
                <w:sz w:val="16"/>
                <w:szCs w:val="16"/>
              </w:rPr>
              <w:t>l</w:t>
            </w:r>
            <w:r w:rsidRPr="001935F8">
              <w:rPr>
                <w:sz w:val="16"/>
                <w:szCs w:val="16"/>
              </w:rPr>
              <w:t xml:space="preserve">tungen von Teilsystemen analysieren und Lösungsstrategien zur Beseitigung von Störungen entwickeln. </w:t>
            </w:r>
          </w:p>
        </w:tc>
        <w:tc>
          <w:tcPr>
            <w:tcW w:w="2579" w:type="dxa"/>
          </w:tcPr>
          <w:p w:rsidR="004F5D85" w:rsidRPr="001935F8" w:rsidRDefault="004F5D85" w:rsidP="00F628B9">
            <w:pPr>
              <w:pStyle w:val="Textkrper"/>
              <w:jc w:val="left"/>
              <w:rPr>
                <w:sz w:val="16"/>
                <w:szCs w:val="16"/>
              </w:rPr>
            </w:pPr>
            <w:r w:rsidRPr="001935F8">
              <w:rPr>
                <w:sz w:val="16"/>
                <w:szCs w:val="16"/>
              </w:rPr>
              <w:t>Ich kann eine Umrüstung selbst</w:t>
            </w:r>
            <w:r>
              <w:rPr>
                <w:sz w:val="16"/>
                <w:szCs w:val="16"/>
              </w:rPr>
              <w:t>st</w:t>
            </w:r>
            <w:r w:rsidRPr="001935F8">
              <w:rPr>
                <w:sz w:val="16"/>
                <w:szCs w:val="16"/>
              </w:rPr>
              <w:t>ä</w:t>
            </w:r>
            <w:r w:rsidRPr="001935F8">
              <w:rPr>
                <w:sz w:val="16"/>
                <w:szCs w:val="16"/>
              </w:rPr>
              <w:t>n</w:t>
            </w:r>
            <w:r w:rsidRPr="001935F8">
              <w:rPr>
                <w:sz w:val="16"/>
                <w:szCs w:val="16"/>
              </w:rPr>
              <w:t>dig planen und dokumentieren.</w:t>
            </w:r>
          </w:p>
        </w:tc>
      </w:tr>
      <w:tr w:rsidR="004F5D85" w:rsidRPr="009C26DF" w:rsidTr="00F628B9">
        <w:trPr>
          <w:trHeight w:val="246"/>
        </w:trPr>
        <w:tc>
          <w:tcPr>
            <w:tcW w:w="2486" w:type="dxa"/>
            <w:shd w:val="clear" w:color="auto" w:fill="D9D9D9" w:themeFill="background1" w:themeFillShade="D9"/>
          </w:tcPr>
          <w:p w:rsidR="004F5D85" w:rsidRPr="001935F8" w:rsidRDefault="004F5D85" w:rsidP="00F628B9">
            <w:pPr>
              <w:pStyle w:val="Textkrper"/>
              <w:jc w:val="left"/>
              <w:rPr>
                <w:b/>
                <w:sz w:val="18"/>
                <w:szCs w:val="18"/>
              </w:rPr>
            </w:pPr>
            <w:r w:rsidRPr="001935F8">
              <w:rPr>
                <w:b/>
                <w:sz w:val="18"/>
                <w:szCs w:val="18"/>
              </w:rPr>
              <w:t>Gesprächs- und Kommunik</w:t>
            </w:r>
            <w:r w:rsidRPr="001935F8">
              <w:rPr>
                <w:b/>
                <w:sz w:val="18"/>
                <w:szCs w:val="18"/>
              </w:rPr>
              <w:t>a</w:t>
            </w:r>
            <w:r w:rsidRPr="001935F8">
              <w:rPr>
                <w:b/>
                <w:sz w:val="18"/>
                <w:szCs w:val="18"/>
              </w:rPr>
              <w:t>tionsregeln, Moderations- und Präsentationstechniken l</w:t>
            </w:r>
            <w:r w:rsidRPr="001935F8">
              <w:rPr>
                <w:b/>
                <w:sz w:val="18"/>
                <w:szCs w:val="18"/>
              </w:rPr>
              <w:t>ö</w:t>
            </w:r>
            <w:r w:rsidRPr="001935F8">
              <w:rPr>
                <w:b/>
                <w:sz w:val="18"/>
                <w:szCs w:val="18"/>
              </w:rPr>
              <w:t>sungsorientiert einsetzen</w:t>
            </w:r>
          </w:p>
        </w:tc>
        <w:tc>
          <w:tcPr>
            <w:tcW w:w="2942" w:type="dxa"/>
          </w:tcPr>
          <w:p w:rsidR="004F5D85" w:rsidRPr="001935F8" w:rsidRDefault="004F5D85" w:rsidP="00F628B9">
            <w:pPr>
              <w:pStyle w:val="Textkrper"/>
              <w:jc w:val="left"/>
              <w:rPr>
                <w:sz w:val="16"/>
                <w:szCs w:val="16"/>
              </w:rPr>
            </w:pPr>
            <w:r w:rsidRPr="001935F8">
              <w:rPr>
                <w:sz w:val="16"/>
                <w:szCs w:val="16"/>
              </w:rPr>
              <w:t>Ich kann eine Servicearbeit dokumentieren und erläutern. Ich kann dazu Präsentat</w:t>
            </w:r>
            <w:r w:rsidRPr="001935F8">
              <w:rPr>
                <w:sz w:val="16"/>
                <w:szCs w:val="16"/>
              </w:rPr>
              <w:t>i</w:t>
            </w:r>
            <w:r w:rsidRPr="001935F8">
              <w:rPr>
                <w:sz w:val="16"/>
                <w:szCs w:val="16"/>
              </w:rPr>
              <w:t>onstechniken und –verfahren anwenden.</w:t>
            </w:r>
          </w:p>
        </w:tc>
        <w:tc>
          <w:tcPr>
            <w:tcW w:w="2943" w:type="dxa"/>
          </w:tcPr>
          <w:p w:rsidR="004F5D85" w:rsidRPr="001935F8" w:rsidRDefault="004F5D85" w:rsidP="00F628B9">
            <w:pPr>
              <w:pStyle w:val="Textkrper"/>
              <w:jc w:val="left"/>
              <w:rPr>
                <w:sz w:val="16"/>
                <w:szCs w:val="16"/>
              </w:rPr>
            </w:pPr>
            <w:r w:rsidRPr="001935F8">
              <w:rPr>
                <w:sz w:val="16"/>
                <w:szCs w:val="16"/>
              </w:rPr>
              <w:t>Ich kann dem Kunden geeignete Repar</w:t>
            </w:r>
            <w:r w:rsidRPr="001935F8">
              <w:rPr>
                <w:sz w:val="16"/>
                <w:szCs w:val="16"/>
              </w:rPr>
              <w:t>a</w:t>
            </w:r>
            <w:r w:rsidRPr="001935F8">
              <w:rPr>
                <w:sz w:val="16"/>
                <w:szCs w:val="16"/>
              </w:rPr>
              <w:t>turmethoden erklären. Ich kann mich in der Zusammenarbeit mit Kollegen fachlich korrekt ausdrücken.</w:t>
            </w:r>
          </w:p>
        </w:tc>
        <w:tc>
          <w:tcPr>
            <w:tcW w:w="2942" w:type="dxa"/>
          </w:tcPr>
          <w:p w:rsidR="004F5D85" w:rsidRPr="001935F8" w:rsidRDefault="004F5D85" w:rsidP="00F628B9">
            <w:pPr>
              <w:pStyle w:val="Textkrper"/>
              <w:jc w:val="left"/>
              <w:rPr>
                <w:sz w:val="16"/>
                <w:szCs w:val="16"/>
              </w:rPr>
            </w:pPr>
            <w:r w:rsidRPr="001935F8">
              <w:rPr>
                <w:sz w:val="16"/>
                <w:szCs w:val="16"/>
              </w:rPr>
              <w:t>Ich kann den Diagnoseprozess im Team diskutieren und Optimierungsmöglichke</w:t>
            </w:r>
            <w:r w:rsidRPr="001935F8">
              <w:rPr>
                <w:sz w:val="16"/>
                <w:szCs w:val="16"/>
              </w:rPr>
              <w:t>i</w:t>
            </w:r>
            <w:r w:rsidRPr="001935F8">
              <w:rPr>
                <w:sz w:val="16"/>
                <w:szCs w:val="16"/>
              </w:rPr>
              <w:t>ten entwickeln.</w:t>
            </w:r>
          </w:p>
        </w:tc>
        <w:tc>
          <w:tcPr>
            <w:tcW w:w="2579" w:type="dxa"/>
          </w:tcPr>
          <w:p w:rsidR="004F5D85" w:rsidRPr="001935F8" w:rsidRDefault="004F5D85" w:rsidP="00F628B9">
            <w:pPr>
              <w:pStyle w:val="Textkrper"/>
              <w:jc w:val="left"/>
              <w:rPr>
                <w:sz w:val="16"/>
                <w:szCs w:val="16"/>
              </w:rPr>
            </w:pPr>
            <w:r w:rsidRPr="001935F8">
              <w:rPr>
                <w:sz w:val="16"/>
                <w:szCs w:val="16"/>
              </w:rPr>
              <w:t>Ich kann den Kunden bei Umrüs</w:t>
            </w:r>
            <w:r w:rsidRPr="001935F8">
              <w:rPr>
                <w:sz w:val="16"/>
                <w:szCs w:val="16"/>
              </w:rPr>
              <w:t>t</w:t>
            </w:r>
            <w:r w:rsidRPr="001935F8">
              <w:rPr>
                <w:sz w:val="16"/>
                <w:szCs w:val="16"/>
              </w:rPr>
              <w:t>wünschen beraten. Ich kann die Übergabe an den Kunden vorbereiten und alle erforderlichen Unterlagen erläutern.</w:t>
            </w:r>
          </w:p>
        </w:tc>
      </w:tr>
      <w:tr w:rsidR="004F5D85" w:rsidRPr="009C26DF" w:rsidTr="00F628B9">
        <w:trPr>
          <w:trHeight w:val="246"/>
        </w:trPr>
        <w:tc>
          <w:tcPr>
            <w:tcW w:w="2486" w:type="dxa"/>
            <w:shd w:val="clear" w:color="auto" w:fill="D9D9D9" w:themeFill="background1" w:themeFillShade="D9"/>
          </w:tcPr>
          <w:p w:rsidR="004F5D85" w:rsidRPr="001935F8" w:rsidRDefault="004F5D85" w:rsidP="00F628B9">
            <w:pPr>
              <w:pStyle w:val="Textkrper"/>
              <w:jc w:val="left"/>
              <w:rPr>
                <w:b/>
                <w:sz w:val="18"/>
                <w:szCs w:val="18"/>
              </w:rPr>
            </w:pPr>
            <w:r w:rsidRPr="001935F8">
              <w:rPr>
                <w:b/>
                <w:sz w:val="18"/>
                <w:szCs w:val="18"/>
              </w:rPr>
              <w:t>Berufstechnische Normen und Vorschriften beachten, um die Arbeitsqualität sicherzuste</w:t>
            </w:r>
            <w:r w:rsidRPr="001935F8">
              <w:rPr>
                <w:b/>
                <w:sz w:val="18"/>
                <w:szCs w:val="18"/>
              </w:rPr>
              <w:t>l</w:t>
            </w:r>
            <w:r w:rsidRPr="001935F8">
              <w:rPr>
                <w:b/>
                <w:sz w:val="18"/>
                <w:szCs w:val="18"/>
              </w:rPr>
              <w:t>len</w:t>
            </w:r>
          </w:p>
        </w:tc>
        <w:tc>
          <w:tcPr>
            <w:tcW w:w="2942" w:type="dxa"/>
          </w:tcPr>
          <w:p w:rsidR="004F5D85" w:rsidRPr="001935F8" w:rsidRDefault="004F5D85" w:rsidP="00F628B9">
            <w:pPr>
              <w:pStyle w:val="Textkrper"/>
              <w:jc w:val="left"/>
              <w:rPr>
                <w:sz w:val="16"/>
                <w:szCs w:val="16"/>
              </w:rPr>
            </w:pPr>
            <w:r w:rsidRPr="001935F8">
              <w:rPr>
                <w:sz w:val="16"/>
                <w:szCs w:val="16"/>
              </w:rPr>
              <w:t>Ich kann meine Arbeit reflektieren und Qualitätsmängel im Arbeitsprozess erke</w:t>
            </w:r>
            <w:r w:rsidRPr="001935F8">
              <w:rPr>
                <w:sz w:val="16"/>
                <w:szCs w:val="16"/>
              </w:rPr>
              <w:t>n</w:t>
            </w:r>
            <w:r w:rsidRPr="001935F8">
              <w:rPr>
                <w:sz w:val="16"/>
                <w:szCs w:val="16"/>
              </w:rPr>
              <w:t>nen. Ich kann ökologische Anforderungen der Arbeit berücksichtigen.</w:t>
            </w:r>
          </w:p>
        </w:tc>
        <w:tc>
          <w:tcPr>
            <w:tcW w:w="2943" w:type="dxa"/>
          </w:tcPr>
          <w:p w:rsidR="004F5D85" w:rsidRPr="001935F8" w:rsidRDefault="004F5D85" w:rsidP="00F628B9">
            <w:pPr>
              <w:pStyle w:val="Textkrper"/>
              <w:jc w:val="left"/>
              <w:rPr>
                <w:sz w:val="16"/>
                <w:szCs w:val="16"/>
              </w:rPr>
            </w:pPr>
            <w:r w:rsidRPr="001935F8">
              <w:rPr>
                <w:sz w:val="16"/>
                <w:szCs w:val="16"/>
              </w:rPr>
              <w:t>Ich kann betriebliche Qualitätsanford</w:t>
            </w:r>
            <w:r w:rsidRPr="001935F8">
              <w:rPr>
                <w:sz w:val="16"/>
                <w:szCs w:val="16"/>
              </w:rPr>
              <w:t>e</w:t>
            </w:r>
            <w:r w:rsidRPr="001935F8">
              <w:rPr>
                <w:sz w:val="16"/>
                <w:szCs w:val="16"/>
              </w:rPr>
              <w:t>rungen umsetzen, Mängel erkennen und wirtschaftliche Aspekte der Arbeit bewe</w:t>
            </w:r>
            <w:r w:rsidRPr="001935F8">
              <w:rPr>
                <w:sz w:val="16"/>
                <w:szCs w:val="16"/>
              </w:rPr>
              <w:t>r</w:t>
            </w:r>
            <w:r w:rsidRPr="001935F8">
              <w:rPr>
                <w:sz w:val="16"/>
                <w:szCs w:val="16"/>
              </w:rPr>
              <w:t>ten.</w:t>
            </w:r>
          </w:p>
        </w:tc>
        <w:tc>
          <w:tcPr>
            <w:tcW w:w="2942" w:type="dxa"/>
          </w:tcPr>
          <w:p w:rsidR="004F5D85" w:rsidRPr="001935F8" w:rsidRDefault="004F5D85" w:rsidP="00F628B9">
            <w:pPr>
              <w:pStyle w:val="Textkrper"/>
              <w:jc w:val="left"/>
              <w:rPr>
                <w:sz w:val="16"/>
                <w:szCs w:val="16"/>
              </w:rPr>
            </w:pPr>
            <w:r w:rsidRPr="001935F8">
              <w:rPr>
                <w:sz w:val="16"/>
                <w:szCs w:val="16"/>
              </w:rPr>
              <w:t>Ich kann Lösungsstrategien auf Plausibil</w:t>
            </w:r>
            <w:r w:rsidRPr="001935F8">
              <w:rPr>
                <w:sz w:val="16"/>
                <w:szCs w:val="16"/>
              </w:rPr>
              <w:t>i</w:t>
            </w:r>
            <w:r w:rsidRPr="001935F8">
              <w:rPr>
                <w:sz w:val="16"/>
                <w:szCs w:val="16"/>
              </w:rPr>
              <w:t>tät überprüfen.</w:t>
            </w:r>
          </w:p>
        </w:tc>
        <w:tc>
          <w:tcPr>
            <w:tcW w:w="2579" w:type="dxa"/>
          </w:tcPr>
          <w:p w:rsidR="004F5D85" w:rsidRPr="001935F8" w:rsidRDefault="004F5D85" w:rsidP="00F628B9">
            <w:pPr>
              <w:pStyle w:val="Textkrper"/>
              <w:jc w:val="left"/>
              <w:rPr>
                <w:sz w:val="16"/>
                <w:szCs w:val="16"/>
              </w:rPr>
            </w:pPr>
            <w:r w:rsidRPr="001935F8">
              <w:rPr>
                <w:sz w:val="16"/>
                <w:szCs w:val="16"/>
              </w:rPr>
              <w:t>Ich kann technische Spezifikationen und Einbauvorschriften beachten und gesetzliche Vorschriften berüc</w:t>
            </w:r>
            <w:r w:rsidRPr="001935F8">
              <w:rPr>
                <w:sz w:val="16"/>
                <w:szCs w:val="16"/>
              </w:rPr>
              <w:t>k</w:t>
            </w:r>
            <w:r w:rsidRPr="001935F8">
              <w:rPr>
                <w:sz w:val="16"/>
                <w:szCs w:val="16"/>
              </w:rPr>
              <w:t>sichtigen. Ich kann meine Arbeitsqu</w:t>
            </w:r>
            <w:r w:rsidRPr="001935F8">
              <w:rPr>
                <w:sz w:val="16"/>
                <w:szCs w:val="16"/>
              </w:rPr>
              <w:t>a</w:t>
            </w:r>
            <w:r w:rsidRPr="001935F8">
              <w:rPr>
                <w:sz w:val="16"/>
                <w:szCs w:val="16"/>
              </w:rPr>
              <w:t>lität reflektieren.</w:t>
            </w:r>
          </w:p>
        </w:tc>
      </w:tr>
      <w:tr w:rsidR="004F5D85" w:rsidRPr="009C26DF" w:rsidTr="00F628B9">
        <w:trPr>
          <w:trHeight w:val="246"/>
        </w:trPr>
        <w:tc>
          <w:tcPr>
            <w:tcW w:w="2486" w:type="dxa"/>
            <w:shd w:val="clear" w:color="auto" w:fill="D9D9D9" w:themeFill="background1" w:themeFillShade="D9"/>
            <w:vAlign w:val="center"/>
          </w:tcPr>
          <w:p w:rsidR="004F5D85" w:rsidRPr="001935F8" w:rsidRDefault="004F5D85" w:rsidP="00F628B9">
            <w:pPr>
              <w:pStyle w:val="Textkrper"/>
              <w:jc w:val="left"/>
              <w:rPr>
                <w:b/>
                <w:sz w:val="18"/>
                <w:szCs w:val="18"/>
              </w:rPr>
            </w:pPr>
            <w:r w:rsidRPr="001935F8">
              <w:rPr>
                <w:b/>
                <w:sz w:val="18"/>
                <w:szCs w:val="18"/>
              </w:rPr>
              <w:t>Arbeits- und Sicherheitsregeln beachten und ihre Kons</w:t>
            </w:r>
            <w:r w:rsidRPr="001935F8">
              <w:rPr>
                <w:b/>
                <w:sz w:val="18"/>
                <w:szCs w:val="18"/>
              </w:rPr>
              <w:t>e</w:t>
            </w:r>
            <w:r w:rsidRPr="001935F8">
              <w:rPr>
                <w:b/>
                <w:sz w:val="18"/>
                <w:szCs w:val="18"/>
              </w:rPr>
              <w:t>quenzen reflektieren</w:t>
            </w:r>
          </w:p>
        </w:tc>
        <w:tc>
          <w:tcPr>
            <w:tcW w:w="2942" w:type="dxa"/>
          </w:tcPr>
          <w:p w:rsidR="004F5D85" w:rsidRPr="001935F8" w:rsidRDefault="004F5D85" w:rsidP="00F628B9">
            <w:pPr>
              <w:pStyle w:val="Textkrper"/>
              <w:jc w:val="left"/>
              <w:rPr>
                <w:sz w:val="16"/>
                <w:szCs w:val="16"/>
              </w:rPr>
            </w:pPr>
            <w:r w:rsidRPr="001935F8">
              <w:rPr>
                <w:sz w:val="16"/>
                <w:szCs w:val="16"/>
              </w:rPr>
              <w:t>Ich kann Regeln zu betrieblichen Arbeitss</w:t>
            </w:r>
            <w:r w:rsidRPr="001935F8">
              <w:rPr>
                <w:sz w:val="16"/>
                <w:szCs w:val="16"/>
              </w:rPr>
              <w:t>i</w:t>
            </w:r>
            <w:r w:rsidRPr="001935F8">
              <w:rPr>
                <w:sz w:val="16"/>
                <w:szCs w:val="16"/>
              </w:rPr>
              <w:t>cherheits- und Unfallverhütungsvorgaben nennen und anwenden. Ich kann Baugru</w:t>
            </w:r>
            <w:r w:rsidRPr="001935F8">
              <w:rPr>
                <w:sz w:val="16"/>
                <w:szCs w:val="16"/>
              </w:rPr>
              <w:t>p</w:t>
            </w:r>
            <w:r w:rsidRPr="001935F8">
              <w:rPr>
                <w:sz w:val="16"/>
                <w:szCs w:val="16"/>
              </w:rPr>
              <w:t>pen</w:t>
            </w:r>
            <w:r>
              <w:rPr>
                <w:sz w:val="16"/>
                <w:szCs w:val="16"/>
              </w:rPr>
              <w:t>,</w:t>
            </w:r>
            <w:r w:rsidRPr="001935F8">
              <w:rPr>
                <w:sz w:val="16"/>
                <w:szCs w:val="16"/>
              </w:rPr>
              <w:t xml:space="preserve"> von den</w:t>
            </w:r>
            <w:r>
              <w:rPr>
                <w:sz w:val="16"/>
                <w:szCs w:val="16"/>
              </w:rPr>
              <w:t>en</w:t>
            </w:r>
            <w:r w:rsidRPr="001935F8">
              <w:rPr>
                <w:sz w:val="16"/>
                <w:szCs w:val="16"/>
              </w:rPr>
              <w:t xml:space="preserve"> Gefahren ausgehen</w:t>
            </w:r>
            <w:r>
              <w:rPr>
                <w:sz w:val="16"/>
                <w:szCs w:val="16"/>
              </w:rPr>
              <w:t>,</w:t>
            </w:r>
            <w:r w:rsidRPr="001935F8">
              <w:rPr>
                <w:sz w:val="16"/>
                <w:szCs w:val="16"/>
              </w:rPr>
              <w:t xml:space="preserve"> e</w:t>
            </w:r>
            <w:r w:rsidRPr="001935F8">
              <w:rPr>
                <w:sz w:val="16"/>
                <w:szCs w:val="16"/>
              </w:rPr>
              <w:t>r</w:t>
            </w:r>
            <w:r w:rsidRPr="001935F8">
              <w:rPr>
                <w:sz w:val="16"/>
                <w:szCs w:val="16"/>
              </w:rPr>
              <w:t>kennen.</w:t>
            </w:r>
          </w:p>
        </w:tc>
        <w:tc>
          <w:tcPr>
            <w:tcW w:w="2943" w:type="dxa"/>
          </w:tcPr>
          <w:p w:rsidR="004F5D85" w:rsidRPr="001935F8" w:rsidRDefault="004F5D85" w:rsidP="00F628B9">
            <w:pPr>
              <w:pStyle w:val="Textkrper"/>
              <w:jc w:val="left"/>
              <w:rPr>
                <w:sz w:val="16"/>
                <w:szCs w:val="16"/>
              </w:rPr>
            </w:pPr>
            <w:r w:rsidRPr="001935F8">
              <w:rPr>
                <w:sz w:val="16"/>
                <w:szCs w:val="16"/>
              </w:rPr>
              <w:t>Ich kann die Auswirkungen der Nichtb</w:t>
            </w:r>
            <w:r w:rsidRPr="001935F8">
              <w:rPr>
                <w:sz w:val="16"/>
                <w:szCs w:val="16"/>
              </w:rPr>
              <w:t>e</w:t>
            </w:r>
            <w:r w:rsidRPr="001935F8">
              <w:rPr>
                <w:sz w:val="16"/>
                <w:szCs w:val="16"/>
              </w:rPr>
              <w:t>achtung von Herstellervorgaben abschä</w:t>
            </w:r>
            <w:r w:rsidRPr="001935F8">
              <w:rPr>
                <w:sz w:val="16"/>
                <w:szCs w:val="16"/>
              </w:rPr>
              <w:t>t</w:t>
            </w:r>
            <w:r w:rsidRPr="001935F8">
              <w:rPr>
                <w:sz w:val="16"/>
                <w:szCs w:val="16"/>
              </w:rPr>
              <w:t>zen.</w:t>
            </w:r>
          </w:p>
        </w:tc>
        <w:tc>
          <w:tcPr>
            <w:tcW w:w="2942" w:type="dxa"/>
          </w:tcPr>
          <w:p w:rsidR="004F5D85" w:rsidRPr="001935F8" w:rsidRDefault="004F5D85" w:rsidP="00F628B9">
            <w:pPr>
              <w:pStyle w:val="Textkrper"/>
              <w:jc w:val="left"/>
              <w:rPr>
                <w:sz w:val="16"/>
                <w:szCs w:val="16"/>
              </w:rPr>
            </w:pPr>
            <w:r w:rsidRPr="001935F8">
              <w:rPr>
                <w:sz w:val="16"/>
                <w:szCs w:val="16"/>
              </w:rPr>
              <w:t>Ich kann sicher mit elektrischem Strom und Gefahrenstoffen umgehen und Gefa</w:t>
            </w:r>
            <w:r w:rsidRPr="001935F8">
              <w:rPr>
                <w:sz w:val="16"/>
                <w:szCs w:val="16"/>
              </w:rPr>
              <w:t>h</w:t>
            </w:r>
            <w:r w:rsidRPr="001935F8">
              <w:rPr>
                <w:sz w:val="16"/>
                <w:szCs w:val="16"/>
              </w:rPr>
              <w:t>renpotentiale bewerten.</w:t>
            </w:r>
          </w:p>
        </w:tc>
        <w:tc>
          <w:tcPr>
            <w:tcW w:w="2579" w:type="dxa"/>
          </w:tcPr>
          <w:p w:rsidR="004F5D85" w:rsidRPr="001935F8" w:rsidRDefault="004F5D85" w:rsidP="00F628B9">
            <w:pPr>
              <w:pStyle w:val="Textkrper"/>
              <w:jc w:val="left"/>
              <w:rPr>
                <w:sz w:val="16"/>
                <w:szCs w:val="16"/>
              </w:rPr>
            </w:pPr>
            <w:r w:rsidRPr="001935F8">
              <w:rPr>
                <w:sz w:val="16"/>
                <w:szCs w:val="16"/>
              </w:rPr>
              <w:t>Ich kann sicherheitstechnische Ko</w:t>
            </w:r>
            <w:r w:rsidRPr="001935F8">
              <w:rPr>
                <w:sz w:val="16"/>
                <w:szCs w:val="16"/>
              </w:rPr>
              <w:t>n</w:t>
            </w:r>
            <w:r w:rsidRPr="001935F8">
              <w:rPr>
                <w:sz w:val="16"/>
                <w:szCs w:val="16"/>
              </w:rPr>
              <w:t>sequenzen beim Eingriff in Fahrzeu</w:t>
            </w:r>
            <w:r w:rsidRPr="001935F8">
              <w:rPr>
                <w:sz w:val="16"/>
                <w:szCs w:val="16"/>
              </w:rPr>
              <w:t>g</w:t>
            </w:r>
            <w:r w:rsidRPr="001935F8">
              <w:rPr>
                <w:sz w:val="16"/>
                <w:szCs w:val="16"/>
              </w:rPr>
              <w:t>systeme reflektieren.</w:t>
            </w:r>
          </w:p>
        </w:tc>
      </w:tr>
    </w:tbl>
    <w:p w:rsidR="004F5D85" w:rsidRDefault="004F5D85" w:rsidP="004F5D85">
      <w:pPr>
        <w:pStyle w:val="TabelleLinks6PT"/>
      </w:pPr>
    </w:p>
    <w:p w:rsidR="004F5D85" w:rsidRPr="00005EAC" w:rsidRDefault="004F5D85" w:rsidP="004F5D85">
      <w:pPr>
        <w:pStyle w:val="Textkrper-Erstzeileneinzug"/>
        <w:ind w:firstLine="0"/>
        <w:sectPr w:rsidR="004F5D85" w:rsidRPr="00005EAC" w:rsidSect="00E60E5A">
          <w:headerReference w:type="default" r:id="rId59"/>
          <w:footerReference w:type="default" r:id="rId60"/>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F5D85" w:rsidRPr="00B51DE9" w:rsidTr="00F628B9">
        <w:trPr>
          <w:trHeight w:val="523"/>
        </w:trPr>
        <w:tc>
          <w:tcPr>
            <w:tcW w:w="3119" w:type="dxa"/>
            <w:tcBorders>
              <w:left w:val="single" w:sz="4" w:space="0" w:color="auto"/>
              <w:bottom w:val="single" w:sz="4" w:space="0" w:color="auto"/>
              <w:right w:val="single" w:sz="4" w:space="0" w:color="auto"/>
            </w:tcBorders>
            <w:shd w:val="clear" w:color="auto" w:fill="D9D9D9"/>
            <w:hideMark/>
          </w:tcPr>
          <w:p w:rsidR="004F5D85" w:rsidRDefault="004F5D85" w:rsidP="00F628B9">
            <w:pPr>
              <w:pStyle w:val="Tabelle6pt"/>
              <w:rPr>
                <w:color w:val="000000"/>
              </w:rPr>
            </w:pPr>
            <w:r>
              <w:lastRenderedPageBreak/>
              <w:br w:type="page"/>
              <w:t>Lernfeld</w:t>
            </w:r>
          </w:p>
          <w:p w:rsidR="004F5D85" w:rsidRDefault="004F5D85" w:rsidP="00F628B9">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4F5D85" w:rsidRDefault="004F5D85" w:rsidP="00F628B9">
            <w:pPr>
              <w:pStyle w:val="Tabelle6pt"/>
              <w:rPr>
                <w:color w:val="000000"/>
              </w:rPr>
            </w:pPr>
            <w:r>
              <w:t>Titel</w:t>
            </w:r>
          </w:p>
          <w:p w:rsidR="004F5D85" w:rsidRDefault="004F5D85" w:rsidP="00F628B9">
            <w:pPr>
              <w:pStyle w:val="TabelleKopflinks"/>
            </w:pPr>
            <w:r>
              <w:t>Räderwochen im Autohaus</w:t>
            </w:r>
          </w:p>
        </w:tc>
        <w:tc>
          <w:tcPr>
            <w:tcW w:w="188" w:type="dxa"/>
            <w:vMerge w:val="restart"/>
            <w:tcBorders>
              <w:top w:val="nil"/>
              <w:left w:val="single" w:sz="4" w:space="0" w:color="auto"/>
              <w:bottom w:val="nil"/>
              <w:right w:val="single" w:sz="4" w:space="0" w:color="auto"/>
            </w:tcBorders>
            <w:shd w:val="clear" w:color="auto" w:fill="FFFFFF"/>
          </w:tcPr>
          <w:p w:rsidR="004F5D85" w:rsidRPr="004B658C" w:rsidRDefault="004F5D85" w:rsidP="00F628B9"/>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F5D85" w:rsidRDefault="004F5D85" w:rsidP="00F628B9">
            <w:pPr>
              <w:pStyle w:val="Tabelle6pt"/>
            </w:pPr>
          </w:p>
          <w:p w:rsidR="004F5D85" w:rsidRPr="00B51DE9" w:rsidRDefault="004F5D85" w:rsidP="00F628B9">
            <w:pPr>
              <w:pStyle w:val="TabelleKopfmitte"/>
              <w:rPr>
                <w:rFonts w:eastAsia="Calibri"/>
              </w:rPr>
            </w:pPr>
            <w:r>
              <w:t>FZT</w:t>
            </w:r>
            <w:r w:rsidR="00864BAD">
              <w:t xml:space="preserve"> 0</w:t>
            </w:r>
            <w:r w:rsidR="006746A7">
              <w:t>1.01</w:t>
            </w:r>
            <w:r w:rsidR="00D07F94">
              <w:t>.01</w:t>
            </w:r>
          </w:p>
        </w:tc>
      </w:tr>
      <w:tr w:rsidR="004F5D85" w:rsidRPr="00B51DE9" w:rsidTr="00F628B9">
        <w:trPr>
          <w:trHeight w:val="1371"/>
        </w:trPr>
        <w:tc>
          <w:tcPr>
            <w:tcW w:w="7348" w:type="dxa"/>
            <w:gridSpan w:val="2"/>
            <w:tcBorders>
              <w:left w:val="single" w:sz="4" w:space="0" w:color="auto"/>
              <w:right w:val="single" w:sz="4" w:space="0" w:color="auto"/>
            </w:tcBorders>
            <w:hideMark/>
          </w:tcPr>
          <w:p w:rsidR="004F5D85" w:rsidRDefault="004F5D85" w:rsidP="00F628B9">
            <w:pPr>
              <w:pStyle w:val="Tabelle6pt"/>
            </w:pPr>
            <w:r w:rsidRPr="00B6762A">
              <w:t>Kompetenz</w:t>
            </w:r>
            <w:r>
              <w:t>en:</w:t>
            </w:r>
          </w:p>
          <w:p w:rsidR="004F5D85" w:rsidRPr="0000124C" w:rsidRDefault="004F5D85" w:rsidP="00F628B9">
            <w:pPr>
              <w:pStyle w:val="Kopf8ptafz"/>
            </w:pPr>
            <w:r w:rsidRPr="0000124C">
              <w:rPr>
                <w:szCs w:val="16"/>
              </w:rPr>
              <w:t>Ich kann den Materialbedarf ermitteln.</w:t>
            </w:r>
          </w:p>
          <w:p w:rsidR="004F5D85" w:rsidRPr="0000124C" w:rsidRDefault="004F5D85" w:rsidP="00F628B9">
            <w:pPr>
              <w:pStyle w:val="Kopf8ptafz"/>
            </w:pPr>
            <w:r w:rsidRPr="0000124C">
              <w:rPr>
                <w:szCs w:val="16"/>
              </w:rPr>
              <w:t>Ich kann für Aufträge eine begründete Auswahl an Werkzeugen treffen und deren spezifische Bezeichnu</w:t>
            </w:r>
            <w:r w:rsidRPr="0000124C">
              <w:rPr>
                <w:szCs w:val="16"/>
              </w:rPr>
              <w:t>n</w:t>
            </w:r>
            <w:r w:rsidRPr="0000124C">
              <w:rPr>
                <w:szCs w:val="16"/>
              </w:rPr>
              <w:t>gen und Eigenschaften erklären.</w:t>
            </w:r>
          </w:p>
          <w:p w:rsidR="004F5D85" w:rsidRPr="0000124C" w:rsidRDefault="004F5D85" w:rsidP="00F628B9">
            <w:pPr>
              <w:pStyle w:val="Kopf8ptafz"/>
            </w:pPr>
            <w:r w:rsidRPr="0000124C">
              <w:rPr>
                <w:szCs w:val="16"/>
              </w:rPr>
              <w:t>Ich kann Prüfkriterien entsprechend eines Auftrags anwenden.</w:t>
            </w:r>
          </w:p>
          <w:p w:rsidR="004F5D85" w:rsidRPr="0000124C" w:rsidRDefault="004F5D85" w:rsidP="00F628B9">
            <w:pPr>
              <w:pStyle w:val="Kopf8ptafz"/>
            </w:pPr>
            <w:r w:rsidRPr="0000124C">
              <w:rPr>
                <w:spacing w:val="-2"/>
                <w:szCs w:val="16"/>
              </w:rPr>
              <w:t>Ich kann Arbeitsaufträge lesen und verstehen, um die Auftragsbearbeitung zu planen.</w:t>
            </w:r>
          </w:p>
          <w:p w:rsidR="004F5D85" w:rsidRPr="0000124C" w:rsidRDefault="004F5D85" w:rsidP="00F628B9">
            <w:pPr>
              <w:pStyle w:val="Kopf8ptafz"/>
            </w:pPr>
            <w:r w:rsidRPr="0000124C">
              <w:rPr>
                <w:spacing w:val="-2"/>
                <w:szCs w:val="16"/>
              </w:rPr>
              <w:t>Ich kann unterscheiden, welche Kenntnisse für die jeweilige Arbeit erforderlich sind.</w:t>
            </w:r>
          </w:p>
          <w:p w:rsidR="004F5D85" w:rsidRPr="0000124C" w:rsidRDefault="004F5D85" w:rsidP="00F628B9">
            <w:pPr>
              <w:pStyle w:val="Kopf8ptafz"/>
            </w:pPr>
            <w:r w:rsidRPr="0000124C">
              <w:rPr>
                <w:spacing w:val="-2"/>
                <w:szCs w:val="16"/>
              </w:rPr>
              <w:t>Ich kann Informationssysteme nutzen.</w:t>
            </w:r>
          </w:p>
          <w:p w:rsidR="004F5D85" w:rsidRPr="0000124C" w:rsidRDefault="004F5D85" w:rsidP="00F628B9">
            <w:pPr>
              <w:pStyle w:val="Kopf8ptafz"/>
            </w:pPr>
            <w:r w:rsidRPr="0000124C">
              <w:rPr>
                <w:szCs w:val="16"/>
              </w:rPr>
              <w:t>Ich kann eine Servicearbeit dokumentieren und erläutern.</w:t>
            </w:r>
          </w:p>
          <w:p w:rsidR="004F5D85" w:rsidRPr="0000124C" w:rsidRDefault="004F5D85" w:rsidP="00F628B9">
            <w:pPr>
              <w:pStyle w:val="Kopf8ptafz"/>
            </w:pPr>
            <w:r w:rsidRPr="0000124C">
              <w:rPr>
                <w:szCs w:val="16"/>
              </w:rPr>
              <w:t>Ich kann dazu Präsentationstechniken und –verfahren anwenden.</w:t>
            </w:r>
          </w:p>
          <w:p w:rsidR="004F5D85" w:rsidRPr="0000124C" w:rsidRDefault="004F5D85" w:rsidP="00F628B9">
            <w:pPr>
              <w:pStyle w:val="Kopf8ptafz"/>
            </w:pPr>
            <w:r w:rsidRPr="0000124C">
              <w:rPr>
                <w:szCs w:val="16"/>
              </w:rPr>
              <w:t>Ich kann meine Arbeit reflektieren und Qualitätsmängel im Arbeitsprozess erkennen.</w:t>
            </w:r>
          </w:p>
          <w:p w:rsidR="004F5D85" w:rsidRPr="0000124C" w:rsidRDefault="004F5D85" w:rsidP="00F628B9">
            <w:pPr>
              <w:pStyle w:val="Kopf8ptafz"/>
            </w:pPr>
            <w:r w:rsidRPr="0000124C">
              <w:rPr>
                <w:szCs w:val="16"/>
              </w:rPr>
              <w:t>Ich kann ökologische Anforderungen der Arbeit berücksichtigen.</w:t>
            </w:r>
          </w:p>
          <w:p w:rsidR="004F5D85" w:rsidRPr="0000124C" w:rsidRDefault="004F5D85" w:rsidP="00F628B9">
            <w:pPr>
              <w:pStyle w:val="Kopf8ptafz"/>
            </w:pPr>
            <w:r w:rsidRPr="0000124C">
              <w:rPr>
                <w:szCs w:val="16"/>
              </w:rPr>
              <w:t>Ich kann Regeln zu betrieblichen Arbeitssicherheits- und Unfallverhütungsvorgaben nennen und anwe</w:t>
            </w:r>
            <w:r w:rsidRPr="0000124C">
              <w:rPr>
                <w:szCs w:val="16"/>
              </w:rPr>
              <w:t>n</w:t>
            </w:r>
            <w:r w:rsidRPr="0000124C">
              <w:rPr>
                <w:szCs w:val="16"/>
              </w:rPr>
              <w:t>den.</w:t>
            </w:r>
          </w:p>
          <w:p w:rsidR="004F5D85" w:rsidRPr="0000124C" w:rsidRDefault="004F5D85" w:rsidP="00F628B9">
            <w:pPr>
              <w:pStyle w:val="Kopf8ptafz"/>
            </w:pPr>
            <w:r w:rsidRPr="0000124C">
              <w:rPr>
                <w:szCs w:val="16"/>
              </w:rPr>
              <w:t>Ich kann Baugruppen, von denen Gefahren ausgehen, erkennen.</w:t>
            </w:r>
          </w:p>
          <w:p w:rsidR="004F5D85" w:rsidRPr="0000124C" w:rsidRDefault="004F5D85" w:rsidP="00F628B9">
            <w:pPr>
              <w:pStyle w:val="Kopf8ptafz"/>
              <w:rPr>
                <w:rStyle w:val="Hervorhebung"/>
                <w:i w:val="0"/>
              </w:rPr>
            </w:pPr>
            <w:r w:rsidRPr="0000124C">
              <w:rPr>
                <w:rStyle w:val="Hervorhebung"/>
                <w:i w:val="0"/>
              </w:rPr>
              <w:t>Zellen aus dem Kompetenzraster Handlungskompetenz, die in diesem Lernprojekt im Vordergrund st</w:t>
            </w:r>
            <w:r w:rsidRPr="0000124C">
              <w:rPr>
                <w:rStyle w:val="Hervorhebung"/>
                <w:i w:val="0"/>
              </w:rPr>
              <w:t>e</w:t>
            </w:r>
            <w:r w:rsidRPr="0000124C">
              <w:rPr>
                <w:rStyle w:val="Hervorhebung"/>
                <w:i w:val="0"/>
              </w:rPr>
              <w:t xml:space="preserve">hen: (Soweit nicht anders vermerkt, entsprechen die Handlungskompetenzen LFS1) </w:t>
            </w:r>
          </w:p>
          <w:p w:rsidR="004F5D85" w:rsidRPr="009B7DBA" w:rsidRDefault="004F5D85" w:rsidP="00F628B9">
            <w:pPr>
              <w:pStyle w:val="Kopf8ptafz"/>
              <w:rPr>
                <w:i/>
              </w:rPr>
            </w:pPr>
            <w:r w:rsidRPr="009B7DBA">
              <w:rPr>
                <w:i/>
              </w:rPr>
              <w:t>Arbeitsweise: Ich kann Arbeitstechniken einüben.</w:t>
            </w:r>
          </w:p>
          <w:p w:rsidR="004F5D85" w:rsidRPr="009B7DBA" w:rsidRDefault="004F5D85" w:rsidP="00F628B9">
            <w:pPr>
              <w:pStyle w:val="Kopf8ptafz"/>
              <w:rPr>
                <w:i/>
              </w:rPr>
            </w:pPr>
            <w:r w:rsidRPr="009B7DBA">
              <w:rPr>
                <w:i/>
              </w:rPr>
              <w:t>Arbeitsweise: Ich kann Probleme erkennen.</w:t>
            </w:r>
          </w:p>
          <w:p w:rsidR="004F5D85" w:rsidRPr="009B7DBA" w:rsidRDefault="004F5D85" w:rsidP="00F628B9">
            <w:pPr>
              <w:pStyle w:val="Kopf8ptafz"/>
              <w:rPr>
                <w:i/>
              </w:rPr>
            </w:pPr>
            <w:r w:rsidRPr="009B7DBA">
              <w:rPr>
                <w:i/>
              </w:rPr>
              <w:t>Arbeitsweise: Ich kann Ursachen von Problemen erkennen. (nur C)</w:t>
            </w:r>
          </w:p>
          <w:p w:rsidR="004F5D85" w:rsidRPr="009B7DBA" w:rsidRDefault="004F5D85" w:rsidP="00F628B9">
            <w:pPr>
              <w:pStyle w:val="Kopf8ptafz"/>
              <w:rPr>
                <w:i/>
              </w:rPr>
            </w:pPr>
            <w:r w:rsidRPr="009B7DBA">
              <w:rPr>
                <w:i/>
              </w:rPr>
              <w:t>Arbeitsweise: Ich kann mich mit Problemen auseinandersetzen. (nur BC)</w:t>
            </w:r>
          </w:p>
          <w:p w:rsidR="004F5D85" w:rsidRPr="009B7DBA" w:rsidRDefault="004F5D85" w:rsidP="00F628B9">
            <w:pPr>
              <w:pStyle w:val="Kopf8ptafz"/>
              <w:rPr>
                <w:i/>
              </w:rPr>
            </w:pPr>
            <w:r w:rsidRPr="009B7DBA">
              <w:rPr>
                <w:i/>
              </w:rPr>
              <w:t>Kooperation: Ich kann in Kontakt mit anderen sein.</w:t>
            </w:r>
          </w:p>
          <w:p w:rsidR="004F5D85" w:rsidRPr="009B7DBA" w:rsidRDefault="004F5D85" w:rsidP="00F628B9">
            <w:pPr>
              <w:pStyle w:val="Kopf8ptafz"/>
              <w:rPr>
                <w:i/>
              </w:rPr>
            </w:pPr>
            <w:r w:rsidRPr="009B7DBA">
              <w:rPr>
                <w:i/>
              </w:rPr>
              <w:t>Verantwortungsbewusstsein: Ich kann die Anforderungen meines Umfeldes wahrnehmen.</w:t>
            </w:r>
          </w:p>
          <w:p w:rsidR="004F5D85" w:rsidRPr="009B7DBA" w:rsidRDefault="004F5D85" w:rsidP="00F628B9">
            <w:pPr>
              <w:pStyle w:val="Kopf8ptafz"/>
              <w:rPr>
                <w:i/>
              </w:rPr>
            </w:pPr>
            <w:r w:rsidRPr="009B7DBA">
              <w:rPr>
                <w:i/>
              </w:rPr>
              <w:t>Verantwortungsbewusstsein: Ich kann meine Handlungen auf mein Umfeld abstimmen. LFS2</w:t>
            </w:r>
          </w:p>
          <w:p w:rsidR="004F5D85" w:rsidRPr="009B7DBA" w:rsidRDefault="004F5D85" w:rsidP="00F628B9">
            <w:pPr>
              <w:pStyle w:val="Kopf8ptafz"/>
              <w:rPr>
                <w:i/>
              </w:rPr>
            </w:pPr>
            <w:r w:rsidRPr="009B7DBA">
              <w:rPr>
                <w:i/>
              </w:rPr>
              <w:t>Verantwortungsbewusstsein: Ich kann grundlegende Regeln der Arbeitssicherheit erkennen. LFS2</w:t>
            </w:r>
          </w:p>
          <w:p w:rsidR="004F5D85" w:rsidRPr="009B7DBA" w:rsidRDefault="004F5D85" w:rsidP="00F628B9">
            <w:pPr>
              <w:pStyle w:val="Kopf8ptafz"/>
              <w:rPr>
                <w:i/>
              </w:rPr>
            </w:pPr>
            <w:r w:rsidRPr="009B7DBA">
              <w:rPr>
                <w:i/>
              </w:rPr>
              <w:t>Kommunikation: Ich kann mich an Gesprächen beteiligen.</w:t>
            </w:r>
          </w:p>
          <w:p w:rsidR="004F5D85" w:rsidRPr="009B7DBA" w:rsidRDefault="004F5D85" w:rsidP="00F628B9">
            <w:pPr>
              <w:pStyle w:val="Kopf8ptafz"/>
              <w:rPr>
                <w:i/>
              </w:rPr>
            </w:pPr>
            <w:r w:rsidRPr="009B7DBA">
              <w:rPr>
                <w:i/>
              </w:rPr>
              <w:t>Kommunikation: Ich kann meine Gedanken mitteilen.</w:t>
            </w:r>
          </w:p>
          <w:p w:rsidR="004F5D85" w:rsidRPr="009B7DBA" w:rsidRDefault="004F5D85" w:rsidP="00F628B9">
            <w:pPr>
              <w:pStyle w:val="Kopf8ptafz"/>
              <w:rPr>
                <w:i/>
              </w:rPr>
            </w:pPr>
            <w:r w:rsidRPr="009B7DBA">
              <w:rPr>
                <w:i/>
              </w:rPr>
              <w:t>Selbst</w:t>
            </w:r>
            <w:r w:rsidR="007A4EF1">
              <w:rPr>
                <w:i/>
              </w:rPr>
              <w:t>s</w:t>
            </w:r>
            <w:r w:rsidR="00B668B8">
              <w:rPr>
                <w:i/>
              </w:rPr>
              <w:t>teuerung: I</w:t>
            </w:r>
            <w:r w:rsidRPr="009B7DBA">
              <w:rPr>
                <w:i/>
              </w:rPr>
              <w:t>ch kann Aufgaben angehen.</w:t>
            </w:r>
          </w:p>
          <w:p w:rsidR="004F5D85" w:rsidRPr="009B7DBA" w:rsidRDefault="004F5D85" w:rsidP="00F628B9">
            <w:pPr>
              <w:pStyle w:val="Kopf8ptafz"/>
              <w:rPr>
                <w:i/>
              </w:rPr>
            </w:pPr>
            <w:r w:rsidRPr="009B7DBA">
              <w:rPr>
                <w:i/>
              </w:rPr>
              <w:t>Selbststeuerung: Ich kann meine Fähigkeiten und Fertigkeiten erkennen. (nur BC)</w:t>
            </w:r>
          </w:p>
          <w:p w:rsidR="004F5D85" w:rsidRPr="00A1042A" w:rsidRDefault="004F5D85" w:rsidP="00F628B9">
            <w:pPr>
              <w:pStyle w:val="Kopf8ptafz"/>
            </w:pPr>
            <w:r w:rsidRPr="009B7DBA">
              <w:rPr>
                <w:i/>
              </w:rPr>
              <w:t>Ich kann mein Arbeitsverhalten einschätzen. (nur BC)</w:t>
            </w:r>
          </w:p>
        </w:tc>
        <w:tc>
          <w:tcPr>
            <w:tcW w:w="188" w:type="dxa"/>
            <w:vMerge/>
            <w:tcBorders>
              <w:left w:val="single" w:sz="4" w:space="0" w:color="auto"/>
              <w:bottom w:val="nil"/>
              <w:right w:val="nil"/>
            </w:tcBorders>
            <w:vAlign w:val="center"/>
            <w:hideMark/>
          </w:tcPr>
          <w:p w:rsidR="004F5D85" w:rsidRDefault="004F5D85" w:rsidP="00F628B9">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4F5D85" w:rsidRPr="00C24906" w:rsidRDefault="004F5D85" w:rsidP="00F628B9">
            <w:pPr>
              <w:pStyle w:val="TabelleKopfmitte"/>
            </w:pPr>
          </w:p>
        </w:tc>
      </w:tr>
    </w:tbl>
    <w:p w:rsidR="004F5D85" w:rsidRPr="00DE4890" w:rsidRDefault="004F5D85" w:rsidP="004F5D85">
      <w:pPr>
        <w:pStyle w:val="berschrift1"/>
        <w:rPr>
          <w:rStyle w:val="Hervorhebung"/>
          <w:i w:val="0"/>
          <w:iCs w:val="0"/>
        </w:rPr>
      </w:pPr>
      <w:r w:rsidRPr="00DE4890">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4F5D85" w:rsidRPr="00DE4890" w:rsidTr="00F628B9">
        <w:tc>
          <w:tcPr>
            <w:tcW w:w="4242" w:type="dxa"/>
            <w:gridSpan w:val="3"/>
            <w:shd w:val="clear" w:color="auto" w:fill="D9D9D9" w:themeFill="background1" w:themeFillShade="D9"/>
          </w:tcPr>
          <w:p w:rsidR="004F5D85" w:rsidRPr="00DE4890" w:rsidRDefault="004F5D85" w:rsidP="00F628B9">
            <w:pPr>
              <w:pStyle w:val="TabelleKopfmitte"/>
            </w:pPr>
            <w:r w:rsidRPr="00DE4890">
              <w:t>Was Sie hier lernen können</w:t>
            </w:r>
          </w:p>
        </w:tc>
        <w:tc>
          <w:tcPr>
            <w:tcW w:w="3696" w:type="dxa"/>
            <w:gridSpan w:val="2"/>
            <w:shd w:val="clear" w:color="auto" w:fill="D9D9D9" w:themeFill="background1" w:themeFillShade="D9"/>
          </w:tcPr>
          <w:p w:rsidR="004F5D85" w:rsidRPr="00DE4890" w:rsidRDefault="004F5D85" w:rsidP="00F628B9">
            <w:pPr>
              <w:pStyle w:val="TabelleKopfmitte"/>
            </w:pPr>
            <w:r w:rsidRPr="00DE4890">
              <w:t>Lernmaterialien</w:t>
            </w:r>
          </w:p>
          <w:p w:rsidR="004F5D85" w:rsidRPr="00DE4890" w:rsidRDefault="004F5D85" w:rsidP="00F628B9">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shd w:val="clear" w:color="auto" w:fill="D9D9D9" w:themeFill="background1" w:themeFillShade="D9"/>
          </w:tcPr>
          <w:p w:rsidR="004F5D85" w:rsidRPr="00DE4890" w:rsidRDefault="004F5D85" w:rsidP="00F628B9">
            <w:pPr>
              <w:pStyle w:val="TabelleKopfmitte"/>
            </w:pPr>
            <w:r>
              <w:t>Ergänzungen</w:t>
            </w:r>
          </w:p>
        </w:tc>
      </w:tr>
      <w:tr w:rsidR="000D7211" w:rsidRPr="00DE4890" w:rsidTr="00401FAB">
        <w:tc>
          <w:tcPr>
            <w:tcW w:w="426" w:type="dxa"/>
            <w:vMerge w:val="restart"/>
            <w:shd w:val="clear" w:color="auto" w:fill="auto"/>
            <w:textDirection w:val="btLr"/>
            <w:vAlign w:val="center"/>
          </w:tcPr>
          <w:p w:rsidR="000D7211" w:rsidRPr="00DE4890" w:rsidRDefault="000D7211" w:rsidP="0000124C">
            <w:pPr>
              <w:pStyle w:val="TabelleKopflinks"/>
              <w:jc w:val="center"/>
            </w:pPr>
            <w:r>
              <w:t>Informieren</w:t>
            </w:r>
          </w:p>
        </w:tc>
        <w:tc>
          <w:tcPr>
            <w:tcW w:w="3402" w:type="dxa"/>
            <w:shd w:val="clear" w:color="auto" w:fill="auto"/>
            <w:vAlign w:val="center"/>
          </w:tcPr>
          <w:p w:rsidR="000D7211" w:rsidRPr="00DE4890" w:rsidRDefault="000D7211" w:rsidP="0000124C">
            <w:pPr>
              <w:pStyle w:val="Textkrperlinks"/>
              <w:jc w:val="center"/>
            </w:pPr>
            <w:r>
              <w:t>Ich kann einen Auftrag lesen.</w:t>
            </w:r>
          </w:p>
        </w:tc>
        <w:tc>
          <w:tcPr>
            <w:tcW w:w="414" w:type="dxa"/>
            <w:shd w:val="clear" w:color="auto" w:fill="auto"/>
            <w:vAlign w:val="center"/>
          </w:tcPr>
          <w:p w:rsidR="000D7211" w:rsidRPr="00994AC2" w:rsidRDefault="000D7211" w:rsidP="0000124C">
            <w:pPr>
              <w:pStyle w:val="Textkrpermitte"/>
              <w:rPr>
                <w:color w:val="FF0000"/>
              </w:rPr>
            </w:pPr>
          </w:p>
        </w:tc>
        <w:tc>
          <w:tcPr>
            <w:tcW w:w="3271" w:type="dxa"/>
            <w:shd w:val="clear" w:color="auto" w:fill="auto"/>
            <w:vAlign w:val="center"/>
          </w:tcPr>
          <w:p w:rsidR="000D7211" w:rsidRDefault="00401FAB" w:rsidP="00D07F94">
            <w:pPr>
              <w:pStyle w:val="Textkrper"/>
              <w:jc w:val="left"/>
            </w:pPr>
            <w:r>
              <w:rPr>
                <w:b/>
              </w:rPr>
              <w:t>LS</w:t>
            </w:r>
            <w:r w:rsidR="000D7211" w:rsidRPr="00401FAB">
              <w:rPr>
                <w:b/>
              </w:rPr>
              <w:t xml:space="preserve"> 01.</w:t>
            </w:r>
            <w:r w:rsidR="00D07F94" w:rsidRPr="00401FAB">
              <w:rPr>
                <w:b/>
              </w:rPr>
              <w:t>01.</w:t>
            </w:r>
            <w:r w:rsidRPr="00401FAB">
              <w:rPr>
                <w:b/>
              </w:rPr>
              <w:t>02.01</w:t>
            </w:r>
            <w:r>
              <w:t xml:space="preserve"> Einen Auftrag lesen </w:t>
            </w:r>
          </w:p>
          <w:p w:rsidR="000D7211" w:rsidRDefault="000D7211" w:rsidP="00D07F94">
            <w:pPr>
              <w:pStyle w:val="Textkrper"/>
              <w:jc w:val="left"/>
            </w:pPr>
          </w:p>
          <w:p w:rsidR="000D7211" w:rsidRPr="00DE4890" w:rsidRDefault="000D7211" w:rsidP="00D07F94">
            <w:pPr>
              <w:pStyle w:val="Textkrper"/>
              <w:jc w:val="left"/>
            </w:pPr>
            <w:r>
              <w:t>5-Schritt-Lesemethode</w:t>
            </w:r>
          </w:p>
        </w:tc>
        <w:tc>
          <w:tcPr>
            <w:tcW w:w="425" w:type="dxa"/>
            <w:shd w:val="clear" w:color="auto" w:fill="auto"/>
          </w:tcPr>
          <w:p w:rsidR="000D7211" w:rsidRDefault="00401FAB" w:rsidP="00401FAB">
            <w:pPr>
              <w:pStyle w:val="Textkrpermitte"/>
            </w:pPr>
            <w:r>
              <w:t>A</w:t>
            </w:r>
          </w:p>
          <w:p w:rsidR="00401FAB" w:rsidRDefault="00401FAB" w:rsidP="00401FAB">
            <w:pPr>
              <w:pStyle w:val="Textkrpermitte"/>
            </w:pPr>
            <w:r>
              <w:t>B</w:t>
            </w:r>
          </w:p>
          <w:p w:rsidR="00401FAB" w:rsidRPr="00DE4890" w:rsidRDefault="00401FAB" w:rsidP="00401FAB">
            <w:pPr>
              <w:pStyle w:val="Textkrpermitte"/>
            </w:pPr>
            <w:r>
              <w:t>C</w:t>
            </w:r>
          </w:p>
        </w:tc>
        <w:tc>
          <w:tcPr>
            <w:tcW w:w="1707" w:type="dxa"/>
            <w:shd w:val="clear" w:color="auto" w:fill="auto"/>
            <w:vAlign w:val="center"/>
          </w:tcPr>
          <w:p w:rsidR="000D7211" w:rsidRPr="00DE4890" w:rsidRDefault="000D7211" w:rsidP="0000124C">
            <w:pPr>
              <w:pStyle w:val="Textkrper"/>
              <w:jc w:val="center"/>
            </w:pPr>
          </w:p>
        </w:tc>
      </w:tr>
      <w:tr w:rsidR="000D7211" w:rsidRPr="00DE4890" w:rsidTr="00401FAB">
        <w:tc>
          <w:tcPr>
            <w:tcW w:w="426" w:type="dxa"/>
            <w:vMerge/>
            <w:shd w:val="clear" w:color="auto" w:fill="auto"/>
            <w:vAlign w:val="center"/>
          </w:tcPr>
          <w:p w:rsidR="000D7211" w:rsidRPr="00DE4890" w:rsidRDefault="000D7211" w:rsidP="0000124C">
            <w:pPr>
              <w:pStyle w:val="Textkrper"/>
              <w:jc w:val="center"/>
            </w:pPr>
          </w:p>
        </w:tc>
        <w:tc>
          <w:tcPr>
            <w:tcW w:w="3402" w:type="dxa"/>
            <w:shd w:val="clear" w:color="auto" w:fill="auto"/>
            <w:vAlign w:val="center"/>
          </w:tcPr>
          <w:p w:rsidR="000D7211" w:rsidRPr="00DE4890" w:rsidRDefault="000D7211" w:rsidP="0000124C">
            <w:pPr>
              <w:pStyle w:val="Textkrperlinks"/>
              <w:jc w:val="center"/>
            </w:pPr>
            <w:r>
              <w:t>Ich kann aus der Zulassungsbeschein</w:t>
            </w:r>
            <w:r>
              <w:t>i</w:t>
            </w:r>
            <w:r>
              <w:t>gung Teil 1 die notwendigen Informat</w:t>
            </w:r>
            <w:r>
              <w:t>i</w:t>
            </w:r>
            <w:r>
              <w:t>onen entnehmen.</w:t>
            </w:r>
          </w:p>
        </w:tc>
        <w:tc>
          <w:tcPr>
            <w:tcW w:w="414" w:type="dxa"/>
            <w:shd w:val="clear" w:color="auto" w:fill="auto"/>
            <w:vAlign w:val="center"/>
          </w:tcPr>
          <w:p w:rsidR="000D7211" w:rsidRPr="00994AC2" w:rsidRDefault="000D7211" w:rsidP="0000124C">
            <w:pPr>
              <w:pStyle w:val="Textkrpermitte"/>
              <w:rPr>
                <w:color w:val="FF0000"/>
              </w:rPr>
            </w:pPr>
          </w:p>
        </w:tc>
        <w:tc>
          <w:tcPr>
            <w:tcW w:w="3271" w:type="dxa"/>
            <w:shd w:val="clear" w:color="auto" w:fill="auto"/>
            <w:vAlign w:val="center"/>
          </w:tcPr>
          <w:p w:rsidR="000D7211" w:rsidRPr="002D159A" w:rsidRDefault="00401FAB" w:rsidP="00D07F94">
            <w:pPr>
              <w:pStyle w:val="Textkrper"/>
              <w:jc w:val="left"/>
            </w:pPr>
            <w:r>
              <w:rPr>
                <w:b/>
              </w:rPr>
              <w:t>LS</w:t>
            </w:r>
            <w:r w:rsidR="000D7211" w:rsidRPr="00401FAB">
              <w:rPr>
                <w:b/>
              </w:rPr>
              <w:t xml:space="preserve"> 01.</w:t>
            </w:r>
            <w:r w:rsidR="00D07F94" w:rsidRPr="00401FAB">
              <w:rPr>
                <w:b/>
              </w:rPr>
              <w:t>01.</w:t>
            </w:r>
            <w:r w:rsidR="000D7211" w:rsidRPr="00401FAB">
              <w:rPr>
                <w:b/>
              </w:rPr>
              <w:t>02.0</w:t>
            </w:r>
            <w:r w:rsidR="00D07F94" w:rsidRPr="00401FAB">
              <w:rPr>
                <w:b/>
              </w:rPr>
              <w:t>2</w:t>
            </w:r>
            <w:r w:rsidR="00D07F94">
              <w:t xml:space="preserve"> Eine </w:t>
            </w:r>
            <w:r w:rsidR="000D7211">
              <w:t>Zulassungsb</w:t>
            </w:r>
            <w:r w:rsidR="000D7211">
              <w:t>e</w:t>
            </w:r>
            <w:r w:rsidR="000D7211">
              <w:t>scheinigung</w:t>
            </w:r>
            <w:r w:rsidR="00D07F94">
              <w:t xml:space="preserve"> lesen</w:t>
            </w:r>
          </w:p>
          <w:p w:rsidR="000D7211" w:rsidRPr="002D159A" w:rsidRDefault="000D7211" w:rsidP="00D07F94">
            <w:pPr>
              <w:pStyle w:val="Textkrper"/>
              <w:jc w:val="left"/>
            </w:pPr>
          </w:p>
          <w:p w:rsidR="000D7211" w:rsidRPr="008E5EC0" w:rsidRDefault="000D7211" w:rsidP="00D07F94">
            <w:pPr>
              <w:pStyle w:val="Textkrper"/>
              <w:jc w:val="left"/>
            </w:pPr>
            <w:r w:rsidRPr="008E5EC0">
              <w:t>Think-Pair-Share</w:t>
            </w:r>
          </w:p>
          <w:p w:rsidR="000D7211" w:rsidRPr="00DE4890" w:rsidRDefault="000D7211" w:rsidP="00D07F94">
            <w:pPr>
              <w:pStyle w:val="Textkrper"/>
              <w:jc w:val="left"/>
            </w:pPr>
            <w:r>
              <w:t>Denken-Austauschen-Teilen</w:t>
            </w:r>
          </w:p>
        </w:tc>
        <w:tc>
          <w:tcPr>
            <w:tcW w:w="425" w:type="dxa"/>
            <w:shd w:val="clear" w:color="auto" w:fill="auto"/>
          </w:tcPr>
          <w:p w:rsidR="000D7211" w:rsidRPr="00DE4890" w:rsidRDefault="000D7211" w:rsidP="00401FAB">
            <w:pPr>
              <w:pStyle w:val="Textkrpermitte"/>
            </w:pPr>
            <w:r w:rsidRPr="00DE4890">
              <w:t>A-C</w:t>
            </w:r>
          </w:p>
        </w:tc>
        <w:tc>
          <w:tcPr>
            <w:tcW w:w="1707" w:type="dxa"/>
            <w:shd w:val="clear" w:color="auto" w:fill="auto"/>
            <w:vAlign w:val="center"/>
          </w:tcPr>
          <w:p w:rsidR="000D7211" w:rsidRPr="00DE4890" w:rsidRDefault="000D7211" w:rsidP="0000124C">
            <w:pPr>
              <w:pStyle w:val="Textkrper"/>
              <w:jc w:val="center"/>
            </w:pPr>
          </w:p>
        </w:tc>
      </w:tr>
      <w:tr w:rsidR="000D7211" w:rsidRPr="00DE4890" w:rsidTr="00401FAB">
        <w:tc>
          <w:tcPr>
            <w:tcW w:w="426" w:type="dxa"/>
            <w:vMerge/>
            <w:shd w:val="clear" w:color="auto" w:fill="auto"/>
            <w:vAlign w:val="center"/>
          </w:tcPr>
          <w:p w:rsidR="000D7211" w:rsidRPr="00DE4890" w:rsidRDefault="000D7211" w:rsidP="0000124C">
            <w:pPr>
              <w:pStyle w:val="Textkrper"/>
              <w:jc w:val="center"/>
            </w:pPr>
          </w:p>
        </w:tc>
        <w:tc>
          <w:tcPr>
            <w:tcW w:w="3402" w:type="dxa"/>
            <w:shd w:val="clear" w:color="auto" w:fill="auto"/>
            <w:vAlign w:val="center"/>
          </w:tcPr>
          <w:p w:rsidR="000D7211" w:rsidRPr="00DE4890" w:rsidRDefault="000D7211" w:rsidP="0000124C">
            <w:pPr>
              <w:pStyle w:val="Textkrperlinks"/>
              <w:jc w:val="center"/>
            </w:pPr>
            <w:r>
              <w:t>Ich kann die Umgangsregeln mit der Hebebühne nennen.</w:t>
            </w:r>
          </w:p>
        </w:tc>
        <w:tc>
          <w:tcPr>
            <w:tcW w:w="414" w:type="dxa"/>
            <w:shd w:val="clear" w:color="auto" w:fill="auto"/>
            <w:vAlign w:val="center"/>
          </w:tcPr>
          <w:p w:rsidR="000D7211" w:rsidRPr="00994AC2" w:rsidRDefault="000D7211" w:rsidP="0000124C">
            <w:pPr>
              <w:pStyle w:val="Textkrpermitte"/>
              <w:rPr>
                <w:color w:val="FF0000"/>
              </w:rPr>
            </w:pPr>
          </w:p>
        </w:tc>
        <w:tc>
          <w:tcPr>
            <w:tcW w:w="3271" w:type="dxa"/>
            <w:shd w:val="clear" w:color="auto" w:fill="auto"/>
            <w:vAlign w:val="center"/>
          </w:tcPr>
          <w:p w:rsidR="000D7211" w:rsidRDefault="00401FAB" w:rsidP="00D07F94">
            <w:pPr>
              <w:pStyle w:val="Textkrper"/>
              <w:jc w:val="left"/>
            </w:pPr>
            <w:r>
              <w:rPr>
                <w:b/>
              </w:rPr>
              <w:t>LS</w:t>
            </w:r>
            <w:r w:rsidR="000D7211" w:rsidRPr="00401FAB">
              <w:rPr>
                <w:b/>
              </w:rPr>
              <w:t xml:space="preserve"> 01.</w:t>
            </w:r>
            <w:r w:rsidR="00D07F94" w:rsidRPr="00401FAB">
              <w:rPr>
                <w:b/>
              </w:rPr>
              <w:t>01.</w:t>
            </w:r>
            <w:r w:rsidR="000D7211" w:rsidRPr="00401FAB">
              <w:rPr>
                <w:b/>
              </w:rPr>
              <w:t>02.03</w:t>
            </w:r>
            <w:r w:rsidR="000D7211">
              <w:t xml:space="preserve"> </w:t>
            </w:r>
            <w:r w:rsidR="00D07F94">
              <w:t xml:space="preserve">Umgangsregeln mit einer </w:t>
            </w:r>
            <w:r w:rsidR="000D7211">
              <w:t>Hebebühne</w:t>
            </w:r>
            <w:r w:rsidR="00D07F94">
              <w:t xml:space="preserve"> erstellen</w:t>
            </w:r>
            <w:r w:rsidR="000D7211">
              <w:t xml:space="preserve"> AB</w:t>
            </w:r>
          </w:p>
          <w:p w:rsidR="000D7211" w:rsidRDefault="000D7211" w:rsidP="00D07F94">
            <w:pPr>
              <w:pStyle w:val="Textkrper"/>
              <w:jc w:val="left"/>
            </w:pPr>
          </w:p>
          <w:p w:rsidR="000D7211" w:rsidRDefault="000D7211" w:rsidP="00D07F94">
            <w:pPr>
              <w:pStyle w:val="Textkrper"/>
              <w:jc w:val="left"/>
            </w:pPr>
            <w:r>
              <w:t>Infoblatt erstellen (A-B)</w:t>
            </w:r>
          </w:p>
          <w:p w:rsidR="000D7211" w:rsidRPr="00DE4890" w:rsidRDefault="000D7211" w:rsidP="00D07F94">
            <w:pPr>
              <w:pStyle w:val="Textkrper"/>
              <w:jc w:val="left"/>
            </w:pPr>
            <w:r>
              <w:t>Präsentation (C)</w:t>
            </w:r>
          </w:p>
        </w:tc>
        <w:tc>
          <w:tcPr>
            <w:tcW w:w="425" w:type="dxa"/>
            <w:shd w:val="clear" w:color="auto" w:fill="auto"/>
          </w:tcPr>
          <w:p w:rsidR="000D7211" w:rsidRDefault="00401FAB" w:rsidP="00401FAB">
            <w:pPr>
              <w:pStyle w:val="Textkrpermitte"/>
            </w:pPr>
            <w:r>
              <w:t>AB</w:t>
            </w:r>
          </w:p>
          <w:p w:rsidR="00401FAB" w:rsidRPr="00DE4890" w:rsidRDefault="00401FAB" w:rsidP="00401FAB">
            <w:pPr>
              <w:pStyle w:val="Textkrpermitte"/>
            </w:pPr>
            <w:r>
              <w:t>C</w:t>
            </w:r>
          </w:p>
        </w:tc>
        <w:tc>
          <w:tcPr>
            <w:tcW w:w="1707" w:type="dxa"/>
            <w:shd w:val="clear" w:color="auto" w:fill="auto"/>
            <w:vAlign w:val="center"/>
          </w:tcPr>
          <w:p w:rsidR="000D7211" w:rsidRPr="00DE4890" w:rsidRDefault="000D7211" w:rsidP="0000124C">
            <w:pPr>
              <w:pStyle w:val="Textkrper"/>
              <w:jc w:val="center"/>
            </w:pPr>
          </w:p>
        </w:tc>
      </w:tr>
      <w:tr w:rsidR="000D7211" w:rsidRPr="00DE4890" w:rsidTr="00401FAB">
        <w:tc>
          <w:tcPr>
            <w:tcW w:w="426" w:type="dxa"/>
            <w:vMerge/>
            <w:shd w:val="clear" w:color="auto" w:fill="auto"/>
            <w:vAlign w:val="center"/>
          </w:tcPr>
          <w:p w:rsidR="000D7211" w:rsidRPr="00DE4890" w:rsidRDefault="000D7211" w:rsidP="0000124C">
            <w:pPr>
              <w:pStyle w:val="Textkrper"/>
              <w:jc w:val="center"/>
            </w:pPr>
          </w:p>
        </w:tc>
        <w:tc>
          <w:tcPr>
            <w:tcW w:w="3402" w:type="dxa"/>
            <w:shd w:val="clear" w:color="auto" w:fill="auto"/>
            <w:vAlign w:val="center"/>
          </w:tcPr>
          <w:p w:rsidR="000D7211" w:rsidRPr="00DE4890" w:rsidRDefault="000D7211" w:rsidP="0000124C">
            <w:pPr>
              <w:pStyle w:val="Textkrperlinks"/>
              <w:jc w:val="center"/>
            </w:pPr>
            <w:r>
              <w:t xml:space="preserve">Ich kann die Umgangsregeln mit der </w:t>
            </w:r>
            <w:proofErr w:type="spellStart"/>
            <w:r>
              <w:t>Reifenmontiermaschine</w:t>
            </w:r>
            <w:proofErr w:type="spellEnd"/>
            <w:r>
              <w:t xml:space="preserve"> erläutern.</w:t>
            </w:r>
          </w:p>
        </w:tc>
        <w:tc>
          <w:tcPr>
            <w:tcW w:w="414" w:type="dxa"/>
            <w:shd w:val="clear" w:color="auto" w:fill="auto"/>
            <w:vAlign w:val="center"/>
          </w:tcPr>
          <w:p w:rsidR="000D7211" w:rsidRPr="00994AC2" w:rsidRDefault="000D7211" w:rsidP="0000124C">
            <w:pPr>
              <w:pStyle w:val="Textkrpermitte"/>
              <w:rPr>
                <w:color w:val="FF0000"/>
              </w:rPr>
            </w:pPr>
          </w:p>
        </w:tc>
        <w:tc>
          <w:tcPr>
            <w:tcW w:w="3271" w:type="dxa"/>
            <w:shd w:val="clear" w:color="auto" w:fill="auto"/>
            <w:vAlign w:val="center"/>
          </w:tcPr>
          <w:p w:rsidR="000D7211" w:rsidRDefault="00401FAB" w:rsidP="00D07F94">
            <w:pPr>
              <w:pStyle w:val="Textkrper"/>
              <w:jc w:val="left"/>
            </w:pPr>
            <w:r>
              <w:rPr>
                <w:b/>
              </w:rPr>
              <w:t>LS</w:t>
            </w:r>
            <w:r w:rsidR="000D7211" w:rsidRPr="00401FAB">
              <w:rPr>
                <w:b/>
              </w:rPr>
              <w:t xml:space="preserve"> 01.</w:t>
            </w:r>
            <w:r w:rsidR="00D07F94" w:rsidRPr="00401FAB">
              <w:rPr>
                <w:b/>
              </w:rPr>
              <w:t>01.</w:t>
            </w:r>
            <w:r w:rsidR="000D7211" w:rsidRPr="00401FAB">
              <w:rPr>
                <w:b/>
              </w:rPr>
              <w:t>02.04</w:t>
            </w:r>
            <w:r w:rsidR="000D7211">
              <w:t xml:space="preserve"> </w:t>
            </w:r>
            <w:r w:rsidR="00D07F94">
              <w:t xml:space="preserve">Die maschinelle </w:t>
            </w:r>
            <w:proofErr w:type="spellStart"/>
            <w:r w:rsidR="000D7211">
              <w:t>Re</w:t>
            </w:r>
            <w:r w:rsidR="000D7211">
              <w:t>i</w:t>
            </w:r>
            <w:r w:rsidR="000D7211">
              <w:t>fenmontiermaschine</w:t>
            </w:r>
            <w:proofErr w:type="spellEnd"/>
            <w:r w:rsidR="000D7211">
              <w:t xml:space="preserve"> </w:t>
            </w:r>
            <w:r w:rsidR="00D07F94">
              <w:t xml:space="preserve">präsentieren </w:t>
            </w:r>
            <w:r w:rsidR="000D7211">
              <w:t>AB</w:t>
            </w:r>
          </w:p>
          <w:p w:rsidR="000D7211" w:rsidRDefault="000D7211" w:rsidP="00D07F94">
            <w:pPr>
              <w:pStyle w:val="Textkrper"/>
              <w:jc w:val="left"/>
            </w:pPr>
          </w:p>
          <w:p w:rsidR="000D7211" w:rsidRDefault="000D7211" w:rsidP="00D07F94">
            <w:pPr>
              <w:pStyle w:val="Textkrper"/>
              <w:jc w:val="left"/>
            </w:pPr>
            <w:r>
              <w:t>Infoblatt erstellen (A-B)</w:t>
            </w:r>
          </w:p>
          <w:p w:rsidR="000D7211" w:rsidRPr="00DE4890" w:rsidRDefault="000D7211" w:rsidP="00D07F94">
            <w:pPr>
              <w:pStyle w:val="Textkrper"/>
              <w:jc w:val="left"/>
            </w:pPr>
            <w:r>
              <w:t>Präsentation (C)</w:t>
            </w:r>
          </w:p>
        </w:tc>
        <w:tc>
          <w:tcPr>
            <w:tcW w:w="425" w:type="dxa"/>
            <w:shd w:val="clear" w:color="auto" w:fill="auto"/>
          </w:tcPr>
          <w:p w:rsidR="000D7211" w:rsidRDefault="00401FAB" w:rsidP="00401FAB">
            <w:pPr>
              <w:pStyle w:val="Textkrpermitte"/>
            </w:pPr>
            <w:r>
              <w:t>AB</w:t>
            </w:r>
          </w:p>
          <w:p w:rsidR="00401FAB" w:rsidRPr="00DE4890" w:rsidRDefault="00401FAB" w:rsidP="00401FAB">
            <w:pPr>
              <w:pStyle w:val="Textkrpermitte"/>
            </w:pPr>
            <w:r>
              <w:t>C</w:t>
            </w:r>
          </w:p>
        </w:tc>
        <w:tc>
          <w:tcPr>
            <w:tcW w:w="1707" w:type="dxa"/>
            <w:shd w:val="clear" w:color="auto" w:fill="auto"/>
            <w:vAlign w:val="center"/>
          </w:tcPr>
          <w:p w:rsidR="000D7211" w:rsidRPr="00DE4890" w:rsidRDefault="000D7211" w:rsidP="0000124C">
            <w:pPr>
              <w:pStyle w:val="Textkrper"/>
              <w:jc w:val="center"/>
            </w:pPr>
          </w:p>
        </w:tc>
      </w:tr>
      <w:tr w:rsidR="000D7211" w:rsidRPr="00DE4890" w:rsidTr="00401FAB">
        <w:tc>
          <w:tcPr>
            <w:tcW w:w="426" w:type="dxa"/>
            <w:vMerge/>
            <w:shd w:val="clear" w:color="auto" w:fill="auto"/>
            <w:vAlign w:val="center"/>
          </w:tcPr>
          <w:p w:rsidR="000D7211" w:rsidRPr="00DE4890" w:rsidRDefault="000D7211" w:rsidP="0000124C">
            <w:pPr>
              <w:pStyle w:val="Textkrper"/>
              <w:jc w:val="center"/>
            </w:pPr>
          </w:p>
        </w:tc>
        <w:tc>
          <w:tcPr>
            <w:tcW w:w="3402" w:type="dxa"/>
            <w:shd w:val="clear" w:color="auto" w:fill="auto"/>
            <w:vAlign w:val="center"/>
          </w:tcPr>
          <w:p w:rsidR="000D7211" w:rsidRDefault="000D7211" w:rsidP="0000124C">
            <w:pPr>
              <w:pStyle w:val="Textkrperlinks"/>
              <w:jc w:val="center"/>
            </w:pPr>
            <w:r>
              <w:t>Ich kann Reifenbezeichnungen erkl</w:t>
            </w:r>
            <w:r>
              <w:t>ä</w:t>
            </w:r>
            <w:r>
              <w:t>ren.</w:t>
            </w:r>
          </w:p>
        </w:tc>
        <w:tc>
          <w:tcPr>
            <w:tcW w:w="414" w:type="dxa"/>
            <w:shd w:val="clear" w:color="auto" w:fill="auto"/>
            <w:vAlign w:val="center"/>
          </w:tcPr>
          <w:p w:rsidR="000D7211" w:rsidRPr="00994AC2" w:rsidRDefault="000D7211" w:rsidP="0000124C">
            <w:pPr>
              <w:pStyle w:val="Textkrpermitte"/>
              <w:rPr>
                <w:color w:val="FF0000"/>
              </w:rPr>
            </w:pPr>
          </w:p>
        </w:tc>
        <w:tc>
          <w:tcPr>
            <w:tcW w:w="3271" w:type="dxa"/>
            <w:shd w:val="clear" w:color="auto" w:fill="auto"/>
            <w:vAlign w:val="center"/>
          </w:tcPr>
          <w:p w:rsidR="000D7211" w:rsidRDefault="00401FAB" w:rsidP="00401FAB">
            <w:pPr>
              <w:pStyle w:val="Textkrper"/>
              <w:jc w:val="left"/>
            </w:pPr>
            <w:r>
              <w:rPr>
                <w:b/>
              </w:rPr>
              <w:t>LS</w:t>
            </w:r>
            <w:r w:rsidR="000D7211" w:rsidRPr="00401FAB">
              <w:rPr>
                <w:b/>
              </w:rPr>
              <w:t xml:space="preserve"> 01.</w:t>
            </w:r>
            <w:r w:rsidRPr="00401FAB">
              <w:rPr>
                <w:b/>
              </w:rPr>
              <w:t>01.</w:t>
            </w:r>
            <w:r w:rsidR="000D7211" w:rsidRPr="00401FAB">
              <w:rPr>
                <w:b/>
              </w:rPr>
              <w:t>02.05</w:t>
            </w:r>
            <w:r w:rsidR="000D7211">
              <w:t xml:space="preserve"> </w:t>
            </w:r>
            <w:r>
              <w:t xml:space="preserve">Was wissen Sie über </w:t>
            </w:r>
            <w:r w:rsidR="000D7211">
              <w:t>Reifen</w:t>
            </w:r>
            <w:r>
              <w:t>?</w:t>
            </w:r>
          </w:p>
          <w:p w:rsidR="000D7211" w:rsidRDefault="000D7211" w:rsidP="00401FAB">
            <w:pPr>
              <w:pStyle w:val="Textkrper"/>
              <w:jc w:val="left"/>
            </w:pPr>
          </w:p>
          <w:p w:rsidR="000D7211" w:rsidRDefault="000D7211" w:rsidP="00401FAB">
            <w:pPr>
              <w:pStyle w:val="Textkrper"/>
              <w:jc w:val="left"/>
            </w:pPr>
            <w:r>
              <w:t>Infoblatt erstellen (A-B)</w:t>
            </w:r>
          </w:p>
          <w:p w:rsidR="000D7211" w:rsidRPr="00DE4890" w:rsidRDefault="000D7211" w:rsidP="00401FAB">
            <w:pPr>
              <w:pStyle w:val="Textkrper"/>
              <w:jc w:val="left"/>
            </w:pPr>
            <w:r>
              <w:t>Präsentation (C)</w:t>
            </w:r>
          </w:p>
        </w:tc>
        <w:tc>
          <w:tcPr>
            <w:tcW w:w="425" w:type="dxa"/>
            <w:shd w:val="clear" w:color="auto" w:fill="auto"/>
          </w:tcPr>
          <w:p w:rsidR="000D7211" w:rsidRPr="00DE4890" w:rsidRDefault="000D7211" w:rsidP="00401FAB">
            <w:pPr>
              <w:pStyle w:val="Textkrpermitte"/>
            </w:pPr>
            <w:r w:rsidRPr="00DE4890">
              <w:t>A-C</w:t>
            </w:r>
          </w:p>
        </w:tc>
        <w:tc>
          <w:tcPr>
            <w:tcW w:w="1707" w:type="dxa"/>
            <w:shd w:val="clear" w:color="auto" w:fill="auto"/>
            <w:vAlign w:val="center"/>
          </w:tcPr>
          <w:p w:rsidR="000D7211" w:rsidRPr="00DE4890" w:rsidRDefault="000D7211" w:rsidP="0000124C">
            <w:pPr>
              <w:pStyle w:val="Textkrper"/>
              <w:jc w:val="center"/>
            </w:pPr>
          </w:p>
        </w:tc>
      </w:tr>
      <w:tr w:rsidR="000D7211" w:rsidRPr="00DE4890" w:rsidTr="00401FAB">
        <w:tc>
          <w:tcPr>
            <w:tcW w:w="426" w:type="dxa"/>
            <w:vMerge/>
            <w:shd w:val="clear" w:color="auto" w:fill="auto"/>
            <w:vAlign w:val="center"/>
          </w:tcPr>
          <w:p w:rsidR="000D7211" w:rsidRPr="00DE4890" w:rsidRDefault="000D7211" w:rsidP="0000124C">
            <w:pPr>
              <w:pStyle w:val="Textkrper"/>
              <w:jc w:val="center"/>
            </w:pPr>
          </w:p>
        </w:tc>
        <w:tc>
          <w:tcPr>
            <w:tcW w:w="3402" w:type="dxa"/>
            <w:shd w:val="clear" w:color="auto" w:fill="auto"/>
            <w:vAlign w:val="center"/>
          </w:tcPr>
          <w:p w:rsidR="000D7211" w:rsidRPr="00DE4890" w:rsidRDefault="000D7211" w:rsidP="0000124C">
            <w:pPr>
              <w:pStyle w:val="Textkrperlinks"/>
              <w:jc w:val="center"/>
            </w:pPr>
            <w:r>
              <w:t>Ich kann Felgenbezeichnungen erlä</w:t>
            </w:r>
            <w:r>
              <w:t>u</w:t>
            </w:r>
            <w:r>
              <w:t>tern.</w:t>
            </w:r>
          </w:p>
        </w:tc>
        <w:tc>
          <w:tcPr>
            <w:tcW w:w="414" w:type="dxa"/>
            <w:shd w:val="clear" w:color="auto" w:fill="auto"/>
            <w:vAlign w:val="center"/>
          </w:tcPr>
          <w:p w:rsidR="000D7211" w:rsidRPr="00994AC2" w:rsidRDefault="000D7211" w:rsidP="0000124C">
            <w:pPr>
              <w:pStyle w:val="Textkrpermitte"/>
              <w:rPr>
                <w:color w:val="FF0000"/>
              </w:rPr>
            </w:pPr>
          </w:p>
        </w:tc>
        <w:tc>
          <w:tcPr>
            <w:tcW w:w="3271" w:type="dxa"/>
            <w:shd w:val="clear" w:color="auto" w:fill="auto"/>
            <w:vAlign w:val="center"/>
          </w:tcPr>
          <w:p w:rsidR="000D7211" w:rsidRDefault="00401FAB" w:rsidP="00401FAB">
            <w:pPr>
              <w:pStyle w:val="Textkrper"/>
              <w:jc w:val="left"/>
            </w:pPr>
            <w:r w:rsidRPr="00401FAB">
              <w:rPr>
                <w:b/>
              </w:rPr>
              <w:t>LS</w:t>
            </w:r>
            <w:r w:rsidR="000D7211" w:rsidRPr="00401FAB">
              <w:rPr>
                <w:b/>
              </w:rPr>
              <w:t xml:space="preserve"> 01.</w:t>
            </w:r>
            <w:r w:rsidRPr="00401FAB">
              <w:rPr>
                <w:b/>
              </w:rPr>
              <w:t>01.</w:t>
            </w:r>
            <w:r w:rsidR="000D7211" w:rsidRPr="00401FAB">
              <w:rPr>
                <w:b/>
              </w:rPr>
              <w:t>02.06</w:t>
            </w:r>
            <w:r w:rsidR="000D7211">
              <w:t xml:space="preserve"> </w:t>
            </w:r>
            <w:r>
              <w:t xml:space="preserve">Was wissen Sie über </w:t>
            </w:r>
            <w:r w:rsidR="000D7211">
              <w:t>Felge</w:t>
            </w:r>
            <w:r>
              <w:t>n?</w:t>
            </w:r>
          </w:p>
          <w:p w:rsidR="000D7211" w:rsidRDefault="000D7211" w:rsidP="00401FAB">
            <w:pPr>
              <w:pStyle w:val="Textkrper"/>
              <w:jc w:val="left"/>
            </w:pPr>
          </w:p>
          <w:p w:rsidR="000D7211" w:rsidRDefault="000D7211" w:rsidP="00401FAB">
            <w:pPr>
              <w:pStyle w:val="Textkrper"/>
              <w:jc w:val="left"/>
            </w:pPr>
            <w:r>
              <w:t>Infoblatt erstellen (A-B)</w:t>
            </w:r>
          </w:p>
          <w:p w:rsidR="000D7211" w:rsidRPr="00DE4890" w:rsidRDefault="000D7211" w:rsidP="00401FAB">
            <w:pPr>
              <w:pStyle w:val="Textkrper"/>
              <w:jc w:val="left"/>
            </w:pPr>
            <w:r>
              <w:t>Präsentation (C)</w:t>
            </w:r>
          </w:p>
        </w:tc>
        <w:tc>
          <w:tcPr>
            <w:tcW w:w="425" w:type="dxa"/>
            <w:shd w:val="clear" w:color="auto" w:fill="auto"/>
          </w:tcPr>
          <w:p w:rsidR="000D7211" w:rsidRPr="00DE4890" w:rsidRDefault="000D7211" w:rsidP="00401FAB">
            <w:pPr>
              <w:pStyle w:val="Textkrpermitte"/>
            </w:pPr>
            <w:r w:rsidRPr="00DE4890">
              <w:t>A-C</w:t>
            </w:r>
          </w:p>
        </w:tc>
        <w:tc>
          <w:tcPr>
            <w:tcW w:w="1707" w:type="dxa"/>
            <w:shd w:val="clear" w:color="auto" w:fill="auto"/>
            <w:vAlign w:val="center"/>
          </w:tcPr>
          <w:p w:rsidR="000D7211" w:rsidRPr="00DE4890" w:rsidRDefault="000D7211" w:rsidP="0000124C">
            <w:pPr>
              <w:pStyle w:val="Textkrper"/>
              <w:jc w:val="center"/>
            </w:pPr>
          </w:p>
        </w:tc>
      </w:tr>
      <w:tr w:rsidR="000D7211" w:rsidRPr="00DE4890" w:rsidTr="00401FAB">
        <w:tc>
          <w:tcPr>
            <w:tcW w:w="426" w:type="dxa"/>
            <w:vMerge/>
            <w:shd w:val="clear" w:color="auto" w:fill="auto"/>
            <w:vAlign w:val="center"/>
          </w:tcPr>
          <w:p w:rsidR="000D7211" w:rsidRPr="00DE4890" w:rsidRDefault="000D7211" w:rsidP="0000124C">
            <w:pPr>
              <w:pStyle w:val="Textkrper"/>
              <w:jc w:val="center"/>
            </w:pPr>
          </w:p>
        </w:tc>
        <w:tc>
          <w:tcPr>
            <w:tcW w:w="3402" w:type="dxa"/>
            <w:shd w:val="clear" w:color="auto" w:fill="auto"/>
            <w:vAlign w:val="center"/>
          </w:tcPr>
          <w:p w:rsidR="000D7211" w:rsidRPr="00DE4890" w:rsidRDefault="000D7211" w:rsidP="0000124C">
            <w:pPr>
              <w:pStyle w:val="Textkrperlinks"/>
              <w:jc w:val="center"/>
            </w:pPr>
            <w:r>
              <w:t>Ich kann Umgangsregeln mit Reife</w:t>
            </w:r>
            <w:r>
              <w:t>n</w:t>
            </w:r>
            <w:r>
              <w:t>druckkontrollsystemen nennen.</w:t>
            </w:r>
          </w:p>
        </w:tc>
        <w:tc>
          <w:tcPr>
            <w:tcW w:w="414" w:type="dxa"/>
            <w:shd w:val="clear" w:color="auto" w:fill="auto"/>
            <w:vAlign w:val="center"/>
          </w:tcPr>
          <w:p w:rsidR="000D7211" w:rsidRPr="00994AC2" w:rsidRDefault="000D7211" w:rsidP="0000124C">
            <w:pPr>
              <w:pStyle w:val="Textkrpermitte"/>
              <w:rPr>
                <w:color w:val="FF0000"/>
              </w:rPr>
            </w:pPr>
          </w:p>
        </w:tc>
        <w:tc>
          <w:tcPr>
            <w:tcW w:w="3271" w:type="dxa"/>
            <w:shd w:val="clear" w:color="auto" w:fill="auto"/>
            <w:vAlign w:val="center"/>
          </w:tcPr>
          <w:p w:rsidR="000D7211" w:rsidRDefault="00401FAB" w:rsidP="00401FAB">
            <w:pPr>
              <w:pStyle w:val="Textkrper"/>
              <w:jc w:val="left"/>
            </w:pPr>
            <w:r w:rsidRPr="00401FAB">
              <w:rPr>
                <w:b/>
              </w:rPr>
              <w:t>LS</w:t>
            </w:r>
            <w:r w:rsidR="000D7211" w:rsidRPr="00401FAB">
              <w:rPr>
                <w:b/>
              </w:rPr>
              <w:t xml:space="preserve"> </w:t>
            </w:r>
            <w:r w:rsidRPr="00401FAB">
              <w:rPr>
                <w:b/>
              </w:rPr>
              <w:t>01.</w:t>
            </w:r>
            <w:r w:rsidR="000D7211" w:rsidRPr="00401FAB">
              <w:rPr>
                <w:b/>
              </w:rPr>
              <w:t>01.02.07</w:t>
            </w:r>
            <w:r w:rsidR="000D7211">
              <w:t xml:space="preserve"> Umgangsregeln Re</w:t>
            </w:r>
            <w:r w:rsidR="000D7211">
              <w:t>i</w:t>
            </w:r>
            <w:r w:rsidR="000D7211">
              <w:t>fendruckkontrollsystem</w:t>
            </w:r>
          </w:p>
          <w:p w:rsidR="000D7211" w:rsidRDefault="000D7211" w:rsidP="00401FAB">
            <w:pPr>
              <w:pStyle w:val="Textkrper"/>
              <w:jc w:val="left"/>
            </w:pPr>
          </w:p>
          <w:p w:rsidR="000D7211" w:rsidRPr="00DE4890" w:rsidRDefault="000D7211" w:rsidP="00401FAB">
            <w:pPr>
              <w:pStyle w:val="Textkrper"/>
              <w:jc w:val="left"/>
            </w:pPr>
            <w:r>
              <w:t>Referat mit Plakat</w:t>
            </w:r>
          </w:p>
        </w:tc>
        <w:tc>
          <w:tcPr>
            <w:tcW w:w="425" w:type="dxa"/>
            <w:shd w:val="clear" w:color="auto" w:fill="auto"/>
          </w:tcPr>
          <w:p w:rsidR="000D7211" w:rsidRPr="00DE4890" w:rsidRDefault="000D7211" w:rsidP="00401FAB">
            <w:pPr>
              <w:pStyle w:val="Textkrpermitte"/>
            </w:pPr>
            <w:r>
              <w:t>BC</w:t>
            </w:r>
          </w:p>
        </w:tc>
        <w:tc>
          <w:tcPr>
            <w:tcW w:w="1707" w:type="dxa"/>
            <w:shd w:val="clear" w:color="auto" w:fill="auto"/>
            <w:vAlign w:val="center"/>
          </w:tcPr>
          <w:p w:rsidR="000D7211" w:rsidRPr="00DE4890" w:rsidRDefault="000D7211" w:rsidP="0000124C">
            <w:pPr>
              <w:pStyle w:val="Textkrper"/>
              <w:jc w:val="center"/>
            </w:pPr>
          </w:p>
        </w:tc>
      </w:tr>
      <w:tr w:rsidR="000D7211" w:rsidRPr="00DE4890" w:rsidTr="00401FAB">
        <w:tc>
          <w:tcPr>
            <w:tcW w:w="426" w:type="dxa"/>
            <w:vMerge/>
            <w:shd w:val="clear" w:color="auto" w:fill="auto"/>
            <w:vAlign w:val="center"/>
          </w:tcPr>
          <w:p w:rsidR="000D7211" w:rsidRPr="00DE4890" w:rsidRDefault="000D7211" w:rsidP="0000124C">
            <w:pPr>
              <w:pStyle w:val="Textkrper"/>
              <w:jc w:val="center"/>
            </w:pPr>
          </w:p>
        </w:tc>
        <w:tc>
          <w:tcPr>
            <w:tcW w:w="3402" w:type="dxa"/>
            <w:shd w:val="clear" w:color="auto" w:fill="auto"/>
            <w:vAlign w:val="center"/>
          </w:tcPr>
          <w:p w:rsidR="000D7211" w:rsidRDefault="000D7211" w:rsidP="0000124C">
            <w:pPr>
              <w:pStyle w:val="Textkrperlinks"/>
              <w:jc w:val="center"/>
            </w:pPr>
            <w:r>
              <w:t>Selbstreflexionsbogen</w:t>
            </w:r>
          </w:p>
        </w:tc>
        <w:tc>
          <w:tcPr>
            <w:tcW w:w="414" w:type="dxa"/>
            <w:shd w:val="clear" w:color="auto" w:fill="auto"/>
            <w:vAlign w:val="center"/>
          </w:tcPr>
          <w:p w:rsidR="000D7211" w:rsidRPr="00994AC2" w:rsidRDefault="000D7211" w:rsidP="0000124C">
            <w:pPr>
              <w:pStyle w:val="Textkrpermitte"/>
              <w:rPr>
                <w:color w:val="FF0000"/>
              </w:rPr>
            </w:pPr>
          </w:p>
        </w:tc>
        <w:tc>
          <w:tcPr>
            <w:tcW w:w="3271" w:type="dxa"/>
            <w:shd w:val="clear" w:color="auto" w:fill="auto"/>
            <w:vAlign w:val="center"/>
          </w:tcPr>
          <w:p w:rsidR="000D7211" w:rsidRPr="00401FAB" w:rsidRDefault="00401FAB" w:rsidP="00401FAB">
            <w:pPr>
              <w:pStyle w:val="Textkrper"/>
              <w:jc w:val="left"/>
              <w:rPr>
                <w:b/>
              </w:rPr>
            </w:pPr>
            <w:r w:rsidRPr="00401FAB">
              <w:rPr>
                <w:b/>
              </w:rPr>
              <w:t>LS 01.</w:t>
            </w:r>
            <w:r w:rsidR="000D7211" w:rsidRPr="00401FAB">
              <w:rPr>
                <w:b/>
              </w:rPr>
              <w:t>01.02.08</w:t>
            </w:r>
          </w:p>
        </w:tc>
        <w:tc>
          <w:tcPr>
            <w:tcW w:w="425" w:type="dxa"/>
            <w:shd w:val="clear" w:color="auto" w:fill="auto"/>
          </w:tcPr>
          <w:p w:rsidR="000D7211" w:rsidRDefault="000D7211" w:rsidP="00401FAB">
            <w:pPr>
              <w:pStyle w:val="Textkrpermitte"/>
            </w:pPr>
            <w:r>
              <w:t>A-C</w:t>
            </w:r>
          </w:p>
        </w:tc>
        <w:tc>
          <w:tcPr>
            <w:tcW w:w="1707" w:type="dxa"/>
            <w:shd w:val="clear" w:color="auto" w:fill="auto"/>
            <w:vAlign w:val="center"/>
          </w:tcPr>
          <w:p w:rsidR="000D7211" w:rsidRPr="00DE4890" w:rsidRDefault="000D7211" w:rsidP="0000124C">
            <w:pPr>
              <w:pStyle w:val="Textkrper"/>
              <w:jc w:val="center"/>
            </w:pPr>
          </w:p>
        </w:tc>
      </w:tr>
      <w:tr w:rsidR="004F5D85" w:rsidRPr="00DE4890" w:rsidTr="00401FAB">
        <w:trPr>
          <w:trHeight w:val="128"/>
        </w:trPr>
        <w:tc>
          <w:tcPr>
            <w:tcW w:w="426" w:type="dxa"/>
            <w:vMerge w:val="restart"/>
            <w:shd w:val="clear" w:color="auto" w:fill="auto"/>
            <w:textDirection w:val="btLr"/>
            <w:vAlign w:val="center"/>
          </w:tcPr>
          <w:p w:rsidR="004F5D85" w:rsidRPr="00DE4890" w:rsidRDefault="004F5D85" w:rsidP="0000124C">
            <w:pPr>
              <w:pStyle w:val="TabelleKopflinks"/>
              <w:ind w:left="113" w:right="113"/>
              <w:jc w:val="center"/>
            </w:pPr>
            <w:r w:rsidRPr="001E24C0">
              <w:t>Planen und Entscheiden</w:t>
            </w:r>
          </w:p>
        </w:tc>
        <w:tc>
          <w:tcPr>
            <w:tcW w:w="3402" w:type="dxa"/>
            <w:shd w:val="clear" w:color="auto" w:fill="auto"/>
            <w:vAlign w:val="center"/>
          </w:tcPr>
          <w:p w:rsidR="004F5D85" w:rsidRPr="00DE4890" w:rsidRDefault="004F5D85" w:rsidP="0000124C">
            <w:pPr>
              <w:pStyle w:val="Textkrperlinks"/>
              <w:jc w:val="center"/>
            </w:pPr>
            <w:r>
              <w:t>Ich kann notwendige Werkzeuge au</w:t>
            </w:r>
            <w:r>
              <w:t>s</w:t>
            </w:r>
            <w:r>
              <w:t>wählen.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401FAB" w:rsidP="00401FAB">
            <w:pPr>
              <w:pStyle w:val="Textkrper"/>
              <w:jc w:val="left"/>
            </w:pPr>
            <w:r w:rsidRPr="00401FAB">
              <w:rPr>
                <w:b/>
              </w:rPr>
              <w:t>LS 01.</w:t>
            </w:r>
            <w:r w:rsidR="004F5D85" w:rsidRPr="00401FAB">
              <w:rPr>
                <w:b/>
              </w:rPr>
              <w:t>01.0</w:t>
            </w:r>
            <w:r w:rsidR="000D7211" w:rsidRPr="00401FAB">
              <w:rPr>
                <w:b/>
              </w:rPr>
              <w:t>3</w:t>
            </w:r>
            <w:r w:rsidR="004F5D85" w:rsidRPr="00401FAB">
              <w:rPr>
                <w:b/>
              </w:rPr>
              <w:t>.0</w:t>
            </w:r>
            <w:r w:rsidR="000D7211" w:rsidRPr="00401FAB">
              <w:rPr>
                <w:b/>
              </w:rPr>
              <w:t>1</w:t>
            </w:r>
            <w:r w:rsidR="004F5D85">
              <w:t xml:space="preserve"> Werkzeug</w:t>
            </w:r>
            <w:r>
              <w:t xml:space="preserve">e </w:t>
            </w:r>
            <w:r w:rsidR="004F5D85">
              <w:t>ausw</w:t>
            </w:r>
            <w:r>
              <w:t>ä</w:t>
            </w:r>
            <w:r w:rsidR="004F5D85">
              <w:t>hl</w:t>
            </w:r>
            <w:r>
              <w:t>en</w:t>
            </w:r>
            <w:r w:rsidR="004F5D85">
              <w:t xml:space="preserve"> </w:t>
            </w:r>
          </w:p>
          <w:p w:rsidR="004F5D85" w:rsidRDefault="004F5D85" w:rsidP="00401FAB">
            <w:pPr>
              <w:pStyle w:val="Textkrper"/>
              <w:jc w:val="left"/>
            </w:pPr>
          </w:p>
          <w:p w:rsidR="004F5D85" w:rsidRPr="00DE4890" w:rsidRDefault="004F5D85" w:rsidP="00401FAB">
            <w:pPr>
              <w:pStyle w:val="Textkrper"/>
              <w:jc w:val="left"/>
            </w:pPr>
            <w:r>
              <w:t>Auswahlkiste</w:t>
            </w:r>
          </w:p>
        </w:tc>
        <w:tc>
          <w:tcPr>
            <w:tcW w:w="425" w:type="dxa"/>
            <w:shd w:val="clear" w:color="auto" w:fill="auto"/>
          </w:tcPr>
          <w:p w:rsidR="004F5D85" w:rsidRDefault="00401FAB" w:rsidP="00401FAB">
            <w:pPr>
              <w:pStyle w:val="Textkrpermitte"/>
            </w:pPr>
            <w:r>
              <w:t>A</w:t>
            </w:r>
          </w:p>
          <w:p w:rsidR="00401FAB" w:rsidRDefault="00401FAB" w:rsidP="00401FAB">
            <w:pPr>
              <w:pStyle w:val="Textkrpermitte"/>
            </w:pPr>
            <w:r>
              <w:t>B</w:t>
            </w:r>
          </w:p>
          <w:p w:rsidR="00401FAB" w:rsidRPr="00DE4890" w:rsidRDefault="00401FAB" w:rsidP="00401FAB">
            <w:pPr>
              <w:pStyle w:val="Textkrpermitte"/>
            </w:pPr>
            <w:r>
              <w:t>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c>
          <w:tcPr>
            <w:tcW w:w="426" w:type="dxa"/>
            <w:vMerge/>
            <w:shd w:val="clear" w:color="auto" w:fill="auto"/>
            <w:vAlign w:val="center"/>
          </w:tcPr>
          <w:p w:rsidR="004F5D85" w:rsidRPr="00DE4890" w:rsidRDefault="004F5D85" w:rsidP="0000124C">
            <w:pPr>
              <w:pStyle w:val="Textkrper"/>
              <w:jc w:val="center"/>
            </w:pPr>
          </w:p>
        </w:tc>
        <w:tc>
          <w:tcPr>
            <w:tcW w:w="3402" w:type="dxa"/>
            <w:shd w:val="clear" w:color="auto" w:fill="auto"/>
            <w:vAlign w:val="center"/>
          </w:tcPr>
          <w:p w:rsidR="004F5D85" w:rsidRPr="00DE4890" w:rsidRDefault="004F5D85" w:rsidP="0000124C">
            <w:pPr>
              <w:pStyle w:val="Textkrperlinks"/>
              <w:jc w:val="center"/>
            </w:pPr>
            <w:r>
              <w:t>Ich kann einen Arbeitsplan erstellen.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401FAB" w:rsidP="00401FAB">
            <w:pPr>
              <w:pStyle w:val="Textkrper"/>
              <w:jc w:val="left"/>
            </w:pPr>
            <w:r w:rsidRPr="00401FAB">
              <w:rPr>
                <w:b/>
              </w:rPr>
              <w:t>LS</w:t>
            </w:r>
            <w:r w:rsidR="004F5D85" w:rsidRPr="00401FAB">
              <w:rPr>
                <w:b/>
              </w:rPr>
              <w:t xml:space="preserve"> 01.</w:t>
            </w:r>
            <w:r w:rsidRPr="00401FAB">
              <w:rPr>
                <w:b/>
              </w:rPr>
              <w:t>01.</w:t>
            </w:r>
            <w:r w:rsidR="004F5D85" w:rsidRPr="00401FAB">
              <w:rPr>
                <w:b/>
              </w:rPr>
              <w:t>0</w:t>
            </w:r>
            <w:r w:rsidR="000D7211" w:rsidRPr="00401FAB">
              <w:rPr>
                <w:b/>
              </w:rPr>
              <w:t>3</w:t>
            </w:r>
            <w:r w:rsidR="004F5D85" w:rsidRPr="00401FAB">
              <w:rPr>
                <w:b/>
              </w:rPr>
              <w:t>.0</w:t>
            </w:r>
            <w:r w:rsidR="000D7211" w:rsidRPr="00401FAB">
              <w:rPr>
                <w:b/>
              </w:rPr>
              <w:t>2</w:t>
            </w:r>
            <w:r>
              <w:t xml:space="preserve"> Arbeitsplan erstellen</w:t>
            </w:r>
            <w:r w:rsidR="004F5D85">
              <w:t xml:space="preserve"> </w:t>
            </w:r>
          </w:p>
          <w:p w:rsidR="004F5D85" w:rsidRDefault="004F5D85" w:rsidP="00401FAB">
            <w:pPr>
              <w:pStyle w:val="Textkrper"/>
              <w:jc w:val="left"/>
            </w:pPr>
          </w:p>
          <w:p w:rsidR="004F5D85" w:rsidRPr="00DE4890" w:rsidRDefault="004F5D85" w:rsidP="00401FAB">
            <w:pPr>
              <w:pStyle w:val="Textkrper"/>
              <w:jc w:val="left"/>
            </w:pPr>
            <w:r>
              <w:t>Think-Pair-Share [Werkstattpr</w:t>
            </w:r>
            <w:r>
              <w:t>o</w:t>
            </w:r>
            <w:r>
              <w:t>gramm oder komplexe Beschreibung]</w:t>
            </w:r>
          </w:p>
        </w:tc>
        <w:tc>
          <w:tcPr>
            <w:tcW w:w="425" w:type="dxa"/>
            <w:shd w:val="clear" w:color="auto" w:fill="auto"/>
          </w:tcPr>
          <w:p w:rsidR="00401FAB" w:rsidRDefault="00401FAB" w:rsidP="00401FAB">
            <w:pPr>
              <w:pStyle w:val="Textkrpermitte"/>
            </w:pPr>
            <w:r>
              <w:t>AB</w:t>
            </w:r>
          </w:p>
          <w:p w:rsidR="004F5D85" w:rsidRPr="00DE4890" w:rsidRDefault="004F5D85" w:rsidP="00401FAB">
            <w:pPr>
              <w:pStyle w:val="Textkrpermitte"/>
            </w:pPr>
            <w:r>
              <w:t>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c>
          <w:tcPr>
            <w:tcW w:w="426" w:type="dxa"/>
            <w:vMerge/>
            <w:shd w:val="clear" w:color="auto" w:fill="auto"/>
            <w:vAlign w:val="center"/>
          </w:tcPr>
          <w:p w:rsidR="004F5D85" w:rsidRPr="00DE4890" w:rsidRDefault="004F5D85" w:rsidP="0000124C">
            <w:pPr>
              <w:pStyle w:val="Textkrper"/>
              <w:jc w:val="center"/>
            </w:pPr>
          </w:p>
        </w:tc>
        <w:tc>
          <w:tcPr>
            <w:tcW w:w="3402" w:type="dxa"/>
            <w:shd w:val="clear" w:color="auto" w:fill="auto"/>
            <w:vAlign w:val="center"/>
          </w:tcPr>
          <w:p w:rsidR="004F5D85" w:rsidRPr="00DE4890" w:rsidRDefault="004F5D85" w:rsidP="0000124C">
            <w:pPr>
              <w:pStyle w:val="Textkrperlinks"/>
              <w:jc w:val="center"/>
            </w:pPr>
            <w:r>
              <w:t>Ich kann den Verschleißzustand von Reifen erkennen.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401FAB" w:rsidP="00401FAB">
            <w:pPr>
              <w:pStyle w:val="Textkrper"/>
              <w:jc w:val="left"/>
            </w:pPr>
            <w:r w:rsidRPr="00401FAB">
              <w:rPr>
                <w:b/>
              </w:rPr>
              <w:t>LS 01.</w:t>
            </w:r>
            <w:r w:rsidR="004F5D85" w:rsidRPr="00401FAB">
              <w:rPr>
                <w:b/>
              </w:rPr>
              <w:t>01.0</w:t>
            </w:r>
            <w:r w:rsidR="000D7211" w:rsidRPr="00401FAB">
              <w:rPr>
                <w:b/>
              </w:rPr>
              <w:t>3</w:t>
            </w:r>
            <w:r w:rsidR="004F5D85" w:rsidRPr="00401FAB">
              <w:rPr>
                <w:b/>
              </w:rPr>
              <w:t>.</w:t>
            </w:r>
            <w:r w:rsidR="000D7211" w:rsidRPr="00401FAB">
              <w:rPr>
                <w:b/>
              </w:rPr>
              <w:t>03</w:t>
            </w:r>
            <w:r w:rsidR="004F5D85">
              <w:t xml:space="preserve"> Reifenverschleiß </w:t>
            </w:r>
            <w:r>
              <w:t>nach Fehlerbild benennen</w:t>
            </w:r>
          </w:p>
          <w:p w:rsidR="004F5D85" w:rsidRDefault="004F5D85" w:rsidP="00401FAB">
            <w:pPr>
              <w:pStyle w:val="Textkrper"/>
              <w:jc w:val="left"/>
            </w:pPr>
          </w:p>
          <w:p w:rsidR="004F5D85" w:rsidRPr="00DE4890" w:rsidRDefault="004F5D85" w:rsidP="00401FAB">
            <w:pPr>
              <w:pStyle w:val="Textkrper"/>
              <w:jc w:val="left"/>
            </w:pPr>
            <w:r>
              <w:t>Partnerarbeit</w:t>
            </w:r>
          </w:p>
        </w:tc>
        <w:tc>
          <w:tcPr>
            <w:tcW w:w="425" w:type="dxa"/>
            <w:shd w:val="clear" w:color="auto" w:fill="auto"/>
          </w:tcPr>
          <w:p w:rsidR="00401FAB" w:rsidRDefault="004F5D85" w:rsidP="00401FAB">
            <w:pPr>
              <w:pStyle w:val="Textkrpermitte"/>
            </w:pPr>
            <w:r>
              <w:t>A</w:t>
            </w:r>
          </w:p>
          <w:p w:rsidR="00401FAB" w:rsidRDefault="00401FAB" w:rsidP="00401FAB">
            <w:pPr>
              <w:pStyle w:val="Textkrpermitte"/>
            </w:pPr>
            <w:r>
              <w:t>B</w:t>
            </w:r>
          </w:p>
          <w:p w:rsidR="004F5D85" w:rsidRPr="00DE4890" w:rsidRDefault="004F5D85" w:rsidP="00401FAB">
            <w:pPr>
              <w:pStyle w:val="Textkrpermitte"/>
            </w:pPr>
            <w:r>
              <w:t>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c>
          <w:tcPr>
            <w:tcW w:w="426" w:type="dxa"/>
            <w:vMerge/>
            <w:shd w:val="clear" w:color="auto" w:fill="auto"/>
            <w:vAlign w:val="center"/>
          </w:tcPr>
          <w:p w:rsidR="004F5D85" w:rsidRPr="00DE4890" w:rsidRDefault="004F5D85" w:rsidP="0000124C">
            <w:pPr>
              <w:pStyle w:val="Textkrper"/>
              <w:jc w:val="center"/>
            </w:pPr>
          </w:p>
        </w:tc>
        <w:tc>
          <w:tcPr>
            <w:tcW w:w="3402" w:type="dxa"/>
            <w:shd w:val="clear" w:color="auto" w:fill="auto"/>
            <w:vAlign w:val="center"/>
          </w:tcPr>
          <w:p w:rsidR="004F5D85" w:rsidRDefault="004F5D85" w:rsidP="0000124C">
            <w:pPr>
              <w:pStyle w:val="Textkrperlinks"/>
              <w:jc w:val="center"/>
            </w:pPr>
            <w:r>
              <w:t>Ich kann den Verschleißzustand von Reifen beurteilen.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Pr="00DE4890" w:rsidRDefault="00401FAB" w:rsidP="00401FAB">
            <w:pPr>
              <w:pStyle w:val="Textkrper"/>
              <w:jc w:val="left"/>
            </w:pPr>
            <w:r w:rsidRPr="00401FAB">
              <w:rPr>
                <w:b/>
              </w:rPr>
              <w:t>LS</w:t>
            </w:r>
            <w:r w:rsidR="004F5D85" w:rsidRPr="00401FAB">
              <w:rPr>
                <w:b/>
              </w:rPr>
              <w:t xml:space="preserve"> 01.</w:t>
            </w:r>
            <w:r w:rsidRPr="00401FAB">
              <w:rPr>
                <w:b/>
              </w:rPr>
              <w:t>01.</w:t>
            </w:r>
            <w:r w:rsidR="004F5D85" w:rsidRPr="00401FAB">
              <w:rPr>
                <w:b/>
              </w:rPr>
              <w:t>0</w:t>
            </w:r>
            <w:r w:rsidR="000D7211" w:rsidRPr="00401FAB">
              <w:rPr>
                <w:b/>
              </w:rPr>
              <w:t>3</w:t>
            </w:r>
            <w:r w:rsidR="004F5D85" w:rsidRPr="00401FAB">
              <w:rPr>
                <w:b/>
              </w:rPr>
              <w:t>.</w:t>
            </w:r>
            <w:r w:rsidR="000D7211" w:rsidRPr="00401FAB">
              <w:rPr>
                <w:b/>
              </w:rPr>
              <w:t>03</w:t>
            </w:r>
            <w:r w:rsidR="004F5D85">
              <w:t xml:space="preserve"> Reifenverschleiß C</w:t>
            </w:r>
          </w:p>
        </w:tc>
        <w:tc>
          <w:tcPr>
            <w:tcW w:w="425" w:type="dxa"/>
            <w:shd w:val="clear" w:color="auto" w:fill="auto"/>
          </w:tcPr>
          <w:p w:rsidR="004F5D85" w:rsidRDefault="004F5D85" w:rsidP="00401FAB">
            <w:pPr>
              <w:pStyle w:val="Textkrpermitte"/>
            </w:pPr>
            <w:r>
              <w:t>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c>
          <w:tcPr>
            <w:tcW w:w="426" w:type="dxa"/>
            <w:vMerge/>
            <w:shd w:val="clear" w:color="auto" w:fill="auto"/>
            <w:vAlign w:val="center"/>
          </w:tcPr>
          <w:p w:rsidR="004F5D85" w:rsidRPr="00DE4890" w:rsidRDefault="004F5D85" w:rsidP="0000124C">
            <w:pPr>
              <w:pStyle w:val="Textkrper"/>
              <w:jc w:val="center"/>
            </w:pPr>
          </w:p>
        </w:tc>
        <w:tc>
          <w:tcPr>
            <w:tcW w:w="3402" w:type="dxa"/>
            <w:shd w:val="clear" w:color="auto" w:fill="auto"/>
            <w:vAlign w:val="center"/>
          </w:tcPr>
          <w:p w:rsidR="004F5D85" w:rsidRDefault="004F5D85" w:rsidP="0000124C">
            <w:pPr>
              <w:pStyle w:val="Textkrperlinks"/>
              <w:jc w:val="center"/>
            </w:pPr>
            <w:r>
              <w:t>Ich kann den Zustand von Felgen beu</w:t>
            </w:r>
            <w:r>
              <w:t>r</w:t>
            </w:r>
            <w:r>
              <w:t>teilen.</w:t>
            </w:r>
          </w:p>
          <w:p w:rsidR="004F5D85" w:rsidRDefault="004F5D85" w:rsidP="0000124C">
            <w:pPr>
              <w:pStyle w:val="Textkrperlinks"/>
              <w:jc w:val="center"/>
            </w:pPr>
          </w:p>
          <w:p w:rsidR="004F5D85" w:rsidRPr="00DE4890" w:rsidRDefault="004F5D85" w:rsidP="0000124C">
            <w:pPr>
              <w:pStyle w:val="Textkrperlinks"/>
              <w:jc w:val="center"/>
            </w:pP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4F5D85" w:rsidRPr="00055518">
              <w:rPr>
                <w:b/>
              </w:rPr>
              <w:t xml:space="preserve"> 01.</w:t>
            </w:r>
            <w:r w:rsidR="00401FAB" w:rsidRPr="00055518">
              <w:rPr>
                <w:b/>
              </w:rPr>
              <w:t>01.</w:t>
            </w:r>
            <w:r w:rsidR="004F5D85" w:rsidRPr="00055518">
              <w:rPr>
                <w:b/>
              </w:rPr>
              <w:t>0</w:t>
            </w:r>
            <w:r w:rsidR="000D7211" w:rsidRPr="00055518">
              <w:rPr>
                <w:b/>
              </w:rPr>
              <w:t>3</w:t>
            </w:r>
            <w:r w:rsidR="004F5D85" w:rsidRPr="00055518">
              <w:rPr>
                <w:b/>
              </w:rPr>
              <w:t>.</w:t>
            </w:r>
            <w:r w:rsidR="000D7211" w:rsidRPr="00055518">
              <w:rPr>
                <w:b/>
              </w:rPr>
              <w:t>04</w:t>
            </w:r>
            <w:r w:rsidR="004F5D85">
              <w:t xml:space="preserve"> Felgenschäden </w:t>
            </w:r>
            <w:r>
              <w:t>nach Fehlerbild benennen</w:t>
            </w:r>
          </w:p>
          <w:p w:rsidR="004F5D85" w:rsidRDefault="004F5D85" w:rsidP="00401FAB">
            <w:pPr>
              <w:pStyle w:val="Textkrper"/>
              <w:jc w:val="left"/>
            </w:pPr>
          </w:p>
          <w:p w:rsidR="004F5D85" w:rsidRDefault="004F5D85" w:rsidP="00401FAB">
            <w:pPr>
              <w:pStyle w:val="Textkrper"/>
              <w:jc w:val="left"/>
            </w:pPr>
            <w:r>
              <w:t>Partnerarbeit</w:t>
            </w:r>
          </w:p>
          <w:p w:rsidR="004F5D85" w:rsidRDefault="007A4EF1" w:rsidP="00401FAB">
            <w:pPr>
              <w:pStyle w:val="Textkrper"/>
              <w:jc w:val="left"/>
            </w:pPr>
            <w:r>
              <w:t xml:space="preserve">Niveaudifferenziert </w:t>
            </w:r>
            <w:r w:rsidR="00F103FF">
              <w:t>m</w:t>
            </w:r>
            <w:r w:rsidR="004F5D85">
              <w:t>ittels unte</w:t>
            </w:r>
            <w:r w:rsidR="004F5D85">
              <w:t>r</w:t>
            </w:r>
            <w:r w:rsidR="004F5D85">
              <w:t>schiedlicher Arbeitsaufträge</w:t>
            </w:r>
          </w:p>
          <w:p w:rsidR="004F5D85" w:rsidRDefault="004F5D85" w:rsidP="00401FAB">
            <w:pPr>
              <w:pStyle w:val="Textkrper"/>
              <w:jc w:val="left"/>
            </w:pPr>
            <w:r>
              <w:t>B: Abbildungen von Felgen</w:t>
            </w:r>
          </w:p>
          <w:p w:rsidR="004F5D85" w:rsidRPr="00DE4890" w:rsidRDefault="004F5D85" w:rsidP="00401FAB">
            <w:pPr>
              <w:pStyle w:val="Textkrper"/>
              <w:jc w:val="left"/>
            </w:pPr>
            <w:r>
              <w:t>C: Fehlerschreibung anfertigen</w:t>
            </w:r>
          </w:p>
        </w:tc>
        <w:tc>
          <w:tcPr>
            <w:tcW w:w="425" w:type="dxa"/>
            <w:shd w:val="clear" w:color="auto" w:fill="auto"/>
          </w:tcPr>
          <w:p w:rsidR="00401FAB" w:rsidRDefault="00401FAB" w:rsidP="00401FAB">
            <w:pPr>
              <w:pStyle w:val="Textkrpermitte"/>
            </w:pPr>
            <w:r>
              <w:t>B</w:t>
            </w:r>
          </w:p>
          <w:p w:rsidR="004F5D85" w:rsidRPr="00DE4890" w:rsidRDefault="004F5D85" w:rsidP="00401FAB">
            <w:pPr>
              <w:pStyle w:val="Textkrpermitte"/>
            </w:pPr>
            <w:r>
              <w:t>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c>
          <w:tcPr>
            <w:tcW w:w="426" w:type="dxa"/>
            <w:vMerge/>
            <w:shd w:val="clear" w:color="auto" w:fill="auto"/>
            <w:vAlign w:val="center"/>
          </w:tcPr>
          <w:p w:rsidR="004F5D85" w:rsidRPr="00DE4890" w:rsidRDefault="004F5D85" w:rsidP="0000124C">
            <w:pPr>
              <w:pStyle w:val="Textkrper"/>
              <w:jc w:val="center"/>
            </w:pPr>
          </w:p>
        </w:tc>
        <w:tc>
          <w:tcPr>
            <w:tcW w:w="3402" w:type="dxa"/>
            <w:shd w:val="clear" w:color="auto" w:fill="auto"/>
            <w:vAlign w:val="center"/>
          </w:tcPr>
          <w:p w:rsidR="004F5D85" w:rsidRPr="00DE4890" w:rsidRDefault="004F5D85" w:rsidP="0000124C">
            <w:pPr>
              <w:pStyle w:val="Textkrperlinks"/>
              <w:jc w:val="center"/>
            </w:pPr>
            <w:r>
              <w:t>Ich kann Sommer- und Winterreifen unterscheiden.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4F5D85" w:rsidRPr="00055518">
              <w:rPr>
                <w:b/>
              </w:rPr>
              <w:t xml:space="preserve"> </w:t>
            </w:r>
            <w:r w:rsidRPr="00055518">
              <w:rPr>
                <w:b/>
              </w:rPr>
              <w:t>01.</w:t>
            </w:r>
            <w:r w:rsidR="004F5D85" w:rsidRPr="00055518">
              <w:rPr>
                <w:b/>
              </w:rPr>
              <w:t>01.0</w:t>
            </w:r>
            <w:r w:rsidR="000D7211" w:rsidRPr="00055518">
              <w:rPr>
                <w:b/>
              </w:rPr>
              <w:t>3</w:t>
            </w:r>
            <w:r w:rsidR="004F5D85" w:rsidRPr="00055518">
              <w:rPr>
                <w:b/>
              </w:rPr>
              <w:t>.</w:t>
            </w:r>
            <w:r w:rsidR="000D7211" w:rsidRPr="00055518">
              <w:rPr>
                <w:b/>
              </w:rPr>
              <w:t>05</w:t>
            </w:r>
            <w:r w:rsidR="00861388">
              <w:t xml:space="preserve"> Sommer</w:t>
            </w:r>
            <w:r w:rsidR="00B668B8">
              <w:t>-</w:t>
            </w:r>
            <w:r w:rsidR="004F5D85">
              <w:t xml:space="preserve"> und Winte</w:t>
            </w:r>
            <w:r w:rsidR="004F5D85">
              <w:t>r</w:t>
            </w:r>
            <w:r w:rsidR="004F5D85">
              <w:t>reifen</w:t>
            </w:r>
            <w:r>
              <w:t xml:space="preserve"> unterscheiden</w:t>
            </w:r>
          </w:p>
          <w:p w:rsidR="004F5D85" w:rsidRPr="00DE4890" w:rsidRDefault="004F5D85" w:rsidP="00401FAB">
            <w:pPr>
              <w:pStyle w:val="Textkrper"/>
              <w:jc w:val="left"/>
            </w:pPr>
            <w:r>
              <w:t>Partnerarbeit</w:t>
            </w:r>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c>
          <w:tcPr>
            <w:tcW w:w="426" w:type="dxa"/>
            <w:vMerge/>
            <w:shd w:val="clear" w:color="auto" w:fill="auto"/>
            <w:vAlign w:val="center"/>
          </w:tcPr>
          <w:p w:rsidR="004F5D85" w:rsidRPr="00DE4890" w:rsidRDefault="004F5D85" w:rsidP="0000124C">
            <w:pPr>
              <w:pStyle w:val="Textkrper"/>
              <w:jc w:val="center"/>
            </w:pPr>
          </w:p>
        </w:tc>
        <w:tc>
          <w:tcPr>
            <w:tcW w:w="3402" w:type="dxa"/>
            <w:shd w:val="clear" w:color="auto" w:fill="auto"/>
            <w:vAlign w:val="center"/>
          </w:tcPr>
          <w:p w:rsidR="004F5D85" w:rsidRPr="00DE4890" w:rsidRDefault="004F5D85" w:rsidP="0000124C">
            <w:pPr>
              <w:pStyle w:val="Textkrperlinks"/>
              <w:jc w:val="center"/>
            </w:pPr>
            <w:r>
              <w:t>Ich kann zulässige Radgrößen ermi</w:t>
            </w:r>
            <w:r>
              <w:t>t</w:t>
            </w:r>
            <w:r>
              <w:t>teln.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 01.</w:t>
            </w:r>
            <w:r w:rsidR="004F5D85" w:rsidRPr="00055518">
              <w:rPr>
                <w:b/>
              </w:rPr>
              <w:t>01.0</w:t>
            </w:r>
            <w:r w:rsidR="000D7211" w:rsidRPr="00055518">
              <w:rPr>
                <w:b/>
              </w:rPr>
              <w:t>3</w:t>
            </w:r>
            <w:r w:rsidR="004F5D85" w:rsidRPr="00055518">
              <w:rPr>
                <w:b/>
              </w:rPr>
              <w:t>.</w:t>
            </w:r>
            <w:r w:rsidR="000D7211" w:rsidRPr="00055518">
              <w:rPr>
                <w:b/>
              </w:rPr>
              <w:t>06</w:t>
            </w:r>
            <w:r w:rsidR="004F5D85">
              <w:t xml:space="preserve"> Radgrößen ermitteln</w:t>
            </w:r>
          </w:p>
          <w:p w:rsidR="004F5D85" w:rsidRDefault="004F5D85" w:rsidP="00401FAB">
            <w:pPr>
              <w:pStyle w:val="Textkrper"/>
              <w:jc w:val="left"/>
            </w:pPr>
          </w:p>
          <w:p w:rsidR="004F5D85" w:rsidRPr="00DE4890" w:rsidRDefault="004F5D85" w:rsidP="00B113AD">
            <w:pPr>
              <w:pStyle w:val="Textkrper"/>
              <w:jc w:val="left"/>
            </w:pPr>
            <w:r>
              <w:t xml:space="preserve">Einzelarbeit, Kontrolle mittels </w:t>
            </w:r>
            <w:r w:rsidR="00B113AD">
              <w:t>Partn</w:t>
            </w:r>
            <w:r w:rsidR="00B113AD">
              <w:t>e</w:t>
            </w:r>
            <w:r w:rsidR="00B113AD">
              <w:t>rin</w:t>
            </w:r>
            <w:r w:rsidR="00FB4B59">
              <w:t xml:space="preserve"> oder </w:t>
            </w:r>
            <w:r>
              <w:t>Part</w:t>
            </w:r>
            <w:r w:rsidR="00F5649B">
              <w:t>ne</w:t>
            </w:r>
            <w:r>
              <w:t>r</w:t>
            </w:r>
          </w:p>
        </w:tc>
        <w:tc>
          <w:tcPr>
            <w:tcW w:w="425" w:type="dxa"/>
            <w:shd w:val="clear" w:color="auto" w:fill="auto"/>
          </w:tcPr>
          <w:p w:rsidR="004F5D85" w:rsidRPr="00DE4890" w:rsidRDefault="004F5D85" w:rsidP="00401FAB">
            <w:pPr>
              <w:pStyle w:val="Textkrpermitte"/>
            </w:pPr>
            <w:r>
              <w:t>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c>
          <w:tcPr>
            <w:tcW w:w="426" w:type="dxa"/>
            <w:vMerge/>
            <w:shd w:val="clear" w:color="auto" w:fill="auto"/>
            <w:vAlign w:val="center"/>
          </w:tcPr>
          <w:p w:rsidR="004F5D85" w:rsidRPr="00DE4890" w:rsidRDefault="004F5D85" w:rsidP="0000124C">
            <w:pPr>
              <w:pStyle w:val="Textkrper"/>
              <w:jc w:val="center"/>
            </w:pPr>
          </w:p>
        </w:tc>
        <w:tc>
          <w:tcPr>
            <w:tcW w:w="3402" w:type="dxa"/>
            <w:shd w:val="clear" w:color="auto" w:fill="auto"/>
            <w:vAlign w:val="center"/>
          </w:tcPr>
          <w:p w:rsidR="004F5D85" w:rsidRPr="00DE4890" w:rsidRDefault="004F5D85" w:rsidP="0000124C">
            <w:pPr>
              <w:pStyle w:val="Textkrperlinks"/>
              <w:jc w:val="center"/>
            </w:pPr>
            <w:r>
              <w:t>Ich kann den Bedarf an Kleinmateri</w:t>
            </w:r>
            <w:r>
              <w:t>a</w:t>
            </w:r>
            <w:r>
              <w:t>lien für eine Reifenmontage planen.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4F5D85" w:rsidRPr="00055518">
              <w:rPr>
                <w:b/>
              </w:rPr>
              <w:t xml:space="preserve"> </w:t>
            </w:r>
            <w:r w:rsidRPr="00055518">
              <w:rPr>
                <w:b/>
              </w:rPr>
              <w:t>01.</w:t>
            </w:r>
            <w:r w:rsidR="004F5D85" w:rsidRPr="00055518">
              <w:rPr>
                <w:b/>
              </w:rPr>
              <w:t>01.0</w:t>
            </w:r>
            <w:r w:rsidR="000D7211" w:rsidRPr="00055518">
              <w:rPr>
                <w:b/>
              </w:rPr>
              <w:t>3</w:t>
            </w:r>
            <w:r w:rsidR="004F5D85" w:rsidRPr="00055518">
              <w:rPr>
                <w:b/>
              </w:rPr>
              <w:t>.</w:t>
            </w:r>
            <w:r w:rsidR="000D7211" w:rsidRPr="00055518">
              <w:rPr>
                <w:b/>
              </w:rPr>
              <w:t>07</w:t>
            </w:r>
            <w:r w:rsidR="004F5D85">
              <w:t xml:space="preserve"> </w:t>
            </w:r>
            <w:r w:rsidR="004F5D85" w:rsidRPr="00756CB1">
              <w:t>Kleinmaterialien für eine Reifenmontage planen</w:t>
            </w:r>
          </w:p>
          <w:p w:rsidR="004F5D85" w:rsidRDefault="004F5D85" w:rsidP="00401FAB">
            <w:pPr>
              <w:pStyle w:val="Textkrper"/>
              <w:jc w:val="left"/>
            </w:pPr>
          </w:p>
          <w:p w:rsidR="004F5D85" w:rsidRPr="00DE4890" w:rsidRDefault="004F5D85" w:rsidP="00401FAB">
            <w:pPr>
              <w:pStyle w:val="Textkrper"/>
              <w:jc w:val="left"/>
            </w:pPr>
            <w:r>
              <w:t xml:space="preserve">Gruppenarbeit </w:t>
            </w:r>
            <w:proofErr w:type="spellStart"/>
            <w:r>
              <w:t>Placemat</w:t>
            </w:r>
            <w:proofErr w:type="spellEnd"/>
          </w:p>
        </w:tc>
        <w:tc>
          <w:tcPr>
            <w:tcW w:w="425" w:type="dxa"/>
            <w:shd w:val="clear" w:color="auto" w:fill="auto"/>
          </w:tcPr>
          <w:p w:rsidR="004F5D85" w:rsidRPr="00DE4890" w:rsidRDefault="004F5D85" w:rsidP="00401FAB">
            <w:pPr>
              <w:pStyle w:val="Textkrpermitte"/>
            </w:pPr>
            <w:r w:rsidRPr="00DE4890">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c>
          <w:tcPr>
            <w:tcW w:w="426" w:type="dxa"/>
            <w:vMerge/>
            <w:shd w:val="clear" w:color="auto" w:fill="auto"/>
            <w:vAlign w:val="center"/>
          </w:tcPr>
          <w:p w:rsidR="004F5D85" w:rsidRPr="00DE4890" w:rsidRDefault="004F5D85" w:rsidP="0000124C">
            <w:pPr>
              <w:pStyle w:val="Textkrper"/>
              <w:jc w:val="center"/>
            </w:pPr>
          </w:p>
        </w:tc>
        <w:tc>
          <w:tcPr>
            <w:tcW w:w="3402" w:type="dxa"/>
            <w:shd w:val="clear" w:color="auto" w:fill="auto"/>
            <w:vAlign w:val="center"/>
          </w:tcPr>
          <w:p w:rsidR="004F5D85" w:rsidRDefault="004F5D85" w:rsidP="0000124C">
            <w:pPr>
              <w:pStyle w:val="Textkrperlinks"/>
              <w:jc w:val="center"/>
            </w:pPr>
            <w:r>
              <w:t>Ich kann das Anzugsdrehmoment aus den Herstellerangaben entnehmen.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4F5D85" w:rsidRPr="00055518">
              <w:rPr>
                <w:b/>
              </w:rPr>
              <w:t xml:space="preserve"> </w:t>
            </w:r>
            <w:r w:rsidRPr="00055518">
              <w:rPr>
                <w:b/>
              </w:rPr>
              <w:t>01.</w:t>
            </w:r>
            <w:r w:rsidR="004F5D85" w:rsidRPr="00055518">
              <w:rPr>
                <w:b/>
              </w:rPr>
              <w:t>01.0</w:t>
            </w:r>
            <w:r w:rsidR="000D7211" w:rsidRPr="00055518">
              <w:rPr>
                <w:b/>
              </w:rPr>
              <w:t>3</w:t>
            </w:r>
            <w:r w:rsidR="004F5D85" w:rsidRPr="00055518">
              <w:rPr>
                <w:b/>
              </w:rPr>
              <w:t>.</w:t>
            </w:r>
            <w:r w:rsidR="000D7211" w:rsidRPr="00055518">
              <w:rPr>
                <w:b/>
              </w:rPr>
              <w:t>08</w:t>
            </w:r>
            <w:r w:rsidR="004F5D85">
              <w:t xml:space="preserve"> </w:t>
            </w:r>
            <w:r w:rsidR="004F5D85" w:rsidRPr="004034E6">
              <w:t>Anzugsdrehmoment</w:t>
            </w:r>
            <w:r>
              <w:t xml:space="preserve"> ermitteln</w:t>
            </w:r>
          </w:p>
          <w:p w:rsidR="004F5D85" w:rsidRDefault="004F5D85" w:rsidP="00401FAB">
            <w:pPr>
              <w:pStyle w:val="Textkrper"/>
              <w:jc w:val="left"/>
            </w:pPr>
          </w:p>
          <w:p w:rsidR="004F5D85" w:rsidRPr="00DE4890" w:rsidRDefault="004F5D85" w:rsidP="00401FAB">
            <w:pPr>
              <w:pStyle w:val="Textkrper"/>
              <w:jc w:val="left"/>
            </w:pPr>
            <w:r>
              <w:t>Einzelarbeit</w:t>
            </w:r>
          </w:p>
        </w:tc>
        <w:tc>
          <w:tcPr>
            <w:tcW w:w="425" w:type="dxa"/>
            <w:shd w:val="clear" w:color="auto" w:fill="auto"/>
          </w:tcPr>
          <w:p w:rsidR="004F5D85" w:rsidRPr="00DE4890" w:rsidRDefault="004F5D85" w:rsidP="00055518">
            <w:pPr>
              <w:pStyle w:val="Textkrpermitte"/>
            </w:pPr>
            <w:r>
              <w:t>B</w:t>
            </w:r>
            <w:r w:rsidR="00055518">
              <w:t>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c>
          <w:tcPr>
            <w:tcW w:w="426" w:type="dxa"/>
            <w:vMerge/>
            <w:shd w:val="clear" w:color="auto" w:fill="auto"/>
            <w:vAlign w:val="center"/>
          </w:tcPr>
          <w:p w:rsidR="004F5D85" w:rsidRPr="00DE4890" w:rsidRDefault="004F5D85" w:rsidP="0000124C">
            <w:pPr>
              <w:pStyle w:val="Textkrper"/>
              <w:jc w:val="center"/>
            </w:pPr>
          </w:p>
        </w:tc>
        <w:tc>
          <w:tcPr>
            <w:tcW w:w="3402" w:type="dxa"/>
            <w:shd w:val="clear" w:color="auto" w:fill="auto"/>
            <w:vAlign w:val="center"/>
          </w:tcPr>
          <w:p w:rsidR="004F5D85" w:rsidRPr="00DE4890" w:rsidRDefault="004F5D85" w:rsidP="0000124C">
            <w:pPr>
              <w:pStyle w:val="Textkrperlinks"/>
              <w:jc w:val="center"/>
            </w:pPr>
            <w:r>
              <w:t>Ich kann den vorgeschriebenen Reife</w:t>
            </w:r>
            <w:r>
              <w:t>n</w:t>
            </w:r>
            <w:r>
              <w:t>luftdruck ermitteln.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4F5D85" w:rsidRPr="00055518">
              <w:rPr>
                <w:b/>
              </w:rPr>
              <w:t xml:space="preserve"> </w:t>
            </w:r>
            <w:r w:rsidRPr="00055518">
              <w:rPr>
                <w:b/>
              </w:rPr>
              <w:t>01.</w:t>
            </w:r>
            <w:r w:rsidR="004F5D85" w:rsidRPr="00055518">
              <w:rPr>
                <w:b/>
              </w:rPr>
              <w:t>01.0</w:t>
            </w:r>
            <w:r w:rsidR="000D7211" w:rsidRPr="00055518">
              <w:rPr>
                <w:b/>
              </w:rPr>
              <w:t>3</w:t>
            </w:r>
            <w:r w:rsidR="004F5D85" w:rsidRPr="00055518">
              <w:rPr>
                <w:b/>
              </w:rPr>
              <w:t>.</w:t>
            </w:r>
            <w:r w:rsidR="000D7211" w:rsidRPr="00055518">
              <w:rPr>
                <w:b/>
              </w:rPr>
              <w:t>09</w:t>
            </w:r>
            <w:r w:rsidR="004F5D85">
              <w:t xml:space="preserve"> Reifenluftdruck ermi</w:t>
            </w:r>
            <w:r w:rsidR="004F5D85">
              <w:t>t</w:t>
            </w:r>
            <w:r w:rsidR="004F5D85">
              <w:t>teln</w:t>
            </w:r>
          </w:p>
          <w:p w:rsidR="004F5D85" w:rsidRDefault="004F5D85" w:rsidP="00401FAB">
            <w:pPr>
              <w:pStyle w:val="Textkrper"/>
              <w:jc w:val="left"/>
            </w:pPr>
          </w:p>
          <w:p w:rsidR="004F5D85" w:rsidRDefault="004F5D85" w:rsidP="00401FAB">
            <w:pPr>
              <w:pStyle w:val="Textkrper"/>
              <w:jc w:val="left"/>
            </w:pPr>
            <w:r>
              <w:t>Einzelarbeit</w:t>
            </w:r>
          </w:p>
          <w:p w:rsidR="004F5D85" w:rsidRDefault="004F5D85" w:rsidP="00401FAB">
            <w:pPr>
              <w:pStyle w:val="Textkrper"/>
              <w:jc w:val="left"/>
            </w:pPr>
            <w:r>
              <w:t>A-C: Ermitteln</w:t>
            </w:r>
          </w:p>
          <w:p w:rsidR="004F5D85" w:rsidRPr="00DE4890" w:rsidRDefault="004F5D85" w:rsidP="00401FAB">
            <w:pPr>
              <w:pStyle w:val="Textkrper"/>
              <w:jc w:val="left"/>
            </w:pPr>
            <w:r>
              <w:t>C: Auswirkungen von untersch. Reife</w:t>
            </w:r>
            <w:r>
              <w:t>n</w:t>
            </w:r>
            <w:r w:rsidR="007A4EF1">
              <w:t>luftdru</w:t>
            </w:r>
            <w:r>
              <w:t>cken</w:t>
            </w:r>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val="restart"/>
            <w:shd w:val="clear" w:color="auto" w:fill="auto"/>
            <w:textDirection w:val="btLr"/>
            <w:vAlign w:val="center"/>
          </w:tcPr>
          <w:p w:rsidR="004F5D85" w:rsidRPr="00DE4890" w:rsidRDefault="004F5D85" w:rsidP="0000124C">
            <w:pPr>
              <w:pStyle w:val="TabelleKopflinks"/>
              <w:jc w:val="center"/>
            </w:pPr>
            <w:r>
              <w:lastRenderedPageBreak/>
              <w:t>Durchführen</w:t>
            </w:r>
          </w:p>
        </w:tc>
        <w:tc>
          <w:tcPr>
            <w:tcW w:w="3402" w:type="dxa"/>
            <w:shd w:val="clear" w:color="auto" w:fill="auto"/>
            <w:vAlign w:val="center"/>
          </w:tcPr>
          <w:p w:rsidR="004F5D85" w:rsidRPr="00DE4890" w:rsidRDefault="004F5D85" w:rsidP="0000124C">
            <w:pPr>
              <w:pStyle w:val="Textkrperlinks"/>
              <w:jc w:val="center"/>
            </w:pPr>
            <w:r>
              <w:t>Ich kann handgeführte Werkzeuge für die Raddemontage und -montage fac</w:t>
            </w:r>
            <w:r>
              <w:t>h</w:t>
            </w:r>
            <w:r>
              <w:t>gerecht anwenden.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4F5D85" w:rsidP="00401FAB">
            <w:pPr>
              <w:pStyle w:val="Textkrper"/>
              <w:jc w:val="left"/>
            </w:pPr>
            <w:r>
              <w:t>Nur Werkstattpraxis</w:t>
            </w:r>
          </w:p>
          <w:p w:rsidR="004F5D85" w:rsidRDefault="004F5D85" w:rsidP="00401FAB">
            <w:pPr>
              <w:pStyle w:val="Textkrper"/>
              <w:jc w:val="left"/>
            </w:pPr>
          </w:p>
          <w:p w:rsidR="004F5D85" w:rsidRPr="00DE4890" w:rsidRDefault="004F5D85" w:rsidP="00401FAB">
            <w:pPr>
              <w:pStyle w:val="Textkrper"/>
              <w:jc w:val="left"/>
            </w:pPr>
            <w:r>
              <w:t>Partnerarbeit ggf. gleich mit Protokoll s.</w:t>
            </w:r>
            <w:r w:rsidR="00861388">
              <w:t xml:space="preserve"> </w:t>
            </w:r>
            <w:r>
              <w:t>u.</w:t>
            </w:r>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shd w:val="clear" w:color="auto" w:fill="auto"/>
            <w:textDirection w:val="btLr"/>
            <w:vAlign w:val="center"/>
          </w:tcPr>
          <w:p w:rsidR="004F5D85" w:rsidRDefault="004F5D85" w:rsidP="0000124C">
            <w:pPr>
              <w:pStyle w:val="TabelleKopflinks"/>
              <w:jc w:val="center"/>
            </w:pPr>
          </w:p>
        </w:tc>
        <w:tc>
          <w:tcPr>
            <w:tcW w:w="3402" w:type="dxa"/>
            <w:shd w:val="clear" w:color="auto" w:fill="auto"/>
            <w:vAlign w:val="center"/>
          </w:tcPr>
          <w:p w:rsidR="004F5D85" w:rsidRPr="00DE4890" w:rsidRDefault="004F5D85" w:rsidP="0000124C">
            <w:pPr>
              <w:pStyle w:val="Textkrperlinks"/>
              <w:jc w:val="center"/>
            </w:pPr>
            <w:r>
              <w:t>Ich kann ein Fahrzeug gemäß den S</w:t>
            </w:r>
            <w:r>
              <w:t>i</w:t>
            </w:r>
            <w:r>
              <w:t>cherheitsregeln sichern und heben.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4F5D85" w:rsidP="00401FAB">
            <w:pPr>
              <w:pStyle w:val="Textkrper"/>
              <w:jc w:val="left"/>
            </w:pPr>
            <w:r>
              <w:t>Nur Werkstattpraxis</w:t>
            </w:r>
          </w:p>
          <w:p w:rsidR="004F5D85" w:rsidRDefault="004F5D85" w:rsidP="00401FAB">
            <w:pPr>
              <w:pStyle w:val="Textkrper"/>
              <w:jc w:val="left"/>
            </w:pPr>
          </w:p>
          <w:p w:rsidR="004F5D85" w:rsidRPr="00DE4890" w:rsidRDefault="004F5D85" w:rsidP="00401FAB">
            <w:pPr>
              <w:pStyle w:val="Textkrper"/>
              <w:jc w:val="left"/>
            </w:pPr>
            <w:r>
              <w:t>Partnerarbeit</w:t>
            </w:r>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shd w:val="clear" w:color="auto" w:fill="auto"/>
            <w:textDirection w:val="btLr"/>
            <w:vAlign w:val="center"/>
          </w:tcPr>
          <w:p w:rsidR="004F5D85" w:rsidRDefault="004F5D85" w:rsidP="0000124C">
            <w:pPr>
              <w:pStyle w:val="TabelleKopflinks"/>
              <w:jc w:val="center"/>
            </w:pPr>
          </w:p>
        </w:tc>
        <w:tc>
          <w:tcPr>
            <w:tcW w:w="3402" w:type="dxa"/>
            <w:shd w:val="clear" w:color="auto" w:fill="auto"/>
            <w:vAlign w:val="center"/>
          </w:tcPr>
          <w:p w:rsidR="004F5D85" w:rsidRPr="00DE4890" w:rsidRDefault="004F5D85" w:rsidP="0000124C">
            <w:pPr>
              <w:pStyle w:val="Textkrperlinks"/>
              <w:jc w:val="center"/>
            </w:pPr>
            <w:r>
              <w:t>Ich kann einen Reifen mit der Maschine unter Beachtung der Sicherheitsanfo</w:t>
            </w:r>
            <w:r>
              <w:t>r</w:t>
            </w:r>
            <w:r>
              <w:t>derungen demontieren und montieren.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4F5D85" w:rsidP="00401FAB">
            <w:pPr>
              <w:pStyle w:val="Textkrper"/>
              <w:jc w:val="left"/>
            </w:pPr>
            <w:r>
              <w:t>Nur Werkstattpraxis</w:t>
            </w:r>
          </w:p>
          <w:p w:rsidR="004F5D85" w:rsidRDefault="004F5D85" w:rsidP="00401FAB">
            <w:pPr>
              <w:pStyle w:val="Textkrper"/>
              <w:jc w:val="left"/>
            </w:pPr>
          </w:p>
          <w:p w:rsidR="004F5D85" w:rsidRPr="00DE4890" w:rsidRDefault="004F5D85" w:rsidP="00401FAB">
            <w:pPr>
              <w:pStyle w:val="Textkrper"/>
              <w:jc w:val="left"/>
            </w:pPr>
            <w:r>
              <w:t>Partnerarbeit</w:t>
            </w:r>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shd w:val="clear" w:color="auto" w:fill="auto"/>
            <w:textDirection w:val="btLr"/>
            <w:vAlign w:val="center"/>
          </w:tcPr>
          <w:p w:rsidR="004F5D85" w:rsidRDefault="004F5D85" w:rsidP="0000124C">
            <w:pPr>
              <w:pStyle w:val="TabelleKopflinks"/>
              <w:jc w:val="center"/>
            </w:pPr>
          </w:p>
        </w:tc>
        <w:tc>
          <w:tcPr>
            <w:tcW w:w="3402" w:type="dxa"/>
            <w:shd w:val="clear" w:color="auto" w:fill="auto"/>
            <w:vAlign w:val="center"/>
          </w:tcPr>
          <w:p w:rsidR="004F5D85" w:rsidRPr="00DE4890" w:rsidRDefault="004F5D85" w:rsidP="0000124C">
            <w:pPr>
              <w:pStyle w:val="Textkrperlinks"/>
              <w:jc w:val="center"/>
            </w:pPr>
            <w:r>
              <w:t>Ich kann ein Rad fachgerecht mit der Maschine wuchten.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4F5D85" w:rsidP="00401FAB">
            <w:pPr>
              <w:pStyle w:val="Textkrper"/>
              <w:jc w:val="left"/>
            </w:pPr>
            <w:r>
              <w:t>Nur Werkstattpraxis</w:t>
            </w:r>
          </w:p>
          <w:p w:rsidR="004F5D85" w:rsidRDefault="004F5D85" w:rsidP="00401FAB">
            <w:pPr>
              <w:pStyle w:val="Textkrper"/>
              <w:jc w:val="left"/>
            </w:pPr>
          </w:p>
          <w:p w:rsidR="004F5D85" w:rsidRPr="00DE4890" w:rsidRDefault="004F5D85" w:rsidP="00401FAB">
            <w:pPr>
              <w:pStyle w:val="Textkrper"/>
              <w:jc w:val="left"/>
            </w:pPr>
            <w:r>
              <w:t>Einzelarbeit</w:t>
            </w:r>
          </w:p>
        </w:tc>
        <w:tc>
          <w:tcPr>
            <w:tcW w:w="425" w:type="dxa"/>
            <w:shd w:val="clear" w:color="auto" w:fill="auto"/>
          </w:tcPr>
          <w:p w:rsidR="004F5D85" w:rsidRPr="00DE4890" w:rsidRDefault="004F5D85" w:rsidP="00401FAB">
            <w:pPr>
              <w:pStyle w:val="Textkrpermitte"/>
            </w:pPr>
            <w:r>
              <w:t>B-C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shd w:val="clear" w:color="auto" w:fill="auto"/>
            <w:textDirection w:val="btLr"/>
            <w:vAlign w:val="center"/>
          </w:tcPr>
          <w:p w:rsidR="004F5D85" w:rsidRDefault="004F5D85" w:rsidP="0000124C">
            <w:pPr>
              <w:pStyle w:val="TabelleKopflinks"/>
              <w:jc w:val="center"/>
            </w:pPr>
          </w:p>
        </w:tc>
        <w:tc>
          <w:tcPr>
            <w:tcW w:w="3402" w:type="dxa"/>
            <w:shd w:val="clear" w:color="auto" w:fill="auto"/>
            <w:vAlign w:val="center"/>
          </w:tcPr>
          <w:p w:rsidR="004F5D85" w:rsidRPr="00DE4890" w:rsidRDefault="004F5D85" w:rsidP="0000124C">
            <w:pPr>
              <w:pStyle w:val="Textkrperlinks"/>
              <w:jc w:val="center"/>
            </w:pPr>
            <w:r>
              <w:t>Ich kann Räder fachgerecht lagern oder entsorgen.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4F5D85" w:rsidRPr="00055518">
              <w:rPr>
                <w:b/>
              </w:rPr>
              <w:t xml:space="preserve"> </w:t>
            </w:r>
            <w:r w:rsidRPr="00055518">
              <w:rPr>
                <w:b/>
              </w:rPr>
              <w:t>01.</w:t>
            </w:r>
            <w:r w:rsidR="004F5D85" w:rsidRPr="00055518">
              <w:rPr>
                <w:b/>
              </w:rPr>
              <w:t>01.0</w:t>
            </w:r>
            <w:r w:rsidR="000D7211" w:rsidRPr="00055518">
              <w:rPr>
                <w:b/>
              </w:rPr>
              <w:t>4</w:t>
            </w:r>
            <w:r w:rsidR="004F5D85" w:rsidRPr="00055518">
              <w:rPr>
                <w:b/>
              </w:rPr>
              <w:t>.</w:t>
            </w:r>
            <w:r w:rsidR="000D7211" w:rsidRPr="00055518">
              <w:rPr>
                <w:b/>
              </w:rPr>
              <w:t>0</w:t>
            </w:r>
            <w:r w:rsidR="004F5D85" w:rsidRPr="00055518">
              <w:rPr>
                <w:b/>
              </w:rPr>
              <w:t>1</w:t>
            </w:r>
            <w:r w:rsidR="004F5D85">
              <w:t xml:space="preserve"> Räder fachgerecht lagern oder entsorgen</w:t>
            </w:r>
          </w:p>
          <w:p w:rsidR="004F5D85" w:rsidRDefault="004F5D85" w:rsidP="00401FAB">
            <w:pPr>
              <w:pStyle w:val="Textkrper"/>
              <w:jc w:val="left"/>
            </w:pPr>
          </w:p>
          <w:p w:rsidR="004F5D85" w:rsidRPr="00DE4890" w:rsidRDefault="007A4EF1" w:rsidP="00401FAB">
            <w:pPr>
              <w:pStyle w:val="Textkrper"/>
              <w:jc w:val="left"/>
            </w:pPr>
            <w:r>
              <w:t>Einzelarbeit Arbeitsblatt niveaudiff</w:t>
            </w:r>
            <w:r>
              <w:t>e</w:t>
            </w:r>
            <w:r>
              <w:t>renziert</w:t>
            </w:r>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val="restart"/>
            <w:shd w:val="clear" w:color="auto" w:fill="auto"/>
            <w:textDirection w:val="btLr"/>
            <w:vAlign w:val="center"/>
          </w:tcPr>
          <w:p w:rsidR="004F5D85" w:rsidRPr="00DE4890" w:rsidRDefault="004F5D85" w:rsidP="0000124C">
            <w:pPr>
              <w:pStyle w:val="TabelleKopflinks"/>
              <w:jc w:val="center"/>
            </w:pPr>
            <w:r>
              <w:t>Kontrollieren</w:t>
            </w:r>
          </w:p>
        </w:tc>
        <w:tc>
          <w:tcPr>
            <w:tcW w:w="3402" w:type="dxa"/>
            <w:shd w:val="clear" w:color="auto" w:fill="auto"/>
            <w:vAlign w:val="center"/>
          </w:tcPr>
          <w:p w:rsidR="004F5D85" w:rsidRPr="00DE4890" w:rsidRDefault="004F5D85" w:rsidP="0000124C">
            <w:pPr>
              <w:pStyle w:val="Textkrperlinks"/>
              <w:jc w:val="center"/>
            </w:pPr>
            <w:r>
              <w:t>Ich kann den Reifenluftdruck kontrolli</w:t>
            </w:r>
            <w:r>
              <w:t>e</w:t>
            </w:r>
            <w:r>
              <w:t>ren und dokumentieren.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4F5D85" w:rsidRPr="00055518">
              <w:rPr>
                <w:b/>
              </w:rPr>
              <w:t xml:space="preserve"> </w:t>
            </w:r>
            <w:r w:rsidRPr="00055518">
              <w:rPr>
                <w:b/>
              </w:rPr>
              <w:t>01.</w:t>
            </w:r>
            <w:r w:rsidR="004F5D85" w:rsidRPr="00055518">
              <w:rPr>
                <w:b/>
              </w:rPr>
              <w:t>01.0</w:t>
            </w:r>
            <w:r w:rsidR="000D7211" w:rsidRPr="00055518">
              <w:rPr>
                <w:b/>
              </w:rPr>
              <w:t>5</w:t>
            </w:r>
            <w:r w:rsidR="004F5D85" w:rsidRPr="00055518">
              <w:rPr>
                <w:b/>
              </w:rPr>
              <w:t>.</w:t>
            </w:r>
            <w:r w:rsidR="000D7211" w:rsidRPr="00055518">
              <w:rPr>
                <w:b/>
              </w:rPr>
              <w:t>01</w:t>
            </w:r>
            <w:r w:rsidR="004F5D85">
              <w:t xml:space="preserve"> </w:t>
            </w:r>
            <w:r w:rsidR="004F5D85" w:rsidRPr="002B6CA9">
              <w:t>Reifenluftdruck ko</w:t>
            </w:r>
            <w:r w:rsidR="004F5D85" w:rsidRPr="002B6CA9">
              <w:t>n</w:t>
            </w:r>
            <w:r w:rsidR="004F5D85" w:rsidRPr="002B6CA9">
              <w:t>trollieren und dokumentieren</w:t>
            </w:r>
          </w:p>
          <w:p w:rsidR="004F5D85" w:rsidRDefault="004F5D85" w:rsidP="00401FAB">
            <w:pPr>
              <w:pStyle w:val="Textkrper"/>
              <w:jc w:val="left"/>
            </w:pPr>
          </w:p>
          <w:p w:rsidR="004F5D85" w:rsidRPr="00DE4890" w:rsidRDefault="004F5D85" w:rsidP="00401FAB">
            <w:pPr>
              <w:pStyle w:val="Textkrper"/>
              <w:jc w:val="left"/>
            </w:pPr>
            <w:r>
              <w:t>Einz</w:t>
            </w:r>
            <w:r w:rsidR="00861388">
              <w:t>elarbeit/</w:t>
            </w:r>
            <w:r>
              <w:t>Referat (Plenum)</w:t>
            </w:r>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shd w:val="clear" w:color="auto" w:fill="auto"/>
            <w:textDirection w:val="btLr"/>
            <w:vAlign w:val="center"/>
          </w:tcPr>
          <w:p w:rsidR="004F5D85" w:rsidRDefault="004F5D85" w:rsidP="0000124C">
            <w:pPr>
              <w:pStyle w:val="TabelleKopflinks"/>
              <w:jc w:val="center"/>
            </w:pPr>
          </w:p>
        </w:tc>
        <w:tc>
          <w:tcPr>
            <w:tcW w:w="3402" w:type="dxa"/>
            <w:shd w:val="clear" w:color="auto" w:fill="auto"/>
            <w:vAlign w:val="center"/>
          </w:tcPr>
          <w:p w:rsidR="004F5D85" w:rsidRPr="00DE4890" w:rsidRDefault="004F5D85" w:rsidP="0000124C">
            <w:pPr>
              <w:pStyle w:val="Textkrperlinks"/>
              <w:jc w:val="center"/>
            </w:pPr>
            <w:r>
              <w:t>Ich kann das Anzugsmoment der Ra</w:t>
            </w:r>
            <w:r>
              <w:t>d</w:t>
            </w:r>
            <w:r>
              <w:t>schrauben überprüfen.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 01.</w:t>
            </w:r>
            <w:r w:rsidR="004F5D85" w:rsidRPr="00055518">
              <w:rPr>
                <w:b/>
              </w:rPr>
              <w:t>01.0</w:t>
            </w:r>
            <w:r w:rsidR="000D7211" w:rsidRPr="00055518">
              <w:rPr>
                <w:b/>
              </w:rPr>
              <w:t>5</w:t>
            </w:r>
            <w:r w:rsidR="004F5D85" w:rsidRPr="00055518">
              <w:rPr>
                <w:b/>
              </w:rPr>
              <w:t>.</w:t>
            </w:r>
            <w:r w:rsidR="000D7211" w:rsidRPr="00055518">
              <w:rPr>
                <w:b/>
              </w:rPr>
              <w:t>02</w:t>
            </w:r>
            <w:r w:rsidR="004F5D85">
              <w:t xml:space="preserve"> Drehmomentprüfung </w:t>
            </w:r>
            <w:r>
              <w:t xml:space="preserve">kontrollieren </w:t>
            </w:r>
          </w:p>
          <w:p w:rsidR="004F5D85" w:rsidRDefault="004F5D85" w:rsidP="00401FAB">
            <w:pPr>
              <w:pStyle w:val="Textkrper"/>
              <w:jc w:val="left"/>
            </w:pPr>
          </w:p>
          <w:p w:rsidR="004F5D85" w:rsidRPr="00DE4890" w:rsidRDefault="004F5D85" w:rsidP="00401FAB">
            <w:pPr>
              <w:pStyle w:val="Textkrper"/>
              <w:jc w:val="left"/>
            </w:pPr>
            <w:r>
              <w:t>Partnerarbeit</w:t>
            </w:r>
          </w:p>
        </w:tc>
        <w:tc>
          <w:tcPr>
            <w:tcW w:w="425" w:type="dxa"/>
            <w:shd w:val="clear" w:color="auto" w:fill="auto"/>
          </w:tcPr>
          <w:p w:rsidR="004F5D85" w:rsidRDefault="00055518" w:rsidP="00401FAB">
            <w:pPr>
              <w:pStyle w:val="Textkrpermitte"/>
            </w:pPr>
            <w:r>
              <w:t>AB</w:t>
            </w:r>
          </w:p>
          <w:p w:rsidR="00055518" w:rsidRPr="00DE4890" w:rsidRDefault="00055518" w:rsidP="00401FAB">
            <w:pPr>
              <w:pStyle w:val="Textkrpermitte"/>
            </w:pPr>
            <w:r>
              <w:t>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shd w:val="clear" w:color="auto" w:fill="auto"/>
            <w:textDirection w:val="btLr"/>
            <w:vAlign w:val="center"/>
          </w:tcPr>
          <w:p w:rsidR="004F5D85" w:rsidRDefault="004F5D85" w:rsidP="0000124C">
            <w:pPr>
              <w:pStyle w:val="TabelleKopflinks"/>
              <w:jc w:val="center"/>
            </w:pPr>
          </w:p>
        </w:tc>
        <w:tc>
          <w:tcPr>
            <w:tcW w:w="3402" w:type="dxa"/>
            <w:shd w:val="clear" w:color="auto" w:fill="auto"/>
            <w:vAlign w:val="center"/>
          </w:tcPr>
          <w:p w:rsidR="004F5D85" w:rsidRPr="00DE4890" w:rsidRDefault="004F5D85" w:rsidP="0000124C">
            <w:pPr>
              <w:pStyle w:val="Textkrperlinks"/>
              <w:jc w:val="center"/>
            </w:pPr>
            <w:r>
              <w:t>Ich kann die durchgeführte Arbeit pr</w:t>
            </w:r>
            <w:r>
              <w:t>o</w:t>
            </w:r>
            <w:r>
              <w:t>tokollieren.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 01.</w:t>
            </w:r>
            <w:r w:rsidR="000D7211" w:rsidRPr="00055518">
              <w:rPr>
                <w:b/>
              </w:rPr>
              <w:t>01.05</w:t>
            </w:r>
            <w:r w:rsidR="004F5D85" w:rsidRPr="00055518">
              <w:rPr>
                <w:b/>
              </w:rPr>
              <w:t>.</w:t>
            </w:r>
            <w:r w:rsidR="000D7211" w:rsidRPr="00055518">
              <w:rPr>
                <w:b/>
              </w:rPr>
              <w:t>03</w:t>
            </w:r>
            <w:r w:rsidR="004F5D85">
              <w:t xml:space="preserve"> Arbeitsprotokoll</w:t>
            </w:r>
            <w:r w:rsidR="007A4EF1">
              <w:t xml:space="preserve"> </w:t>
            </w:r>
            <w:r>
              <w:t>ko</w:t>
            </w:r>
            <w:r>
              <w:t>n</w:t>
            </w:r>
            <w:r>
              <w:t>trollieren</w:t>
            </w:r>
          </w:p>
          <w:p w:rsidR="00055518" w:rsidRDefault="00055518" w:rsidP="00401FAB">
            <w:pPr>
              <w:pStyle w:val="Textkrper"/>
              <w:jc w:val="left"/>
            </w:pPr>
          </w:p>
          <w:p w:rsidR="004F5D85" w:rsidRPr="00DE4890" w:rsidRDefault="004F5D85" w:rsidP="00401FAB">
            <w:pPr>
              <w:pStyle w:val="Textkrper"/>
              <w:jc w:val="left"/>
            </w:pPr>
            <w:r>
              <w:t>Einzelarbeit oder im Rahmen der Partnerarbeit s.</w:t>
            </w:r>
            <w:r w:rsidR="00861388">
              <w:t xml:space="preserve"> </w:t>
            </w:r>
            <w:r>
              <w:t>o.</w:t>
            </w:r>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val="restart"/>
            <w:shd w:val="clear" w:color="auto" w:fill="auto"/>
            <w:textDirection w:val="btLr"/>
            <w:vAlign w:val="center"/>
          </w:tcPr>
          <w:p w:rsidR="004F5D85" w:rsidRPr="00DE4890" w:rsidRDefault="00B668B8" w:rsidP="0000124C">
            <w:pPr>
              <w:pStyle w:val="TabelleKopflinks"/>
              <w:jc w:val="center"/>
            </w:pPr>
            <w:r>
              <w:t>Reflektieren/</w:t>
            </w:r>
            <w:r w:rsidR="004F5D85" w:rsidRPr="001E24C0">
              <w:t>Bewerten</w:t>
            </w:r>
          </w:p>
        </w:tc>
        <w:tc>
          <w:tcPr>
            <w:tcW w:w="3402" w:type="dxa"/>
            <w:shd w:val="clear" w:color="auto" w:fill="auto"/>
            <w:vAlign w:val="center"/>
          </w:tcPr>
          <w:p w:rsidR="004F5D85" w:rsidRDefault="004F5D85" w:rsidP="0000124C">
            <w:pPr>
              <w:pStyle w:val="Textkrperlinks"/>
              <w:jc w:val="center"/>
            </w:pPr>
            <w:r>
              <w:t>Ich kann die durchgeführten Arbeiten mit eigenen Worten beschreiben.</w:t>
            </w:r>
          </w:p>
          <w:p w:rsidR="004F5D85" w:rsidRDefault="004F5D85" w:rsidP="0000124C">
            <w:pPr>
              <w:pStyle w:val="Textkrperlinks"/>
              <w:jc w:val="center"/>
            </w:pPr>
          </w:p>
          <w:p w:rsidR="004F5D85" w:rsidRPr="00DE4890" w:rsidRDefault="004F5D85" w:rsidP="0000124C">
            <w:pPr>
              <w:pStyle w:val="Textkrperlinks"/>
              <w:jc w:val="center"/>
            </w:pP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4F5D85" w:rsidRPr="00055518">
              <w:rPr>
                <w:b/>
              </w:rPr>
              <w:t xml:space="preserve"> </w:t>
            </w:r>
            <w:r w:rsidRPr="00055518">
              <w:rPr>
                <w:b/>
              </w:rPr>
              <w:t>01.</w:t>
            </w:r>
            <w:r w:rsidR="004F5D85" w:rsidRPr="00055518">
              <w:rPr>
                <w:b/>
              </w:rPr>
              <w:t>01.0</w:t>
            </w:r>
            <w:r w:rsidR="000D7211" w:rsidRPr="00055518">
              <w:rPr>
                <w:b/>
              </w:rPr>
              <w:t>6</w:t>
            </w:r>
            <w:r w:rsidR="004F5D85" w:rsidRPr="00055518">
              <w:rPr>
                <w:b/>
              </w:rPr>
              <w:t>.</w:t>
            </w:r>
            <w:r w:rsidR="000D7211" w:rsidRPr="00055518">
              <w:rPr>
                <w:b/>
              </w:rPr>
              <w:t>0</w:t>
            </w:r>
            <w:r w:rsidR="004F5D85" w:rsidRPr="00055518">
              <w:rPr>
                <w:b/>
              </w:rPr>
              <w:t>1</w:t>
            </w:r>
            <w:r w:rsidR="004F5D85">
              <w:t xml:space="preserve"> </w:t>
            </w:r>
            <w:r w:rsidR="000D7211">
              <w:t xml:space="preserve">Was habe ich zum Thema </w:t>
            </w:r>
            <w:r>
              <w:t xml:space="preserve">„Räderwochen im Autohaus“ </w:t>
            </w:r>
            <w:r w:rsidR="000D7211">
              <w:t>gelernt?</w:t>
            </w:r>
          </w:p>
          <w:p w:rsidR="004F5D85" w:rsidRDefault="004F5D85" w:rsidP="00401FAB">
            <w:pPr>
              <w:pStyle w:val="Textkrper"/>
              <w:jc w:val="left"/>
            </w:pPr>
            <w:r>
              <w:t>Partnerarbeit</w:t>
            </w:r>
          </w:p>
          <w:p w:rsidR="004F5D85" w:rsidRDefault="004F5D85" w:rsidP="00401FAB">
            <w:pPr>
              <w:pStyle w:val="Textkrper"/>
              <w:jc w:val="left"/>
            </w:pPr>
            <w:r>
              <w:t>B: Schriftlich</w:t>
            </w:r>
          </w:p>
          <w:p w:rsidR="004F5D85" w:rsidRPr="00DE4890" w:rsidRDefault="004F5D85" w:rsidP="00401FAB">
            <w:pPr>
              <w:pStyle w:val="Textkrper"/>
              <w:jc w:val="left"/>
            </w:pPr>
            <w:r>
              <w:t>C: Referat</w:t>
            </w:r>
          </w:p>
        </w:tc>
        <w:tc>
          <w:tcPr>
            <w:tcW w:w="425" w:type="dxa"/>
            <w:shd w:val="clear" w:color="auto" w:fill="auto"/>
          </w:tcPr>
          <w:p w:rsidR="00055518" w:rsidRDefault="004F5D85" w:rsidP="00055518">
            <w:pPr>
              <w:pStyle w:val="Textkrpermitte"/>
            </w:pPr>
            <w:r>
              <w:t>B</w:t>
            </w:r>
          </w:p>
          <w:p w:rsidR="004F5D85" w:rsidRPr="00DE4890" w:rsidRDefault="004F5D85" w:rsidP="00055518">
            <w:pPr>
              <w:pStyle w:val="Textkrpermitte"/>
            </w:pPr>
            <w:r>
              <w:t>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shd w:val="clear" w:color="auto" w:fill="auto"/>
            <w:textDirection w:val="btLr"/>
            <w:vAlign w:val="center"/>
          </w:tcPr>
          <w:p w:rsidR="004F5D85" w:rsidRPr="001E24C0" w:rsidRDefault="004F5D85" w:rsidP="0000124C">
            <w:pPr>
              <w:pStyle w:val="TabelleKopflinks"/>
              <w:jc w:val="center"/>
            </w:pPr>
          </w:p>
        </w:tc>
        <w:tc>
          <w:tcPr>
            <w:tcW w:w="3402" w:type="dxa"/>
            <w:shd w:val="clear" w:color="auto" w:fill="auto"/>
            <w:vAlign w:val="center"/>
          </w:tcPr>
          <w:p w:rsidR="004F5D85" w:rsidRPr="00DE4890" w:rsidRDefault="004F5D85" w:rsidP="0000124C">
            <w:pPr>
              <w:pStyle w:val="Textkrperlinks"/>
              <w:jc w:val="center"/>
            </w:pPr>
            <w:r>
              <w:t>Ich kann meine Fähigkeiten bei der Reifenmontage einschätzen.</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4F5D85" w:rsidRPr="00055518">
              <w:rPr>
                <w:b/>
              </w:rPr>
              <w:t xml:space="preserve"> </w:t>
            </w:r>
            <w:r w:rsidRPr="00055518">
              <w:rPr>
                <w:b/>
              </w:rPr>
              <w:t>01.</w:t>
            </w:r>
            <w:r w:rsidR="004F5D85" w:rsidRPr="00055518">
              <w:rPr>
                <w:b/>
              </w:rPr>
              <w:t>01.0</w:t>
            </w:r>
            <w:r w:rsidR="000D7211" w:rsidRPr="00055518">
              <w:rPr>
                <w:b/>
              </w:rPr>
              <w:t>6</w:t>
            </w:r>
            <w:r w:rsidR="004F5D85" w:rsidRPr="00055518">
              <w:rPr>
                <w:b/>
              </w:rPr>
              <w:t>.</w:t>
            </w:r>
            <w:r w:rsidR="000D7211" w:rsidRPr="00055518">
              <w:rPr>
                <w:b/>
              </w:rPr>
              <w:t>0</w:t>
            </w:r>
            <w:r w:rsidR="004F5D85" w:rsidRPr="00055518">
              <w:rPr>
                <w:b/>
              </w:rPr>
              <w:t>2</w:t>
            </w:r>
            <w:r w:rsidR="004F5D85">
              <w:t xml:space="preserve"> Selbsteinschätzung </w:t>
            </w:r>
            <w:r w:rsidR="00B668B8">
              <w:t>–</w:t>
            </w:r>
            <w:r w:rsidR="000D7211">
              <w:t>Handlungskompetenz</w:t>
            </w:r>
          </w:p>
          <w:p w:rsidR="004F5D85" w:rsidRDefault="004F5D85" w:rsidP="00401FAB">
            <w:pPr>
              <w:pStyle w:val="Textkrper"/>
              <w:jc w:val="left"/>
            </w:pPr>
          </w:p>
          <w:p w:rsidR="004F5D85" w:rsidRPr="00DE4890" w:rsidRDefault="00861388" w:rsidP="00401FAB">
            <w:pPr>
              <w:pStyle w:val="Textkrper"/>
              <w:jc w:val="left"/>
            </w:pPr>
            <w:r>
              <w:t>Einzelarbeit/Spinne/</w:t>
            </w:r>
            <w:r w:rsidR="004F5D85">
              <w:t>Lernberatung</w:t>
            </w:r>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shd w:val="clear" w:color="auto" w:fill="auto"/>
            <w:textDirection w:val="btLr"/>
            <w:vAlign w:val="center"/>
          </w:tcPr>
          <w:p w:rsidR="004F5D85" w:rsidRPr="001E24C0" w:rsidRDefault="004F5D85" w:rsidP="0000124C">
            <w:pPr>
              <w:pStyle w:val="TabelleKopflinks"/>
              <w:jc w:val="center"/>
            </w:pPr>
          </w:p>
        </w:tc>
        <w:tc>
          <w:tcPr>
            <w:tcW w:w="3402" w:type="dxa"/>
            <w:shd w:val="clear" w:color="auto" w:fill="auto"/>
            <w:vAlign w:val="center"/>
          </w:tcPr>
          <w:p w:rsidR="004F5D85" w:rsidRPr="00DE4890" w:rsidRDefault="004F5D85" w:rsidP="0000124C">
            <w:pPr>
              <w:pStyle w:val="Textkrperlinks"/>
              <w:jc w:val="center"/>
            </w:pPr>
            <w:r>
              <w:t>Ich kann beschreiben, was mir gut oder weniger gut gelungen ist.</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0D7211" w:rsidRPr="00055518">
              <w:rPr>
                <w:b/>
              </w:rPr>
              <w:t xml:space="preserve"> </w:t>
            </w:r>
            <w:r w:rsidRPr="00055518">
              <w:rPr>
                <w:b/>
              </w:rPr>
              <w:t>01.</w:t>
            </w:r>
            <w:r w:rsidR="000D7211" w:rsidRPr="00055518">
              <w:rPr>
                <w:b/>
              </w:rPr>
              <w:t>01.06</w:t>
            </w:r>
            <w:r w:rsidR="004F5D85" w:rsidRPr="00055518">
              <w:rPr>
                <w:b/>
              </w:rPr>
              <w:t>.</w:t>
            </w:r>
            <w:r w:rsidR="000D7211" w:rsidRPr="00055518">
              <w:rPr>
                <w:b/>
              </w:rPr>
              <w:t>03</w:t>
            </w:r>
            <w:r w:rsidR="000D7211">
              <w:t xml:space="preserve"> </w:t>
            </w:r>
            <w:r w:rsidR="004F5D85">
              <w:t xml:space="preserve"> Selbsteinschätzung </w:t>
            </w:r>
            <w:r w:rsidR="000D7211">
              <w:t>– fachliche Kompetenz</w:t>
            </w:r>
          </w:p>
          <w:p w:rsidR="004F5D85" w:rsidRDefault="004F5D85" w:rsidP="00401FAB">
            <w:pPr>
              <w:pStyle w:val="Textkrper"/>
              <w:jc w:val="left"/>
            </w:pPr>
          </w:p>
          <w:p w:rsidR="004F5D85" w:rsidRPr="00DE4890" w:rsidRDefault="00861388" w:rsidP="00401FAB">
            <w:pPr>
              <w:pStyle w:val="Textkrper"/>
              <w:jc w:val="left"/>
            </w:pPr>
            <w:r>
              <w:t>Reflexion/Partnerarbeit/</w:t>
            </w:r>
            <w:r w:rsidR="004F5D85">
              <w:t>Plenum</w:t>
            </w:r>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vMerge/>
            <w:shd w:val="clear" w:color="auto" w:fill="auto"/>
            <w:textDirection w:val="btLr"/>
            <w:vAlign w:val="center"/>
          </w:tcPr>
          <w:p w:rsidR="004F5D85" w:rsidRPr="001E24C0" w:rsidRDefault="004F5D85" w:rsidP="0000124C">
            <w:pPr>
              <w:pStyle w:val="TabelleKopflinks"/>
              <w:jc w:val="center"/>
            </w:pPr>
          </w:p>
        </w:tc>
        <w:tc>
          <w:tcPr>
            <w:tcW w:w="3402" w:type="dxa"/>
            <w:shd w:val="clear" w:color="auto" w:fill="auto"/>
            <w:vAlign w:val="center"/>
          </w:tcPr>
          <w:p w:rsidR="004F5D85" w:rsidRPr="00DE4890" w:rsidRDefault="004F5D85" w:rsidP="0000124C">
            <w:pPr>
              <w:pStyle w:val="Textkrperlinks"/>
              <w:jc w:val="center"/>
            </w:pPr>
            <w:r>
              <w:t>Ich kann sagen, wo ich noch Unterstü</w:t>
            </w:r>
            <w:r>
              <w:t>t</w:t>
            </w:r>
            <w:r>
              <w:t>zung benötige.</w:t>
            </w:r>
          </w:p>
        </w:tc>
        <w:tc>
          <w:tcPr>
            <w:tcW w:w="414" w:type="dxa"/>
            <w:shd w:val="clear" w:color="auto" w:fill="auto"/>
            <w:vAlign w:val="center"/>
          </w:tcPr>
          <w:p w:rsidR="004F5D85" w:rsidRPr="00994AC2" w:rsidRDefault="004F5D85" w:rsidP="0000124C">
            <w:pPr>
              <w:pStyle w:val="Textkrpermitte"/>
              <w:rPr>
                <w:color w:val="FF0000"/>
              </w:rPr>
            </w:pPr>
          </w:p>
        </w:tc>
        <w:tc>
          <w:tcPr>
            <w:tcW w:w="3271" w:type="dxa"/>
            <w:shd w:val="clear" w:color="auto" w:fill="auto"/>
            <w:vAlign w:val="center"/>
          </w:tcPr>
          <w:p w:rsidR="004F5D85" w:rsidRDefault="00055518" w:rsidP="00401FAB">
            <w:pPr>
              <w:pStyle w:val="Textkrper"/>
              <w:jc w:val="left"/>
            </w:pPr>
            <w:r w:rsidRPr="00055518">
              <w:rPr>
                <w:b/>
              </w:rPr>
              <w:t>LS</w:t>
            </w:r>
            <w:r w:rsidR="004F5D85" w:rsidRPr="00055518">
              <w:rPr>
                <w:b/>
              </w:rPr>
              <w:t xml:space="preserve"> </w:t>
            </w:r>
            <w:r w:rsidRPr="00055518">
              <w:rPr>
                <w:b/>
              </w:rPr>
              <w:t>01.</w:t>
            </w:r>
            <w:r w:rsidR="004F5D85" w:rsidRPr="00055518">
              <w:rPr>
                <w:b/>
              </w:rPr>
              <w:t>01.0</w:t>
            </w:r>
            <w:r w:rsidR="008C300D" w:rsidRPr="00055518">
              <w:rPr>
                <w:b/>
              </w:rPr>
              <w:t>6</w:t>
            </w:r>
            <w:r w:rsidR="004F5D85" w:rsidRPr="00055518">
              <w:rPr>
                <w:b/>
              </w:rPr>
              <w:t>.</w:t>
            </w:r>
            <w:r w:rsidR="008C300D" w:rsidRPr="00055518">
              <w:rPr>
                <w:b/>
              </w:rPr>
              <w:t>04</w:t>
            </w:r>
            <w:r w:rsidR="004F5D85">
              <w:t xml:space="preserve"> </w:t>
            </w:r>
            <w:r w:rsidR="008C300D">
              <w:t>Lernberatung</w:t>
            </w:r>
          </w:p>
          <w:p w:rsidR="004F5D85" w:rsidRDefault="004F5D85" w:rsidP="00401FAB">
            <w:pPr>
              <w:pStyle w:val="Textkrper"/>
              <w:jc w:val="left"/>
            </w:pPr>
          </w:p>
          <w:p w:rsidR="004F5D85" w:rsidRPr="00DE4890" w:rsidRDefault="00861388" w:rsidP="00401FAB">
            <w:pPr>
              <w:pStyle w:val="Textkrper"/>
              <w:jc w:val="left"/>
            </w:pPr>
            <w:r>
              <w:t>Partnerarbeit/Plenum/</w:t>
            </w:r>
            <w:r w:rsidR="004F5D85">
              <w:t>Lern</w:t>
            </w:r>
            <w:r>
              <w:t>-</w:t>
            </w:r>
            <w:proofErr w:type="spellStart"/>
            <w:r w:rsidR="004F5D85">
              <w:t>beratungsgespräch</w:t>
            </w:r>
            <w:proofErr w:type="spellEnd"/>
          </w:p>
        </w:tc>
        <w:tc>
          <w:tcPr>
            <w:tcW w:w="425" w:type="dxa"/>
            <w:shd w:val="clear" w:color="auto" w:fill="auto"/>
          </w:tcPr>
          <w:p w:rsidR="004F5D85" w:rsidRPr="00DE4890" w:rsidRDefault="004F5D85" w:rsidP="00401FAB">
            <w:pPr>
              <w:pStyle w:val="Textkrpermitte"/>
            </w:pPr>
            <w:r>
              <w:t>A-C</w:t>
            </w:r>
          </w:p>
        </w:tc>
        <w:tc>
          <w:tcPr>
            <w:tcW w:w="1707" w:type="dxa"/>
            <w:shd w:val="clear" w:color="auto" w:fill="auto"/>
            <w:vAlign w:val="center"/>
          </w:tcPr>
          <w:p w:rsidR="004F5D85" w:rsidRPr="00DE4890" w:rsidRDefault="004F5D85" w:rsidP="0000124C">
            <w:pPr>
              <w:pStyle w:val="Textkrper"/>
              <w:jc w:val="center"/>
            </w:pPr>
          </w:p>
        </w:tc>
      </w:tr>
      <w:tr w:rsidR="004F5D85" w:rsidRPr="00DE4890" w:rsidTr="00401FAB">
        <w:trPr>
          <w:cantSplit/>
          <w:trHeight w:val="190"/>
        </w:trPr>
        <w:tc>
          <w:tcPr>
            <w:tcW w:w="426" w:type="dxa"/>
            <w:shd w:val="clear" w:color="auto" w:fill="auto"/>
            <w:textDirection w:val="btLr"/>
            <w:vAlign w:val="center"/>
          </w:tcPr>
          <w:p w:rsidR="004F5D85" w:rsidRPr="001E24C0" w:rsidRDefault="004F5D85" w:rsidP="0000124C">
            <w:pPr>
              <w:pStyle w:val="TabelleKopflinks"/>
              <w:jc w:val="center"/>
            </w:pPr>
          </w:p>
        </w:tc>
        <w:tc>
          <w:tcPr>
            <w:tcW w:w="3402" w:type="dxa"/>
            <w:shd w:val="clear" w:color="auto" w:fill="auto"/>
            <w:vAlign w:val="center"/>
          </w:tcPr>
          <w:p w:rsidR="004F5D85" w:rsidRDefault="004F5D85" w:rsidP="0000124C">
            <w:pPr>
              <w:pStyle w:val="Textkrperlinks"/>
              <w:jc w:val="center"/>
            </w:pPr>
            <w:r>
              <w:t>Ich kann die Klassenarbeit erfolgreich in meinem Lernniveau absolvieren</w:t>
            </w:r>
            <w:r w:rsidR="00B668B8">
              <w:t>.</w:t>
            </w:r>
          </w:p>
        </w:tc>
        <w:tc>
          <w:tcPr>
            <w:tcW w:w="414" w:type="dxa"/>
            <w:shd w:val="clear" w:color="auto" w:fill="auto"/>
            <w:vAlign w:val="center"/>
          </w:tcPr>
          <w:p w:rsidR="004F5D85" w:rsidRDefault="004F5D85" w:rsidP="0000124C">
            <w:pPr>
              <w:pStyle w:val="Textkrpermitte"/>
              <w:rPr>
                <w:color w:val="FF0000"/>
              </w:rPr>
            </w:pPr>
          </w:p>
        </w:tc>
        <w:tc>
          <w:tcPr>
            <w:tcW w:w="3271" w:type="dxa"/>
            <w:shd w:val="clear" w:color="auto" w:fill="auto"/>
            <w:vAlign w:val="center"/>
          </w:tcPr>
          <w:p w:rsidR="004F5D85" w:rsidRDefault="004F5D85" w:rsidP="00401FAB">
            <w:pPr>
              <w:pStyle w:val="Textkrper"/>
              <w:jc w:val="left"/>
            </w:pPr>
            <w:r w:rsidRPr="00055518">
              <w:rPr>
                <w:b/>
              </w:rPr>
              <w:t>01.0</w:t>
            </w:r>
            <w:r w:rsidR="00055518" w:rsidRPr="00055518">
              <w:rPr>
                <w:b/>
              </w:rPr>
              <w:t>1</w:t>
            </w:r>
            <w:r w:rsidRPr="00055518">
              <w:rPr>
                <w:b/>
              </w:rPr>
              <w:t>.</w:t>
            </w:r>
            <w:r w:rsidR="008C300D" w:rsidRPr="00055518">
              <w:rPr>
                <w:b/>
              </w:rPr>
              <w:t>0</w:t>
            </w:r>
            <w:r w:rsidR="00055518" w:rsidRPr="00055518">
              <w:rPr>
                <w:b/>
              </w:rPr>
              <w:t>7</w:t>
            </w:r>
            <w:r>
              <w:t xml:space="preserve"> Klassenarbeit</w:t>
            </w:r>
          </w:p>
        </w:tc>
        <w:tc>
          <w:tcPr>
            <w:tcW w:w="425" w:type="dxa"/>
            <w:shd w:val="clear" w:color="auto" w:fill="auto"/>
          </w:tcPr>
          <w:p w:rsidR="004F5D85" w:rsidRDefault="004F5D85" w:rsidP="00401FAB">
            <w:pPr>
              <w:pStyle w:val="Textkrpermitte"/>
            </w:pPr>
            <w:r>
              <w:t>A-C</w:t>
            </w:r>
          </w:p>
        </w:tc>
        <w:tc>
          <w:tcPr>
            <w:tcW w:w="1707" w:type="dxa"/>
            <w:shd w:val="clear" w:color="auto" w:fill="auto"/>
            <w:vAlign w:val="center"/>
          </w:tcPr>
          <w:p w:rsidR="004F5D85" w:rsidRDefault="004F5D85" w:rsidP="0000124C">
            <w:pPr>
              <w:pStyle w:val="Textkrper"/>
              <w:jc w:val="center"/>
            </w:pPr>
          </w:p>
        </w:tc>
      </w:tr>
    </w:tbl>
    <w:p w:rsidR="004F5D85" w:rsidRPr="00DE4890" w:rsidRDefault="004F5D85" w:rsidP="004F5D85">
      <w:pPr>
        <w:pStyle w:val="Textkrper"/>
        <w:rPr>
          <w:rStyle w:val="Hyperlink"/>
          <w:color w:val="auto"/>
          <w:u w:val="none"/>
        </w:rPr>
      </w:pPr>
    </w:p>
    <w:p w:rsidR="004F5D85" w:rsidRDefault="004F5D85" w:rsidP="004F5D85">
      <w:pPr>
        <w:pStyle w:val="Textkrper"/>
        <w:rPr>
          <w:noProof/>
        </w:rPr>
      </w:pPr>
    </w:p>
    <w:p w:rsidR="004F5D85" w:rsidRDefault="004F5D85" w:rsidP="004F5D85">
      <w:pPr>
        <w:pStyle w:val="Textkrper"/>
        <w:sectPr w:rsidR="004F5D85" w:rsidSect="00E60E5A">
          <w:headerReference w:type="default" r:id="rId61"/>
          <w:footerReference w:type="default" r:id="rId62"/>
          <w:headerReference w:type="first" r:id="rId63"/>
          <w:type w:val="continuous"/>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4F5D85" w:rsidRPr="00DE4890" w:rsidTr="00F628B9">
        <w:trPr>
          <w:trHeight w:val="544"/>
        </w:trPr>
        <w:tc>
          <w:tcPr>
            <w:tcW w:w="2268" w:type="dxa"/>
            <w:shd w:val="clear" w:color="auto" w:fill="D9D9D9" w:themeFill="background1" w:themeFillShade="D9"/>
          </w:tcPr>
          <w:p w:rsidR="004F5D85" w:rsidRDefault="004F5D85" w:rsidP="00F628B9">
            <w:pPr>
              <w:pStyle w:val="Tabelle6pt"/>
              <w:rPr>
                <w:color w:val="000000"/>
              </w:rPr>
            </w:pPr>
            <w:r>
              <w:lastRenderedPageBreak/>
              <w:t>Lernfeld</w:t>
            </w:r>
          </w:p>
          <w:p w:rsidR="004F5D85" w:rsidRPr="00DE4890" w:rsidRDefault="004F5D85" w:rsidP="00F628B9">
            <w:pPr>
              <w:pStyle w:val="TabelleKopflinks"/>
            </w:pPr>
            <w:r>
              <w:t>LF 1</w:t>
            </w:r>
          </w:p>
        </w:tc>
        <w:tc>
          <w:tcPr>
            <w:tcW w:w="9214" w:type="dxa"/>
            <w:shd w:val="clear" w:color="auto" w:fill="D9D9D9" w:themeFill="background1" w:themeFillShade="D9"/>
          </w:tcPr>
          <w:p w:rsidR="004F5D85" w:rsidRDefault="004F5D85" w:rsidP="00F628B9">
            <w:pPr>
              <w:pStyle w:val="Tabelle6pt"/>
              <w:rPr>
                <w:color w:val="000000"/>
              </w:rPr>
            </w:pPr>
            <w:r>
              <w:t>Titel</w:t>
            </w:r>
          </w:p>
          <w:p w:rsidR="004F5D85" w:rsidRPr="00DE4890" w:rsidRDefault="004F5D85" w:rsidP="00F628B9">
            <w:pPr>
              <w:pStyle w:val="TabelleKopflinks"/>
            </w:pPr>
            <w:r>
              <w:t>Räderwochen im Autohaus</w:t>
            </w:r>
          </w:p>
        </w:tc>
        <w:tc>
          <w:tcPr>
            <w:tcW w:w="284" w:type="dxa"/>
            <w:tcBorders>
              <w:top w:val="nil"/>
              <w:bottom w:val="nil"/>
            </w:tcBorders>
            <w:shd w:val="clear" w:color="auto" w:fill="auto"/>
          </w:tcPr>
          <w:p w:rsidR="004F5D85" w:rsidRPr="00DE4890" w:rsidRDefault="004F5D85" w:rsidP="00F628B9">
            <w:pPr>
              <w:pStyle w:val="Textkrper"/>
            </w:pPr>
          </w:p>
        </w:tc>
        <w:tc>
          <w:tcPr>
            <w:tcW w:w="1842" w:type="dxa"/>
            <w:shd w:val="clear" w:color="auto" w:fill="D9D9D9" w:themeFill="background1" w:themeFillShade="D9"/>
          </w:tcPr>
          <w:p w:rsidR="004F5D85" w:rsidRDefault="004F5D85" w:rsidP="00F628B9">
            <w:pPr>
              <w:pStyle w:val="Tabelle6pt"/>
            </w:pPr>
          </w:p>
          <w:p w:rsidR="004F5D85" w:rsidRPr="00DE4890" w:rsidRDefault="004F5D85" w:rsidP="00F628B9">
            <w:pPr>
              <w:pStyle w:val="TabelleKopflinks"/>
            </w:pPr>
            <w:r>
              <w:t>FZT</w:t>
            </w:r>
            <w:r w:rsidR="00864BAD">
              <w:t xml:space="preserve"> 0</w:t>
            </w:r>
            <w:r w:rsidR="00095931">
              <w:t>1.01</w:t>
            </w:r>
            <w:r w:rsidR="00055518">
              <w:t>.01</w:t>
            </w:r>
          </w:p>
        </w:tc>
      </w:tr>
    </w:tbl>
    <w:p w:rsidR="004F5D85" w:rsidRDefault="004F5D85" w:rsidP="004F5D85">
      <w:pPr>
        <w:pStyle w:val="berschrift1"/>
      </w:pPr>
      <w:r>
        <w:rPr>
          <w:noProof/>
        </w:rPr>
        <mc:AlternateContent>
          <mc:Choice Requires="wpg">
            <w:drawing>
              <wp:anchor distT="0" distB="0" distL="114300" distR="114300" simplePos="0" relativeHeight="251783168" behindDoc="0" locked="0" layoutInCell="1" allowOverlap="1" wp14:anchorId="601C4945" wp14:editId="3833D18E">
                <wp:simplePos x="0" y="0"/>
                <wp:positionH relativeFrom="column">
                  <wp:posOffset>2956097</wp:posOffset>
                </wp:positionH>
                <wp:positionV relativeFrom="paragraph">
                  <wp:posOffset>118325</wp:posOffset>
                </wp:positionV>
                <wp:extent cx="3050954" cy="1701210"/>
                <wp:effectExtent l="0" t="0" r="0" b="0"/>
                <wp:wrapNone/>
                <wp:docPr id="1376" name="Gruppieren 1376"/>
                <wp:cNvGraphicFramePr/>
                <a:graphic xmlns:a="http://schemas.openxmlformats.org/drawingml/2006/main">
                  <a:graphicData uri="http://schemas.microsoft.com/office/word/2010/wordprocessingGroup">
                    <wpg:wgp>
                      <wpg:cNvGrpSpPr/>
                      <wpg:grpSpPr>
                        <a:xfrm>
                          <a:off x="0" y="0"/>
                          <a:ext cx="3050954" cy="1701210"/>
                          <a:chOff x="0" y="0"/>
                          <a:chExt cx="3050954" cy="1701210"/>
                        </a:xfrm>
                      </wpg:grpSpPr>
                      <wps:wsp>
                        <wps:cNvPr id="1377" name="Textfeld 2"/>
                        <wps:cNvSpPr txBox="1">
                          <a:spLocks noChangeArrowheads="1"/>
                        </wps:cNvSpPr>
                        <wps:spPr bwMode="auto">
                          <a:xfrm>
                            <a:off x="988828" y="0"/>
                            <a:ext cx="1076325" cy="259715"/>
                          </a:xfrm>
                          <a:prstGeom prst="rect">
                            <a:avLst/>
                          </a:prstGeom>
                          <a:solidFill>
                            <a:srgbClr val="FFFFFF"/>
                          </a:solidFill>
                          <a:ln w="9525">
                            <a:noFill/>
                            <a:miter lim="800000"/>
                            <a:headEnd/>
                            <a:tailEnd/>
                          </a:ln>
                        </wps:spPr>
                        <wps:txbx>
                          <w:txbxContent>
                            <w:p w:rsidR="00F5649B" w:rsidRDefault="00F5649B" w:rsidP="004F5D85"/>
                          </w:txbxContent>
                        </wps:txbx>
                        <wps:bodyPr rot="0" vert="horz" wrap="square" lIns="91440" tIns="45720" rIns="91440" bIns="45720" anchor="t" anchorCtr="0">
                          <a:spAutoFit/>
                        </wps:bodyPr>
                      </wps:wsp>
                      <wps:wsp>
                        <wps:cNvPr id="1378" name="Textfeld 1378"/>
                        <wps:cNvSpPr txBox="1"/>
                        <wps:spPr>
                          <a:xfrm>
                            <a:off x="0" y="1424763"/>
                            <a:ext cx="3050954" cy="276447"/>
                          </a:xfrm>
                          <a:prstGeom prst="rect">
                            <a:avLst/>
                          </a:prstGeom>
                          <a:noFill/>
                          <a:ln w="6350">
                            <a:noFill/>
                          </a:ln>
                        </wps:spPr>
                        <wps:txbx>
                          <w:txbxContent>
                            <w:p w:rsidR="00F5649B" w:rsidRPr="00F628B9" w:rsidRDefault="00F5649B" w:rsidP="00E95810">
                              <w:pPr>
                                <w:jc w:val="center"/>
                                <w:rPr>
                                  <w:sz w:val="18"/>
                                  <w:szCs w:val="18"/>
                                  <w:lang w:val="en-US"/>
                                </w:rPr>
                              </w:pPr>
                              <w:proofErr w:type="spellStart"/>
                              <w:r w:rsidRPr="00861388">
                                <w:rPr>
                                  <w:lang w:val="en-US"/>
                                </w:rPr>
                                <w:t>Bild</w:t>
                              </w:r>
                              <w:proofErr w:type="spellEnd"/>
                              <w:r w:rsidRPr="00861388">
                                <w:rPr>
                                  <w:lang w:val="en-US"/>
                                </w:rPr>
                                <w:t xml:space="preserve"> 1</w:t>
                              </w:r>
                              <w:r w:rsidRPr="00861388">
                                <w:t>:</w:t>
                              </w:r>
                              <w:r>
                                <w:t xml:space="preserve"> Selbststeuerung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79" name="Grafik 1379" descr="K:\BFS pädagogische Kommission 3\Ergebnisse1516\zusammengefügt\713376_original_R_B_by_Tim Reckmann_pixelio.de.jpg"/>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633000" y="259709"/>
                            <a:ext cx="1788344" cy="1191892"/>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376" o:spid="_x0000_s1031" style="position:absolute;margin-left:232.75pt;margin-top:9.3pt;width:240.25pt;height:133.95pt;z-index:251783168;mso-width-relative:margin;mso-height-relative:margin" coordsize="30509,17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">
                <v:shape id="_x0000_s1032" type="#_x0000_t202" style="position:absolute;left:9888;width:10763;height:2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QrP8YA&#10;AADdAAAADwAAAGRycy9kb3ducmV2LnhtbESPQWvCQBCF70L/wzKF3swmLZoSXUMRCqV4qLaHHofs&#10;mE2TnY3ZVeO/7wqCtxnem/e9WZaj7cSJBt84VpAlKQjiyumGawU/3+/TVxA+IGvsHJOCC3koVw+T&#10;JRbanXlLp12oRQxhX6ACE0JfSOkrQxZ94nriqO3dYDHEdailHvAcw20nn9N0Li02HAkGe1obqtrd&#10;0UbIxlfHrTv8ZZtW/pp2jrMv86nU0+P4tgARaAx38+36Q8f6L3kO12/iCH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QrP8YAAADdAAAADwAAAAAAAAAAAAAAAACYAgAAZHJz&#10;L2Rvd25yZXYueG1sUEsFBgAAAAAEAAQA9QAAAIsDAAAAAA==&#10;" stroked="f">
                  <v:textbox style="mso-fit-shape-to-text:t">
                    <w:txbxContent>
                      <w:p w:rsidR="00F5649B" w:rsidRDefault="00F5649B" w:rsidP="004F5D85"/>
                    </w:txbxContent>
                  </v:textbox>
                </v:shape>
                <v:shape id="Textfeld 1378" o:spid="_x0000_s1033" type="#_x0000_t202" style="position:absolute;top:14247;width:30509;height:2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5IscgA&#10;AADdAAAADwAAAGRycy9kb3ducmV2LnhtbESPT2vCQBDF7wW/wzKF3uqmilWiq0hALKU9+OfibcyO&#10;STA7G7Nbjf30nUPB2wzvzXu/mS06V6srtaHybOCtn4Aizr2tuDCw361eJ6BCRLZYeyYDdwqwmPee&#10;Zphaf+MNXbexUBLCIUUDZYxNqnXIS3IY+r4hFu3kW4dR1rbQtsWbhLtaD5LkXTusWBpKbCgrKT9v&#10;f5yBz2z1jZvjwE1+62z9dVo2l/1hZMzLc7ecgorUxYf5//rDCv5wLLjyjYy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HkixyAAAAN0AAAAPAAAAAAAAAAAAAAAAAJgCAABk&#10;cnMvZG93bnJldi54bWxQSwUGAAAAAAQABAD1AAAAjQMAAAAA&#10;" filled="f" stroked="f" strokeweight=".5pt">
                  <v:textbox>
                    <w:txbxContent>
                      <w:p w:rsidR="00F5649B" w:rsidRPr="00F628B9" w:rsidRDefault="00F5649B" w:rsidP="00E95810">
                        <w:pPr>
                          <w:jc w:val="center"/>
                          <w:rPr>
                            <w:sz w:val="18"/>
                            <w:szCs w:val="18"/>
                            <w:lang w:val="en-US"/>
                          </w:rPr>
                        </w:pPr>
                        <w:proofErr w:type="spellStart"/>
                        <w:r w:rsidRPr="00861388">
                          <w:rPr>
                            <w:lang w:val="en-US"/>
                          </w:rPr>
                          <w:t>Bild</w:t>
                        </w:r>
                        <w:proofErr w:type="spellEnd"/>
                        <w:r w:rsidRPr="00861388">
                          <w:rPr>
                            <w:lang w:val="en-US"/>
                          </w:rPr>
                          <w:t xml:space="preserve"> 1</w:t>
                        </w:r>
                        <w:r w:rsidRPr="00861388">
                          <w:t>:</w:t>
                        </w:r>
                        <w:r>
                          <w:t xml:space="preserve"> Selbststeuerung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379" o:spid="_x0000_s1034" type="#_x0000_t75" style="position:absolute;left:6330;top:2597;width:17883;height:11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3zBrFAAAA3QAAAA8AAABkcnMvZG93bnJldi54bWxET0trAjEQvhf6H8IUvNWsCrauRiniq+Cl&#10;2xb0NmzG3a3JZNlEXf31plDobT6+50xmrTXiTI2vHCvodRMQxLnTFRcKvj6Xz68gfEDWaByTgit5&#10;mE0fHyaYanfhDzpnoRAxhH2KCsoQ6lRKn5dk0XddTRy5g2sshgibQuoGLzHcGtlPkqG0WHFsKLGm&#10;eUn5MTtZBYuj2Wf+fV3dTLs9ZN+jn8Fqd1Oq89S+jUEEasO/+M+90XH+4GUEv9/EE+T0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t8waxQAAAN0AAAAPAAAAAAAAAAAAAAAA&#10;AJ8CAABkcnMvZG93bnJldi54bWxQSwUGAAAAAAQABAD3AAAAkQMAAAAA&#10;">
                  <v:imagedata r:id="rId65" o:title="713376_original_R_B_by_Tim Reckmann_pixelio.de"/>
                  <v:path arrowok="t"/>
                </v:shape>
              </v:group>
            </w:pict>
          </mc:Fallback>
        </mc:AlternateContent>
      </w:r>
      <w:r>
        <w:rPr>
          <w:noProof/>
        </w:rPr>
        <mc:AlternateContent>
          <mc:Choice Requires="wps">
            <w:drawing>
              <wp:anchor distT="0" distB="0" distL="114300" distR="114300" simplePos="0" relativeHeight="251788288" behindDoc="0" locked="0" layoutInCell="1" allowOverlap="1" wp14:anchorId="36FB073C" wp14:editId="575149AF">
                <wp:simplePos x="0" y="0"/>
                <wp:positionH relativeFrom="margin">
                  <wp:posOffset>2360428</wp:posOffset>
                </wp:positionH>
                <wp:positionV relativeFrom="paragraph">
                  <wp:posOffset>361891</wp:posOffset>
                </wp:positionV>
                <wp:extent cx="414219" cy="2006839"/>
                <wp:effectExtent l="0" t="377190" r="0" b="389890"/>
                <wp:wrapNone/>
                <wp:docPr id="503" name="Pfeil nach oben und unten 503"/>
                <wp:cNvGraphicFramePr/>
                <a:graphic xmlns:a="http://schemas.openxmlformats.org/drawingml/2006/main">
                  <a:graphicData uri="http://schemas.microsoft.com/office/word/2010/wordprocessingShape">
                    <wps:wsp>
                      <wps:cNvSpPr/>
                      <wps:spPr>
                        <a:xfrm rot="14490318">
                          <a:off x="0" y="0"/>
                          <a:ext cx="414219" cy="2006839"/>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Pfeil nach oben und unten 503" o:spid="_x0000_s1026" type="#_x0000_t70" style="position:absolute;margin-left:185.85pt;margin-top:28.5pt;width:32.6pt;height:158pt;rotation:-7765669fd;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" adj=",2229" fillcolor="#4f81bd [3204]" strokecolor="#243f60 [1604]" strokeweight="2pt">
                <w10:wrap anchorx="margin"/>
              </v:shape>
            </w:pict>
          </mc:Fallback>
        </mc:AlternateContent>
      </w:r>
      <w:r>
        <w:rPr>
          <w:noProof/>
        </w:rPr>
        <mc:AlternateContent>
          <mc:Choice Requires="wps">
            <w:drawing>
              <wp:anchor distT="0" distB="0" distL="114300" distR="114300" simplePos="0" relativeHeight="251787264" behindDoc="0" locked="0" layoutInCell="1" allowOverlap="1" wp14:anchorId="6484A3F3" wp14:editId="4F929843">
                <wp:simplePos x="0" y="0"/>
                <wp:positionH relativeFrom="margin">
                  <wp:posOffset>6145618</wp:posOffset>
                </wp:positionH>
                <wp:positionV relativeFrom="paragraph">
                  <wp:posOffset>351259</wp:posOffset>
                </wp:positionV>
                <wp:extent cx="414219" cy="2006839"/>
                <wp:effectExtent l="0" t="453390" r="0" b="447040"/>
                <wp:wrapNone/>
                <wp:docPr id="502" name="Pfeil nach oben und unten 502"/>
                <wp:cNvGraphicFramePr/>
                <a:graphic xmlns:a="http://schemas.openxmlformats.org/drawingml/2006/main">
                  <a:graphicData uri="http://schemas.microsoft.com/office/word/2010/wordprocessingShape">
                    <wps:wsp>
                      <wps:cNvSpPr/>
                      <wps:spPr>
                        <a:xfrm rot="7548698">
                          <a:off x="0" y="0"/>
                          <a:ext cx="414219" cy="2006839"/>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oben und unten 502" o:spid="_x0000_s1026" type="#_x0000_t70" style="position:absolute;margin-left:483.9pt;margin-top:27.65pt;width:32.6pt;height:158pt;rotation:8245191fd;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" adj=",2229" fillcolor="#4f81bd [3204]" strokecolor="#243f60 [1604]" strokeweight="2pt">
                <w10:wrap anchorx="margin"/>
              </v:shape>
            </w:pict>
          </mc:Fallback>
        </mc:AlternateContent>
      </w:r>
      <w:proofErr w:type="spellStart"/>
      <w:r>
        <w:t>Advance</w:t>
      </w:r>
      <w:proofErr w:type="spellEnd"/>
      <w:r>
        <w:t xml:space="preserve"> Organizer</w:t>
      </w:r>
    </w:p>
    <w:p w:rsidR="004F5D85" w:rsidRPr="001424B4" w:rsidRDefault="004F5D85" w:rsidP="004F5D85">
      <w:pPr>
        <w:pStyle w:val="Textkrper"/>
      </w:pPr>
    </w:p>
    <w:p w:rsidR="00E95810" w:rsidRPr="00E95810" w:rsidRDefault="00E95810" w:rsidP="00E95810">
      <w:pPr>
        <w:pStyle w:val="Textkrper"/>
        <w:rPr>
          <w:lang w:eastAsia="en-US"/>
        </w:rPr>
      </w:pPr>
    </w:p>
    <w:p w:rsidR="00E95810" w:rsidRPr="00E95810" w:rsidRDefault="00E95810" w:rsidP="00E95810">
      <w:pPr>
        <w:pStyle w:val="Textkrper"/>
        <w:rPr>
          <w:lang w:eastAsia="en-US"/>
        </w:rPr>
      </w:pPr>
    </w:p>
    <w:p w:rsidR="00404BEB" w:rsidRPr="00404BEB" w:rsidRDefault="00404BEB" w:rsidP="00D47176">
      <w:pPr>
        <w:pStyle w:val="Marginaliegrau"/>
        <w:framePr w:wrap="around" w:x="13544" w:y="5344"/>
        <w:jc w:val="left"/>
        <w:rPr>
          <w:szCs w:val="18"/>
        </w:rPr>
      </w:pPr>
      <w:r w:rsidRPr="00404BEB">
        <w:t>Bild</w:t>
      </w:r>
      <w:r>
        <w:t xml:space="preserve"> </w:t>
      </w:r>
      <w:r w:rsidRPr="00404BEB">
        <w:t xml:space="preserve">1: </w:t>
      </w:r>
      <w:hyperlink r:id="rId66" w:history="1">
        <w:r w:rsidR="00FB4D9C" w:rsidRPr="00FB4D9C">
          <w:rPr>
            <w:rStyle w:val="Hyperlink"/>
          </w:rPr>
          <w:t>www.pixelio.de/media/713376</w:t>
        </w:r>
      </w:hyperlink>
      <w:r w:rsidRPr="00404BEB">
        <w:br/>
        <w:t xml:space="preserve">Bild 2:   </w:t>
      </w:r>
      <w:hyperlink r:id="rId67" w:history="1">
        <w:r w:rsidRPr="00404BEB">
          <w:rPr>
            <w:rStyle w:val="Hyperlink"/>
            <w:sz w:val="16"/>
            <w:szCs w:val="16"/>
          </w:rPr>
          <w:t>https://pixabay.com/de/plattfu%C3%9F-kaputter-reifen-reifenpanne-76564</w:t>
        </w:r>
      </w:hyperlink>
      <w:r w:rsidRPr="00404BEB">
        <w:br/>
        <w:t>Bild 3:</w:t>
      </w:r>
      <w:r w:rsidRPr="00404BEB">
        <w:br/>
      </w:r>
      <w:hyperlink r:id="rId68" w:history="1">
        <w:r w:rsidR="00FB4D9C" w:rsidRPr="00FB4D9C">
          <w:rPr>
            <w:rStyle w:val="Hyperlink"/>
          </w:rPr>
          <w:t>www.pixelio.de/media/525633</w:t>
        </w:r>
      </w:hyperlink>
      <w:r>
        <w:br/>
        <w:t xml:space="preserve">Bild 4: </w:t>
      </w:r>
      <w:r>
        <w:br/>
      </w:r>
      <w:hyperlink r:id="rId69" w:history="1">
        <w:r w:rsidR="00FB4D9C" w:rsidRPr="00FB4D9C">
          <w:rPr>
            <w:rStyle w:val="Hyperlink"/>
            <w:szCs w:val="18"/>
          </w:rPr>
          <w:t>www.pixelio.de/media/516830</w:t>
        </w:r>
      </w:hyperlink>
    </w:p>
    <w:p w:rsidR="004F5D85" w:rsidRPr="001424B4" w:rsidRDefault="00D47176" w:rsidP="004F5D85">
      <w:pPr>
        <w:pStyle w:val="Textkrper"/>
        <w:sectPr w:rsidR="004F5D85" w:rsidRPr="001424B4" w:rsidSect="00CD1CB7">
          <w:headerReference w:type="default" r:id="rId70"/>
          <w:footerReference w:type="default" r:id="rId71"/>
          <w:pgSz w:w="16838" w:h="11906" w:orient="landscape" w:code="9"/>
          <w:pgMar w:top="1134" w:right="1587" w:bottom="1134" w:left="1361" w:header="709" w:footer="709" w:gutter="0"/>
          <w:cols w:space="708"/>
          <w:docGrid w:linePitch="360"/>
        </w:sectPr>
      </w:pPr>
      <w:r>
        <w:rPr>
          <w:noProof/>
        </w:rPr>
        <mc:AlternateContent>
          <mc:Choice Requires="wpg">
            <w:drawing>
              <wp:anchor distT="0" distB="0" distL="114300" distR="114300" simplePos="0" relativeHeight="251776000" behindDoc="0" locked="0" layoutInCell="1" allowOverlap="1" wp14:anchorId="0308AD92" wp14:editId="7EF7771A">
                <wp:simplePos x="0" y="0"/>
                <wp:positionH relativeFrom="margin">
                  <wp:align>left</wp:align>
                </wp:positionH>
                <wp:positionV relativeFrom="paragraph">
                  <wp:posOffset>991870</wp:posOffset>
                </wp:positionV>
                <wp:extent cx="1439545" cy="2384425"/>
                <wp:effectExtent l="0" t="0" r="8255" b="0"/>
                <wp:wrapNone/>
                <wp:docPr id="1394" name="Gruppieren 1394"/>
                <wp:cNvGraphicFramePr/>
                <a:graphic xmlns:a="http://schemas.openxmlformats.org/drawingml/2006/main">
                  <a:graphicData uri="http://schemas.microsoft.com/office/word/2010/wordprocessingGroup">
                    <wpg:wgp>
                      <wpg:cNvGrpSpPr/>
                      <wpg:grpSpPr>
                        <a:xfrm>
                          <a:off x="0" y="0"/>
                          <a:ext cx="1439545" cy="2384425"/>
                          <a:chOff x="0" y="0"/>
                          <a:chExt cx="1439545" cy="2384425"/>
                        </a:xfrm>
                      </wpg:grpSpPr>
                      <wps:wsp>
                        <wps:cNvPr id="1395" name="Textfeld 1395"/>
                        <wps:cNvSpPr txBox="1"/>
                        <wps:spPr>
                          <a:xfrm>
                            <a:off x="85241" y="2143125"/>
                            <a:ext cx="1294108" cy="241300"/>
                          </a:xfrm>
                          <a:prstGeom prst="rect">
                            <a:avLst/>
                          </a:prstGeom>
                          <a:noFill/>
                          <a:ln w="6350">
                            <a:noFill/>
                          </a:ln>
                        </wps:spPr>
                        <wps:txbx>
                          <w:txbxContent>
                            <w:p w:rsidR="00F5649B" w:rsidRPr="00F628B9" w:rsidRDefault="00F5649B" w:rsidP="004F5D85">
                              <w:r>
                                <w:t xml:space="preserve">Bild 5: </w:t>
                              </w:r>
                              <w:r w:rsidRPr="00F628B9">
                                <w:t>Arbeitsweise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96" name="Grafik 1396" descr="F:\BFS pädagogische Kommission 3\Bilder\PHOTO_20160707_080602 - bearbeitet.jpg"/>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39545" cy="2089150"/>
                          </a:xfrm>
                          <a:prstGeom prst="rect">
                            <a:avLst/>
                          </a:prstGeom>
                          <a:noFill/>
                          <a:ln>
                            <a:noFill/>
                          </a:ln>
                        </pic:spPr>
                      </pic:pic>
                    </wpg:wgp>
                  </a:graphicData>
                </a:graphic>
              </wp:anchor>
            </w:drawing>
          </mc:Choice>
          <mc:Fallback>
            <w:pict>
              <v:group id="Gruppieren 1394" o:spid="_x0000_s1035" style="position:absolute;left:0;text-align:left;margin-left:0;margin-top:78.1pt;width:113.35pt;height:187.75pt;z-index:251776000;mso-position-horizontal:left;mso-position-horizontal-relative:margin" coordsize="14395,23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">
                <v:shape id="Textfeld 1395" o:spid="_x0000_s1036" type="#_x0000_t202" style="position:absolute;left:852;top:21431;width:12941;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B1cYA&#10;AADdAAAADwAAAGRycy9kb3ducmV2LnhtbERPS2vCQBC+F/wPywi91Y0pFhtdRQLBUtqDj0tvY3ZM&#10;gruzMbvVtL++WxC8zcf3nPmyt0ZcqPONYwXjUQKCuHS64UrBflc8TUH4gKzROCYFP+RhuRg8zDHT&#10;7sobumxDJWII+wwV1CG0mZS+rMmiH7mWOHJH11kMEXaV1B1eY7g1Mk2SF2mx4dhQY0t5TeVp+20V&#10;vOfFJ24OqZ3+mnz9cVy15/3XRKnHYb+agQjUh7v45n7Tcf7z6wT+v4kn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B1cYAAADdAAAADwAAAAAAAAAAAAAAAACYAgAAZHJz&#10;L2Rvd25yZXYueG1sUEsFBgAAAAAEAAQA9QAAAIsDAAAAAA==&#10;" filled="f" stroked="f" strokeweight=".5pt">
                  <v:textbox>
                    <w:txbxContent>
                      <w:p w:rsidR="00F5649B" w:rsidRPr="00F628B9" w:rsidRDefault="00F5649B" w:rsidP="004F5D85">
                        <w:r>
                          <w:t xml:space="preserve">Bild 5: </w:t>
                        </w:r>
                        <w:r w:rsidRPr="00F628B9">
                          <w:t>Arbeitsweise</w:t>
                        </w:r>
                      </w:p>
                    </w:txbxContent>
                  </v:textbox>
                </v:shape>
                <v:shape id="Grafik 1396" o:spid="_x0000_s1037" type="#_x0000_t75" style="position:absolute;width:14395;height:208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reVDDAAAA3QAAAA8AAABkcnMvZG93bnJldi54bWxET9tqAjEQfS/0H8IUfNOsFqWuZkWt0j6I&#10;UPUDhs3sRTeTJYm67dc3BaFvczjXmS8604gbOV9bVjAcJCCIc6trLhWcjtv+GwgfkDU2lknBN3lY&#10;ZM9Pc0y1vfMX3Q6hFDGEfYoKqhDaVEqfV2TQD2xLHLnCOoMhQldK7fAew00jR0kykQZrjg0VtrSu&#10;KL8crkbByjY/+XZ37oxbjld7+tgU75dEqd5Lt5yBCNSFf/HD/anj/NfpBP6+iSfI7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t5UMMAAADdAAAADwAAAAAAAAAAAAAAAACf&#10;AgAAZHJzL2Rvd25yZXYueG1sUEsFBgAAAAAEAAQA9wAAAI8DAAAAAA==&#10;">
                  <v:imagedata r:id="rId73" o:title="PHOTO_20160707_080602 - bearbeitet"/>
                  <v:path arrowok="t"/>
                </v:shape>
                <w10:wrap anchorx="margin"/>
              </v:group>
            </w:pict>
          </mc:Fallback>
        </mc:AlternateContent>
      </w:r>
      <w:r w:rsidR="00404BEB">
        <w:rPr>
          <w:noProof/>
        </w:rPr>
        <mc:AlternateContent>
          <mc:Choice Requires="wpg">
            <w:drawing>
              <wp:anchor distT="0" distB="0" distL="114300" distR="114300" simplePos="0" relativeHeight="251782144" behindDoc="0" locked="0" layoutInCell="1" allowOverlap="1" wp14:anchorId="5FCE8719" wp14:editId="1121A4F9">
                <wp:simplePos x="0" y="0"/>
                <wp:positionH relativeFrom="column">
                  <wp:posOffset>6830060</wp:posOffset>
                </wp:positionH>
                <wp:positionV relativeFrom="paragraph">
                  <wp:posOffset>1179501</wp:posOffset>
                </wp:positionV>
                <wp:extent cx="2376726" cy="1912561"/>
                <wp:effectExtent l="0" t="0" r="0" b="0"/>
                <wp:wrapNone/>
                <wp:docPr id="1384" name="Gruppieren 1384"/>
                <wp:cNvGraphicFramePr/>
                <a:graphic xmlns:a="http://schemas.openxmlformats.org/drawingml/2006/main">
                  <a:graphicData uri="http://schemas.microsoft.com/office/word/2010/wordprocessingGroup">
                    <wpg:wgp>
                      <wpg:cNvGrpSpPr/>
                      <wpg:grpSpPr>
                        <a:xfrm>
                          <a:off x="0" y="0"/>
                          <a:ext cx="2376726" cy="1912561"/>
                          <a:chOff x="0" y="0"/>
                          <a:chExt cx="2376726" cy="1785054"/>
                        </a:xfrm>
                      </wpg:grpSpPr>
                      <wps:wsp>
                        <wps:cNvPr id="1385" name="Textfeld 1385"/>
                        <wps:cNvSpPr txBox="1"/>
                        <wps:spPr>
                          <a:xfrm>
                            <a:off x="542261" y="0"/>
                            <a:ext cx="1057275" cy="276225"/>
                          </a:xfrm>
                          <a:prstGeom prst="rect">
                            <a:avLst/>
                          </a:prstGeom>
                          <a:noFill/>
                          <a:ln w="6350">
                            <a:noFill/>
                          </a:ln>
                        </wps:spPr>
                        <wps:txbx>
                          <w:txbxContent>
                            <w:p w:rsidR="00F5649B" w:rsidRDefault="00F5649B" w:rsidP="004F5D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86" name="Grafik 1386" descr="K:\BFS pädagogische Kommission 3\Ergebnisse1516\zusammengefügt\525633_original_R_by_GTÜ_pixelio.de.jpg"/>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191386" y="297712"/>
                            <a:ext cx="1799590" cy="1299210"/>
                          </a:xfrm>
                          <a:prstGeom prst="rect">
                            <a:avLst/>
                          </a:prstGeom>
                          <a:noFill/>
                          <a:ln>
                            <a:noFill/>
                          </a:ln>
                        </pic:spPr>
                      </pic:pic>
                      <wps:wsp>
                        <wps:cNvPr id="1387" name="Textfeld 1387"/>
                        <wps:cNvSpPr txBox="1"/>
                        <wps:spPr>
                          <a:xfrm>
                            <a:off x="0" y="1562342"/>
                            <a:ext cx="2376726" cy="222712"/>
                          </a:xfrm>
                          <a:prstGeom prst="rect">
                            <a:avLst/>
                          </a:prstGeom>
                          <a:noFill/>
                          <a:ln w="6350">
                            <a:noFill/>
                          </a:ln>
                        </wps:spPr>
                        <wps:txbx>
                          <w:txbxContent>
                            <w:p w:rsidR="00F5649B" w:rsidRPr="00861388" w:rsidRDefault="00F5649B" w:rsidP="00F969E0">
                              <w:pPr>
                                <w:jc w:val="center"/>
                              </w:pPr>
                              <w:proofErr w:type="spellStart"/>
                              <w:r w:rsidRPr="00861388">
                                <w:rPr>
                                  <w:lang w:val="en-US"/>
                                </w:rPr>
                                <w:t>Bild</w:t>
                              </w:r>
                              <w:proofErr w:type="spellEnd"/>
                              <w:r w:rsidRPr="00861388">
                                <w:rPr>
                                  <w:lang w:val="en-US"/>
                                </w:rPr>
                                <w:t xml:space="preserve"> 3: </w:t>
                              </w:r>
                              <w:r w:rsidRPr="00861388">
                                <w:t>Kommunikation</w:t>
                              </w:r>
                            </w:p>
                            <w:p w:rsidR="00F5649B" w:rsidRPr="00F628B9" w:rsidRDefault="00F5649B" w:rsidP="004F5D85">
                              <w:pPr>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84" o:spid="_x0000_s1038" style="position:absolute;left:0;text-align:left;margin-left:537.8pt;margin-top:92.85pt;width:187.15pt;height:150.6pt;z-index:251782144;mso-width-relative:margin;mso-height-relative:margin" coordsize="23767,17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">
                <v:shape id="Textfeld 1385" o:spid="_x0000_s1039" type="#_x0000_t202" style="position:absolute;left:5422;width:1057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qXCMUA&#10;AADdAAAADwAAAGRycy9kb3ducmV2LnhtbERPTWvCQBC9F/wPyxS81U0jlpC6SgiEitiD1ou3MTsm&#10;odnZmN3G2F/fLRR6m8f7nOV6NK0YqHeNZQXPswgEcWl1w5WC40fxlIBwHllja5kU3MnBejV5WGKq&#10;7Y33NBx8JUIIuxQV1N53qZSurMmgm9mOOHAX2xv0AfaV1D3eQrhpZRxFL9Jgw6Ghxo7ymsrPw5dR&#10;sM2Ld9yfY5N8t/nb7pJ11+NpodT0ccxeQXga/b/4z73RYf48WcD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pcIxQAAAN0AAAAPAAAAAAAAAAAAAAAAAJgCAABkcnMv&#10;ZG93bnJldi54bWxQSwUGAAAAAAQABAD1AAAAigMAAAAA&#10;" filled="f" stroked="f" strokeweight=".5pt">
                  <v:textbox>
                    <w:txbxContent>
                      <w:p w:rsidR="00F5649B" w:rsidRDefault="00F5649B" w:rsidP="004F5D85"/>
                    </w:txbxContent>
                  </v:textbox>
                </v:shape>
                <v:shape id="Grafik 1386" o:spid="_x0000_s1040" type="#_x0000_t75" style="position:absolute;left:1913;top:2977;width:17996;height:129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yH9nFAAAA3QAAAA8AAABkcnMvZG93bnJldi54bWxET9tqwkAQfS/0H5YR+iK6SS8i0VVCqVQQ&#10;oV4+YMiOSTA7m+6uMe3XuwWhb3M415kve9OIjpyvLStIxwkI4sLqmksFx8NqNAXhA7LGxjIp+CEP&#10;y8Xjwxwzba+8o24fShFD2GeooAqhzaT0RUUG/di2xJE7WWcwROhKqR1eY7hp5HOSTKTBmmNDhS29&#10;V1Sc9xejoDh+pZ+7fLjpzcdr/tb9uu13ulHqadDnMxCB+vAvvrvXOs5/mU7g75t4gl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sh/ZxQAAAN0AAAAPAAAAAAAAAAAAAAAA&#10;AJ8CAABkcnMvZG93bnJldi54bWxQSwUGAAAAAAQABAD3AAAAkQMAAAAA&#10;">
                  <v:imagedata r:id="rId75" o:title="525633_original_R_by_GTÜ_pixelio.de"/>
                  <v:path arrowok="t"/>
                </v:shape>
                <v:shape id="Textfeld 1387" o:spid="_x0000_s1041" type="#_x0000_t202" style="position:absolute;top:15623;width:23767;height:2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Ss5MUA&#10;AADdAAAADwAAAGRycy9kb3ducmV2LnhtbERPS2vCQBC+C/0PyxR6000trSG6EQlIRdqDj4u3MTt5&#10;YHY2zW417a93BcHbfHzPmc1704gzda62rOB1FIEgzq2uuVSw3y2HMQjnkTU2lknBHzmYp0+DGSba&#10;XnhD560vRQhhl6CCyvs2kdLlFRl0I9sSB66wnUEfYFdK3eElhJtGjqPoQxqsOTRU2FJWUX7a/hoF&#10;62z5jZvj2MT/Tfb5VSzan/3hXamX534xBeGp9w/x3b3SYf5bPIHbN+EEm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VKzkxQAAAN0AAAAPAAAAAAAAAAAAAAAAAJgCAABkcnMv&#10;ZG93bnJldi54bWxQSwUGAAAAAAQABAD1AAAAigMAAAAA&#10;" filled="f" stroked="f" strokeweight=".5pt">
                  <v:textbox>
                    <w:txbxContent>
                      <w:p w:rsidR="00F5649B" w:rsidRPr="00861388" w:rsidRDefault="00F5649B" w:rsidP="00F969E0">
                        <w:pPr>
                          <w:jc w:val="center"/>
                        </w:pPr>
                        <w:proofErr w:type="spellStart"/>
                        <w:r w:rsidRPr="00861388">
                          <w:rPr>
                            <w:lang w:val="en-US"/>
                          </w:rPr>
                          <w:t>Bild</w:t>
                        </w:r>
                        <w:proofErr w:type="spellEnd"/>
                        <w:r w:rsidRPr="00861388">
                          <w:rPr>
                            <w:lang w:val="en-US"/>
                          </w:rPr>
                          <w:t xml:space="preserve"> 3: </w:t>
                        </w:r>
                        <w:r w:rsidRPr="00861388">
                          <w:t>Kommunikation</w:t>
                        </w:r>
                      </w:p>
                      <w:p w:rsidR="00F5649B" w:rsidRPr="00F628B9" w:rsidRDefault="00F5649B" w:rsidP="004F5D85">
                        <w:pPr>
                          <w:rPr>
                            <w:sz w:val="18"/>
                            <w:szCs w:val="18"/>
                            <w:lang w:val="en-US"/>
                          </w:rPr>
                        </w:pPr>
                      </w:p>
                    </w:txbxContent>
                  </v:textbox>
                </v:shape>
              </v:group>
            </w:pict>
          </mc:Fallback>
        </mc:AlternateContent>
      </w:r>
      <w:r w:rsidR="004F5D85">
        <w:rPr>
          <w:noProof/>
        </w:rPr>
        <mc:AlternateContent>
          <mc:Choice Requires="wpg">
            <w:drawing>
              <wp:anchor distT="0" distB="0" distL="114300" distR="114300" simplePos="0" relativeHeight="251784192" behindDoc="0" locked="0" layoutInCell="1" allowOverlap="1" wp14:anchorId="52C2A498" wp14:editId="103147A5">
                <wp:simplePos x="0" y="0"/>
                <wp:positionH relativeFrom="column">
                  <wp:posOffset>2261737</wp:posOffset>
                </wp:positionH>
                <wp:positionV relativeFrom="paragraph">
                  <wp:posOffset>1253077</wp:posOffset>
                </wp:positionV>
                <wp:extent cx="4284921" cy="1637413"/>
                <wp:effectExtent l="0" t="0" r="0" b="1270"/>
                <wp:wrapNone/>
                <wp:docPr id="1380" name="Gruppieren 1380"/>
                <wp:cNvGraphicFramePr/>
                <a:graphic xmlns:a="http://schemas.openxmlformats.org/drawingml/2006/main">
                  <a:graphicData uri="http://schemas.microsoft.com/office/word/2010/wordprocessingGroup">
                    <wpg:wgp>
                      <wpg:cNvGrpSpPr/>
                      <wpg:grpSpPr>
                        <a:xfrm>
                          <a:off x="0" y="0"/>
                          <a:ext cx="4284921" cy="1637413"/>
                          <a:chOff x="0" y="0"/>
                          <a:chExt cx="4284921" cy="1637413"/>
                        </a:xfrm>
                      </wpg:grpSpPr>
                      <wps:wsp>
                        <wps:cNvPr id="1381" name="Textfeld 1381"/>
                        <wps:cNvSpPr txBox="1"/>
                        <wps:spPr>
                          <a:xfrm>
                            <a:off x="1297172" y="0"/>
                            <a:ext cx="1701800" cy="265814"/>
                          </a:xfrm>
                          <a:prstGeom prst="rect">
                            <a:avLst/>
                          </a:prstGeom>
                          <a:noFill/>
                          <a:ln w="6350">
                            <a:noFill/>
                          </a:ln>
                        </wps:spPr>
                        <wps:txbx>
                          <w:txbxContent>
                            <w:p w:rsidR="00F5649B" w:rsidRDefault="00F5649B" w:rsidP="004F5D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82" name="Grafik 1382" descr="\\bsz-srvdata1.bszfds.local\schule-hss$\home\lehrer\hss092\Downloads\flatfoot-76564.jpg"/>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329070" y="308344"/>
                            <a:ext cx="1619885" cy="1080770"/>
                          </a:xfrm>
                          <a:prstGeom prst="rect">
                            <a:avLst/>
                          </a:prstGeom>
                          <a:noFill/>
                          <a:ln>
                            <a:noFill/>
                          </a:ln>
                        </pic:spPr>
                      </pic:pic>
                      <wps:wsp>
                        <wps:cNvPr id="1383" name="Textfeld 1383"/>
                        <wps:cNvSpPr txBox="1"/>
                        <wps:spPr>
                          <a:xfrm>
                            <a:off x="0" y="1371600"/>
                            <a:ext cx="4284921" cy="265813"/>
                          </a:xfrm>
                          <a:prstGeom prst="rect">
                            <a:avLst/>
                          </a:prstGeom>
                          <a:noFill/>
                          <a:ln w="6350">
                            <a:noFill/>
                          </a:ln>
                        </wps:spPr>
                        <wps:txbx>
                          <w:txbxContent>
                            <w:p w:rsidR="00F5649B" w:rsidRPr="00861388" w:rsidRDefault="00F5649B" w:rsidP="00404BEB">
                              <w:pPr>
                                <w:jc w:val="center"/>
                              </w:pPr>
                              <w:r w:rsidRPr="00861388">
                                <w:t>Bild 2: Verantwortungsbewusstsein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380" o:spid="_x0000_s1042" style="position:absolute;left:0;text-align:left;margin-left:178.1pt;margin-top:98.65pt;width:337.4pt;height:128.95pt;z-index:251784192" coordsize="42849,163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">
                <v:shape id="Textfeld 1381" o:spid="_x0000_s1043" type="#_x0000_t202" style="position:absolute;left:12971;width:17018;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GRC8UA&#10;AADdAAAADwAAAGRycy9kb3ducmV2LnhtbERPS2vCQBC+C/0PyxR6001SLCF1lRAILUUPPi69TbNj&#10;EpqdTbNbTf31rlDwNh/fcxar0XTiRINrLSuIZxEI4srqlmsFh305TUE4j6yxs0wK/sjBavkwWWCm&#10;7Zm3dNr5WoQQdhkqaLzvMyld1ZBBN7M9ceCOdjDoAxxqqQc8h3DTySSKXqTBlkNDgz0VDVXfu1+j&#10;4KMoN7j9Skx66Yq39THvfw6fc6WeHsf8FYSn0d/F/+53HeY/pzHcvgknyO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8ZELxQAAAN0AAAAPAAAAAAAAAAAAAAAAAJgCAABkcnMv&#10;ZG93bnJldi54bWxQSwUGAAAAAAQABAD1AAAAigMAAAAA&#10;" filled="f" stroked="f" strokeweight=".5pt">
                  <v:textbox>
                    <w:txbxContent>
                      <w:p w:rsidR="00F5649B" w:rsidRDefault="00F5649B" w:rsidP="004F5D85"/>
                    </w:txbxContent>
                  </v:textbox>
                </v:shape>
                <v:shape id="Grafik 1382" o:spid="_x0000_s1044" type="#_x0000_t75" style="position:absolute;left:13290;top:3083;width:16199;height:10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hKmbEAAAA3QAAAA8AAABkcnMvZG93bnJldi54bWxET81qwkAQvgt9h2UKvYhuTLFomo0EqSC9&#10;SNM+wJCdJqHZ2XR31ejTdwuCt/n4fiffjKYXJ3K+s6xgMU9AENdWd9wo+PrczVYgfEDW2FsmBRfy&#10;sCkeJjlm2p75g05VaEQMYZ+hgjaEIZPS1y0Z9HM7EEfu2zqDIULXSO3wHMNNL9MkeZEGO44NLQ60&#10;ban+qY5GwbUcj8u39fvl16V8rcvpoXQklXp6HMtXEIHGcBff3Hsd5z+vUvj/Jp4g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hKmbEAAAA3QAAAA8AAAAAAAAAAAAAAAAA&#10;nwIAAGRycy9kb3ducmV2LnhtbFBLBQYAAAAABAAEAPcAAACQAwAAAAA=&#10;">
                  <v:imagedata r:id="rId77" o:title="flatfoot-76564"/>
                  <v:path arrowok="t"/>
                </v:shape>
                <v:shape id="Textfeld 1383" o:spid="_x0000_s1045" type="#_x0000_t202" style="position:absolute;top:13716;width:42849;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q58QA&#10;AADdAAAADwAAAGRycy9kb3ducmV2LnhtbERPS4vCMBC+L/gfwgje1lRlpVSjSEFWlvXg4+JtbMa2&#10;2Exqk9Wuv94Igrf5+J4znbemEldqXGlZwaAfgSDOrC45V7DfLT9jEM4ja6wsk4J/cjCfdT6mmGh7&#10;4w1dtz4XIYRdggoK7+tESpcVZND1bU0cuJNtDPoAm1zqBm8h3FRyGEVjabDk0FBgTWlB2Xn7ZxT8&#10;pMs1bo5DE9+r9Pv3tKgv+8OXUr1uu5iA8NT6t/jlXukwfxSP4PlNOEH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vqufEAAAA3QAAAA8AAAAAAAAAAAAAAAAAmAIAAGRycy9k&#10;b3ducmV2LnhtbFBLBQYAAAAABAAEAPUAAACJAwAAAAA=&#10;" filled="f" stroked="f" strokeweight=".5pt">
                  <v:textbox>
                    <w:txbxContent>
                      <w:p w:rsidR="00F5649B" w:rsidRPr="00861388" w:rsidRDefault="00F5649B" w:rsidP="00404BEB">
                        <w:pPr>
                          <w:jc w:val="center"/>
                        </w:pPr>
                        <w:r w:rsidRPr="00861388">
                          <w:t>Bild 2: Verantwortungsbewusstsein</w:t>
                        </w:r>
                      </w:p>
                    </w:txbxContent>
                  </v:textbox>
                </v:shape>
              </v:group>
            </w:pict>
          </mc:Fallback>
        </mc:AlternateContent>
      </w:r>
      <w:r w:rsidR="004F5D85">
        <w:rPr>
          <w:noProof/>
        </w:rPr>
        <mc:AlternateContent>
          <mc:Choice Requires="wpg">
            <w:drawing>
              <wp:anchor distT="0" distB="0" distL="114300" distR="114300" simplePos="0" relativeHeight="251785216" behindDoc="0" locked="0" layoutInCell="1" allowOverlap="1" wp14:anchorId="4D96320C" wp14:editId="160ADD8A">
                <wp:simplePos x="0" y="0"/>
                <wp:positionH relativeFrom="column">
                  <wp:posOffset>2963486</wp:posOffset>
                </wp:positionH>
                <wp:positionV relativeFrom="paragraph">
                  <wp:posOffset>3071244</wp:posOffset>
                </wp:positionV>
                <wp:extent cx="2895157" cy="2137144"/>
                <wp:effectExtent l="0" t="0" r="0" b="0"/>
                <wp:wrapNone/>
                <wp:docPr id="1388" name="Gruppieren 1388"/>
                <wp:cNvGraphicFramePr/>
                <a:graphic xmlns:a="http://schemas.openxmlformats.org/drawingml/2006/main">
                  <a:graphicData uri="http://schemas.microsoft.com/office/word/2010/wordprocessingGroup">
                    <wpg:wgp>
                      <wpg:cNvGrpSpPr/>
                      <wpg:grpSpPr>
                        <a:xfrm>
                          <a:off x="0" y="0"/>
                          <a:ext cx="2895157" cy="2137144"/>
                          <a:chOff x="0" y="0"/>
                          <a:chExt cx="2895157" cy="2137144"/>
                        </a:xfrm>
                      </wpg:grpSpPr>
                      <wps:wsp>
                        <wps:cNvPr id="1389" name="Textfeld 1389"/>
                        <wps:cNvSpPr txBox="1"/>
                        <wps:spPr>
                          <a:xfrm>
                            <a:off x="1084521" y="0"/>
                            <a:ext cx="857250" cy="276225"/>
                          </a:xfrm>
                          <a:prstGeom prst="rect">
                            <a:avLst/>
                          </a:prstGeom>
                          <a:noFill/>
                          <a:ln w="6350">
                            <a:noFill/>
                          </a:ln>
                        </wps:spPr>
                        <wps:txbx>
                          <w:txbxContent>
                            <w:p w:rsidR="00F5649B" w:rsidRDefault="00F5649B" w:rsidP="004F5D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90" name="Grafik 1390" descr="K:\BFS pädagogische Kommission 3\Ergebnisse1516\zusammengefügt\516830_original_R_K_by_Stefan Bayer_pixelio.de.jpg"/>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542260" y="223284"/>
                            <a:ext cx="1799590" cy="1799590"/>
                          </a:xfrm>
                          <a:prstGeom prst="rect">
                            <a:avLst/>
                          </a:prstGeom>
                          <a:noFill/>
                          <a:ln>
                            <a:noFill/>
                          </a:ln>
                        </pic:spPr>
                      </pic:pic>
                      <wps:wsp>
                        <wps:cNvPr id="1391" name="Textfeld 1391"/>
                        <wps:cNvSpPr txBox="1"/>
                        <wps:spPr>
                          <a:xfrm>
                            <a:off x="0" y="1881963"/>
                            <a:ext cx="2895157" cy="255181"/>
                          </a:xfrm>
                          <a:prstGeom prst="rect">
                            <a:avLst/>
                          </a:prstGeom>
                          <a:noFill/>
                          <a:ln w="6350">
                            <a:noFill/>
                          </a:ln>
                        </wps:spPr>
                        <wps:txbx>
                          <w:txbxContent>
                            <w:p w:rsidR="00F5649B" w:rsidRPr="00861388" w:rsidRDefault="00F5649B" w:rsidP="00F969E0">
                              <w:pPr>
                                <w:jc w:val="center"/>
                              </w:pPr>
                              <w:proofErr w:type="spellStart"/>
                              <w:r w:rsidRPr="00861388">
                                <w:rPr>
                                  <w:lang w:val="en-US"/>
                                </w:rPr>
                                <w:t>Bild</w:t>
                              </w:r>
                              <w:proofErr w:type="spellEnd"/>
                              <w:r w:rsidRPr="00861388">
                                <w:rPr>
                                  <w:lang w:val="en-US"/>
                                </w:rPr>
                                <w:t xml:space="preserve"> 4: </w:t>
                              </w:r>
                              <w:r w:rsidRPr="00861388">
                                <w:t>Kooperation</w:t>
                              </w:r>
                            </w:p>
                            <w:p w:rsidR="00F5649B" w:rsidRPr="00F628B9" w:rsidRDefault="00F5649B" w:rsidP="004F5D85">
                              <w:pPr>
                                <w:rPr>
                                  <w:sz w:val="18"/>
                                  <w:szCs w:val="18"/>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uppieren 1388" o:spid="_x0000_s1046" style="position:absolute;left:0;text-align:left;margin-left:233.35pt;margin-top:241.85pt;width:227.95pt;height:168.3pt;z-index:251785216" coordsize="28951,21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">
                <v:shape id="Textfeld 1389" o:spid="_x0000_s1047" type="#_x0000_t202" style="position:absolute;left:10845;width:857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dDcUA&#10;AADdAAAADwAAAGRycy9kb3ducmV2LnhtbERPS2vCQBC+F/wPywje6kZLS4xZRQLSUuzBx8XbmJ08&#10;MDsbs6um/vpuodDbfHzPSZe9acSNOldbVjAZRyCIc6trLhUc9uvnGITzyBoby6TgmxwsF4OnFBNt&#10;77yl286XIoSwS1BB5X2bSOnyigy6sW2JA1fYzqAPsCul7vAewk0jp1H0Jg3WHBoqbCmrKD/vrkbB&#10;Z7b+wu1pauJHk71vilV7ORxflRoN+9UchKfe/4v/3B86zH+JZ/D7TThB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h50NxQAAAN0AAAAPAAAAAAAAAAAAAAAAAJgCAABkcnMv&#10;ZG93bnJldi54bWxQSwUGAAAAAAQABAD1AAAAigMAAAAA&#10;" filled="f" stroked="f" strokeweight=".5pt">
                  <v:textbox>
                    <w:txbxContent>
                      <w:p w:rsidR="00F5649B" w:rsidRDefault="00F5649B" w:rsidP="004F5D85"/>
                    </w:txbxContent>
                  </v:textbox>
                </v:shape>
                <v:shape id="Grafik 1390" o:spid="_x0000_s1048" type="#_x0000_t75" style="position:absolute;left:5422;top:2232;width:17996;height:179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hYZTFAAAA3QAAAA8AAABkcnMvZG93bnJldi54bWxEj0FvwjAMhe9I/IfISLtUIwUkNjoCQmxI&#10;XGETZ6vx2mqNU5qsZPv1+DBpN1vv+b3P621yrRqoD41nA7NpDoq49LbhysDH++HxGVSIyBZbz2Tg&#10;hwJsN+PRGgvrb3yi4RwrJSEcCjRQx9gVWoeyJodh6jti0T597zDK2lfa9niTcNfqeZ4vtcOGpaHG&#10;jvY1lV/nb2cgsH2dc/e7yq5Zll/S0+ntMiRjHiZp9wIqUor/5r/roxX8xUr45RsZQW/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IWGUxQAAAN0AAAAPAAAAAAAAAAAAAAAA&#10;AJ8CAABkcnMvZG93bnJldi54bWxQSwUGAAAAAAQABAD3AAAAkQMAAAAA&#10;">
                  <v:imagedata r:id="rId79" o:title="516830_original_R_K_by_Stefan Bayer_pixelio.de"/>
                  <v:path arrowok="t"/>
                </v:shape>
                <v:shape id="Textfeld 1391" o:spid="_x0000_s1049" type="#_x0000_t202" style="position:absolute;top:18819;width:28951;height:2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gH1sQA&#10;AADdAAAADwAAAGRycy9kb3ducmV2LnhtbERPS4vCMBC+L/gfwgje1lQXF61GkYKsiHvwcfE2NmNb&#10;bCa1iVr99ZsFwdt8fM+ZzBpTihvVrrCsoNeNQBCnVhecKdjvFp9DEM4jaywtk4IHOZhNWx8TjLW9&#10;84ZuW5+JEMIuRgW591UspUtzMui6tiIO3MnWBn2AdSZ1jfcQbkrZj6JvabDg0JBjRUlO6Xl7NQpW&#10;yeIXN8e+GT7L5Gd9mleX/WGgVKfdzMcgPDX+LX65lzrM/xr1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oB9bEAAAA3QAAAA8AAAAAAAAAAAAAAAAAmAIAAGRycy9k&#10;b3ducmV2LnhtbFBLBQYAAAAABAAEAPUAAACJAwAAAAA=&#10;" filled="f" stroked="f" strokeweight=".5pt">
                  <v:textbox>
                    <w:txbxContent>
                      <w:p w:rsidR="00F5649B" w:rsidRPr="00861388" w:rsidRDefault="00F5649B" w:rsidP="00F969E0">
                        <w:pPr>
                          <w:jc w:val="center"/>
                        </w:pPr>
                        <w:proofErr w:type="spellStart"/>
                        <w:r w:rsidRPr="00861388">
                          <w:rPr>
                            <w:lang w:val="en-US"/>
                          </w:rPr>
                          <w:t>Bild</w:t>
                        </w:r>
                        <w:proofErr w:type="spellEnd"/>
                        <w:r w:rsidRPr="00861388">
                          <w:rPr>
                            <w:lang w:val="en-US"/>
                          </w:rPr>
                          <w:t xml:space="preserve"> 4: </w:t>
                        </w:r>
                        <w:r w:rsidRPr="00861388">
                          <w:t>Kooperation</w:t>
                        </w:r>
                      </w:p>
                      <w:p w:rsidR="00F5649B" w:rsidRPr="00F628B9" w:rsidRDefault="00F5649B" w:rsidP="004F5D85">
                        <w:pPr>
                          <w:rPr>
                            <w:sz w:val="18"/>
                            <w:szCs w:val="18"/>
                            <w:lang w:val="en-US"/>
                          </w:rPr>
                        </w:pPr>
                      </w:p>
                    </w:txbxContent>
                  </v:textbox>
                </v:shape>
              </v:group>
            </w:pict>
          </mc:Fallback>
        </mc:AlternateContent>
      </w:r>
      <w:r w:rsidR="004F5D85">
        <w:rPr>
          <w:noProof/>
        </w:rPr>
        <mc:AlternateContent>
          <mc:Choice Requires="wps">
            <w:drawing>
              <wp:anchor distT="0" distB="0" distL="114300" distR="114300" simplePos="0" relativeHeight="251786240" behindDoc="0" locked="0" layoutInCell="1" allowOverlap="1" wp14:anchorId="39E1AF2E" wp14:editId="220A4C75">
                <wp:simplePos x="0" y="0"/>
                <wp:positionH relativeFrom="margin">
                  <wp:posOffset>2202814</wp:posOffset>
                </wp:positionH>
                <wp:positionV relativeFrom="paragraph">
                  <wp:posOffset>2574925</wp:posOffset>
                </wp:positionV>
                <wp:extent cx="414219" cy="2006839"/>
                <wp:effectExtent l="0" t="453390" r="0" b="447040"/>
                <wp:wrapNone/>
                <wp:docPr id="1392" name="Pfeil nach oben und unten 1392"/>
                <wp:cNvGraphicFramePr/>
                <a:graphic xmlns:a="http://schemas.openxmlformats.org/drawingml/2006/main">
                  <a:graphicData uri="http://schemas.microsoft.com/office/word/2010/wordprocessingShape">
                    <wps:wsp>
                      <wps:cNvSpPr/>
                      <wps:spPr>
                        <a:xfrm rot="7548698">
                          <a:off x="0" y="0"/>
                          <a:ext cx="414219" cy="2006839"/>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oben und unten 1392" o:spid="_x0000_s1026" type="#_x0000_t70" style="position:absolute;margin-left:173.45pt;margin-top:202.75pt;width:32.6pt;height:158pt;rotation:8245191fd;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" adj=",2229" fillcolor="#4f81bd [3204]" strokecolor="#243f60 [1604]" strokeweight="2pt">
                <w10:wrap anchorx="margin"/>
              </v:shape>
            </w:pict>
          </mc:Fallback>
        </mc:AlternateContent>
      </w:r>
      <w:r w:rsidR="004F5D85">
        <w:rPr>
          <w:noProof/>
        </w:rPr>
        <mc:AlternateContent>
          <mc:Choice Requires="wps">
            <w:drawing>
              <wp:anchor distT="0" distB="0" distL="114300" distR="114300" simplePos="0" relativeHeight="251774976" behindDoc="0" locked="0" layoutInCell="1" allowOverlap="1" wp14:anchorId="0023E8B1" wp14:editId="7CA28D03">
                <wp:simplePos x="0" y="0"/>
                <wp:positionH relativeFrom="margin">
                  <wp:posOffset>5896149</wp:posOffset>
                </wp:positionH>
                <wp:positionV relativeFrom="paragraph">
                  <wp:posOffset>2852424</wp:posOffset>
                </wp:positionV>
                <wp:extent cx="414219" cy="1718251"/>
                <wp:effectExtent l="0" t="347028" r="0" b="343852"/>
                <wp:wrapNone/>
                <wp:docPr id="1393" name="Pfeil nach oben und unten 1393"/>
                <wp:cNvGraphicFramePr/>
                <a:graphic xmlns:a="http://schemas.openxmlformats.org/drawingml/2006/main">
                  <a:graphicData uri="http://schemas.microsoft.com/office/word/2010/wordprocessingShape">
                    <wps:wsp>
                      <wps:cNvSpPr/>
                      <wps:spPr>
                        <a:xfrm rot="14318809">
                          <a:off x="0" y="0"/>
                          <a:ext cx="414219" cy="1718251"/>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feil nach oben und unten 1393" o:spid="_x0000_s1026" type="#_x0000_t70" style="position:absolute;margin-left:464.25pt;margin-top:224.6pt;width:32.6pt;height:135.3pt;rotation:-7953002fd;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" adj=",2604" fillcolor="#4f81bd [3204]" strokecolor="#243f60 [1604]" strokeweight="2pt">
                <w10:wrap anchorx="margin"/>
              </v:shape>
            </w:pict>
          </mc:Fallback>
        </mc:AlternateContent>
      </w:r>
    </w:p>
    <w:p w:rsidR="004F5D85" w:rsidRDefault="004F5D85" w:rsidP="004F5D85">
      <w:pPr>
        <w:pStyle w:val="berschrift1"/>
      </w:pPr>
      <w:r>
        <w:lastRenderedPageBreak/>
        <w:t>Didaktische Überlegungen zum Lernprojekt Räderwochen im Autohaus</w:t>
      </w:r>
    </w:p>
    <w:p w:rsidR="004F5D85" w:rsidRDefault="004F5D85" w:rsidP="0000124C">
      <w:pPr>
        <w:pStyle w:val="Textkrper"/>
      </w:pPr>
    </w:p>
    <w:p w:rsidR="004F5D85" w:rsidRDefault="004F5D85" w:rsidP="0000124C">
      <w:pPr>
        <w:pStyle w:val="Textkrper"/>
      </w:pPr>
      <w:r>
        <w:t xml:space="preserve">Das vorliegende Lernprojekt „Räderwochen im Autohaus“ stellt eine Einführungseinheit in den </w:t>
      </w:r>
      <w:r w:rsidR="00F103FF">
        <w:t>beruflichen Bereich des AV-Dual</w:t>
      </w:r>
      <w:r w:rsidR="00E90EF4">
        <w:t>/</w:t>
      </w:r>
      <w:r>
        <w:t>BFPE dar. Der Schwerpunkt liegt auf der Ei</w:t>
      </w:r>
      <w:r>
        <w:t>n</w:t>
      </w:r>
      <w:r>
        <w:t>übung elementarer überfachlicher Kompetenzen anhand eines fachlichen Themas, das den Schülerinnen und Schülern i.</w:t>
      </w:r>
      <w:r w:rsidR="00861388">
        <w:t xml:space="preserve"> </w:t>
      </w:r>
      <w:r>
        <w:t>d.</w:t>
      </w:r>
      <w:r w:rsidR="00861388">
        <w:t xml:space="preserve"> </w:t>
      </w:r>
      <w:r>
        <w:t>R. die Bedeutung des Faches zeigt und ihnen oft auch am Anfang des Praktikums begegnet.</w:t>
      </w:r>
    </w:p>
    <w:p w:rsidR="004F5D85" w:rsidRDefault="004F5D85" w:rsidP="0000124C">
      <w:pPr>
        <w:pStyle w:val="Textkrper"/>
      </w:pPr>
      <w:r>
        <w:t>Die Schülerinnen und Schüler sollen mit dieser Einheit sowohl an das Lernen und die Arbeitstechniken des selbstorganisierten kooperativen Lernens herangeführt, als auch auf den Beginn des Praktikums vorbereitet werden.</w:t>
      </w:r>
    </w:p>
    <w:p w:rsidR="004F5D85" w:rsidRDefault="004F5D85" w:rsidP="0000124C">
      <w:pPr>
        <w:pStyle w:val="Textkrper"/>
      </w:pPr>
      <w:r>
        <w:t>Entsprechend wurde auf die überfachlichen Kompetenzen des Kompetenzrasters Han</w:t>
      </w:r>
      <w:r>
        <w:t>d</w:t>
      </w:r>
      <w:r>
        <w:t>lungskompetenz in d</w:t>
      </w:r>
      <w:r w:rsidR="00B668B8">
        <w:t>er LFS1 und ggf. LFS2 besonderer</w:t>
      </w:r>
      <w:r>
        <w:t xml:space="preserve"> Wert in der Konzeption dieser Einheit gelegt.</w:t>
      </w:r>
    </w:p>
    <w:p w:rsidR="004F5D85" w:rsidRDefault="004F5D85" w:rsidP="0000124C">
      <w:pPr>
        <w:pStyle w:val="Textkrper"/>
        <w:rPr>
          <w:noProof/>
        </w:rPr>
      </w:pPr>
    </w:p>
    <w:p w:rsidR="004F5D85" w:rsidRDefault="004F5D85" w:rsidP="0000124C">
      <w:pPr>
        <w:autoSpaceDE w:val="0"/>
        <w:autoSpaceDN w:val="0"/>
        <w:adjustRightInd w:val="0"/>
        <w:jc w:val="both"/>
        <w:rPr>
          <w:rFonts w:cs="Source Sans Pro"/>
        </w:rPr>
      </w:pPr>
      <w:r>
        <w:rPr>
          <w:rFonts w:cs="Source Sans Pro"/>
        </w:rPr>
        <w:t>Die Vertiefung der Kompetenzen erfolgt durch Wiederholung dieser in den einzelnen Lernschritten. Dabei ist besonder</w:t>
      </w:r>
      <w:r w:rsidR="00B668B8">
        <w:rPr>
          <w:rFonts w:cs="Source Sans Pro"/>
        </w:rPr>
        <w:t>er</w:t>
      </w:r>
      <w:r>
        <w:rPr>
          <w:rFonts w:cs="Source Sans Pro"/>
        </w:rPr>
        <w:t xml:space="preserve"> We</w:t>
      </w:r>
      <w:r w:rsidR="00652F1E">
        <w:rPr>
          <w:rFonts w:cs="Source Sans Pro"/>
        </w:rPr>
        <w:t xml:space="preserve">rt </w:t>
      </w:r>
      <w:r>
        <w:rPr>
          <w:rFonts w:cs="Source Sans Pro"/>
        </w:rPr>
        <w:t>auf das Aufbauen neuer Kompetenzen auf dem bisher Gelernten</w:t>
      </w:r>
      <w:r w:rsidR="00652F1E">
        <w:rPr>
          <w:rFonts w:cs="Source Sans Pro"/>
        </w:rPr>
        <w:t xml:space="preserve"> gelegt worden</w:t>
      </w:r>
      <w:r>
        <w:rPr>
          <w:rFonts w:cs="Source Sans Pro"/>
        </w:rPr>
        <w:t>. Damit ist es möglich jeder Schülerin bzw. jedem Sch</w:t>
      </w:r>
      <w:r>
        <w:rPr>
          <w:rFonts w:cs="Source Sans Pro"/>
        </w:rPr>
        <w:t>ü</w:t>
      </w:r>
      <w:r>
        <w:rPr>
          <w:rFonts w:cs="Source Sans Pro"/>
        </w:rPr>
        <w:t>ler seinen Lernweg zu verdeutlichen bzw. der individuellen Förderung im Unterricht gerecht zu werden.</w:t>
      </w:r>
    </w:p>
    <w:p w:rsidR="004F5D85" w:rsidRDefault="004F5D85" w:rsidP="0000124C">
      <w:pPr>
        <w:autoSpaceDE w:val="0"/>
        <w:autoSpaceDN w:val="0"/>
        <w:adjustRightInd w:val="0"/>
        <w:jc w:val="both"/>
        <w:rPr>
          <w:rFonts w:cs="Source Sans Pro"/>
        </w:rPr>
      </w:pPr>
    </w:p>
    <w:p w:rsidR="004F5D85" w:rsidRDefault="004F5D85" w:rsidP="0000124C">
      <w:pPr>
        <w:autoSpaceDE w:val="0"/>
        <w:autoSpaceDN w:val="0"/>
        <w:adjustRightInd w:val="0"/>
        <w:jc w:val="both"/>
        <w:rPr>
          <w:rFonts w:cs="Source Sans Pro"/>
        </w:rPr>
      </w:pPr>
      <w:r>
        <w:rPr>
          <w:rFonts w:cs="Source Sans Pro"/>
        </w:rPr>
        <w:t>Nach jedem Lernschritt können die Schülerinnen und Schüler selbst prüfen</w:t>
      </w:r>
      <w:r w:rsidR="00F103FF">
        <w:rPr>
          <w:rFonts w:cs="Source Sans Pro"/>
        </w:rPr>
        <w:t>,</w:t>
      </w:r>
      <w:r>
        <w:rPr>
          <w:rFonts w:cs="Source Sans Pro"/>
        </w:rPr>
        <w:t xml:space="preserve"> ob sie die Zusammenhänge </w:t>
      </w:r>
      <w:r w:rsidR="00C20188">
        <w:rPr>
          <w:rFonts w:cs="Source Sans Pro"/>
        </w:rPr>
        <w:t>klären konnten</w:t>
      </w:r>
      <w:r>
        <w:rPr>
          <w:rFonts w:cs="Source Sans Pro"/>
        </w:rPr>
        <w:t>. Mittels Lernwegeliste, dem AO und dem Gespräch mit den Mitschüler</w:t>
      </w:r>
      <w:r w:rsidR="00F628B9">
        <w:rPr>
          <w:rFonts w:cs="Source Sans Pro"/>
        </w:rPr>
        <w:t>n und den Mitschüleri</w:t>
      </w:r>
      <w:r>
        <w:rPr>
          <w:rFonts w:cs="Source Sans Pro"/>
        </w:rPr>
        <w:t>nnen und den Lehrkräften ist dies gut realisierbar.</w:t>
      </w:r>
    </w:p>
    <w:p w:rsidR="004F5D85" w:rsidRDefault="004F5D85" w:rsidP="0000124C">
      <w:pPr>
        <w:autoSpaceDE w:val="0"/>
        <w:autoSpaceDN w:val="0"/>
        <w:adjustRightInd w:val="0"/>
        <w:jc w:val="both"/>
        <w:rPr>
          <w:rFonts w:cs="Source Sans Pro"/>
        </w:rPr>
      </w:pPr>
    </w:p>
    <w:p w:rsidR="004F5D85" w:rsidRDefault="004F5D85" w:rsidP="00182F2D">
      <w:pPr>
        <w:autoSpaceDE w:val="0"/>
        <w:autoSpaceDN w:val="0"/>
        <w:adjustRightInd w:val="0"/>
        <w:jc w:val="both"/>
        <w:rPr>
          <w:rFonts w:cs="Source Sans Pro"/>
        </w:rPr>
      </w:pPr>
      <w:r>
        <w:rPr>
          <w:rFonts w:cs="Source Sans Pro"/>
        </w:rPr>
        <w:t>Die differenzierten Schülervo</w:t>
      </w:r>
      <w:r w:rsidR="002B308B">
        <w:rPr>
          <w:rFonts w:cs="Source Sans Pro"/>
        </w:rPr>
        <w:t>r</w:t>
      </w:r>
      <w:r>
        <w:rPr>
          <w:rFonts w:cs="Source Sans Pro"/>
        </w:rPr>
        <w:t>aussetzungen erfordern unterschiedliche Lernniveaus in</w:t>
      </w:r>
    </w:p>
    <w:p w:rsidR="004F5D85" w:rsidRDefault="004F5D85" w:rsidP="00182F2D">
      <w:pPr>
        <w:autoSpaceDE w:val="0"/>
        <w:autoSpaceDN w:val="0"/>
        <w:adjustRightInd w:val="0"/>
        <w:jc w:val="both"/>
        <w:rPr>
          <w:rFonts w:cs="Source Sans Pro"/>
        </w:rPr>
      </w:pPr>
      <w:r>
        <w:rPr>
          <w:rFonts w:cs="Source Sans Pro"/>
        </w:rPr>
        <w:t>einer Klasse. Dieser pädagogischen Anforderung kann die Lehrkraft mit einem Unte</w:t>
      </w:r>
      <w:r>
        <w:rPr>
          <w:rFonts w:cs="Source Sans Pro"/>
        </w:rPr>
        <w:t>r</w:t>
      </w:r>
      <w:r>
        <w:rPr>
          <w:rFonts w:cs="Source Sans Pro"/>
        </w:rPr>
        <w:t>richt, wie er hier dargestellt und von manchen Kollegen erprobt wurde, genügen.</w:t>
      </w:r>
    </w:p>
    <w:p w:rsidR="004F5D85" w:rsidRDefault="004F5D85" w:rsidP="00182F2D">
      <w:pPr>
        <w:autoSpaceDE w:val="0"/>
        <w:autoSpaceDN w:val="0"/>
        <w:adjustRightInd w:val="0"/>
        <w:jc w:val="both"/>
        <w:rPr>
          <w:rFonts w:cs="Source Sans Pro"/>
        </w:rPr>
      </w:pPr>
    </w:p>
    <w:p w:rsidR="004F5D85" w:rsidRDefault="004F5D85" w:rsidP="00182F2D">
      <w:pPr>
        <w:autoSpaceDE w:val="0"/>
        <w:autoSpaceDN w:val="0"/>
        <w:adjustRightInd w:val="0"/>
        <w:jc w:val="both"/>
        <w:rPr>
          <w:noProof/>
        </w:rPr>
      </w:pPr>
      <w:r>
        <w:rPr>
          <w:rFonts w:cs="Source Sans Pro"/>
        </w:rPr>
        <w:t>Für die Umsetzung im Unterricht dieser Handreichung ist es wichtig</w:t>
      </w:r>
      <w:r w:rsidR="00B668B8">
        <w:rPr>
          <w:rFonts w:cs="Source Sans Pro"/>
        </w:rPr>
        <w:t>,</w:t>
      </w:r>
      <w:r>
        <w:rPr>
          <w:rFonts w:cs="Source Sans Pro"/>
        </w:rPr>
        <w:t xml:space="preserve"> den Grundgeda</w:t>
      </w:r>
      <w:r>
        <w:rPr>
          <w:rFonts w:cs="Source Sans Pro"/>
        </w:rPr>
        <w:t>n</w:t>
      </w:r>
      <w:r>
        <w:rPr>
          <w:rFonts w:cs="Source Sans Pro"/>
        </w:rPr>
        <w:t>ken des Lernfeldes gerecht zu werden. Dabei ist der ständige Wechsel zwischen Theorie und Praxis, wie er in dieser Handreichung dargestellt ist, gut praxiserprobt. Die Phasen Planung und Entscheidung können in der Werkstatt (z. B. Werkzeuge) stattfinden.</w:t>
      </w:r>
    </w:p>
    <w:p w:rsidR="004F5D85" w:rsidRDefault="004F5D85" w:rsidP="00182F2D">
      <w:pPr>
        <w:pStyle w:val="Textkrper"/>
        <w:rPr>
          <w:noProof/>
        </w:rPr>
      </w:pPr>
    </w:p>
    <w:p w:rsidR="004F5D85" w:rsidRDefault="004F5D85" w:rsidP="00182F2D">
      <w:pPr>
        <w:pStyle w:val="Textkrper"/>
        <w:rPr>
          <w:noProof/>
        </w:rPr>
      </w:pPr>
    </w:p>
    <w:p w:rsidR="004F5D85" w:rsidRDefault="004F5D85" w:rsidP="004F5D85">
      <w:pPr>
        <w:pStyle w:val="Textkrper"/>
        <w:rPr>
          <w:noProof/>
        </w:rPr>
      </w:pPr>
    </w:p>
    <w:p w:rsidR="004F5D85" w:rsidRDefault="004F5D85" w:rsidP="004F5D85">
      <w:pPr>
        <w:pStyle w:val="Textkrper"/>
        <w:rPr>
          <w:noProof/>
        </w:rP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4F5D85" w:rsidRDefault="004F5D85" w:rsidP="004F5D85">
      <w:pPr>
        <w:pStyle w:val="Textkrper"/>
      </w:pPr>
    </w:p>
    <w:p w:rsidR="00F5649B" w:rsidRDefault="00F5649B">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F5D85" w:rsidRPr="00B51DE9" w:rsidTr="00F628B9">
        <w:trPr>
          <w:trHeight w:val="523"/>
        </w:trPr>
        <w:tc>
          <w:tcPr>
            <w:tcW w:w="3119" w:type="dxa"/>
            <w:tcBorders>
              <w:left w:val="single" w:sz="4" w:space="0" w:color="auto"/>
              <w:bottom w:val="single" w:sz="4" w:space="0" w:color="auto"/>
              <w:right w:val="single" w:sz="4" w:space="0" w:color="auto"/>
            </w:tcBorders>
            <w:shd w:val="clear" w:color="auto" w:fill="D9D9D9"/>
            <w:hideMark/>
          </w:tcPr>
          <w:p w:rsidR="004F5D85" w:rsidRDefault="004F5D85" w:rsidP="00F628B9">
            <w:pPr>
              <w:pStyle w:val="Tabelle6pt"/>
              <w:rPr>
                <w:color w:val="000000"/>
              </w:rPr>
            </w:pPr>
            <w:r>
              <w:lastRenderedPageBreak/>
              <w:br w:type="page"/>
            </w:r>
            <w:r>
              <w:br w:type="page"/>
              <w:t>Lernfeld</w:t>
            </w:r>
          </w:p>
          <w:p w:rsidR="004F5D85" w:rsidRDefault="004F5D85" w:rsidP="00F628B9">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4F5D85" w:rsidRDefault="004F5D85" w:rsidP="00F628B9">
            <w:pPr>
              <w:pStyle w:val="Tabelle6pt"/>
              <w:rPr>
                <w:color w:val="000000"/>
              </w:rPr>
            </w:pPr>
            <w:r>
              <w:t>Titel</w:t>
            </w:r>
          </w:p>
          <w:p w:rsidR="004F5D85" w:rsidRDefault="004F5D85" w:rsidP="00F628B9">
            <w:pPr>
              <w:pStyle w:val="TabelleKopflinks"/>
            </w:pPr>
            <w:r>
              <w:t>1.1 Räderwochen im Autohaus</w:t>
            </w:r>
          </w:p>
        </w:tc>
        <w:tc>
          <w:tcPr>
            <w:tcW w:w="188" w:type="dxa"/>
            <w:vMerge w:val="restart"/>
            <w:tcBorders>
              <w:top w:val="nil"/>
              <w:left w:val="single" w:sz="4" w:space="0" w:color="auto"/>
              <w:bottom w:val="nil"/>
              <w:right w:val="single" w:sz="4" w:space="0" w:color="auto"/>
            </w:tcBorders>
            <w:shd w:val="clear" w:color="auto" w:fill="FFFFFF"/>
          </w:tcPr>
          <w:p w:rsidR="004F5D85" w:rsidRPr="004B658C" w:rsidRDefault="004F5D85" w:rsidP="00F628B9"/>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F5D85" w:rsidRPr="00B51DE9" w:rsidRDefault="004F5D85" w:rsidP="00F628B9">
            <w:pPr>
              <w:pStyle w:val="TabelleKopfmitte"/>
              <w:rPr>
                <w:rFonts w:eastAsia="Calibri"/>
              </w:rPr>
            </w:pPr>
            <w:r>
              <w:t>FZT</w:t>
            </w:r>
            <w:r w:rsidR="00F43E1F">
              <w:t xml:space="preserve"> 0</w:t>
            </w:r>
            <w:r w:rsidR="006746A7">
              <w:t>1.01</w:t>
            </w:r>
          </w:p>
        </w:tc>
      </w:tr>
      <w:tr w:rsidR="004F5D85" w:rsidRPr="00B51DE9" w:rsidTr="00F628B9">
        <w:tc>
          <w:tcPr>
            <w:tcW w:w="7348" w:type="dxa"/>
            <w:gridSpan w:val="3"/>
            <w:tcBorders>
              <w:left w:val="single" w:sz="4" w:space="0" w:color="auto"/>
              <w:bottom w:val="single" w:sz="4" w:space="0" w:color="auto"/>
              <w:right w:val="single" w:sz="4" w:space="0" w:color="auto"/>
            </w:tcBorders>
            <w:hideMark/>
          </w:tcPr>
          <w:p w:rsidR="004F5D85" w:rsidRPr="0000124C" w:rsidRDefault="004F5D85" w:rsidP="0000124C">
            <w:pPr>
              <w:pStyle w:val="Tabelle6pt"/>
              <w:jc w:val="both"/>
            </w:pPr>
            <w:r w:rsidRPr="0000124C">
              <w:t>Kompetenzbereiche:</w:t>
            </w:r>
          </w:p>
          <w:p w:rsidR="004F5D85" w:rsidRPr="0000124C" w:rsidRDefault="004F5D85" w:rsidP="0000124C">
            <w:pPr>
              <w:pStyle w:val="Kopf8ptafz"/>
              <w:jc w:val="both"/>
              <w:rPr>
                <w:iCs/>
                <w:szCs w:val="16"/>
              </w:rPr>
            </w:pPr>
            <w:r w:rsidRPr="0000124C">
              <w:rPr>
                <w:szCs w:val="16"/>
              </w:rPr>
              <w:t>Ich kann für Aufträge eine begründete Auswahl an Werkzeugen treffen und deren spezifische Bezeichnu</w:t>
            </w:r>
            <w:r w:rsidRPr="0000124C">
              <w:rPr>
                <w:szCs w:val="16"/>
              </w:rPr>
              <w:t>n</w:t>
            </w:r>
            <w:r w:rsidRPr="0000124C">
              <w:rPr>
                <w:szCs w:val="16"/>
              </w:rPr>
              <w:t>gen und Eigenschaften erklären.</w:t>
            </w:r>
          </w:p>
          <w:p w:rsidR="004F5D85" w:rsidRPr="0000124C" w:rsidRDefault="004F5D85" w:rsidP="0000124C">
            <w:pPr>
              <w:pStyle w:val="Kopf8ptafz"/>
              <w:jc w:val="both"/>
              <w:rPr>
                <w:iCs/>
                <w:szCs w:val="16"/>
              </w:rPr>
            </w:pPr>
            <w:r w:rsidRPr="0000124C">
              <w:rPr>
                <w:szCs w:val="16"/>
              </w:rPr>
              <w:t>Ich kann Prüfkriterien entsprechend eines Auftrags anwenden.</w:t>
            </w:r>
          </w:p>
          <w:p w:rsidR="004F5D85" w:rsidRPr="0000124C" w:rsidRDefault="004F5D85" w:rsidP="0000124C">
            <w:pPr>
              <w:pStyle w:val="Kopf8ptafz"/>
              <w:jc w:val="both"/>
              <w:rPr>
                <w:iCs/>
                <w:szCs w:val="16"/>
              </w:rPr>
            </w:pPr>
            <w:r w:rsidRPr="0000124C">
              <w:rPr>
                <w:spacing w:val="-2"/>
                <w:szCs w:val="16"/>
              </w:rPr>
              <w:t>Ich kann Arbeitsaufträge lesen und verstehen, um die Auftragsbearbeitung zu planen. Ich kann untersche</w:t>
            </w:r>
            <w:r w:rsidRPr="0000124C">
              <w:rPr>
                <w:spacing w:val="-2"/>
                <w:szCs w:val="16"/>
              </w:rPr>
              <w:t>i</w:t>
            </w:r>
            <w:r w:rsidRPr="0000124C">
              <w:rPr>
                <w:spacing w:val="-2"/>
                <w:szCs w:val="16"/>
              </w:rPr>
              <w:t>den, welche Kenntnisse für die jeweilige Arbeit erforderlich sind.</w:t>
            </w:r>
          </w:p>
          <w:p w:rsidR="004F5D85" w:rsidRPr="0000124C" w:rsidRDefault="004F5D85" w:rsidP="0000124C">
            <w:pPr>
              <w:pStyle w:val="Kopf8ptafz"/>
              <w:jc w:val="both"/>
              <w:rPr>
                <w:iCs/>
                <w:szCs w:val="16"/>
              </w:rPr>
            </w:pPr>
            <w:r w:rsidRPr="0000124C">
              <w:rPr>
                <w:spacing w:val="-2"/>
                <w:szCs w:val="16"/>
              </w:rPr>
              <w:t xml:space="preserve">(Ich </w:t>
            </w:r>
            <w:r w:rsidR="00B668B8">
              <w:rPr>
                <w:spacing w:val="-2"/>
                <w:szCs w:val="16"/>
              </w:rPr>
              <w:t>kann Informationssysteme nutzen</w:t>
            </w:r>
            <w:r w:rsidRPr="0000124C">
              <w:rPr>
                <w:spacing w:val="-2"/>
                <w:szCs w:val="16"/>
              </w:rPr>
              <w:t>.</w:t>
            </w:r>
            <w:r w:rsidR="00B668B8">
              <w:rPr>
                <w:spacing w:val="-2"/>
                <w:szCs w:val="16"/>
              </w:rPr>
              <w:t>)</w:t>
            </w:r>
          </w:p>
          <w:p w:rsidR="004F5D85" w:rsidRPr="0000124C" w:rsidRDefault="004F5D85" w:rsidP="0000124C">
            <w:pPr>
              <w:pStyle w:val="Kopf8ptafz"/>
              <w:jc w:val="both"/>
              <w:rPr>
                <w:iCs/>
                <w:szCs w:val="16"/>
              </w:rPr>
            </w:pPr>
            <w:r w:rsidRPr="0000124C">
              <w:rPr>
                <w:szCs w:val="16"/>
              </w:rPr>
              <w:t>Ich kann meine Arbeit reflektieren und Qualitätsmängel im Arbeitsprozess erkennen.</w:t>
            </w:r>
          </w:p>
          <w:p w:rsidR="004F5D85" w:rsidRPr="0000124C" w:rsidRDefault="004F5D85" w:rsidP="0000124C">
            <w:pPr>
              <w:pStyle w:val="Kopf8ptafz"/>
              <w:jc w:val="both"/>
              <w:rPr>
                <w:iCs/>
                <w:szCs w:val="16"/>
              </w:rPr>
            </w:pPr>
            <w:r w:rsidRPr="0000124C">
              <w:rPr>
                <w:szCs w:val="16"/>
              </w:rPr>
              <w:t>Ich kann ökologische Anforderungen der Arbeit berücksichtigen.</w:t>
            </w:r>
          </w:p>
          <w:p w:rsidR="004F5D85" w:rsidRPr="0000124C" w:rsidRDefault="004F5D85" w:rsidP="0000124C">
            <w:pPr>
              <w:pStyle w:val="Kopf8ptafz"/>
              <w:jc w:val="both"/>
              <w:rPr>
                <w:iCs/>
                <w:szCs w:val="16"/>
              </w:rPr>
            </w:pPr>
            <w:r w:rsidRPr="0000124C">
              <w:rPr>
                <w:szCs w:val="16"/>
              </w:rPr>
              <w:t>Ich kann Regeln zu betrieblichen Arbeitssicherheits- und Unfallverhütungsvorgaben nennen und anwe</w:t>
            </w:r>
            <w:r w:rsidRPr="0000124C">
              <w:rPr>
                <w:szCs w:val="16"/>
              </w:rPr>
              <w:t>n</w:t>
            </w:r>
            <w:r w:rsidRPr="0000124C">
              <w:rPr>
                <w:szCs w:val="16"/>
              </w:rPr>
              <w:t>den.</w:t>
            </w:r>
          </w:p>
          <w:p w:rsidR="004F5D85" w:rsidRPr="0000124C" w:rsidRDefault="004F5D85" w:rsidP="0000124C">
            <w:pPr>
              <w:pStyle w:val="Kopf8ptafz"/>
              <w:jc w:val="both"/>
              <w:rPr>
                <w:iCs/>
                <w:szCs w:val="16"/>
              </w:rPr>
            </w:pPr>
            <w:r w:rsidRPr="0000124C">
              <w:rPr>
                <w:szCs w:val="16"/>
              </w:rPr>
              <w:t>Ich kann Baugruppen, von denen Gefahren ausgehen, erkennen.</w:t>
            </w:r>
          </w:p>
          <w:p w:rsidR="004F5D85" w:rsidRPr="00831281" w:rsidRDefault="004F5D85" w:rsidP="0000124C">
            <w:pPr>
              <w:pStyle w:val="Kopf8ptafz"/>
              <w:jc w:val="both"/>
              <w:rPr>
                <w:i/>
                <w:szCs w:val="16"/>
              </w:rPr>
            </w:pPr>
            <w:r w:rsidRPr="00831281">
              <w:rPr>
                <w:i/>
                <w:szCs w:val="16"/>
              </w:rPr>
              <w:t>Ich kann mich ausdrücken.</w:t>
            </w:r>
          </w:p>
          <w:p w:rsidR="004F5D85" w:rsidRPr="00831281" w:rsidRDefault="004F5D85" w:rsidP="0000124C">
            <w:pPr>
              <w:pStyle w:val="Kopf8ptafz"/>
              <w:jc w:val="both"/>
              <w:rPr>
                <w:i/>
                <w:szCs w:val="16"/>
              </w:rPr>
            </w:pPr>
            <w:r w:rsidRPr="00831281">
              <w:rPr>
                <w:i/>
                <w:szCs w:val="16"/>
              </w:rPr>
              <w:t xml:space="preserve">Ich kann mit anderen </w:t>
            </w:r>
            <w:r w:rsidR="007D5EA9">
              <w:rPr>
                <w:i/>
                <w:szCs w:val="16"/>
              </w:rPr>
              <w:t>z</w:t>
            </w:r>
            <w:r w:rsidRPr="00831281">
              <w:rPr>
                <w:i/>
                <w:szCs w:val="16"/>
              </w:rPr>
              <w:t>usammenarbeiten</w:t>
            </w:r>
            <w:r w:rsidR="009D2312">
              <w:rPr>
                <w:i/>
                <w:szCs w:val="16"/>
              </w:rPr>
              <w:t>.</w:t>
            </w:r>
          </w:p>
          <w:p w:rsidR="004F5D85" w:rsidRPr="00831281" w:rsidRDefault="004F5D85" w:rsidP="0000124C">
            <w:pPr>
              <w:pStyle w:val="Kopf8ptafz"/>
              <w:jc w:val="both"/>
              <w:rPr>
                <w:i/>
                <w:szCs w:val="16"/>
              </w:rPr>
            </w:pPr>
            <w:r w:rsidRPr="00831281">
              <w:rPr>
                <w:i/>
                <w:szCs w:val="16"/>
              </w:rPr>
              <w:t>Ich kann systematisch arbeiten.</w:t>
            </w:r>
          </w:p>
          <w:p w:rsidR="004F5D85" w:rsidRPr="00831281" w:rsidRDefault="004F5D85" w:rsidP="0000124C">
            <w:pPr>
              <w:pStyle w:val="Kopf8ptafz"/>
              <w:jc w:val="both"/>
              <w:rPr>
                <w:i/>
                <w:szCs w:val="16"/>
              </w:rPr>
            </w:pPr>
            <w:r w:rsidRPr="00831281">
              <w:rPr>
                <w:i/>
                <w:szCs w:val="16"/>
              </w:rPr>
              <w:t>Ich kann Verantwortung für mein Umfeld übernehmen.</w:t>
            </w:r>
          </w:p>
          <w:p w:rsidR="004F5D85" w:rsidRPr="00831281" w:rsidRDefault="004F5D85" w:rsidP="0000124C">
            <w:pPr>
              <w:pStyle w:val="Kopf8ptafz"/>
              <w:jc w:val="both"/>
              <w:rPr>
                <w:i/>
                <w:szCs w:val="16"/>
              </w:rPr>
            </w:pPr>
            <w:r w:rsidRPr="00831281">
              <w:rPr>
                <w:i/>
                <w:szCs w:val="16"/>
              </w:rPr>
              <w:t>Ich kann Wert auf meine eigene Entwicklung legen.</w:t>
            </w:r>
          </w:p>
          <w:p w:rsidR="004F5D85" w:rsidRPr="0000124C" w:rsidRDefault="004F5D85" w:rsidP="0000124C">
            <w:pPr>
              <w:pStyle w:val="Kopf8ptafz"/>
              <w:jc w:val="both"/>
            </w:pPr>
            <w:r w:rsidRPr="00831281">
              <w:rPr>
                <w:i/>
                <w:szCs w:val="16"/>
              </w:rPr>
              <w:t>Ich kann mit Einsatz und Ausdauer arbeiten.</w:t>
            </w:r>
          </w:p>
        </w:tc>
        <w:tc>
          <w:tcPr>
            <w:tcW w:w="188" w:type="dxa"/>
            <w:vMerge/>
            <w:tcBorders>
              <w:left w:val="single" w:sz="4" w:space="0" w:color="auto"/>
              <w:bottom w:val="nil"/>
              <w:right w:val="nil"/>
            </w:tcBorders>
            <w:vAlign w:val="center"/>
            <w:hideMark/>
          </w:tcPr>
          <w:p w:rsidR="004F5D85" w:rsidRPr="0000124C" w:rsidRDefault="004F5D85" w:rsidP="0000124C">
            <w:pPr>
              <w:jc w:val="both"/>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F5D85" w:rsidRPr="0000124C" w:rsidTr="00F628B9">
              <w:trPr>
                <w:trHeight w:val="284"/>
              </w:trPr>
              <w:tc>
                <w:tcPr>
                  <w:tcW w:w="2090" w:type="dxa"/>
                  <w:shd w:val="clear" w:color="auto" w:fill="D9D9D9" w:themeFill="background1" w:themeFillShade="D9"/>
                </w:tcPr>
                <w:p w:rsidR="004F5D85" w:rsidRPr="0000124C" w:rsidRDefault="004F5D85" w:rsidP="00E366DE">
                  <w:pPr>
                    <w:pStyle w:val="TabelleKopfmitte"/>
                  </w:pPr>
                  <w:proofErr w:type="spellStart"/>
                  <w:r w:rsidRPr="0000124C">
                    <w:t>LernPROJEKT</w:t>
                  </w:r>
                  <w:proofErr w:type="spellEnd"/>
                </w:p>
              </w:tc>
            </w:tr>
            <w:tr w:rsidR="004F5D85" w:rsidRPr="0000124C" w:rsidTr="00F628B9">
              <w:trPr>
                <w:trHeight w:val="284"/>
              </w:trPr>
              <w:tc>
                <w:tcPr>
                  <w:tcW w:w="2090" w:type="dxa"/>
                  <w:tcBorders>
                    <w:bottom w:val="single" w:sz="4" w:space="0" w:color="auto"/>
                  </w:tcBorders>
                </w:tcPr>
                <w:p w:rsidR="004F5D85" w:rsidRPr="0000124C" w:rsidRDefault="004F5D85" w:rsidP="00E366DE">
                  <w:pPr>
                    <w:pStyle w:val="Textkrpermitte"/>
                  </w:pPr>
                  <w:proofErr w:type="spellStart"/>
                  <w:r w:rsidRPr="0000124C">
                    <w:t>LernTHEMA</w:t>
                  </w:r>
                  <w:proofErr w:type="spellEnd"/>
                </w:p>
              </w:tc>
            </w:tr>
            <w:tr w:rsidR="004F5D85" w:rsidRPr="0000124C" w:rsidTr="00F628B9">
              <w:trPr>
                <w:trHeight w:val="284"/>
              </w:trPr>
              <w:tc>
                <w:tcPr>
                  <w:tcW w:w="2090" w:type="dxa"/>
                  <w:tcBorders>
                    <w:bottom w:val="nil"/>
                  </w:tcBorders>
                </w:tcPr>
                <w:p w:rsidR="004F5D85" w:rsidRPr="0000124C" w:rsidRDefault="004F5D85" w:rsidP="00E366DE">
                  <w:pPr>
                    <w:pStyle w:val="Textkrpermitte"/>
                  </w:pPr>
                  <w:proofErr w:type="spellStart"/>
                  <w:r w:rsidRPr="0000124C">
                    <w:t>LernSCHRITT</w:t>
                  </w:r>
                  <w:proofErr w:type="spellEnd"/>
                </w:p>
              </w:tc>
            </w:tr>
          </w:tbl>
          <w:p w:rsidR="004F5D85" w:rsidRPr="0000124C" w:rsidRDefault="004F5D85" w:rsidP="0000124C">
            <w:pPr>
              <w:jc w:val="both"/>
            </w:pPr>
          </w:p>
        </w:tc>
      </w:tr>
      <w:tr w:rsidR="004F5D85" w:rsidRPr="00B51DE9" w:rsidTr="00F628B9">
        <w:trPr>
          <w:trHeight w:val="149"/>
        </w:trPr>
        <w:tc>
          <w:tcPr>
            <w:tcW w:w="7348" w:type="dxa"/>
            <w:gridSpan w:val="3"/>
            <w:tcBorders>
              <w:top w:val="single" w:sz="4" w:space="0" w:color="auto"/>
              <w:left w:val="nil"/>
              <w:right w:val="nil"/>
            </w:tcBorders>
          </w:tcPr>
          <w:p w:rsidR="004F5D85" w:rsidRPr="0000124C" w:rsidRDefault="004F5D85" w:rsidP="0000124C">
            <w:pPr>
              <w:jc w:val="both"/>
            </w:pPr>
          </w:p>
        </w:tc>
        <w:tc>
          <w:tcPr>
            <w:tcW w:w="196" w:type="dxa"/>
            <w:gridSpan w:val="2"/>
            <w:tcBorders>
              <w:top w:val="nil"/>
              <w:left w:val="nil"/>
              <w:right w:val="nil"/>
            </w:tcBorders>
          </w:tcPr>
          <w:p w:rsidR="004F5D85" w:rsidRPr="0000124C" w:rsidRDefault="004F5D85" w:rsidP="0000124C">
            <w:pPr>
              <w:jc w:val="both"/>
            </w:pPr>
          </w:p>
        </w:tc>
        <w:tc>
          <w:tcPr>
            <w:tcW w:w="2095" w:type="dxa"/>
            <w:tcBorders>
              <w:top w:val="single" w:sz="4" w:space="0" w:color="auto"/>
              <w:left w:val="nil"/>
              <w:right w:val="nil"/>
            </w:tcBorders>
          </w:tcPr>
          <w:p w:rsidR="004F5D85" w:rsidRPr="0000124C" w:rsidRDefault="004F5D85" w:rsidP="0000124C">
            <w:pPr>
              <w:jc w:val="both"/>
            </w:pPr>
          </w:p>
        </w:tc>
      </w:tr>
      <w:tr w:rsidR="004F5D85" w:rsidRPr="00B51DE9" w:rsidTr="00F628B9">
        <w:trPr>
          <w:trHeight w:val="443"/>
        </w:trPr>
        <w:tc>
          <w:tcPr>
            <w:tcW w:w="4818" w:type="dxa"/>
            <w:gridSpan w:val="2"/>
            <w:vMerge w:val="restart"/>
            <w:tcBorders>
              <w:left w:val="single" w:sz="4" w:space="0" w:color="auto"/>
              <w:right w:val="single" w:sz="4" w:space="0" w:color="auto"/>
            </w:tcBorders>
          </w:tcPr>
          <w:p w:rsidR="004F5D85" w:rsidRPr="0000124C" w:rsidRDefault="004F5D85" w:rsidP="0000124C">
            <w:pPr>
              <w:pStyle w:val="Tabelle6pt"/>
              <w:jc w:val="both"/>
            </w:pPr>
            <w:r w:rsidRPr="0000124C">
              <w:t>Kompetenzen:</w:t>
            </w:r>
          </w:p>
          <w:p w:rsidR="009B7DBA" w:rsidRPr="009B7DBA" w:rsidRDefault="009B7DBA" w:rsidP="009B7DBA">
            <w:pPr>
              <w:pStyle w:val="Kopf8ptafz"/>
              <w:jc w:val="both"/>
              <w:rPr>
                <w:rStyle w:val="Hervorhebung"/>
                <w:i w:val="0"/>
                <w:iCs w:val="0"/>
                <w:szCs w:val="16"/>
              </w:rPr>
            </w:pPr>
            <w:r w:rsidRPr="009B7DBA">
              <w:rPr>
                <w:rStyle w:val="Hervorhebung"/>
                <w:i w:val="0"/>
                <w:iCs w:val="0"/>
                <w:szCs w:val="16"/>
              </w:rPr>
              <w:t>Ich kann grundlegende Regeln der Arbeitssicherheit und des U</w:t>
            </w:r>
            <w:r w:rsidRPr="009B7DBA">
              <w:rPr>
                <w:rStyle w:val="Hervorhebung"/>
                <w:i w:val="0"/>
                <w:iCs w:val="0"/>
                <w:szCs w:val="16"/>
              </w:rPr>
              <w:t>m</w:t>
            </w:r>
            <w:r w:rsidRPr="009B7DBA">
              <w:rPr>
                <w:rStyle w:val="Hervorhebung"/>
                <w:i w:val="0"/>
                <w:iCs w:val="0"/>
                <w:szCs w:val="16"/>
              </w:rPr>
              <w:t>weltschutzes erkennen.</w:t>
            </w:r>
          </w:p>
          <w:p w:rsidR="004F5D85" w:rsidRPr="00831281" w:rsidRDefault="004F5D85" w:rsidP="0000124C">
            <w:pPr>
              <w:pStyle w:val="Kopf8ptafz"/>
              <w:jc w:val="both"/>
              <w:rPr>
                <w:rStyle w:val="Hervorhebung"/>
                <w:iCs w:val="0"/>
                <w:szCs w:val="16"/>
              </w:rPr>
            </w:pPr>
            <w:r w:rsidRPr="00831281">
              <w:rPr>
                <w:i/>
                <w:szCs w:val="16"/>
              </w:rPr>
              <w:t>Ich</w:t>
            </w:r>
            <w:r w:rsidRPr="00831281">
              <w:rPr>
                <w:rStyle w:val="Hervorhebung"/>
                <w:iCs w:val="0"/>
                <w:szCs w:val="16"/>
              </w:rPr>
              <w:t xml:space="preserve"> kann meine Gedanken mitteilen.</w:t>
            </w:r>
          </w:p>
          <w:p w:rsidR="004F5D85" w:rsidRPr="00831281" w:rsidRDefault="004F5D85" w:rsidP="0000124C">
            <w:pPr>
              <w:pStyle w:val="Kopf8ptafz"/>
              <w:jc w:val="both"/>
              <w:rPr>
                <w:rStyle w:val="Hervorhebung"/>
                <w:iCs w:val="0"/>
                <w:szCs w:val="16"/>
              </w:rPr>
            </w:pPr>
            <w:r w:rsidRPr="00831281">
              <w:rPr>
                <w:rStyle w:val="Hervorhebung"/>
                <w:iCs w:val="0"/>
                <w:szCs w:val="16"/>
              </w:rPr>
              <w:t>Ich kann in Kontakt mit anderen sein.</w:t>
            </w:r>
          </w:p>
          <w:p w:rsidR="004F5D85" w:rsidRPr="00831281" w:rsidRDefault="004F5D85" w:rsidP="0000124C">
            <w:pPr>
              <w:pStyle w:val="Kopf8ptafz"/>
              <w:jc w:val="both"/>
              <w:rPr>
                <w:rStyle w:val="Hervorhebung"/>
                <w:iCs w:val="0"/>
                <w:szCs w:val="16"/>
              </w:rPr>
            </w:pPr>
            <w:r w:rsidRPr="00831281">
              <w:rPr>
                <w:rStyle w:val="Hervorhebung"/>
                <w:szCs w:val="16"/>
              </w:rPr>
              <w:t>Ich kann Arbeitstechniken einüben.</w:t>
            </w:r>
          </w:p>
          <w:p w:rsidR="004F5D85" w:rsidRPr="00831281" w:rsidRDefault="004F5D85" w:rsidP="0000124C">
            <w:pPr>
              <w:pStyle w:val="Kopf8ptafz"/>
              <w:jc w:val="both"/>
              <w:rPr>
                <w:rStyle w:val="Hervorhebung"/>
                <w:iCs w:val="0"/>
                <w:szCs w:val="16"/>
              </w:rPr>
            </w:pPr>
            <w:r w:rsidRPr="00831281">
              <w:rPr>
                <w:rStyle w:val="Hervorhebung"/>
                <w:iCs w:val="0"/>
                <w:szCs w:val="16"/>
              </w:rPr>
              <w:t>Ich kann die Anforderungen meines Umfelds wahrnehmen.</w:t>
            </w:r>
          </w:p>
          <w:p w:rsidR="004F5D85" w:rsidRPr="00831281" w:rsidRDefault="004F5D85" w:rsidP="0000124C">
            <w:pPr>
              <w:pStyle w:val="Kopf8ptafz"/>
              <w:jc w:val="both"/>
              <w:rPr>
                <w:rStyle w:val="Hervorhebung"/>
                <w:iCs w:val="0"/>
                <w:szCs w:val="16"/>
              </w:rPr>
            </w:pPr>
            <w:r w:rsidRPr="00831281">
              <w:rPr>
                <w:rStyle w:val="Hervorhebung"/>
                <w:iCs w:val="0"/>
                <w:szCs w:val="16"/>
              </w:rPr>
              <w:t xml:space="preserve">Ich kann meine Handlungen auf mein Umfeld abstimmen. </w:t>
            </w:r>
          </w:p>
          <w:p w:rsidR="004F5D85" w:rsidRPr="00831281" w:rsidRDefault="004F5D85" w:rsidP="0000124C">
            <w:pPr>
              <w:pStyle w:val="Kopf8ptafz"/>
              <w:jc w:val="both"/>
              <w:rPr>
                <w:i/>
                <w:szCs w:val="16"/>
              </w:rPr>
            </w:pPr>
            <w:r w:rsidRPr="00831281">
              <w:rPr>
                <w:i/>
                <w:szCs w:val="16"/>
              </w:rPr>
              <w:t>Ich kann Aufgaben angehen</w:t>
            </w:r>
            <w:r w:rsidR="009D2312">
              <w:rPr>
                <w:i/>
                <w:szCs w:val="16"/>
              </w:rPr>
              <w:t>.</w:t>
            </w:r>
          </w:p>
          <w:p w:rsidR="004F5D85" w:rsidRPr="00831281" w:rsidRDefault="004F5D85" w:rsidP="0000124C">
            <w:pPr>
              <w:pStyle w:val="Kopf8ptafz"/>
              <w:jc w:val="both"/>
              <w:rPr>
                <w:i/>
                <w:szCs w:val="16"/>
              </w:rPr>
            </w:pPr>
            <w:r w:rsidRPr="00831281">
              <w:rPr>
                <w:i/>
                <w:szCs w:val="16"/>
              </w:rPr>
              <w:t>Ich kann meine Fähigkeiten und Fertigkeiten erkennen.</w:t>
            </w:r>
          </w:p>
          <w:p w:rsidR="004F5D85" w:rsidRPr="00831281" w:rsidRDefault="004F5D85" w:rsidP="0000124C">
            <w:pPr>
              <w:pStyle w:val="Kopf8ptafz"/>
              <w:jc w:val="both"/>
              <w:rPr>
                <w:i/>
                <w:szCs w:val="16"/>
              </w:rPr>
            </w:pPr>
            <w:r w:rsidRPr="00831281">
              <w:rPr>
                <w:i/>
                <w:szCs w:val="16"/>
              </w:rPr>
              <w:t>Ich kann mein Arbeitsverhalten einschätzen.</w:t>
            </w:r>
          </w:p>
          <w:p w:rsidR="004F5D85" w:rsidRPr="00831281" w:rsidRDefault="004F5D85" w:rsidP="0000124C">
            <w:pPr>
              <w:pStyle w:val="Kopf8ptafz"/>
              <w:jc w:val="both"/>
              <w:rPr>
                <w:i/>
                <w:szCs w:val="16"/>
              </w:rPr>
            </w:pPr>
            <w:r w:rsidRPr="00831281">
              <w:rPr>
                <w:i/>
                <w:szCs w:val="16"/>
              </w:rPr>
              <w:t>Ich kann mich auf eine Aufgabe konzentrieren.</w:t>
            </w:r>
          </w:p>
          <w:p w:rsidR="004F5D85" w:rsidRPr="0000124C" w:rsidRDefault="004F5D85" w:rsidP="0000124C">
            <w:pPr>
              <w:pStyle w:val="Kopf8ptafz"/>
              <w:jc w:val="both"/>
            </w:pPr>
            <w:r w:rsidRPr="00831281">
              <w:rPr>
                <w:i/>
                <w:szCs w:val="16"/>
              </w:rPr>
              <w:t>Ich kann Hilfe annehmen</w:t>
            </w:r>
            <w:r w:rsidRPr="0000124C">
              <w:rPr>
                <w:szCs w:val="16"/>
              </w:rPr>
              <w:t>.</w:t>
            </w:r>
          </w:p>
        </w:tc>
        <w:tc>
          <w:tcPr>
            <w:tcW w:w="4821" w:type="dxa"/>
            <w:gridSpan w:val="4"/>
            <w:tcBorders>
              <w:left w:val="single" w:sz="4" w:space="0" w:color="auto"/>
              <w:right w:val="single" w:sz="4" w:space="0" w:color="auto"/>
            </w:tcBorders>
          </w:tcPr>
          <w:p w:rsidR="004F5D85" w:rsidRPr="0000124C" w:rsidRDefault="004F5D85" w:rsidP="0000124C">
            <w:pPr>
              <w:pStyle w:val="Tabelle6pt"/>
              <w:jc w:val="both"/>
            </w:pPr>
            <w:r w:rsidRPr="0000124C">
              <w:t>Was Sie schon können sollten:</w:t>
            </w:r>
          </w:p>
          <w:p w:rsidR="004F5D85" w:rsidRPr="0000124C" w:rsidRDefault="004F5D85" w:rsidP="0000124C">
            <w:pPr>
              <w:pStyle w:val="Kopf8ptafz"/>
              <w:jc w:val="both"/>
            </w:pPr>
            <w:r w:rsidRPr="0000124C">
              <w:t>Ich kann lesen, schreiben, zuhören</w:t>
            </w:r>
            <w:r w:rsidR="00B668B8">
              <w:t>.</w:t>
            </w:r>
          </w:p>
        </w:tc>
      </w:tr>
      <w:tr w:rsidR="004F5D85" w:rsidRPr="00B51DE9" w:rsidTr="00F628B9">
        <w:trPr>
          <w:trHeight w:val="443"/>
        </w:trPr>
        <w:tc>
          <w:tcPr>
            <w:tcW w:w="4818" w:type="dxa"/>
            <w:gridSpan w:val="2"/>
            <w:vMerge/>
            <w:tcBorders>
              <w:left w:val="single" w:sz="4" w:space="0" w:color="auto"/>
              <w:right w:val="single" w:sz="4" w:space="0" w:color="auto"/>
            </w:tcBorders>
          </w:tcPr>
          <w:p w:rsidR="004F5D85" w:rsidRPr="0000124C" w:rsidRDefault="004F5D85" w:rsidP="0000124C">
            <w:pPr>
              <w:pStyle w:val="Tabelle6pt"/>
              <w:jc w:val="both"/>
            </w:pPr>
          </w:p>
        </w:tc>
        <w:tc>
          <w:tcPr>
            <w:tcW w:w="4821" w:type="dxa"/>
            <w:gridSpan w:val="4"/>
            <w:tcBorders>
              <w:left w:val="single" w:sz="4" w:space="0" w:color="auto"/>
              <w:right w:val="single" w:sz="4" w:space="0" w:color="auto"/>
            </w:tcBorders>
          </w:tcPr>
          <w:p w:rsidR="004F5D85" w:rsidRPr="0000124C" w:rsidRDefault="004F5D85" w:rsidP="0000124C">
            <w:pPr>
              <w:pStyle w:val="Tabelle6pt"/>
              <w:jc w:val="both"/>
            </w:pPr>
            <w:r w:rsidRPr="0000124C">
              <w:t>Wofür Sie das benötigen:</w:t>
            </w:r>
          </w:p>
          <w:p w:rsidR="004F5D85" w:rsidRPr="0000124C" w:rsidRDefault="004F5D85" w:rsidP="0000124C">
            <w:pPr>
              <w:pStyle w:val="Kopf8ptafz"/>
              <w:jc w:val="both"/>
            </w:pPr>
            <w:r w:rsidRPr="0000124C">
              <w:t>Für das Praktikum in der Werkstatt</w:t>
            </w:r>
          </w:p>
        </w:tc>
      </w:tr>
      <w:tr w:rsidR="004F5D85" w:rsidRPr="00B51DE9" w:rsidTr="00F628B9">
        <w:trPr>
          <w:trHeight w:val="443"/>
        </w:trPr>
        <w:tc>
          <w:tcPr>
            <w:tcW w:w="4818" w:type="dxa"/>
            <w:gridSpan w:val="2"/>
            <w:vMerge/>
            <w:tcBorders>
              <w:left w:val="single" w:sz="4" w:space="0" w:color="auto"/>
              <w:right w:val="single" w:sz="4" w:space="0" w:color="auto"/>
            </w:tcBorders>
          </w:tcPr>
          <w:p w:rsidR="004F5D85" w:rsidRPr="0000124C" w:rsidRDefault="004F5D85" w:rsidP="0000124C">
            <w:pPr>
              <w:pStyle w:val="Tabelle6pt"/>
              <w:jc w:val="both"/>
            </w:pPr>
          </w:p>
        </w:tc>
        <w:tc>
          <w:tcPr>
            <w:tcW w:w="4821" w:type="dxa"/>
            <w:gridSpan w:val="4"/>
            <w:tcBorders>
              <w:left w:val="single" w:sz="4" w:space="0" w:color="auto"/>
              <w:right w:val="single" w:sz="4" w:space="0" w:color="auto"/>
            </w:tcBorders>
          </w:tcPr>
          <w:p w:rsidR="004F5D85" w:rsidRPr="0000124C" w:rsidRDefault="004F5D85" w:rsidP="0000124C">
            <w:pPr>
              <w:pStyle w:val="Tabelle6pt"/>
              <w:jc w:val="both"/>
            </w:pPr>
            <w:r w:rsidRPr="0000124C">
              <w:t>Wie Sie Ihr Können prüfen können:</w:t>
            </w:r>
          </w:p>
          <w:p w:rsidR="004F5D85" w:rsidRPr="0000124C" w:rsidRDefault="004F5D85" w:rsidP="0000124C">
            <w:pPr>
              <w:pStyle w:val="Kopf8ptafz"/>
              <w:jc w:val="both"/>
            </w:pPr>
            <w:r w:rsidRPr="0000124C">
              <w:t>Siehe Lernschritt 01.01.25 Klassenarbeit</w:t>
            </w:r>
          </w:p>
        </w:tc>
      </w:tr>
    </w:tbl>
    <w:p w:rsidR="004F5D85" w:rsidRDefault="004F5D85" w:rsidP="004F5D85">
      <w:pPr>
        <w:pStyle w:val="berschrift1"/>
      </w:pPr>
      <w:r>
        <w:t>Die Projektphasen</w:t>
      </w: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24"/>
        <w:gridCol w:w="1365"/>
        <w:gridCol w:w="775"/>
        <w:gridCol w:w="3223"/>
        <w:gridCol w:w="3060"/>
      </w:tblGrid>
      <w:tr w:rsidR="004F5D85" w:rsidRPr="00DE4890" w:rsidTr="00F628B9">
        <w:trPr>
          <w:trHeight w:val="397"/>
        </w:trPr>
        <w:tc>
          <w:tcPr>
            <w:tcW w:w="1280" w:type="dxa"/>
            <w:shd w:val="clear" w:color="auto" w:fill="D9D9D9" w:themeFill="background1" w:themeFillShade="D9"/>
            <w:vAlign w:val="center"/>
          </w:tcPr>
          <w:p w:rsidR="004F5D85" w:rsidRDefault="004F5D85" w:rsidP="00F628B9">
            <w:pPr>
              <w:pStyle w:val="TabelleKopfmitte"/>
              <w:jc w:val="left"/>
            </w:pPr>
            <w:r>
              <w:t>Handlungs-</w:t>
            </w:r>
            <w:proofErr w:type="spellStart"/>
            <w:r>
              <w:t>kreislauf</w:t>
            </w:r>
            <w:proofErr w:type="spellEnd"/>
          </w:p>
        </w:tc>
        <w:tc>
          <w:tcPr>
            <w:tcW w:w="1369" w:type="dxa"/>
            <w:shd w:val="clear" w:color="auto" w:fill="D9D9D9" w:themeFill="background1" w:themeFillShade="D9"/>
            <w:vAlign w:val="center"/>
          </w:tcPr>
          <w:p w:rsidR="004F5D85" w:rsidRPr="00DE4890" w:rsidRDefault="004F5D85" w:rsidP="00F628B9">
            <w:pPr>
              <w:pStyle w:val="TabelleKopfmitte"/>
            </w:pPr>
            <w:r>
              <w:t>Phase</w:t>
            </w:r>
          </w:p>
        </w:tc>
        <w:tc>
          <w:tcPr>
            <w:tcW w:w="777" w:type="dxa"/>
            <w:shd w:val="clear" w:color="auto" w:fill="D9D9D9" w:themeFill="background1" w:themeFillShade="D9"/>
            <w:vAlign w:val="center"/>
          </w:tcPr>
          <w:p w:rsidR="004F5D85" w:rsidRPr="00DE4890" w:rsidRDefault="004F5D85" w:rsidP="00F628B9">
            <w:pPr>
              <w:pStyle w:val="TabelleKopfmitte"/>
            </w:pPr>
            <w:r>
              <w:t>Zeit [U-h]</w:t>
            </w:r>
          </w:p>
        </w:tc>
        <w:tc>
          <w:tcPr>
            <w:tcW w:w="3243" w:type="dxa"/>
            <w:shd w:val="clear" w:color="auto" w:fill="D9D9D9" w:themeFill="background1" w:themeFillShade="D9"/>
            <w:vAlign w:val="center"/>
          </w:tcPr>
          <w:p w:rsidR="004F5D85" w:rsidRPr="00DE4890" w:rsidRDefault="004F5D85" w:rsidP="00F628B9">
            <w:pPr>
              <w:pStyle w:val="TabelleKopfmitte"/>
            </w:pPr>
            <w:r>
              <w:t>Inhalt und Methode</w:t>
            </w:r>
          </w:p>
        </w:tc>
        <w:tc>
          <w:tcPr>
            <w:tcW w:w="3078" w:type="dxa"/>
            <w:shd w:val="clear" w:color="auto" w:fill="D9D9D9" w:themeFill="background1" w:themeFillShade="D9"/>
            <w:vAlign w:val="center"/>
          </w:tcPr>
          <w:p w:rsidR="004F5D85" w:rsidRDefault="004F5D85" w:rsidP="00F628B9">
            <w:pPr>
              <w:pStyle w:val="TabelleKopfmitte"/>
              <w:jc w:val="left"/>
            </w:pPr>
            <w:r>
              <w:t>Material</w:t>
            </w:r>
          </w:p>
        </w:tc>
      </w:tr>
      <w:tr w:rsidR="004F5D85" w:rsidRPr="00DE4890" w:rsidTr="009D2312">
        <w:trPr>
          <w:trHeight w:val="971"/>
        </w:trPr>
        <w:tc>
          <w:tcPr>
            <w:tcW w:w="1280" w:type="dxa"/>
            <w:vAlign w:val="center"/>
          </w:tcPr>
          <w:p w:rsidR="004F5D85" w:rsidRPr="00F0156F" w:rsidRDefault="004F5D85" w:rsidP="00F628B9">
            <w:pPr>
              <w:pStyle w:val="Textkrpermitte"/>
              <w:jc w:val="left"/>
              <w:rPr>
                <w:noProof/>
              </w:rPr>
            </w:pPr>
            <w:r>
              <w:rPr>
                <w:noProof/>
              </w:rPr>
              <w:t>Informieren,</w:t>
            </w:r>
          </w:p>
          <w:p w:rsidR="004F5D85" w:rsidRPr="00F0156F" w:rsidRDefault="00831281" w:rsidP="00831281">
            <w:pPr>
              <w:pStyle w:val="Textkrpermitte"/>
              <w:jc w:val="left"/>
              <w:rPr>
                <w:noProof/>
              </w:rPr>
            </w:pPr>
            <w:r>
              <w:rPr>
                <w:noProof/>
              </w:rPr>
              <w:t>P</w:t>
            </w:r>
            <w:r w:rsidR="004F5D85">
              <w:rPr>
                <w:noProof/>
              </w:rPr>
              <w:t xml:space="preserve">lanen und </w:t>
            </w:r>
            <w:r>
              <w:rPr>
                <w:noProof/>
              </w:rPr>
              <w:t>E</w:t>
            </w:r>
            <w:r w:rsidR="004F5D85">
              <w:rPr>
                <w:noProof/>
              </w:rPr>
              <w:t>ntscheiden</w:t>
            </w:r>
          </w:p>
        </w:tc>
        <w:tc>
          <w:tcPr>
            <w:tcW w:w="1369" w:type="dxa"/>
            <w:shd w:val="clear" w:color="auto" w:fill="auto"/>
            <w:vAlign w:val="center"/>
          </w:tcPr>
          <w:p w:rsidR="004F5D85" w:rsidRPr="00F0156F" w:rsidRDefault="004F5D85" w:rsidP="00F628B9">
            <w:pPr>
              <w:pStyle w:val="Textkrpermitte"/>
            </w:pPr>
            <w:r w:rsidRPr="00F0156F">
              <w:rPr>
                <w:noProof/>
              </w:rPr>
              <w:drawing>
                <wp:inline distT="0" distB="0" distL="0" distR="0" wp14:anchorId="2C20022D" wp14:editId="630040A7">
                  <wp:extent cx="318770" cy="318770"/>
                  <wp:effectExtent l="0" t="0" r="0" b="0"/>
                  <wp:docPr id="144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777" w:type="dxa"/>
            <w:shd w:val="clear" w:color="auto" w:fill="auto"/>
            <w:vAlign w:val="center"/>
          </w:tcPr>
          <w:p w:rsidR="004F5D85" w:rsidRPr="00DE4890" w:rsidRDefault="004F5D85" w:rsidP="009D2312">
            <w:pPr>
              <w:pStyle w:val="Textkrper"/>
              <w:jc w:val="center"/>
            </w:pPr>
            <w:r>
              <w:t>2</w:t>
            </w:r>
          </w:p>
        </w:tc>
        <w:tc>
          <w:tcPr>
            <w:tcW w:w="3243" w:type="dxa"/>
            <w:shd w:val="clear" w:color="auto" w:fill="auto"/>
            <w:vAlign w:val="center"/>
          </w:tcPr>
          <w:p w:rsidR="004F5D85" w:rsidRPr="00DE4890" w:rsidRDefault="004F5D85" w:rsidP="00F628B9">
            <w:pPr>
              <w:pStyle w:val="Textkrper"/>
              <w:jc w:val="left"/>
              <w:rPr>
                <w:noProof/>
              </w:rPr>
            </w:pPr>
            <w:r>
              <w:rPr>
                <w:noProof/>
              </w:rPr>
              <w:t xml:space="preserve">Vorstellung des Lernprojekts </w:t>
            </w:r>
            <w:r w:rsidR="00B668B8">
              <w:rPr>
                <w:noProof/>
              </w:rPr>
              <w:t>mit Hilfe des AO</w:t>
            </w:r>
          </w:p>
        </w:tc>
        <w:tc>
          <w:tcPr>
            <w:tcW w:w="3078" w:type="dxa"/>
            <w:vAlign w:val="center"/>
          </w:tcPr>
          <w:p w:rsidR="004F5D85" w:rsidRDefault="004F5D85" w:rsidP="00F628B9">
            <w:pPr>
              <w:pStyle w:val="Textkrper"/>
              <w:jc w:val="left"/>
              <w:rPr>
                <w:noProof/>
              </w:rPr>
            </w:pPr>
            <w:r>
              <w:rPr>
                <w:noProof/>
              </w:rPr>
              <w:t>Advance Organizer</w:t>
            </w:r>
          </w:p>
          <w:p w:rsidR="004F5D85" w:rsidRDefault="004F5D85" w:rsidP="00F628B9">
            <w:pPr>
              <w:pStyle w:val="Textkrper"/>
              <w:jc w:val="left"/>
              <w:rPr>
                <w:noProof/>
              </w:rPr>
            </w:pPr>
            <w:r>
              <w:rPr>
                <w:noProof/>
              </w:rPr>
              <w:t>Beschreibung Lernp</w:t>
            </w:r>
            <w:r w:rsidR="007D5EA9">
              <w:rPr>
                <w:noProof/>
              </w:rPr>
              <w:t>r</w:t>
            </w:r>
            <w:r>
              <w:rPr>
                <w:noProof/>
              </w:rPr>
              <w:t>ojekt</w:t>
            </w:r>
          </w:p>
          <w:p w:rsidR="004F5D85" w:rsidRPr="00DE4890" w:rsidRDefault="004F5D85" w:rsidP="00F628B9">
            <w:pPr>
              <w:pStyle w:val="Textkrper"/>
              <w:jc w:val="left"/>
              <w:rPr>
                <w:noProof/>
              </w:rPr>
            </w:pPr>
            <w:r>
              <w:rPr>
                <w:noProof/>
              </w:rPr>
              <w:t>Lernwegeliste</w:t>
            </w:r>
          </w:p>
        </w:tc>
      </w:tr>
      <w:tr w:rsidR="004F5D85" w:rsidRPr="00DE4890" w:rsidTr="009D2312">
        <w:trPr>
          <w:trHeight w:val="2489"/>
        </w:trPr>
        <w:tc>
          <w:tcPr>
            <w:tcW w:w="1280" w:type="dxa"/>
            <w:vAlign w:val="center"/>
          </w:tcPr>
          <w:p w:rsidR="004F5D85" w:rsidRPr="00F0156F" w:rsidRDefault="00831281" w:rsidP="00F628B9">
            <w:pPr>
              <w:pStyle w:val="Textkrpermitte"/>
              <w:jc w:val="left"/>
              <w:rPr>
                <w:noProof/>
              </w:rPr>
            </w:pPr>
            <w:r>
              <w:rPr>
                <w:noProof/>
              </w:rPr>
              <w:t>D</w:t>
            </w:r>
            <w:r w:rsidR="004F5D85">
              <w:rPr>
                <w:noProof/>
              </w:rPr>
              <w:t>urchführen</w:t>
            </w:r>
          </w:p>
        </w:tc>
        <w:tc>
          <w:tcPr>
            <w:tcW w:w="1369" w:type="dxa"/>
            <w:shd w:val="clear" w:color="auto" w:fill="auto"/>
            <w:vAlign w:val="center"/>
          </w:tcPr>
          <w:p w:rsidR="004F5D85" w:rsidRDefault="004F5D85" w:rsidP="00F628B9">
            <w:pPr>
              <w:pStyle w:val="Textkrpermitte"/>
            </w:pPr>
            <w:r w:rsidRPr="00FC0F56">
              <w:rPr>
                <w:noProof/>
              </w:rPr>
              <w:drawing>
                <wp:inline distT="0" distB="0" distL="0" distR="0" wp14:anchorId="11C24AAD" wp14:editId="65B77D3A">
                  <wp:extent cx="239969" cy="256854"/>
                  <wp:effectExtent l="0" t="0" r="8255" b="0"/>
                  <wp:docPr id="45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6485" cy="253125"/>
                          </a:xfrm>
                          <a:prstGeom prst="rect">
                            <a:avLst/>
                          </a:prstGeom>
                          <a:noFill/>
                          <a:ln>
                            <a:noFill/>
                          </a:ln>
                        </pic:spPr>
                      </pic:pic>
                    </a:graphicData>
                  </a:graphic>
                </wp:inline>
              </w:drawing>
            </w:r>
          </w:p>
          <w:p w:rsidR="004F5D85" w:rsidRDefault="004F5D85" w:rsidP="00F628B9">
            <w:pPr>
              <w:pStyle w:val="Textkrpermitte"/>
            </w:pPr>
          </w:p>
          <w:p w:rsidR="004F5D85" w:rsidRDefault="004F5D85" w:rsidP="00F628B9">
            <w:pPr>
              <w:pStyle w:val="Textkrpermitte"/>
            </w:pPr>
            <w:r w:rsidRPr="00FC0F56">
              <w:rPr>
                <w:noProof/>
              </w:rPr>
              <w:drawing>
                <wp:inline distT="0" distB="0" distL="0" distR="0" wp14:anchorId="4B4C049E" wp14:editId="3E5A067A">
                  <wp:extent cx="456173" cy="277402"/>
                  <wp:effectExtent l="0" t="0" r="1270" b="8890"/>
                  <wp:docPr id="144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4930" cy="276646"/>
                          </a:xfrm>
                          <a:prstGeom prst="rect">
                            <a:avLst/>
                          </a:prstGeom>
                          <a:noFill/>
                          <a:ln>
                            <a:noFill/>
                          </a:ln>
                        </pic:spPr>
                      </pic:pic>
                    </a:graphicData>
                  </a:graphic>
                </wp:inline>
              </w:drawing>
            </w:r>
          </w:p>
          <w:p w:rsidR="004F5D85" w:rsidRDefault="004F5D85" w:rsidP="00F628B9">
            <w:pPr>
              <w:pStyle w:val="Textkrpermitte"/>
            </w:pPr>
          </w:p>
          <w:p w:rsidR="004F5D85" w:rsidRDefault="004F5D85" w:rsidP="00F628B9">
            <w:pPr>
              <w:pStyle w:val="Textkrpermitte"/>
            </w:pPr>
            <w:r w:rsidRPr="00F0156F">
              <w:rPr>
                <w:noProof/>
              </w:rPr>
              <w:drawing>
                <wp:inline distT="0" distB="0" distL="0" distR="0" wp14:anchorId="1EB7516F" wp14:editId="79BBE45D">
                  <wp:extent cx="482886" cy="237423"/>
                  <wp:effectExtent l="0" t="0" r="0" b="0"/>
                  <wp:docPr id="145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3679" cy="237813"/>
                          </a:xfrm>
                          <a:prstGeom prst="rect">
                            <a:avLst/>
                          </a:prstGeom>
                          <a:noFill/>
                          <a:ln>
                            <a:noFill/>
                          </a:ln>
                        </pic:spPr>
                      </pic:pic>
                    </a:graphicData>
                  </a:graphic>
                </wp:inline>
              </w:drawing>
            </w:r>
          </w:p>
          <w:p w:rsidR="004F5D85" w:rsidRDefault="004F5D85" w:rsidP="00F628B9">
            <w:pPr>
              <w:pStyle w:val="Textkrpermitte"/>
            </w:pPr>
          </w:p>
          <w:p w:rsidR="004F5D85" w:rsidRPr="00F0156F" w:rsidRDefault="004F5D85" w:rsidP="00F628B9">
            <w:pPr>
              <w:pStyle w:val="Textkrpermitte"/>
            </w:pPr>
            <w:r w:rsidRPr="00F0156F">
              <w:rPr>
                <w:noProof/>
              </w:rPr>
              <w:drawing>
                <wp:inline distT="0" distB="0" distL="0" distR="0" wp14:anchorId="3834CA35" wp14:editId="5C3E27D9">
                  <wp:extent cx="212725" cy="318770"/>
                  <wp:effectExtent l="0" t="0" r="0" b="0"/>
                  <wp:docPr id="1451"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777" w:type="dxa"/>
            <w:shd w:val="clear" w:color="auto" w:fill="auto"/>
            <w:vAlign w:val="center"/>
          </w:tcPr>
          <w:p w:rsidR="004F5D85" w:rsidRPr="00DE4890" w:rsidRDefault="004F5D85" w:rsidP="009D2312">
            <w:pPr>
              <w:pStyle w:val="Textkrper"/>
              <w:jc w:val="center"/>
            </w:pPr>
            <w:r>
              <w:t>49</w:t>
            </w:r>
          </w:p>
        </w:tc>
        <w:tc>
          <w:tcPr>
            <w:tcW w:w="3243" w:type="dxa"/>
            <w:shd w:val="clear" w:color="auto" w:fill="auto"/>
            <w:vAlign w:val="center"/>
          </w:tcPr>
          <w:p w:rsidR="004F5D85" w:rsidRPr="00DE4890" w:rsidRDefault="004F5D85" w:rsidP="00F628B9">
            <w:pPr>
              <w:pStyle w:val="Textkrper"/>
              <w:jc w:val="left"/>
              <w:rPr>
                <w:noProof/>
              </w:rPr>
            </w:pPr>
            <w:r>
              <w:rPr>
                <w:noProof/>
              </w:rPr>
              <w:t>Lernthemen bearbeiten</w:t>
            </w:r>
          </w:p>
        </w:tc>
        <w:tc>
          <w:tcPr>
            <w:tcW w:w="3078" w:type="dxa"/>
            <w:vAlign w:val="center"/>
          </w:tcPr>
          <w:p w:rsidR="004F5D85" w:rsidRPr="00DE4890" w:rsidRDefault="004F5D85" w:rsidP="00F628B9">
            <w:pPr>
              <w:pStyle w:val="Textkrper"/>
              <w:jc w:val="left"/>
              <w:rPr>
                <w:noProof/>
              </w:rPr>
            </w:pPr>
            <w:r>
              <w:rPr>
                <w:noProof/>
              </w:rPr>
              <w:t>Siehe Lernthemen und Lernwegeliste</w:t>
            </w:r>
          </w:p>
        </w:tc>
      </w:tr>
      <w:tr w:rsidR="004F5D85" w:rsidRPr="00DE4890" w:rsidTr="009D2312">
        <w:trPr>
          <w:trHeight w:val="624"/>
        </w:trPr>
        <w:tc>
          <w:tcPr>
            <w:tcW w:w="1280" w:type="dxa"/>
            <w:vAlign w:val="center"/>
          </w:tcPr>
          <w:p w:rsidR="004F5D85" w:rsidRPr="00F0156F" w:rsidRDefault="00831281" w:rsidP="00F628B9">
            <w:pPr>
              <w:pStyle w:val="Textkrpermitte"/>
              <w:jc w:val="left"/>
              <w:rPr>
                <w:noProof/>
              </w:rPr>
            </w:pPr>
            <w:r>
              <w:rPr>
                <w:noProof/>
              </w:rPr>
              <w:t>K</w:t>
            </w:r>
            <w:r w:rsidR="004F5D85">
              <w:rPr>
                <w:noProof/>
              </w:rPr>
              <w:t>ontrollieren</w:t>
            </w:r>
          </w:p>
        </w:tc>
        <w:tc>
          <w:tcPr>
            <w:tcW w:w="1369" w:type="dxa"/>
            <w:shd w:val="clear" w:color="auto" w:fill="auto"/>
            <w:vAlign w:val="center"/>
          </w:tcPr>
          <w:p w:rsidR="004F5D85" w:rsidRPr="00F0156F" w:rsidRDefault="004F5D85" w:rsidP="00F628B9">
            <w:pPr>
              <w:pStyle w:val="Textkrpermitte"/>
            </w:pPr>
            <w:r w:rsidRPr="00FC0F56">
              <w:rPr>
                <w:noProof/>
              </w:rPr>
              <w:drawing>
                <wp:inline distT="0" distB="0" distL="0" distR="0" wp14:anchorId="78AAFFC1" wp14:editId="53228AAB">
                  <wp:extent cx="302701" cy="324000"/>
                  <wp:effectExtent l="0" t="0" r="2540" b="0"/>
                  <wp:docPr id="145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777" w:type="dxa"/>
            <w:shd w:val="clear" w:color="auto" w:fill="auto"/>
            <w:vAlign w:val="center"/>
          </w:tcPr>
          <w:p w:rsidR="004F5D85" w:rsidRPr="00DE4890" w:rsidRDefault="004F5D85" w:rsidP="009D2312">
            <w:pPr>
              <w:pStyle w:val="Textkrper"/>
              <w:jc w:val="center"/>
            </w:pPr>
            <w:r>
              <w:t>1</w:t>
            </w:r>
          </w:p>
        </w:tc>
        <w:tc>
          <w:tcPr>
            <w:tcW w:w="3243" w:type="dxa"/>
            <w:shd w:val="clear" w:color="auto" w:fill="auto"/>
            <w:vAlign w:val="center"/>
          </w:tcPr>
          <w:p w:rsidR="004F5D85" w:rsidRDefault="004F5D85" w:rsidP="00F628B9">
            <w:pPr>
              <w:pStyle w:val="Textkrper"/>
              <w:jc w:val="left"/>
              <w:rPr>
                <w:noProof/>
              </w:rPr>
            </w:pPr>
            <w:r>
              <w:rPr>
                <w:noProof/>
              </w:rPr>
              <w:t>Kontrolle der Lernwegeliste (alle nötigen Haken gesetzt)</w:t>
            </w:r>
          </w:p>
          <w:p w:rsidR="004F5D85" w:rsidRDefault="004F5D85" w:rsidP="00F628B9">
            <w:pPr>
              <w:pStyle w:val="Textkrper"/>
              <w:rPr>
                <w:noProof/>
              </w:rPr>
            </w:pPr>
          </w:p>
          <w:p w:rsidR="004F5D85" w:rsidRPr="00DE4890" w:rsidRDefault="004F5D85" w:rsidP="00F628B9">
            <w:pPr>
              <w:pStyle w:val="Textkrper"/>
              <w:jc w:val="left"/>
              <w:rPr>
                <w:noProof/>
              </w:rPr>
            </w:pPr>
            <w:r>
              <w:rPr>
                <w:noProof/>
              </w:rPr>
              <w:t>Klassenarbeit</w:t>
            </w:r>
          </w:p>
        </w:tc>
        <w:tc>
          <w:tcPr>
            <w:tcW w:w="3078" w:type="dxa"/>
            <w:vAlign w:val="center"/>
          </w:tcPr>
          <w:p w:rsidR="004F5D85" w:rsidRDefault="004F5D85" w:rsidP="00F628B9">
            <w:pPr>
              <w:pStyle w:val="Textkrper"/>
              <w:jc w:val="left"/>
              <w:rPr>
                <w:noProof/>
              </w:rPr>
            </w:pPr>
            <w:r>
              <w:rPr>
                <w:noProof/>
              </w:rPr>
              <w:t>Lernwegeliste Räderwochen</w:t>
            </w:r>
          </w:p>
          <w:p w:rsidR="004F5D85" w:rsidRDefault="004F5D85" w:rsidP="00F628B9">
            <w:pPr>
              <w:pStyle w:val="Textkrper"/>
              <w:jc w:val="left"/>
              <w:rPr>
                <w:noProof/>
              </w:rPr>
            </w:pPr>
          </w:p>
          <w:p w:rsidR="004F5D85" w:rsidRDefault="004F5D85" w:rsidP="00F628B9">
            <w:pPr>
              <w:pStyle w:val="Textkrper"/>
              <w:jc w:val="left"/>
              <w:rPr>
                <w:noProof/>
              </w:rPr>
            </w:pPr>
          </w:p>
          <w:p w:rsidR="004F5D85" w:rsidRPr="00DE4890" w:rsidRDefault="004F5D85" w:rsidP="00F628B9">
            <w:pPr>
              <w:pStyle w:val="Textkrper"/>
              <w:jc w:val="left"/>
              <w:rPr>
                <w:noProof/>
              </w:rPr>
            </w:pPr>
            <w:r>
              <w:rPr>
                <w:noProof/>
              </w:rPr>
              <w:t>Klassenarbeit</w:t>
            </w:r>
          </w:p>
        </w:tc>
      </w:tr>
      <w:tr w:rsidR="004F5D85" w:rsidRPr="00DE4890" w:rsidTr="009D2312">
        <w:trPr>
          <w:trHeight w:val="624"/>
        </w:trPr>
        <w:tc>
          <w:tcPr>
            <w:tcW w:w="1280" w:type="dxa"/>
            <w:vAlign w:val="center"/>
          </w:tcPr>
          <w:p w:rsidR="004F5D85" w:rsidRPr="00F0156F" w:rsidRDefault="00831281" w:rsidP="00F628B9">
            <w:pPr>
              <w:pStyle w:val="Textkrpermitte"/>
              <w:jc w:val="left"/>
              <w:rPr>
                <w:noProof/>
              </w:rPr>
            </w:pPr>
            <w:r>
              <w:rPr>
                <w:noProof/>
              </w:rPr>
              <w:t>Reflektieren und B</w:t>
            </w:r>
            <w:r w:rsidR="004F5D85">
              <w:rPr>
                <w:noProof/>
              </w:rPr>
              <w:t>ewerten</w:t>
            </w:r>
          </w:p>
        </w:tc>
        <w:tc>
          <w:tcPr>
            <w:tcW w:w="1369" w:type="dxa"/>
            <w:shd w:val="clear" w:color="auto" w:fill="auto"/>
            <w:vAlign w:val="center"/>
          </w:tcPr>
          <w:p w:rsidR="004F5D85" w:rsidRPr="00F0156F" w:rsidRDefault="004F5D85" w:rsidP="00F628B9">
            <w:pPr>
              <w:pStyle w:val="Textkrpermitte"/>
            </w:pPr>
            <w:r w:rsidRPr="00F0156F">
              <w:rPr>
                <w:noProof/>
              </w:rPr>
              <w:drawing>
                <wp:inline distT="0" distB="0" distL="0" distR="0" wp14:anchorId="1C23695E" wp14:editId="158E05EE">
                  <wp:extent cx="329565" cy="318770"/>
                  <wp:effectExtent l="0" t="0" r="0" b="0"/>
                  <wp:docPr id="145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777" w:type="dxa"/>
            <w:shd w:val="clear" w:color="auto" w:fill="auto"/>
            <w:vAlign w:val="center"/>
          </w:tcPr>
          <w:p w:rsidR="004F5D85" w:rsidRPr="00DE4890" w:rsidRDefault="004F5D85" w:rsidP="009D2312">
            <w:pPr>
              <w:pStyle w:val="Textkrper"/>
              <w:jc w:val="center"/>
            </w:pPr>
            <w:r>
              <w:t>1</w:t>
            </w:r>
          </w:p>
        </w:tc>
        <w:tc>
          <w:tcPr>
            <w:tcW w:w="3243" w:type="dxa"/>
            <w:shd w:val="clear" w:color="auto" w:fill="auto"/>
            <w:vAlign w:val="center"/>
          </w:tcPr>
          <w:p w:rsidR="004F5D85" w:rsidRPr="00DE4890" w:rsidRDefault="004F5D85" w:rsidP="00F628B9">
            <w:pPr>
              <w:pStyle w:val="Textkrper"/>
              <w:jc w:val="left"/>
              <w:rPr>
                <w:noProof/>
              </w:rPr>
            </w:pPr>
            <w:r>
              <w:rPr>
                <w:noProof/>
              </w:rPr>
              <w:t>Spinne</w:t>
            </w:r>
          </w:p>
        </w:tc>
        <w:tc>
          <w:tcPr>
            <w:tcW w:w="3078" w:type="dxa"/>
            <w:vAlign w:val="center"/>
          </w:tcPr>
          <w:p w:rsidR="004F5D85" w:rsidRPr="00DE4890" w:rsidRDefault="004F5D85" w:rsidP="00F628B9">
            <w:pPr>
              <w:pStyle w:val="Textkrper"/>
              <w:jc w:val="left"/>
              <w:rPr>
                <w:noProof/>
              </w:rPr>
            </w:pPr>
            <w:r>
              <w:rPr>
                <w:noProof/>
              </w:rPr>
              <w:t>Spinne</w:t>
            </w:r>
          </w:p>
        </w:tc>
      </w:tr>
    </w:tbl>
    <w:p w:rsidR="004F5D85" w:rsidRDefault="004F5D85" w:rsidP="004F5D85">
      <w:pPr>
        <w:pStyle w:val="berschrift1"/>
      </w:pPr>
      <w:r>
        <w:lastRenderedPageBreak/>
        <w:t>Übersicht über das Lernprojekt</w:t>
      </w:r>
    </w:p>
    <w:tbl>
      <w:tblPr>
        <w:tblStyle w:val="Tabellenraster"/>
        <w:tblW w:w="9639" w:type="dxa"/>
        <w:tblInd w:w="108" w:type="dxa"/>
        <w:tblLook w:val="04A0" w:firstRow="1" w:lastRow="0" w:firstColumn="1" w:lastColumn="0" w:noHBand="0" w:noVBand="1"/>
      </w:tblPr>
      <w:tblGrid>
        <w:gridCol w:w="9639"/>
      </w:tblGrid>
      <w:tr w:rsidR="004F5D85" w:rsidTr="00F628B9">
        <w:tc>
          <w:tcPr>
            <w:tcW w:w="9639" w:type="dxa"/>
          </w:tcPr>
          <w:p w:rsidR="004F5D85" w:rsidRPr="005813D2" w:rsidRDefault="004F5D85" w:rsidP="00F628B9">
            <w:pPr>
              <w:pStyle w:val="Textkrper"/>
              <w:rPr>
                <w:b/>
              </w:rPr>
            </w:pPr>
            <w:r w:rsidRPr="00FB062F">
              <w:rPr>
                <w:b/>
              </w:rPr>
              <w:t xml:space="preserve">Beschreibung des </w:t>
            </w:r>
            <w:r w:rsidR="00B668B8">
              <w:rPr>
                <w:b/>
              </w:rPr>
              <w:t>Lernprojekt</w:t>
            </w:r>
            <w:r w:rsidRPr="005813D2">
              <w:rPr>
                <w:b/>
              </w:rPr>
              <w:t xml:space="preserve">s </w:t>
            </w:r>
            <w:r>
              <w:rPr>
                <w:b/>
              </w:rPr>
              <w:t>Räderwochen im Autohaus</w:t>
            </w:r>
          </w:p>
          <w:p w:rsidR="004F5D85" w:rsidRDefault="004F5D85" w:rsidP="00F628B9">
            <w:pPr>
              <w:pStyle w:val="Textkrper"/>
            </w:pPr>
          </w:p>
          <w:p w:rsidR="004F5D85" w:rsidRDefault="004F5D85" w:rsidP="00F628B9">
            <w:pPr>
              <w:pStyle w:val="Textkrper"/>
            </w:pPr>
            <w:r>
              <w:t>In Ihrem Betriebspraktikum erhalten Sie den Auftrag, an einem Kundenfahrzeug einen Reifenservice durchzufü</w:t>
            </w:r>
            <w:r>
              <w:t>h</w:t>
            </w:r>
            <w:r>
              <w:t>ren.</w:t>
            </w:r>
          </w:p>
          <w:p w:rsidR="004F5D85" w:rsidRPr="0010785E" w:rsidRDefault="004F5D85" w:rsidP="00F628B9">
            <w:pPr>
              <w:pStyle w:val="Textkrper"/>
            </w:pPr>
            <w:r>
              <w:t xml:space="preserve">Anhand </w:t>
            </w:r>
            <w:r w:rsidR="007D5EA9">
              <w:t>dieser Lernsituation lernen Sie</w:t>
            </w:r>
            <w:r w:rsidR="00B668B8">
              <w:t xml:space="preserve"> die Grundkompetenzen selbst</w:t>
            </w:r>
            <w:r>
              <w:t>organisierten Lernens, den Umgang mit Werkstattausr</w:t>
            </w:r>
            <w:r w:rsidR="007D5EA9">
              <w:t>üstung</w:t>
            </w:r>
            <w:r>
              <w:t xml:space="preserve"> sowie spezifischen Werkzeugen und Sie erhalten grundlegende Fachkenntnisse über den Reifenservice.</w:t>
            </w:r>
          </w:p>
        </w:tc>
      </w:tr>
    </w:tbl>
    <w:p w:rsidR="004F5D85" w:rsidRDefault="004F5D85" w:rsidP="004F5D85">
      <w:pPr>
        <w:pStyle w:val="berschrift1"/>
      </w:pPr>
      <w:r>
        <w:t>Möglicher zeitlicher Ablauf des Lernprojekts</w:t>
      </w:r>
    </w:p>
    <w:p w:rsidR="004F5D85" w:rsidRPr="00AB390B" w:rsidRDefault="004F5D85" w:rsidP="004F5D85">
      <w:pPr>
        <w:pStyle w:val="Textkrper"/>
      </w:pPr>
      <w:r>
        <w:t>Im Lernarrangement wird davon ausgegangen, dass für die Praxis ca. die doppelte Zeit zur Verfügung steht. Der zeitliche Ablauf wurde aus der Lernwegeliste heraus entworfen und stellt eine Planungshilfe für die Lehrkraft dar. Für die S</w:t>
      </w:r>
      <w:r w:rsidR="004B25D1">
        <w:t>chüler</w:t>
      </w:r>
      <w:r w:rsidR="00FB4B59">
        <w:t>innen und Schüler</w:t>
      </w:r>
      <w:r>
        <w:t xml:space="preserve"> ist der zeitliche Ablauf zunächst nachrangig.</w:t>
      </w:r>
    </w:p>
    <w:p w:rsidR="004F5D85" w:rsidRPr="00AF0865" w:rsidRDefault="004F5D85" w:rsidP="004F5D85">
      <w:pPr>
        <w:pStyle w:val="Textkrper"/>
      </w:pP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1560"/>
        <w:gridCol w:w="850"/>
        <w:gridCol w:w="4820"/>
        <w:gridCol w:w="2409"/>
      </w:tblGrid>
      <w:tr w:rsidR="004F5D85" w:rsidRPr="00A410C8" w:rsidTr="00F628B9">
        <w:trPr>
          <w:trHeight w:val="246"/>
        </w:trPr>
        <w:tc>
          <w:tcPr>
            <w:tcW w:w="1560" w:type="dxa"/>
            <w:shd w:val="clear" w:color="auto" w:fill="D9D9D9" w:themeFill="background1" w:themeFillShade="D9"/>
          </w:tcPr>
          <w:p w:rsidR="004F5D85" w:rsidRPr="00A410C8" w:rsidRDefault="004F5D85" w:rsidP="00F628B9">
            <w:pPr>
              <w:pStyle w:val="TabelleKopflinks"/>
            </w:pPr>
            <w:r>
              <w:t>Handlung</w:t>
            </w:r>
            <w:r>
              <w:t>s</w:t>
            </w:r>
            <w:r>
              <w:t>kreislauf</w:t>
            </w:r>
          </w:p>
        </w:tc>
        <w:tc>
          <w:tcPr>
            <w:tcW w:w="850" w:type="dxa"/>
            <w:shd w:val="clear" w:color="auto" w:fill="D9D9D9" w:themeFill="background1" w:themeFillShade="D9"/>
          </w:tcPr>
          <w:p w:rsidR="004F5D85" w:rsidRPr="00A410C8" w:rsidRDefault="00B668B8" w:rsidP="00F628B9">
            <w:pPr>
              <w:pStyle w:val="TabelleKopflinks"/>
            </w:pPr>
            <w:r>
              <w:t>Zeit [U-h]</w:t>
            </w:r>
          </w:p>
        </w:tc>
        <w:tc>
          <w:tcPr>
            <w:tcW w:w="4820" w:type="dxa"/>
            <w:shd w:val="clear" w:color="auto" w:fill="D9D9D9" w:themeFill="background1" w:themeFillShade="D9"/>
          </w:tcPr>
          <w:p w:rsidR="004F5D85" w:rsidRPr="00A410C8" w:rsidRDefault="004F5D85" w:rsidP="00F628B9">
            <w:pPr>
              <w:pStyle w:val="TabelleKopflinks"/>
            </w:pPr>
            <w:r>
              <w:t>Themen</w:t>
            </w:r>
          </w:p>
        </w:tc>
        <w:tc>
          <w:tcPr>
            <w:tcW w:w="2409" w:type="dxa"/>
            <w:shd w:val="clear" w:color="auto" w:fill="D9D9D9" w:themeFill="background1" w:themeFillShade="D9"/>
          </w:tcPr>
          <w:p w:rsidR="004F5D85" w:rsidRDefault="004F5D85" w:rsidP="00F628B9">
            <w:pPr>
              <w:pStyle w:val="TabelleKopflinks"/>
            </w:pPr>
            <w:r>
              <w:t>Theorie/Praxis</w:t>
            </w:r>
          </w:p>
        </w:tc>
      </w:tr>
      <w:tr w:rsidR="004F5D85" w:rsidRPr="00A410C8" w:rsidTr="00F628B9">
        <w:trPr>
          <w:trHeight w:val="246"/>
        </w:trPr>
        <w:tc>
          <w:tcPr>
            <w:tcW w:w="1560" w:type="dxa"/>
            <w:shd w:val="clear" w:color="auto" w:fill="auto"/>
          </w:tcPr>
          <w:p w:rsidR="004F5D85" w:rsidRDefault="004F5D85" w:rsidP="00F628B9">
            <w:pPr>
              <w:pStyle w:val="Textkrper"/>
            </w:pPr>
            <w:r>
              <w:t>Informieren</w:t>
            </w:r>
          </w:p>
          <w:p w:rsidR="00182F2D" w:rsidRDefault="00182F2D" w:rsidP="00F628B9">
            <w:pPr>
              <w:pStyle w:val="Textkrper"/>
            </w:pPr>
          </w:p>
          <w:p w:rsidR="00182F2D" w:rsidRPr="00A410C8" w:rsidRDefault="00182F2D" w:rsidP="00F628B9">
            <w:pPr>
              <w:pStyle w:val="Textkrper"/>
            </w:pPr>
          </w:p>
        </w:tc>
        <w:tc>
          <w:tcPr>
            <w:tcW w:w="850" w:type="dxa"/>
          </w:tcPr>
          <w:p w:rsidR="004F5D85" w:rsidRDefault="004F5D85" w:rsidP="009B7DBA">
            <w:pPr>
              <w:pStyle w:val="Textkrper"/>
              <w:jc w:val="center"/>
            </w:pPr>
            <w:r>
              <w:t>2</w:t>
            </w:r>
          </w:p>
          <w:p w:rsidR="004F5D85" w:rsidRDefault="004F5D85" w:rsidP="009B7DBA">
            <w:pPr>
              <w:pStyle w:val="Textkrper"/>
              <w:jc w:val="center"/>
            </w:pPr>
            <w:r>
              <w:t>8</w:t>
            </w:r>
          </w:p>
          <w:p w:rsidR="004F5D85" w:rsidRDefault="004F5D85" w:rsidP="009B7DBA">
            <w:pPr>
              <w:pStyle w:val="Textkrper"/>
              <w:jc w:val="center"/>
            </w:pPr>
            <w:r>
              <w:t>5</w:t>
            </w:r>
          </w:p>
          <w:p w:rsidR="004F5D85" w:rsidRPr="00A410C8" w:rsidRDefault="004F5D85" w:rsidP="009B7DBA">
            <w:pPr>
              <w:pStyle w:val="Textkrper"/>
              <w:jc w:val="center"/>
            </w:pPr>
          </w:p>
        </w:tc>
        <w:tc>
          <w:tcPr>
            <w:tcW w:w="4820" w:type="dxa"/>
          </w:tcPr>
          <w:p w:rsidR="004F5D85" w:rsidRDefault="004F5D85" w:rsidP="00F628B9">
            <w:pPr>
              <w:pStyle w:val="Textkrper"/>
            </w:pPr>
            <w:r>
              <w:t>Auftrag und Zulassungsbescheinigung</w:t>
            </w:r>
          </w:p>
          <w:p w:rsidR="004F5D85" w:rsidRDefault="004F5D85" w:rsidP="00F628B9">
            <w:pPr>
              <w:pStyle w:val="Textkrper"/>
            </w:pPr>
            <w:r>
              <w:t xml:space="preserve">Hebebühne und </w:t>
            </w:r>
            <w:proofErr w:type="spellStart"/>
            <w:r>
              <w:t>Reifenmontiermaschine</w:t>
            </w:r>
            <w:proofErr w:type="spellEnd"/>
          </w:p>
          <w:p w:rsidR="004F5D85" w:rsidRDefault="004F5D85" w:rsidP="00F628B9">
            <w:pPr>
              <w:pStyle w:val="Textkrper"/>
            </w:pPr>
            <w:r>
              <w:t>Reifen- und Felgenbezeichnungen</w:t>
            </w:r>
          </w:p>
          <w:p w:rsidR="004F5D85" w:rsidRPr="00A410C8" w:rsidRDefault="004F5D85" w:rsidP="00F628B9">
            <w:pPr>
              <w:pStyle w:val="Textkrper"/>
            </w:pPr>
            <w:r>
              <w:t>Reifendruckkontrollsystem</w:t>
            </w:r>
          </w:p>
        </w:tc>
        <w:tc>
          <w:tcPr>
            <w:tcW w:w="2409" w:type="dxa"/>
          </w:tcPr>
          <w:p w:rsidR="004F5D85" w:rsidRDefault="004F5D85" w:rsidP="00F628B9">
            <w:pPr>
              <w:pStyle w:val="Textkrper"/>
            </w:pPr>
            <w:r>
              <w:t>Theorie</w:t>
            </w:r>
          </w:p>
          <w:p w:rsidR="004F5D85" w:rsidRDefault="004F5D85" w:rsidP="00F628B9">
            <w:pPr>
              <w:pStyle w:val="Textkrper"/>
            </w:pPr>
            <w:r>
              <w:t>Praxis</w:t>
            </w:r>
          </w:p>
          <w:p w:rsidR="004F5D85" w:rsidRDefault="004F5D85" w:rsidP="00F628B9">
            <w:pPr>
              <w:pStyle w:val="Textkrper"/>
            </w:pPr>
            <w:r>
              <w:t>Theorie</w:t>
            </w:r>
          </w:p>
          <w:p w:rsidR="004F5D85" w:rsidRDefault="004F5D85" w:rsidP="00F628B9">
            <w:pPr>
              <w:pStyle w:val="Textkrper"/>
            </w:pPr>
            <w:r>
              <w:t>Theorie</w:t>
            </w:r>
          </w:p>
          <w:p w:rsidR="004F5D85" w:rsidRPr="00A410C8" w:rsidRDefault="004F5D85" w:rsidP="00F628B9">
            <w:pPr>
              <w:pStyle w:val="Textkrper"/>
            </w:pPr>
          </w:p>
        </w:tc>
      </w:tr>
      <w:tr w:rsidR="004F5D85" w:rsidRPr="00A410C8" w:rsidTr="00F628B9">
        <w:trPr>
          <w:trHeight w:val="263"/>
        </w:trPr>
        <w:tc>
          <w:tcPr>
            <w:tcW w:w="1560" w:type="dxa"/>
            <w:shd w:val="clear" w:color="auto" w:fill="auto"/>
          </w:tcPr>
          <w:p w:rsidR="004F5D85" w:rsidRPr="00A410C8" w:rsidRDefault="004F5D85" w:rsidP="00F628B9">
            <w:pPr>
              <w:pStyle w:val="Textkrper"/>
              <w:jc w:val="left"/>
            </w:pPr>
            <w:r>
              <w:t>Planen und Entscheiden</w:t>
            </w:r>
          </w:p>
        </w:tc>
        <w:tc>
          <w:tcPr>
            <w:tcW w:w="850" w:type="dxa"/>
          </w:tcPr>
          <w:p w:rsidR="004F5D85" w:rsidRDefault="004F5D85" w:rsidP="009B7DBA">
            <w:pPr>
              <w:pStyle w:val="Textkrper"/>
              <w:jc w:val="center"/>
            </w:pPr>
            <w:r>
              <w:t>1</w:t>
            </w:r>
          </w:p>
          <w:p w:rsidR="004F5D85" w:rsidRDefault="004F5D85" w:rsidP="009B7DBA">
            <w:pPr>
              <w:pStyle w:val="Textkrper"/>
              <w:jc w:val="center"/>
            </w:pPr>
            <w:r>
              <w:t>2</w:t>
            </w:r>
          </w:p>
          <w:p w:rsidR="004F5D85" w:rsidRDefault="004F5D85" w:rsidP="009B7DBA">
            <w:pPr>
              <w:pStyle w:val="Textkrper"/>
              <w:jc w:val="center"/>
            </w:pPr>
            <w:r>
              <w:t>1</w:t>
            </w:r>
          </w:p>
          <w:p w:rsidR="004F5D85" w:rsidRDefault="004F5D85" w:rsidP="009B7DBA">
            <w:pPr>
              <w:pStyle w:val="Textkrper"/>
              <w:jc w:val="center"/>
            </w:pPr>
            <w:r>
              <w:t>1</w:t>
            </w:r>
          </w:p>
          <w:p w:rsidR="004F5D85" w:rsidRDefault="004F5D85" w:rsidP="009B7DBA">
            <w:pPr>
              <w:pStyle w:val="Textkrper"/>
              <w:jc w:val="center"/>
            </w:pPr>
            <w:r>
              <w:t>1</w:t>
            </w:r>
          </w:p>
          <w:p w:rsidR="004F5D85" w:rsidRDefault="004F5D85" w:rsidP="009B7DBA">
            <w:pPr>
              <w:pStyle w:val="Textkrper"/>
              <w:jc w:val="center"/>
            </w:pPr>
            <w:r>
              <w:t>1</w:t>
            </w:r>
          </w:p>
          <w:p w:rsidR="004F5D85" w:rsidRDefault="004F5D85" w:rsidP="009B7DBA">
            <w:pPr>
              <w:pStyle w:val="Textkrper"/>
              <w:jc w:val="center"/>
            </w:pPr>
            <w:r>
              <w:t>1</w:t>
            </w:r>
          </w:p>
          <w:p w:rsidR="004F5D85" w:rsidRPr="00A410C8" w:rsidRDefault="004F5D85" w:rsidP="009B7DBA">
            <w:pPr>
              <w:pStyle w:val="Textkrper"/>
              <w:jc w:val="center"/>
            </w:pPr>
            <w:r>
              <w:t>1</w:t>
            </w:r>
          </w:p>
        </w:tc>
        <w:tc>
          <w:tcPr>
            <w:tcW w:w="4820" w:type="dxa"/>
          </w:tcPr>
          <w:p w:rsidR="004F5D85" w:rsidRDefault="004F5D85" w:rsidP="00F628B9">
            <w:pPr>
              <w:pStyle w:val="Textkrper"/>
            </w:pPr>
            <w:r>
              <w:t>Werkzeugauswahl</w:t>
            </w:r>
          </w:p>
          <w:p w:rsidR="004F5D85" w:rsidRDefault="004F5D85" w:rsidP="00F628B9">
            <w:pPr>
              <w:pStyle w:val="Textkrper"/>
            </w:pPr>
            <w:r>
              <w:t>Arbeitsplanung</w:t>
            </w:r>
          </w:p>
          <w:p w:rsidR="004F5D85" w:rsidRDefault="004F5D85" w:rsidP="00F628B9">
            <w:pPr>
              <w:pStyle w:val="Textkrper"/>
            </w:pPr>
            <w:r>
              <w:t>Reifenverschleiß</w:t>
            </w:r>
          </w:p>
          <w:p w:rsidR="004F5D85" w:rsidRDefault="004F5D85" w:rsidP="00F628B9">
            <w:pPr>
              <w:pStyle w:val="Textkrper"/>
            </w:pPr>
            <w:r>
              <w:t>Felgenzustand</w:t>
            </w:r>
          </w:p>
          <w:p w:rsidR="004F5D85" w:rsidRDefault="00B668B8" w:rsidP="00F628B9">
            <w:pPr>
              <w:pStyle w:val="Textkrper"/>
            </w:pPr>
            <w:r>
              <w:t>Sommer-/</w:t>
            </w:r>
            <w:r w:rsidR="004F5D85">
              <w:t>Winterreifen</w:t>
            </w:r>
          </w:p>
          <w:p w:rsidR="004F5D85" w:rsidRDefault="004F5D85" w:rsidP="00F628B9">
            <w:pPr>
              <w:pStyle w:val="Textkrper"/>
            </w:pPr>
            <w:r>
              <w:t>Radgrößen ermitteln</w:t>
            </w:r>
          </w:p>
          <w:p w:rsidR="004F5D85" w:rsidRDefault="004F5D85" w:rsidP="00F628B9">
            <w:pPr>
              <w:pStyle w:val="Textkrper"/>
            </w:pPr>
            <w:r>
              <w:t>Planung von Kleinmaterial</w:t>
            </w:r>
          </w:p>
          <w:p w:rsidR="004F5D85" w:rsidRPr="00A410C8" w:rsidRDefault="004F5D85" w:rsidP="00F628B9">
            <w:pPr>
              <w:pStyle w:val="Textkrper"/>
            </w:pPr>
            <w:r>
              <w:t>Sollwerte Drehmoment und Reifendruck ermitteln</w:t>
            </w:r>
          </w:p>
        </w:tc>
        <w:tc>
          <w:tcPr>
            <w:tcW w:w="2409" w:type="dxa"/>
          </w:tcPr>
          <w:p w:rsidR="004F5D85" w:rsidRDefault="004F5D85" w:rsidP="00F628B9">
            <w:pPr>
              <w:pStyle w:val="Textkrper"/>
            </w:pPr>
            <w:r>
              <w:t>Praxis</w:t>
            </w:r>
          </w:p>
          <w:p w:rsidR="004F5D85" w:rsidRDefault="004F5D85" w:rsidP="00F628B9">
            <w:pPr>
              <w:pStyle w:val="Textkrper"/>
            </w:pPr>
            <w:r>
              <w:t>Praxis</w:t>
            </w:r>
          </w:p>
          <w:p w:rsidR="004F5D85" w:rsidRDefault="004F5D85" w:rsidP="00F628B9">
            <w:pPr>
              <w:pStyle w:val="Textkrper"/>
            </w:pPr>
            <w:r>
              <w:t>Theorie (Praxis)</w:t>
            </w:r>
          </w:p>
          <w:p w:rsidR="004F5D85" w:rsidRDefault="004F5D85" w:rsidP="00F628B9">
            <w:pPr>
              <w:pStyle w:val="Textkrper"/>
            </w:pPr>
            <w:r>
              <w:t>Theorie (Praxis)</w:t>
            </w:r>
          </w:p>
          <w:p w:rsidR="004F5D85" w:rsidRDefault="004F5D85" w:rsidP="00F628B9">
            <w:pPr>
              <w:pStyle w:val="Textkrper"/>
            </w:pPr>
            <w:r>
              <w:t>Theorie</w:t>
            </w:r>
          </w:p>
          <w:p w:rsidR="004F5D85" w:rsidRDefault="004F5D85" w:rsidP="00F628B9">
            <w:pPr>
              <w:pStyle w:val="Textkrper"/>
            </w:pPr>
            <w:r>
              <w:t>Theorie (Praxis)</w:t>
            </w:r>
          </w:p>
          <w:p w:rsidR="004F5D85" w:rsidRDefault="004F5D85" w:rsidP="00F628B9">
            <w:pPr>
              <w:pStyle w:val="Textkrper"/>
            </w:pPr>
            <w:r>
              <w:t>Praxis</w:t>
            </w:r>
          </w:p>
          <w:p w:rsidR="004F5D85" w:rsidRDefault="004F5D85" w:rsidP="00F628B9">
            <w:pPr>
              <w:pStyle w:val="Textkrper"/>
            </w:pPr>
            <w:r>
              <w:t>Praxis</w:t>
            </w:r>
          </w:p>
          <w:p w:rsidR="004F5D85" w:rsidRPr="00A410C8" w:rsidRDefault="004F5D85" w:rsidP="00F628B9">
            <w:pPr>
              <w:pStyle w:val="Textkrper"/>
            </w:pPr>
          </w:p>
        </w:tc>
      </w:tr>
      <w:tr w:rsidR="004F5D85" w:rsidRPr="00A410C8" w:rsidTr="00F628B9">
        <w:trPr>
          <w:trHeight w:val="246"/>
        </w:trPr>
        <w:tc>
          <w:tcPr>
            <w:tcW w:w="1560" w:type="dxa"/>
            <w:shd w:val="clear" w:color="auto" w:fill="auto"/>
          </w:tcPr>
          <w:p w:rsidR="004F5D85" w:rsidRPr="00A410C8" w:rsidRDefault="004F5D85" w:rsidP="00F628B9">
            <w:pPr>
              <w:pStyle w:val="Textkrper"/>
            </w:pPr>
            <w:r>
              <w:t>Durchführen</w:t>
            </w:r>
          </w:p>
        </w:tc>
        <w:tc>
          <w:tcPr>
            <w:tcW w:w="850" w:type="dxa"/>
          </w:tcPr>
          <w:p w:rsidR="004F5D85" w:rsidRDefault="004F5D85" w:rsidP="009B7DBA">
            <w:pPr>
              <w:pStyle w:val="Textkrper"/>
              <w:jc w:val="center"/>
            </w:pPr>
            <w:r>
              <w:t>4</w:t>
            </w:r>
          </w:p>
          <w:p w:rsidR="004F5D85" w:rsidRDefault="004F5D85" w:rsidP="009B7DBA">
            <w:pPr>
              <w:pStyle w:val="Textkrper"/>
              <w:jc w:val="center"/>
            </w:pPr>
            <w:r>
              <w:t>2</w:t>
            </w:r>
          </w:p>
          <w:p w:rsidR="004F5D85" w:rsidRDefault="004F5D85" w:rsidP="009B7DBA">
            <w:pPr>
              <w:pStyle w:val="Textkrper"/>
              <w:jc w:val="center"/>
            </w:pPr>
            <w:r>
              <w:t>8</w:t>
            </w:r>
          </w:p>
          <w:p w:rsidR="004F5D85" w:rsidRPr="00A410C8" w:rsidRDefault="004F5D85" w:rsidP="009B7DBA">
            <w:pPr>
              <w:pStyle w:val="Textkrper"/>
              <w:jc w:val="center"/>
            </w:pPr>
            <w:r>
              <w:t>1</w:t>
            </w:r>
          </w:p>
        </w:tc>
        <w:tc>
          <w:tcPr>
            <w:tcW w:w="4820" w:type="dxa"/>
          </w:tcPr>
          <w:p w:rsidR="004F5D85" w:rsidRDefault="004F5D85" w:rsidP="00F628B9">
            <w:pPr>
              <w:pStyle w:val="Textkrper"/>
            </w:pPr>
            <w:r>
              <w:t>Radmontage</w:t>
            </w:r>
          </w:p>
          <w:p w:rsidR="004F5D85" w:rsidRDefault="004F5D85" w:rsidP="00F628B9">
            <w:pPr>
              <w:pStyle w:val="Textkrper"/>
            </w:pPr>
            <w:r>
              <w:t>Fahrzeug heben</w:t>
            </w:r>
          </w:p>
          <w:p w:rsidR="004F5D85" w:rsidRDefault="004F5D85" w:rsidP="00F628B9">
            <w:pPr>
              <w:pStyle w:val="Textkrper"/>
            </w:pPr>
            <w:r>
              <w:t>Montieren und Wuchten von Räder</w:t>
            </w:r>
            <w:r w:rsidR="00B668B8">
              <w:t>n</w:t>
            </w:r>
          </w:p>
          <w:p w:rsidR="004F5D85" w:rsidRPr="00A410C8" w:rsidRDefault="004F5D85" w:rsidP="00F628B9">
            <w:pPr>
              <w:pStyle w:val="Textkrper"/>
            </w:pPr>
            <w:r>
              <w:t>Lagerung und Entsorgung von Räder</w:t>
            </w:r>
            <w:r w:rsidR="007D5EA9">
              <w:t>n</w:t>
            </w:r>
            <w:r>
              <w:t>/Reifen</w:t>
            </w:r>
          </w:p>
        </w:tc>
        <w:tc>
          <w:tcPr>
            <w:tcW w:w="2409" w:type="dxa"/>
          </w:tcPr>
          <w:p w:rsidR="004F5D85" w:rsidRDefault="004F5D85" w:rsidP="00F628B9">
            <w:pPr>
              <w:pStyle w:val="Textkrper"/>
            </w:pPr>
            <w:r>
              <w:t>Praxis</w:t>
            </w:r>
          </w:p>
          <w:p w:rsidR="004F5D85" w:rsidRDefault="004F5D85" w:rsidP="00F628B9">
            <w:pPr>
              <w:pStyle w:val="Textkrper"/>
            </w:pPr>
            <w:r>
              <w:t>Praxis</w:t>
            </w:r>
          </w:p>
          <w:p w:rsidR="004F5D85" w:rsidRDefault="004F5D85" w:rsidP="00F628B9">
            <w:pPr>
              <w:pStyle w:val="Textkrper"/>
            </w:pPr>
            <w:r>
              <w:t>Praxis</w:t>
            </w:r>
          </w:p>
          <w:p w:rsidR="004F5D85" w:rsidRDefault="004F5D85" w:rsidP="00F628B9">
            <w:pPr>
              <w:pStyle w:val="Textkrper"/>
            </w:pPr>
            <w:r>
              <w:t>Theorie</w:t>
            </w:r>
          </w:p>
          <w:p w:rsidR="004F5D85" w:rsidRPr="00A410C8" w:rsidRDefault="004F5D85" w:rsidP="00F628B9">
            <w:pPr>
              <w:pStyle w:val="Textkrper"/>
            </w:pPr>
          </w:p>
        </w:tc>
      </w:tr>
      <w:tr w:rsidR="004F5D85" w:rsidRPr="00A410C8" w:rsidTr="00F628B9">
        <w:trPr>
          <w:trHeight w:val="246"/>
        </w:trPr>
        <w:tc>
          <w:tcPr>
            <w:tcW w:w="1560" w:type="dxa"/>
            <w:shd w:val="clear" w:color="auto" w:fill="auto"/>
          </w:tcPr>
          <w:p w:rsidR="004F5D85" w:rsidRDefault="004F5D85" w:rsidP="00F628B9">
            <w:pPr>
              <w:pStyle w:val="Textkrper"/>
            </w:pPr>
            <w:r>
              <w:t>Kontrollieren</w:t>
            </w:r>
          </w:p>
        </w:tc>
        <w:tc>
          <w:tcPr>
            <w:tcW w:w="850" w:type="dxa"/>
          </w:tcPr>
          <w:p w:rsidR="004F5D85" w:rsidRDefault="004F5D85" w:rsidP="009B7DBA">
            <w:pPr>
              <w:pStyle w:val="Textkrper"/>
              <w:jc w:val="center"/>
            </w:pPr>
            <w:r>
              <w:t>2+1</w:t>
            </w:r>
          </w:p>
          <w:p w:rsidR="004F5D85" w:rsidRPr="00A410C8" w:rsidRDefault="004F5D85" w:rsidP="009B7DBA">
            <w:pPr>
              <w:pStyle w:val="Textkrper"/>
              <w:jc w:val="center"/>
            </w:pPr>
            <w:r>
              <w:t>1</w:t>
            </w:r>
          </w:p>
        </w:tc>
        <w:tc>
          <w:tcPr>
            <w:tcW w:w="4820" w:type="dxa"/>
          </w:tcPr>
          <w:p w:rsidR="004F5D85" w:rsidRDefault="004F5D85" w:rsidP="00F628B9">
            <w:pPr>
              <w:pStyle w:val="Textkrper"/>
            </w:pPr>
            <w:r>
              <w:t>Luftdruck und Anzugsdrehmoment prüfen</w:t>
            </w:r>
          </w:p>
          <w:p w:rsidR="004F5D85" w:rsidRDefault="004F5D85" w:rsidP="00F628B9">
            <w:pPr>
              <w:pStyle w:val="Textkrper"/>
            </w:pPr>
            <w:r>
              <w:t>Arbeitsprotokoll</w:t>
            </w:r>
          </w:p>
          <w:p w:rsidR="004F5D85" w:rsidRDefault="004F5D85" w:rsidP="00F628B9">
            <w:pPr>
              <w:pStyle w:val="Textkrper"/>
            </w:pPr>
          </w:p>
        </w:tc>
        <w:tc>
          <w:tcPr>
            <w:tcW w:w="2409" w:type="dxa"/>
          </w:tcPr>
          <w:p w:rsidR="004F5D85" w:rsidRDefault="004F5D85" w:rsidP="00F628B9">
            <w:pPr>
              <w:pStyle w:val="Textkrper"/>
            </w:pPr>
            <w:r>
              <w:t>Theorie und Praxis</w:t>
            </w:r>
          </w:p>
          <w:p w:rsidR="004F5D85" w:rsidRPr="00A410C8" w:rsidRDefault="004F5D85" w:rsidP="00F628B9">
            <w:pPr>
              <w:pStyle w:val="Textkrper"/>
            </w:pPr>
            <w:r>
              <w:t>Praxis</w:t>
            </w:r>
          </w:p>
        </w:tc>
      </w:tr>
      <w:tr w:rsidR="004F5D85" w:rsidRPr="00A410C8" w:rsidTr="00F628B9">
        <w:trPr>
          <w:trHeight w:val="246"/>
        </w:trPr>
        <w:tc>
          <w:tcPr>
            <w:tcW w:w="1560" w:type="dxa"/>
            <w:shd w:val="clear" w:color="auto" w:fill="auto"/>
          </w:tcPr>
          <w:p w:rsidR="004F5D85" w:rsidRDefault="00B668B8" w:rsidP="00F628B9">
            <w:pPr>
              <w:pStyle w:val="Textkrper"/>
              <w:jc w:val="left"/>
            </w:pPr>
            <w:r>
              <w:t>Reflektieren und B</w:t>
            </w:r>
            <w:r w:rsidR="004F5D85">
              <w:t>ewerten</w:t>
            </w:r>
          </w:p>
        </w:tc>
        <w:tc>
          <w:tcPr>
            <w:tcW w:w="850" w:type="dxa"/>
          </w:tcPr>
          <w:p w:rsidR="004F5D85" w:rsidRDefault="004F5D85" w:rsidP="009B7DBA">
            <w:pPr>
              <w:pStyle w:val="Textkrper"/>
              <w:jc w:val="center"/>
            </w:pPr>
            <w:r>
              <w:t>1</w:t>
            </w:r>
          </w:p>
          <w:p w:rsidR="004F5D85" w:rsidRDefault="004F5D85" w:rsidP="009B7DBA">
            <w:pPr>
              <w:pStyle w:val="Textkrper"/>
              <w:jc w:val="center"/>
            </w:pPr>
            <w:r>
              <w:t>1</w:t>
            </w:r>
          </w:p>
          <w:p w:rsidR="004F5D85" w:rsidRPr="00A410C8" w:rsidRDefault="004F5D85" w:rsidP="009B7DBA">
            <w:pPr>
              <w:pStyle w:val="Textkrper"/>
              <w:jc w:val="center"/>
            </w:pPr>
            <w:r>
              <w:t>1</w:t>
            </w:r>
          </w:p>
        </w:tc>
        <w:tc>
          <w:tcPr>
            <w:tcW w:w="4820" w:type="dxa"/>
          </w:tcPr>
          <w:p w:rsidR="004F5D85" w:rsidRDefault="004F5D85" w:rsidP="00F628B9">
            <w:pPr>
              <w:pStyle w:val="Textkrper"/>
            </w:pPr>
            <w:r>
              <w:t>Beschreibung der durchgeführten Arbeiten</w:t>
            </w:r>
          </w:p>
          <w:p w:rsidR="004F5D85" w:rsidRDefault="004F5D85" w:rsidP="00F628B9">
            <w:pPr>
              <w:pStyle w:val="Textkrper"/>
            </w:pPr>
            <w:r>
              <w:t>Einschätzen der eigenen Fähigkeiten</w:t>
            </w:r>
          </w:p>
          <w:p w:rsidR="004F5D85" w:rsidRDefault="004F5D85" w:rsidP="00F628B9">
            <w:pPr>
              <w:pStyle w:val="Textkrper"/>
            </w:pPr>
            <w:r>
              <w:t>Selbstreflexion</w:t>
            </w:r>
          </w:p>
        </w:tc>
        <w:tc>
          <w:tcPr>
            <w:tcW w:w="2409" w:type="dxa"/>
          </w:tcPr>
          <w:p w:rsidR="004F5D85" w:rsidRDefault="004F5D85" w:rsidP="00F628B9">
            <w:pPr>
              <w:pStyle w:val="Textkrper"/>
            </w:pPr>
            <w:r>
              <w:t>Theorie</w:t>
            </w:r>
          </w:p>
          <w:p w:rsidR="004F5D85" w:rsidRDefault="004F5D85" w:rsidP="00F628B9">
            <w:pPr>
              <w:pStyle w:val="Textkrper"/>
            </w:pPr>
            <w:r>
              <w:t>Praxis</w:t>
            </w:r>
          </w:p>
          <w:p w:rsidR="004F5D85" w:rsidRPr="00A410C8" w:rsidRDefault="004F5D85" w:rsidP="00F628B9">
            <w:pPr>
              <w:pStyle w:val="Textkrper"/>
            </w:pPr>
            <w:r>
              <w:t>Praxis</w:t>
            </w:r>
          </w:p>
        </w:tc>
      </w:tr>
      <w:tr w:rsidR="004F5D85" w:rsidRPr="00A410C8" w:rsidTr="00F628B9">
        <w:trPr>
          <w:trHeight w:val="246"/>
        </w:trPr>
        <w:tc>
          <w:tcPr>
            <w:tcW w:w="1560" w:type="dxa"/>
            <w:shd w:val="clear" w:color="auto" w:fill="auto"/>
          </w:tcPr>
          <w:p w:rsidR="004F5D85" w:rsidRDefault="004F5D85" w:rsidP="00F628B9">
            <w:pPr>
              <w:pStyle w:val="Textkrper"/>
            </w:pPr>
          </w:p>
        </w:tc>
        <w:tc>
          <w:tcPr>
            <w:tcW w:w="850" w:type="dxa"/>
          </w:tcPr>
          <w:p w:rsidR="004F5D85" w:rsidRDefault="004F5D85" w:rsidP="009B7DBA">
            <w:pPr>
              <w:pStyle w:val="Textkrper"/>
              <w:jc w:val="center"/>
            </w:pPr>
            <w:r>
              <w:t>1</w:t>
            </w:r>
          </w:p>
          <w:p w:rsidR="004F5D85" w:rsidRPr="00A410C8" w:rsidRDefault="004F5D85" w:rsidP="009B7DBA">
            <w:pPr>
              <w:pStyle w:val="Textkrper"/>
              <w:jc w:val="center"/>
            </w:pPr>
            <w:r>
              <w:t>3</w:t>
            </w:r>
          </w:p>
        </w:tc>
        <w:tc>
          <w:tcPr>
            <w:tcW w:w="4820" w:type="dxa"/>
          </w:tcPr>
          <w:p w:rsidR="004F5D85" w:rsidRDefault="004F5D85" w:rsidP="00F628B9">
            <w:pPr>
              <w:pStyle w:val="Textkrper"/>
            </w:pPr>
            <w:r>
              <w:t>Klassenarbeit Winterreifenservice</w:t>
            </w:r>
          </w:p>
          <w:p w:rsidR="004F5D85" w:rsidRDefault="004F5D85" w:rsidP="00F628B9">
            <w:pPr>
              <w:pStyle w:val="Textkrper"/>
            </w:pPr>
            <w:r>
              <w:t>Praxisnote über einen Teilaspekt, z.</w:t>
            </w:r>
            <w:r w:rsidR="004B25D1">
              <w:t xml:space="preserve"> </w:t>
            </w:r>
            <w:r>
              <w:t>B. Reifenmontage</w:t>
            </w:r>
          </w:p>
        </w:tc>
        <w:tc>
          <w:tcPr>
            <w:tcW w:w="2409" w:type="dxa"/>
          </w:tcPr>
          <w:p w:rsidR="004F5D85" w:rsidRDefault="004F5D85" w:rsidP="00F628B9">
            <w:pPr>
              <w:pStyle w:val="Textkrper"/>
            </w:pPr>
            <w:r>
              <w:t xml:space="preserve">Theorie </w:t>
            </w:r>
          </w:p>
          <w:p w:rsidR="004F5D85" w:rsidRDefault="004F5D85" w:rsidP="00F628B9">
            <w:pPr>
              <w:pStyle w:val="Textkrper"/>
            </w:pPr>
            <w:r>
              <w:t>Praxis</w:t>
            </w:r>
          </w:p>
        </w:tc>
      </w:tr>
      <w:tr w:rsidR="004F5D85" w:rsidRPr="00A410C8" w:rsidTr="00F628B9">
        <w:trPr>
          <w:trHeight w:val="246"/>
        </w:trPr>
        <w:tc>
          <w:tcPr>
            <w:tcW w:w="1560" w:type="dxa"/>
            <w:shd w:val="clear" w:color="auto" w:fill="auto"/>
          </w:tcPr>
          <w:p w:rsidR="004F5D85" w:rsidRDefault="004F5D85" w:rsidP="00F628B9">
            <w:pPr>
              <w:pStyle w:val="Textkrper"/>
            </w:pPr>
            <w:r>
              <w:t>Summe:</w:t>
            </w:r>
          </w:p>
        </w:tc>
        <w:tc>
          <w:tcPr>
            <w:tcW w:w="850" w:type="dxa"/>
          </w:tcPr>
          <w:p w:rsidR="004F5D85" w:rsidRDefault="004F5D85" w:rsidP="009B7DBA">
            <w:pPr>
              <w:pStyle w:val="Textkrper"/>
              <w:jc w:val="center"/>
            </w:pPr>
            <w:r>
              <w:t>50</w:t>
            </w:r>
          </w:p>
          <w:p w:rsidR="004F5D85" w:rsidRDefault="004F5D85" w:rsidP="009B7DBA">
            <w:pPr>
              <w:pStyle w:val="Textkrper"/>
              <w:jc w:val="center"/>
            </w:pPr>
            <w:r>
              <w:t>16</w:t>
            </w:r>
          </w:p>
          <w:p w:rsidR="004F5D85" w:rsidRDefault="004F5D85" w:rsidP="009B7DBA">
            <w:pPr>
              <w:pStyle w:val="Textkrper"/>
              <w:jc w:val="center"/>
            </w:pPr>
            <w:r>
              <w:t>34</w:t>
            </w:r>
          </w:p>
        </w:tc>
        <w:tc>
          <w:tcPr>
            <w:tcW w:w="4820" w:type="dxa"/>
          </w:tcPr>
          <w:p w:rsidR="004F5D85" w:rsidRDefault="004F5D85" w:rsidP="00F628B9">
            <w:pPr>
              <w:pStyle w:val="Textkrper"/>
            </w:pPr>
          </w:p>
        </w:tc>
        <w:tc>
          <w:tcPr>
            <w:tcW w:w="2409" w:type="dxa"/>
          </w:tcPr>
          <w:p w:rsidR="004F5D85" w:rsidRDefault="004F5D85" w:rsidP="00F628B9">
            <w:pPr>
              <w:pStyle w:val="Textkrper"/>
            </w:pPr>
            <w:r>
              <w:t>Gesamt</w:t>
            </w:r>
          </w:p>
          <w:p w:rsidR="004F5D85" w:rsidRDefault="004F5D85" w:rsidP="00F628B9">
            <w:pPr>
              <w:pStyle w:val="Textkrper"/>
            </w:pPr>
            <w:r>
              <w:t>Theorie</w:t>
            </w:r>
          </w:p>
          <w:p w:rsidR="004F5D85" w:rsidRDefault="004F5D85" w:rsidP="00F628B9">
            <w:pPr>
              <w:pStyle w:val="Textkrper"/>
            </w:pPr>
            <w:r>
              <w:t>Praxis</w:t>
            </w:r>
          </w:p>
        </w:tc>
      </w:tr>
    </w:tbl>
    <w:p w:rsidR="008C300D" w:rsidRDefault="008C300D">
      <w:pPr>
        <w:spacing w:line="240" w:lineRule="exact"/>
      </w:pPr>
    </w:p>
    <w:p w:rsidR="008C300D" w:rsidRDefault="008C300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C300D" w:rsidRPr="00DB5C93" w:rsidTr="00AF6E58">
        <w:trPr>
          <w:trHeight w:val="523"/>
        </w:trPr>
        <w:tc>
          <w:tcPr>
            <w:tcW w:w="3119" w:type="dxa"/>
            <w:tcBorders>
              <w:left w:val="single" w:sz="4" w:space="0" w:color="auto"/>
              <w:bottom w:val="single" w:sz="4" w:space="0" w:color="auto"/>
              <w:right w:val="single" w:sz="4" w:space="0" w:color="auto"/>
            </w:tcBorders>
            <w:shd w:val="clear" w:color="auto" w:fill="D9D9D9"/>
            <w:hideMark/>
          </w:tcPr>
          <w:p w:rsidR="008C300D" w:rsidRPr="00DB5C93" w:rsidRDefault="008C300D" w:rsidP="00AF6E58">
            <w:pPr>
              <w:pStyle w:val="Tabelle6pt"/>
              <w:rPr>
                <w:color w:val="000000"/>
              </w:rPr>
            </w:pPr>
            <w:r w:rsidRPr="00DB5C93">
              <w:lastRenderedPageBreak/>
              <w:br w:type="page"/>
              <w:t>Lernfeld</w:t>
            </w:r>
          </w:p>
          <w:p w:rsidR="008C300D" w:rsidRPr="00DB5C93" w:rsidRDefault="008C300D" w:rsidP="00AF6E58">
            <w:pPr>
              <w:pStyle w:val="TabelleKopflinks"/>
            </w:pPr>
            <w:r w:rsidRPr="00DB5C93">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8C300D" w:rsidRPr="00DB5C93" w:rsidRDefault="008C300D" w:rsidP="00AF6E58">
            <w:pPr>
              <w:pStyle w:val="Tabelle6pt"/>
              <w:rPr>
                <w:color w:val="000000"/>
              </w:rPr>
            </w:pPr>
            <w:r w:rsidRPr="00DB5C93">
              <w:t>Titel</w:t>
            </w:r>
          </w:p>
          <w:p w:rsidR="008C300D" w:rsidRPr="00DB5C93" w:rsidRDefault="008C300D" w:rsidP="009D2312">
            <w:pPr>
              <w:pStyle w:val="TabelleKopflinks"/>
            </w:pPr>
            <w:r>
              <w:t xml:space="preserve">Informieren </w:t>
            </w:r>
            <w:r w:rsidR="009D2312">
              <w:t>–</w:t>
            </w:r>
            <w:r>
              <w:t xml:space="preserve"> Räderwochen im Autohaus</w:t>
            </w:r>
          </w:p>
        </w:tc>
        <w:tc>
          <w:tcPr>
            <w:tcW w:w="188" w:type="dxa"/>
            <w:vMerge w:val="restart"/>
            <w:tcBorders>
              <w:top w:val="nil"/>
              <w:left w:val="single" w:sz="4" w:space="0" w:color="auto"/>
              <w:bottom w:val="nil"/>
              <w:right w:val="single" w:sz="4" w:space="0" w:color="auto"/>
            </w:tcBorders>
            <w:shd w:val="clear" w:color="auto" w:fill="FFFFFF"/>
          </w:tcPr>
          <w:p w:rsidR="008C300D" w:rsidRPr="00DB5C93" w:rsidRDefault="008C300D" w:rsidP="00AF6E5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8C300D" w:rsidRPr="00F43E1F" w:rsidRDefault="008C300D" w:rsidP="00AF6E58">
            <w:pPr>
              <w:pStyle w:val="TabelleKopfmitte"/>
            </w:pPr>
            <w:r>
              <w:t>FZT 01</w:t>
            </w:r>
            <w:r w:rsidR="007317DD">
              <w:t>.01</w:t>
            </w:r>
            <w:r>
              <w:t>.02</w:t>
            </w:r>
          </w:p>
        </w:tc>
      </w:tr>
      <w:tr w:rsidR="008C300D" w:rsidRPr="00DB5C93" w:rsidTr="00AF6E58">
        <w:tc>
          <w:tcPr>
            <w:tcW w:w="7348" w:type="dxa"/>
            <w:gridSpan w:val="3"/>
            <w:tcBorders>
              <w:left w:val="single" w:sz="4" w:space="0" w:color="auto"/>
              <w:bottom w:val="single" w:sz="4" w:space="0" w:color="auto"/>
              <w:right w:val="single" w:sz="4" w:space="0" w:color="auto"/>
            </w:tcBorders>
            <w:shd w:val="clear" w:color="auto" w:fill="auto"/>
            <w:hideMark/>
          </w:tcPr>
          <w:p w:rsidR="008C300D" w:rsidRPr="0000124C" w:rsidRDefault="008C300D" w:rsidP="00AF6E58">
            <w:pPr>
              <w:pStyle w:val="Tabelle6pt"/>
              <w:jc w:val="both"/>
            </w:pPr>
            <w:r w:rsidRPr="0000124C">
              <w:t>Kompetenzbereiche:</w:t>
            </w:r>
          </w:p>
          <w:p w:rsidR="008C300D" w:rsidRPr="0000124C" w:rsidRDefault="008C300D" w:rsidP="00AF6E58">
            <w:pPr>
              <w:pStyle w:val="Kopf8ptafz"/>
              <w:jc w:val="both"/>
            </w:pPr>
            <w:r w:rsidRPr="0000124C">
              <w:t>Ich kann Arbeitsaufträge lesen und verstehen, um die Auftragsbearbeitung zu planen.</w:t>
            </w:r>
          </w:p>
          <w:p w:rsidR="008C300D" w:rsidRPr="0000124C" w:rsidRDefault="008C300D" w:rsidP="00AF6E58">
            <w:pPr>
              <w:pStyle w:val="Kopf8ptafz"/>
              <w:jc w:val="both"/>
            </w:pPr>
            <w:r w:rsidRPr="0000124C">
              <w:rPr>
                <w:szCs w:val="16"/>
              </w:rPr>
              <w:t>Ich kann eine Servicearbeit dokumentieren und erläutern.</w:t>
            </w:r>
          </w:p>
          <w:p w:rsidR="008C300D" w:rsidRPr="00831281" w:rsidRDefault="008C300D" w:rsidP="00AF6E58">
            <w:pPr>
              <w:pStyle w:val="Kopf8ptafz"/>
              <w:jc w:val="both"/>
              <w:rPr>
                <w:i/>
              </w:rPr>
            </w:pPr>
            <w:r w:rsidRPr="00831281">
              <w:rPr>
                <w:i/>
                <w:spacing w:val="-2"/>
                <w:szCs w:val="16"/>
              </w:rPr>
              <w:t>Ich kann Informationssysteme nutzen.</w:t>
            </w:r>
          </w:p>
          <w:p w:rsidR="008C300D" w:rsidRPr="0000124C" w:rsidRDefault="008C300D" w:rsidP="00AF6E58">
            <w:pPr>
              <w:pStyle w:val="Kopf8ptafz"/>
              <w:jc w:val="both"/>
            </w:pPr>
            <w:r w:rsidRPr="00831281">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8C300D" w:rsidRPr="0000124C" w:rsidRDefault="008C300D" w:rsidP="00AF6E58">
            <w:pPr>
              <w:jc w:val="both"/>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C300D" w:rsidRPr="0000124C" w:rsidTr="00AF6E58">
              <w:trPr>
                <w:trHeight w:val="284"/>
              </w:trPr>
              <w:tc>
                <w:tcPr>
                  <w:tcW w:w="2090" w:type="dxa"/>
                  <w:shd w:val="clear" w:color="auto" w:fill="auto"/>
                </w:tcPr>
                <w:p w:rsidR="008C300D" w:rsidRPr="0000124C" w:rsidRDefault="008C300D" w:rsidP="00E366DE">
                  <w:pPr>
                    <w:pStyle w:val="Textkrpermitte"/>
                  </w:pPr>
                  <w:proofErr w:type="spellStart"/>
                  <w:r w:rsidRPr="0000124C">
                    <w:t>LernPROJEKT</w:t>
                  </w:r>
                  <w:proofErr w:type="spellEnd"/>
                </w:p>
              </w:tc>
            </w:tr>
            <w:tr w:rsidR="008C300D" w:rsidRPr="0000124C" w:rsidTr="008C300D">
              <w:trPr>
                <w:trHeight w:val="284"/>
              </w:trPr>
              <w:tc>
                <w:tcPr>
                  <w:tcW w:w="2090" w:type="dxa"/>
                  <w:tcBorders>
                    <w:bottom w:val="single" w:sz="4" w:space="0" w:color="auto"/>
                  </w:tcBorders>
                  <w:shd w:val="clear" w:color="auto" w:fill="D9D9D9" w:themeFill="background1" w:themeFillShade="D9"/>
                </w:tcPr>
                <w:p w:rsidR="008C300D" w:rsidRPr="008C300D" w:rsidRDefault="008C300D" w:rsidP="00E366DE">
                  <w:pPr>
                    <w:pStyle w:val="Textkrpermitte"/>
                    <w:rPr>
                      <w:b/>
                    </w:rPr>
                  </w:pPr>
                  <w:proofErr w:type="spellStart"/>
                  <w:r w:rsidRPr="008C300D">
                    <w:rPr>
                      <w:b/>
                    </w:rPr>
                    <w:t>LernTHEMA</w:t>
                  </w:r>
                  <w:proofErr w:type="spellEnd"/>
                </w:p>
              </w:tc>
            </w:tr>
            <w:tr w:rsidR="008C300D" w:rsidRPr="0000124C" w:rsidTr="008C300D">
              <w:trPr>
                <w:trHeight w:val="284"/>
              </w:trPr>
              <w:tc>
                <w:tcPr>
                  <w:tcW w:w="2090" w:type="dxa"/>
                  <w:tcBorders>
                    <w:bottom w:val="nil"/>
                  </w:tcBorders>
                  <w:shd w:val="clear" w:color="auto" w:fill="FFFFFF" w:themeFill="background1"/>
                </w:tcPr>
                <w:p w:rsidR="008C300D" w:rsidRPr="008C300D" w:rsidRDefault="008C300D" w:rsidP="00E366DE">
                  <w:pPr>
                    <w:pStyle w:val="TabelleKopfmitte"/>
                    <w:rPr>
                      <w:b w:val="0"/>
                    </w:rPr>
                  </w:pPr>
                  <w:proofErr w:type="spellStart"/>
                  <w:r w:rsidRPr="008C300D">
                    <w:rPr>
                      <w:b w:val="0"/>
                    </w:rPr>
                    <w:t>LernSCHRITT</w:t>
                  </w:r>
                  <w:proofErr w:type="spellEnd"/>
                </w:p>
              </w:tc>
            </w:tr>
          </w:tbl>
          <w:p w:rsidR="008C300D" w:rsidRPr="0000124C" w:rsidRDefault="008C300D" w:rsidP="00AF6E58">
            <w:pPr>
              <w:jc w:val="both"/>
            </w:pPr>
          </w:p>
        </w:tc>
      </w:tr>
      <w:tr w:rsidR="008C300D" w:rsidRPr="00DB5C93" w:rsidTr="00AF6E58">
        <w:trPr>
          <w:trHeight w:val="149"/>
        </w:trPr>
        <w:tc>
          <w:tcPr>
            <w:tcW w:w="7348" w:type="dxa"/>
            <w:gridSpan w:val="3"/>
            <w:tcBorders>
              <w:top w:val="single" w:sz="4" w:space="0" w:color="auto"/>
              <w:left w:val="nil"/>
              <w:right w:val="nil"/>
            </w:tcBorders>
          </w:tcPr>
          <w:p w:rsidR="008C300D" w:rsidRPr="0000124C" w:rsidRDefault="008C300D" w:rsidP="00AF6E58">
            <w:pPr>
              <w:jc w:val="both"/>
            </w:pPr>
          </w:p>
        </w:tc>
        <w:tc>
          <w:tcPr>
            <w:tcW w:w="196" w:type="dxa"/>
            <w:gridSpan w:val="2"/>
            <w:tcBorders>
              <w:top w:val="nil"/>
              <w:left w:val="nil"/>
              <w:right w:val="nil"/>
            </w:tcBorders>
          </w:tcPr>
          <w:p w:rsidR="008C300D" w:rsidRPr="0000124C" w:rsidRDefault="008C300D" w:rsidP="00AF6E58">
            <w:pPr>
              <w:jc w:val="both"/>
            </w:pPr>
          </w:p>
        </w:tc>
        <w:tc>
          <w:tcPr>
            <w:tcW w:w="2095" w:type="dxa"/>
            <w:tcBorders>
              <w:top w:val="single" w:sz="4" w:space="0" w:color="auto"/>
              <w:left w:val="nil"/>
              <w:right w:val="nil"/>
            </w:tcBorders>
          </w:tcPr>
          <w:p w:rsidR="008C300D" w:rsidRPr="0000124C" w:rsidRDefault="008C300D" w:rsidP="00AF6E58">
            <w:pPr>
              <w:jc w:val="both"/>
            </w:pPr>
          </w:p>
        </w:tc>
      </w:tr>
      <w:tr w:rsidR="008C300D" w:rsidRPr="00DB5C93" w:rsidTr="00AF6E58">
        <w:trPr>
          <w:trHeight w:val="443"/>
        </w:trPr>
        <w:tc>
          <w:tcPr>
            <w:tcW w:w="4818" w:type="dxa"/>
            <w:gridSpan w:val="2"/>
            <w:vMerge w:val="restart"/>
            <w:tcBorders>
              <w:left w:val="single" w:sz="4" w:space="0" w:color="auto"/>
              <w:right w:val="single" w:sz="4" w:space="0" w:color="auto"/>
            </w:tcBorders>
          </w:tcPr>
          <w:p w:rsidR="008C300D" w:rsidRPr="0000124C" w:rsidRDefault="008C300D" w:rsidP="00AF6E58">
            <w:pPr>
              <w:pStyle w:val="Tabelle6pt"/>
              <w:jc w:val="both"/>
            </w:pPr>
            <w:r w:rsidRPr="0000124C">
              <w:t>Kompetenzen:</w:t>
            </w:r>
          </w:p>
          <w:p w:rsidR="008C300D" w:rsidRPr="0000124C" w:rsidRDefault="008C300D" w:rsidP="00AF6E58">
            <w:pPr>
              <w:pStyle w:val="Kopf8ptafz"/>
              <w:jc w:val="both"/>
            </w:pPr>
            <w:r w:rsidRPr="0000124C">
              <w:t>Ich kann die Notwendigkeit der Auftragsabwicklung erklären.</w:t>
            </w:r>
          </w:p>
          <w:p w:rsidR="008C300D" w:rsidRPr="0000124C" w:rsidRDefault="008C300D" w:rsidP="00AF6E58">
            <w:pPr>
              <w:pStyle w:val="Kopf8ptafz"/>
              <w:jc w:val="both"/>
            </w:pPr>
            <w:r w:rsidRPr="0000124C">
              <w:t>Ich kann den Ablauf der Auftragsabwicklung beschreiben.</w:t>
            </w:r>
          </w:p>
          <w:p w:rsidR="008C300D" w:rsidRPr="0000124C" w:rsidRDefault="008C300D" w:rsidP="00AF6E58">
            <w:pPr>
              <w:pStyle w:val="Kopf8ptafz"/>
              <w:jc w:val="both"/>
            </w:pPr>
            <w:r w:rsidRPr="0000124C">
              <w:t>Ich kann einen Kundenauftrag fachlich richtig erstellen.</w:t>
            </w:r>
          </w:p>
          <w:p w:rsidR="008C300D" w:rsidRPr="0000124C" w:rsidRDefault="008C300D" w:rsidP="00AF6E58">
            <w:pPr>
              <w:pStyle w:val="Kopf8ptafz"/>
              <w:jc w:val="both"/>
            </w:pPr>
            <w:r w:rsidRPr="0000124C">
              <w:t>Ich kann die notwendigen Daten für einen Kundenauftrag aus der Zulassungsbescheinigung Teil 1 entnehmen.</w:t>
            </w:r>
          </w:p>
          <w:p w:rsidR="008C300D" w:rsidRPr="0000124C" w:rsidRDefault="008C300D" w:rsidP="00AF6E58">
            <w:pPr>
              <w:pStyle w:val="Kopf8ptafz"/>
              <w:jc w:val="both"/>
            </w:pPr>
            <w:r w:rsidRPr="0000124C">
              <w:t>Ich kann einen Auftrag lesen.</w:t>
            </w:r>
          </w:p>
          <w:p w:rsidR="008C300D" w:rsidRPr="009B7DBA" w:rsidRDefault="008C300D" w:rsidP="00AF6E58">
            <w:pPr>
              <w:pStyle w:val="Kopf8ptafz"/>
              <w:jc w:val="both"/>
              <w:rPr>
                <w:i/>
              </w:rPr>
            </w:pPr>
            <w:r w:rsidRPr="009B7DBA">
              <w:rPr>
                <w:i/>
              </w:rPr>
              <w:t>Ich kann die Markierungsregeln anwenden.</w:t>
            </w:r>
          </w:p>
          <w:p w:rsidR="008C300D" w:rsidRPr="009B7DBA" w:rsidRDefault="008C300D" w:rsidP="00AF6E58">
            <w:pPr>
              <w:pStyle w:val="Kopf8ptafz"/>
              <w:jc w:val="both"/>
              <w:rPr>
                <w:i/>
              </w:rPr>
            </w:pPr>
            <w:r w:rsidRPr="009B7DBA">
              <w:rPr>
                <w:i/>
              </w:rPr>
              <w:t>Ich kann die 5-Schritt-Lesemethode anwenden.</w:t>
            </w:r>
          </w:p>
          <w:p w:rsidR="008C300D" w:rsidRPr="009B7DBA" w:rsidRDefault="008C300D" w:rsidP="00AF6E58">
            <w:pPr>
              <w:pStyle w:val="Kopf8ptafz"/>
              <w:jc w:val="both"/>
              <w:rPr>
                <w:i/>
              </w:rPr>
            </w:pPr>
            <w:r w:rsidRPr="009B7DBA">
              <w:rPr>
                <w:i/>
              </w:rPr>
              <w:t>Ich kann einen einfachen Text lesen und mit einfachen Worten z</w:t>
            </w:r>
            <w:r w:rsidRPr="009B7DBA">
              <w:rPr>
                <w:i/>
              </w:rPr>
              <w:t>u</w:t>
            </w:r>
            <w:r w:rsidRPr="009B7DBA">
              <w:rPr>
                <w:i/>
              </w:rPr>
              <w:t>sammenfassen</w:t>
            </w:r>
            <w:r w:rsidR="009D2312">
              <w:rPr>
                <w:i/>
              </w:rPr>
              <w:t>.</w:t>
            </w:r>
          </w:p>
          <w:p w:rsidR="008C300D" w:rsidRPr="0000124C" w:rsidRDefault="008C300D" w:rsidP="00AF6E58">
            <w:pPr>
              <w:pStyle w:val="Kopf8ptafz"/>
              <w:jc w:val="both"/>
            </w:pPr>
            <w:r w:rsidRPr="009B7DBA">
              <w:rPr>
                <w:i/>
              </w:rPr>
              <w:t>Ich kann an einem selbstgewählten Beispiel erklären, warum es wic</w:t>
            </w:r>
            <w:r w:rsidRPr="009B7DBA">
              <w:rPr>
                <w:i/>
              </w:rPr>
              <w:t>h</w:t>
            </w:r>
            <w:r w:rsidRPr="009B7DBA">
              <w:rPr>
                <w:i/>
              </w:rPr>
              <w:t>tig ist</w:t>
            </w:r>
            <w:r w:rsidR="00B668B8">
              <w:rPr>
                <w:i/>
              </w:rPr>
              <w:t>,</w:t>
            </w:r>
            <w:r w:rsidRPr="009B7DBA">
              <w:rPr>
                <w:i/>
              </w:rPr>
              <w:t xml:space="preserve"> die 5-Schritt-Lesemethode zu erlernen.</w:t>
            </w:r>
          </w:p>
        </w:tc>
        <w:tc>
          <w:tcPr>
            <w:tcW w:w="4821" w:type="dxa"/>
            <w:gridSpan w:val="4"/>
            <w:tcBorders>
              <w:left w:val="single" w:sz="4" w:space="0" w:color="auto"/>
              <w:right w:val="single" w:sz="4" w:space="0" w:color="auto"/>
            </w:tcBorders>
          </w:tcPr>
          <w:p w:rsidR="008C300D" w:rsidRPr="0000124C" w:rsidRDefault="008C300D" w:rsidP="00AF6E58">
            <w:pPr>
              <w:pStyle w:val="Tabelle6pt"/>
              <w:jc w:val="both"/>
            </w:pPr>
            <w:r w:rsidRPr="0000124C">
              <w:t>Was Sie schon können sollten:</w:t>
            </w:r>
          </w:p>
          <w:p w:rsidR="008C300D" w:rsidRPr="0000124C" w:rsidRDefault="008C300D" w:rsidP="00AF6E58">
            <w:pPr>
              <w:pStyle w:val="Kopf8ptafz"/>
              <w:jc w:val="both"/>
            </w:pPr>
            <w:r w:rsidRPr="0000124C">
              <w:t>Ich kann schon die Markierungsregeln anwenden.</w:t>
            </w:r>
          </w:p>
        </w:tc>
      </w:tr>
      <w:tr w:rsidR="008C300D" w:rsidRPr="00DB5C93" w:rsidTr="00AF6E58">
        <w:trPr>
          <w:trHeight w:val="443"/>
        </w:trPr>
        <w:tc>
          <w:tcPr>
            <w:tcW w:w="4818" w:type="dxa"/>
            <w:gridSpan w:val="2"/>
            <w:vMerge/>
            <w:tcBorders>
              <w:left w:val="single" w:sz="4" w:space="0" w:color="auto"/>
              <w:right w:val="single" w:sz="4" w:space="0" w:color="auto"/>
            </w:tcBorders>
          </w:tcPr>
          <w:p w:rsidR="008C300D" w:rsidRPr="0000124C" w:rsidRDefault="008C300D" w:rsidP="00AF6E58">
            <w:pPr>
              <w:pStyle w:val="Tabelle6pt"/>
              <w:jc w:val="both"/>
            </w:pPr>
          </w:p>
        </w:tc>
        <w:tc>
          <w:tcPr>
            <w:tcW w:w="4821" w:type="dxa"/>
            <w:gridSpan w:val="4"/>
            <w:tcBorders>
              <w:left w:val="single" w:sz="4" w:space="0" w:color="auto"/>
              <w:right w:val="single" w:sz="4" w:space="0" w:color="auto"/>
            </w:tcBorders>
          </w:tcPr>
          <w:p w:rsidR="008C300D" w:rsidRPr="0000124C" w:rsidRDefault="008C300D" w:rsidP="00AF6E58">
            <w:pPr>
              <w:pStyle w:val="Tabelle6pt"/>
              <w:jc w:val="both"/>
            </w:pPr>
            <w:r w:rsidRPr="0000124C">
              <w:t>Wofür Sie das benötigen:</w:t>
            </w:r>
          </w:p>
          <w:p w:rsidR="008C300D" w:rsidRPr="0000124C" w:rsidRDefault="008C300D" w:rsidP="00AF6E58">
            <w:pPr>
              <w:pStyle w:val="Kopf8ptafz"/>
              <w:jc w:val="both"/>
            </w:pPr>
            <w:r w:rsidRPr="0000124C">
              <w:t>Textverständnis</w:t>
            </w:r>
          </w:p>
        </w:tc>
      </w:tr>
      <w:tr w:rsidR="008C300D" w:rsidRPr="00DB5C93" w:rsidTr="00AF6E58">
        <w:trPr>
          <w:trHeight w:val="443"/>
        </w:trPr>
        <w:tc>
          <w:tcPr>
            <w:tcW w:w="4818" w:type="dxa"/>
            <w:gridSpan w:val="2"/>
            <w:vMerge/>
            <w:tcBorders>
              <w:left w:val="single" w:sz="4" w:space="0" w:color="auto"/>
              <w:right w:val="single" w:sz="4" w:space="0" w:color="auto"/>
            </w:tcBorders>
          </w:tcPr>
          <w:p w:rsidR="008C300D" w:rsidRPr="0000124C" w:rsidRDefault="008C300D" w:rsidP="00AF6E58">
            <w:pPr>
              <w:pStyle w:val="Tabelle6pt"/>
              <w:jc w:val="both"/>
            </w:pPr>
          </w:p>
        </w:tc>
        <w:tc>
          <w:tcPr>
            <w:tcW w:w="4821" w:type="dxa"/>
            <w:gridSpan w:val="4"/>
            <w:tcBorders>
              <w:left w:val="single" w:sz="4" w:space="0" w:color="auto"/>
              <w:right w:val="single" w:sz="4" w:space="0" w:color="auto"/>
            </w:tcBorders>
          </w:tcPr>
          <w:p w:rsidR="008C300D" w:rsidRPr="0000124C" w:rsidRDefault="008C300D" w:rsidP="00AF6E58">
            <w:pPr>
              <w:pStyle w:val="Tabelle6pt"/>
              <w:jc w:val="both"/>
            </w:pPr>
            <w:r w:rsidRPr="0000124C">
              <w:t>Wie Sie Ihr Können prüfen können:</w:t>
            </w:r>
          </w:p>
          <w:p w:rsidR="008C300D" w:rsidRPr="0000124C" w:rsidRDefault="008C300D" w:rsidP="00FB4B59">
            <w:pPr>
              <w:pStyle w:val="Kopf8ptafz"/>
              <w:jc w:val="both"/>
            </w:pPr>
            <w:r w:rsidRPr="0000124C">
              <w:t>Gegenseitige Kontrolle mit anderen Schülerinnen</w:t>
            </w:r>
            <w:r w:rsidR="00FB4B59">
              <w:t xml:space="preserve"> und Schülern</w:t>
            </w:r>
          </w:p>
        </w:tc>
      </w:tr>
    </w:tbl>
    <w:p w:rsidR="008C300D" w:rsidRDefault="008C300D">
      <w:pPr>
        <w:spacing w:line="240" w:lineRule="exact"/>
      </w:pPr>
    </w:p>
    <w:p w:rsidR="008C300D" w:rsidRDefault="008C300D">
      <w:pPr>
        <w:spacing w:line="240" w:lineRule="exact"/>
      </w:pPr>
      <w:r>
        <w:t xml:space="preserve">In diesem ersten Lernthema geht es </w:t>
      </w:r>
      <w:r w:rsidR="0009157F">
        <w:t>zunächst</w:t>
      </w:r>
      <w:r>
        <w:t xml:space="preserve"> darum, wie man sich Informationen zu einem Thema beschaffen kann</w:t>
      </w:r>
      <w:r w:rsidR="0009157F">
        <w:t>. Da</w:t>
      </w:r>
      <w:r w:rsidR="009B5F4C">
        <w:t>für lernen Sie die 5-Schritte -</w:t>
      </w:r>
      <w:r>
        <w:t>Lesemethode kennen und kö</w:t>
      </w:r>
      <w:r w:rsidR="00C20188">
        <w:t>nnen diese direkt anwenden. Außerdem lernen Sie</w:t>
      </w:r>
      <w:r w:rsidR="00B668B8">
        <w:t>,</w:t>
      </w:r>
      <w:r w:rsidR="00C20188">
        <w:t xml:space="preserve"> aus</w:t>
      </w:r>
      <w:r>
        <w:t xml:space="preserve"> Formulare</w:t>
      </w:r>
      <w:r w:rsidR="007D5EA9">
        <w:t>n</w:t>
      </w:r>
      <w:r>
        <w:t xml:space="preserve"> und Besche</w:t>
      </w:r>
      <w:r>
        <w:t>i</w:t>
      </w:r>
      <w:r>
        <w:t>nigungen Informationen heraus</w:t>
      </w:r>
      <w:r w:rsidR="00C20188">
        <w:t>zulesen</w:t>
      </w:r>
      <w:r>
        <w:t xml:space="preserve">. </w:t>
      </w:r>
    </w:p>
    <w:p w:rsidR="0009157F" w:rsidRDefault="0009157F">
      <w:pPr>
        <w:spacing w:line="240" w:lineRule="exact"/>
      </w:pPr>
    </w:p>
    <w:p w:rsidR="0009157F" w:rsidRDefault="0009157F">
      <w:pPr>
        <w:spacing w:line="240" w:lineRule="exact"/>
      </w:pPr>
      <w:r>
        <w:t xml:space="preserve">Dann müssen diverse Informationen in eine Präsentationsform überführt werden. Da finden Sie in den folgenden Lernschritten verschiedene Möglichkeiten. </w:t>
      </w:r>
    </w:p>
    <w:p w:rsidR="0009157F" w:rsidRDefault="0009157F">
      <w:pPr>
        <w:spacing w:line="240" w:lineRule="exact"/>
      </w:pPr>
    </w:p>
    <w:p w:rsidR="0009157F" w:rsidRDefault="0009157F">
      <w:pPr>
        <w:spacing w:line="240" w:lineRule="exact"/>
      </w:pPr>
      <w:r>
        <w:t>Die Erarbeitungsformen der Lerninhalte sind in diesem Material sehr unterschiedlich, sodass Sie neben den fachlichen Inhalten auch im Bereich Handlungskompetenz viel lernen können.</w:t>
      </w:r>
    </w:p>
    <w:p w:rsidR="0009157F" w:rsidRDefault="0009157F">
      <w:pPr>
        <w:spacing w:line="240" w:lineRule="exact"/>
      </w:pPr>
    </w:p>
    <w:p w:rsidR="0009157F" w:rsidRDefault="0009157F">
      <w:pPr>
        <w:spacing w:line="240" w:lineRule="exact"/>
      </w:pPr>
      <w:r>
        <w:t>Bearbeiten Sie folgende Inhalte:</w:t>
      </w:r>
    </w:p>
    <w:p w:rsidR="0009157F" w:rsidRDefault="0009157F" w:rsidP="0009157F">
      <w:pPr>
        <w:pStyle w:val="Inhaltsverzeichnisnr"/>
        <w:numPr>
          <w:ilvl w:val="1"/>
          <w:numId w:val="3"/>
        </w:numPr>
      </w:pPr>
      <w:r>
        <w:t>Aufbau einer Auftragskarte</w:t>
      </w:r>
    </w:p>
    <w:p w:rsidR="0009157F" w:rsidRDefault="0009157F" w:rsidP="0009157F">
      <w:pPr>
        <w:pStyle w:val="Inhaltsverzeichnisnr"/>
        <w:numPr>
          <w:ilvl w:val="1"/>
          <w:numId w:val="3"/>
        </w:numPr>
      </w:pPr>
      <w:r>
        <w:t>Informationen aus der Zulassungsbescheinigung</w:t>
      </w:r>
    </w:p>
    <w:p w:rsidR="0009157F" w:rsidRDefault="0009157F" w:rsidP="0009157F">
      <w:pPr>
        <w:pStyle w:val="Inhaltsverzeichnisnr"/>
        <w:numPr>
          <w:ilvl w:val="1"/>
          <w:numId w:val="3"/>
        </w:numPr>
      </w:pPr>
      <w:r>
        <w:t>Umgang mit einer Hebebühne</w:t>
      </w:r>
    </w:p>
    <w:p w:rsidR="0009157F" w:rsidRDefault="0009157F" w:rsidP="0009157F">
      <w:pPr>
        <w:pStyle w:val="Inhaltsverzeichnisnr"/>
        <w:numPr>
          <w:ilvl w:val="1"/>
          <w:numId w:val="3"/>
        </w:numPr>
      </w:pPr>
      <w:r>
        <w:t xml:space="preserve">Umgang mit einer </w:t>
      </w:r>
      <w:proofErr w:type="spellStart"/>
      <w:r>
        <w:t>Reifenmontiermaschine</w:t>
      </w:r>
      <w:proofErr w:type="spellEnd"/>
    </w:p>
    <w:p w:rsidR="0009157F" w:rsidRDefault="0009157F" w:rsidP="0009157F">
      <w:pPr>
        <w:pStyle w:val="Inhaltsverzeichnisnr"/>
        <w:numPr>
          <w:ilvl w:val="1"/>
          <w:numId w:val="3"/>
        </w:numPr>
      </w:pPr>
      <w:r>
        <w:t>Reifenbezeichnungen</w:t>
      </w:r>
    </w:p>
    <w:p w:rsidR="0009157F" w:rsidRDefault="0009157F" w:rsidP="0009157F">
      <w:pPr>
        <w:pStyle w:val="Inhaltsverzeichnisnr"/>
        <w:numPr>
          <w:ilvl w:val="1"/>
          <w:numId w:val="3"/>
        </w:numPr>
      </w:pPr>
      <w:r>
        <w:t>Felgenbezeichnungen</w:t>
      </w:r>
    </w:p>
    <w:p w:rsidR="0009157F" w:rsidRDefault="0009157F" w:rsidP="0009157F">
      <w:pPr>
        <w:pStyle w:val="Inhaltsverzeichnisnr"/>
        <w:numPr>
          <w:ilvl w:val="1"/>
          <w:numId w:val="3"/>
        </w:numPr>
      </w:pPr>
      <w:r>
        <w:t>Umgang mit Reifenkontrollsystemen</w:t>
      </w:r>
    </w:p>
    <w:p w:rsidR="0009157F" w:rsidRDefault="0009157F" w:rsidP="0009157F">
      <w:pPr>
        <w:pStyle w:val="Inhaltsverzeichnisnr"/>
        <w:numPr>
          <w:ilvl w:val="0"/>
          <w:numId w:val="0"/>
        </w:numPr>
        <w:ind w:left="284" w:hanging="284"/>
      </w:pPr>
    </w:p>
    <w:p w:rsidR="0009157F" w:rsidRPr="00B872E9" w:rsidRDefault="00B872E9" w:rsidP="0009157F">
      <w:pPr>
        <w:pStyle w:val="Inhaltsverzeichnisnr"/>
        <w:numPr>
          <w:ilvl w:val="0"/>
          <w:numId w:val="0"/>
        </w:numPr>
        <w:ind w:left="284" w:hanging="284"/>
        <w:rPr>
          <w:b w:val="0"/>
        </w:rPr>
      </w:pPr>
      <w:r w:rsidRPr="00B872E9">
        <w:rPr>
          <w:b w:val="0"/>
        </w:rPr>
        <w:t>Zur Kontrolle Ihres Wissens bearbeiten Sie bitte den Selbstreflexionsbogen FZT 01.02.09</w:t>
      </w:r>
      <w:r>
        <w:rPr>
          <w:b w:val="0"/>
        </w:rPr>
        <w:t>.</w:t>
      </w:r>
    </w:p>
    <w:p w:rsidR="0009157F" w:rsidRDefault="0009157F" w:rsidP="0009157F">
      <w:pPr>
        <w:spacing w:line="240" w:lineRule="exact"/>
      </w:pPr>
      <w:r>
        <w:t xml:space="preserve"> </w:t>
      </w:r>
    </w:p>
    <w:p w:rsidR="008C300D" w:rsidRDefault="008C300D">
      <w:pPr>
        <w:spacing w:line="240" w:lineRule="exact"/>
      </w:pPr>
      <w:r>
        <w:br w:type="page"/>
      </w:r>
    </w:p>
    <w:p w:rsidR="004F5D85" w:rsidRDefault="004F5D85">
      <w:pPr>
        <w:spacing w:line="240" w:lineRule="exact"/>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F1624" w:rsidRPr="00DB5C93" w:rsidTr="00F43E1F">
        <w:trPr>
          <w:trHeight w:val="523"/>
        </w:trPr>
        <w:tc>
          <w:tcPr>
            <w:tcW w:w="3119" w:type="dxa"/>
            <w:tcBorders>
              <w:left w:val="single" w:sz="4" w:space="0" w:color="auto"/>
              <w:bottom w:val="single" w:sz="4" w:space="0" w:color="auto"/>
              <w:right w:val="single" w:sz="4" w:space="0" w:color="auto"/>
            </w:tcBorders>
            <w:shd w:val="clear" w:color="auto" w:fill="D9D9D9"/>
            <w:hideMark/>
          </w:tcPr>
          <w:p w:rsidR="007F1624" w:rsidRPr="00DB5C93" w:rsidRDefault="007F1624" w:rsidP="003F767B">
            <w:pPr>
              <w:pStyle w:val="Tabelle6pt"/>
              <w:rPr>
                <w:color w:val="000000"/>
              </w:rPr>
            </w:pPr>
            <w:r w:rsidRPr="00DB5C93">
              <w:br w:type="page"/>
              <w:t>Lernfeld</w:t>
            </w:r>
          </w:p>
          <w:p w:rsidR="007F1624" w:rsidRPr="00DB5C93" w:rsidRDefault="007F1624" w:rsidP="003F767B">
            <w:pPr>
              <w:pStyle w:val="TabelleKopflinks"/>
            </w:pPr>
            <w:r w:rsidRPr="00DB5C93">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7F1624" w:rsidRPr="00DB5C93" w:rsidRDefault="007F1624" w:rsidP="003F767B">
            <w:pPr>
              <w:pStyle w:val="Tabelle6pt"/>
              <w:rPr>
                <w:color w:val="000000"/>
              </w:rPr>
            </w:pPr>
            <w:r w:rsidRPr="00DB5C93">
              <w:t>Titel</w:t>
            </w:r>
          </w:p>
          <w:p w:rsidR="007F1624" w:rsidRPr="00DB5C93" w:rsidRDefault="00077B75" w:rsidP="003F767B">
            <w:pPr>
              <w:pStyle w:val="TabelleKopflinks"/>
            </w:pPr>
            <w:r>
              <w:t>Informieren –</w:t>
            </w:r>
            <w:r w:rsidR="00182F2D">
              <w:t xml:space="preserve"> Einen Auftrag lesen</w:t>
            </w:r>
          </w:p>
        </w:tc>
        <w:tc>
          <w:tcPr>
            <w:tcW w:w="188" w:type="dxa"/>
            <w:vMerge w:val="restart"/>
            <w:tcBorders>
              <w:top w:val="nil"/>
              <w:left w:val="single" w:sz="4" w:space="0" w:color="auto"/>
              <w:bottom w:val="nil"/>
              <w:right w:val="single" w:sz="4" w:space="0" w:color="auto"/>
            </w:tcBorders>
            <w:shd w:val="clear" w:color="auto" w:fill="FFFFFF"/>
          </w:tcPr>
          <w:p w:rsidR="007F1624" w:rsidRPr="00DB5C93" w:rsidRDefault="007F1624" w:rsidP="003F767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7142CC" w:rsidRPr="00F43E1F" w:rsidRDefault="007142CC" w:rsidP="00F43E1F">
            <w:pPr>
              <w:pStyle w:val="TabelleKopfmitte"/>
            </w:pPr>
            <w:r>
              <w:t>FZT</w:t>
            </w:r>
            <w:r w:rsidR="00F43E1F">
              <w:t xml:space="preserve"> </w:t>
            </w:r>
            <w:r w:rsidR="007317DD">
              <w:t>01.</w:t>
            </w:r>
            <w:r w:rsidR="00F43E1F">
              <w:t>01</w:t>
            </w:r>
            <w:r w:rsidR="004E62CD">
              <w:t>.</w:t>
            </w:r>
            <w:r w:rsidR="002D4621">
              <w:t>0</w:t>
            </w:r>
            <w:r w:rsidR="00F43E1F">
              <w:t>2</w:t>
            </w:r>
            <w:r>
              <w:t>.01</w:t>
            </w:r>
          </w:p>
        </w:tc>
      </w:tr>
      <w:tr w:rsidR="007F1624" w:rsidRPr="00DB5C93" w:rsidTr="003F767B">
        <w:tc>
          <w:tcPr>
            <w:tcW w:w="7348" w:type="dxa"/>
            <w:gridSpan w:val="3"/>
            <w:tcBorders>
              <w:left w:val="single" w:sz="4" w:space="0" w:color="auto"/>
              <w:bottom w:val="single" w:sz="4" w:space="0" w:color="auto"/>
              <w:right w:val="single" w:sz="4" w:space="0" w:color="auto"/>
            </w:tcBorders>
            <w:shd w:val="clear" w:color="auto" w:fill="auto"/>
            <w:hideMark/>
          </w:tcPr>
          <w:p w:rsidR="007F1624" w:rsidRPr="0000124C" w:rsidRDefault="007F1624" w:rsidP="0000124C">
            <w:pPr>
              <w:pStyle w:val="Tabelle6pt"/>
              <w:jc w:val="both"/>
            </w:pPr>
            <w:r w:rsidRPr="0000124C">
              <w:t>Kompetenzbereiche:</w:t>
            </w:r>
          </w:p>
          <w:p w:rsidR="007F1624" w:rsidRPr="0000124C" w:rsidRDefault="007F1624" w:rsidP="0000124C">
            <w:pPr>
              <w:pStyle w:val="Kopf8ptafz"/>
              <w:jc w:val="both"/>
            </w:pPr>
            <w:r w:rsidRPr="0000124C">
              <w:t>Ich kann Arbeitsaufträge lesen und verstehen, um die Auftragsbearbeitung zu planen.</w:t>
            </w:r>
          </w:p>
          <w:p w:rsidR="007F1624" w:rsidRPr="0000124C" w:rsidRDefault="007F1624" w:rsidP="0000124C">
            <w:pPr>
              <w:pStyle w:val="Kopf8ptafz"/>
              <w:jc w:val="both"/>
            </w:pPr>
            <w:r w:rsidRPr="0000124C">
              <w:rPr>
                <w:szCs w:val="16"/>
              </w:rPr>
              <w:t>Ich kann eine Servicearbeit dokumentieren und erläutern.</w:t>
            </w:r>
          </w:p>
          <w:p w:rsidR="007F1624" w:rsidRPr="00831281" w:rsidRDefault="007F1624" w:rsidP="0000124C">
            <w:pPr>
              <w:pStyle w:val="Kopf8ptafz"/>
              <w:jc w:val="both"/>
              <w:rPr>
                <w:i/>
              </w:rPr>
            </w:pPr>
            <w:r w:rsidRPr="00831281">
              <w:rPr>
                <w:i/>
                <w:spacing w:val="-2"/>
                <w:szCs w:val="16"/>
              </w:rPr>
              <w:t>Ich kann Informationssysteme nutzen.</w:t>
            </w:r>
          </w:p>
          <w:p w:rsidR="007F1624" w:rsidRPr="0000124C" w:rsidRDefault="007F1624" w:rsidP="0000124C">
            <w:pPr>
              <w:pStyle w:val="Kopf8ptafz"/>
              <w:jc w:val="both"/>
            </w:pPr>
            <w:r w:rsidRPr="00831281">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7F1624" w:rsidRPr="0000124C" w:rsidRDefault="007F1624" w:rsidP="0000124C">
            <w:pPr>
              <w:jc w:val="both"/>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F1624" w:rsidRPr="0000124C" w:rsidTr="003F767B">
              <w:trPr>
                <w:trHeight w:val="284"/>
              </w:trPr>
              <w:tc>
                <w:tcPr>
                  <w:tcW w:w="2090" w:type="dxa"/>
                  <w:shd w:val="clear" w:color="auto" w:fill="auto"/>
                </w:tcPr>
                <w:p w:rsidR="007F1624" w:rsidRPr="0000124C" w:rsidRDefault="007F1624" w:rsidP="00E366DE">
                  <w:pPr>
                    <w:pStyle w:val="Textkrpermitte"/>
                  </w:pPr>
                  <w:proofErr w:type="spellStart"/>
                  <w:r w:rsidRPr="0000124C">
                    <w:t>LernPROJEKT</w:t>
                  </w:r>
                  <w:proofErr w:type="spellEnd"/>
                </w:p>
              </w:tc>
            </w:tr>
            <w:tr w:rsidR="007F1624" w:rsidRPr="0000124C" w:rsidTr="003F767B">
              <w:trPr>
                <w:trHeight w:val="284"/>
              </w:trPr>
              <w:tc>
                <w:tcPr>
                  <w:tcW w:w="2090" w:type="dxa"/>
                  <w:tcBorders>
                    <w:bottom w:val="single" w:sz="4" w:space="0" w:color="auto"/>
                  </w:tcBorders>
                  <w:shd w:val="clear" w:color="auto" w:fill="auto"/>
                </w:tcPr>
                <w:p w:rsidR="007F1624" w:rsidRPr="0000124C" w:rsidRDefault="007F1624" w:rsidP="00E366DE">
                  <w:pPr>
                    <w:pStyle w:val="Textkrpermitte"/>
                  </w:pPr>
                  <w:proofErr w:type="spellStart"/>
                  <w:r w:rsidRPr="0000124C">
                    <w:t>LernTHEMA</w:t>
                  </w:r>
                  <w:proofErr w:type="spellEnd"/>
                </w:p>
              </w:tc>
            </w:tr>
            <w:tr w:rsidR="007F1624" w:rsidRPr="0000124C" w:rsidTr="003F767B">
              <w:trPr>
                <w:trHeight w:val="284"/>
              </w:trPr>
              <w:tc>
                <w:tcPr>
                  <w:tcW w:w="2090" w:type="dxa"/>
                  <w:tcBorders>
                    <w:bottom w:val="nil"/>
                  </w:tcBorders>
                  <w:shd w:val="clear" w:color="auto" w:fill="D9D9D9" w:themeFill="background1" w:themeFillShade="D9"/>
                </w:tcPr>
                <w:p w:rsidR="007F1624" w:rsidRPr="0000124C" w:rsidRDefault="007F1624" w:rsidP="00E366DE">
                  <w:pPr>
                    <w:pStyle w:val="TabelleKopfmitte"/>
                  </w:pPr>
                  <w:proofErr w:type="spellStart"/>
                  <w:r w:rsidRPr="0000124C">
                    <w:t>LernSCHRITT</w:t>
                  </w:r>
                  <w:proofErr w:type="spellEnd"/>
                </w:p>
              </w:tc>
            </w:tr>
          </w:tbl>
          <w:p w:rsidR="007F1624" w:rsidRPr="0000124C" w:rsidRDefault="007F1624" w:rsidP="0000124C">
            <w:pPr>
              <w:jc w:val="both"/>
            </w:pPr>
          </w:p>
        </w:tc>
      </w:tr>
      <w:tr w:rsidR="007F1624" w:rsidRPr="00DB5C93" w:rsidTr="003F767B">
        <w:trPr>
          <w:trHeight w:val="149"/>
        </w:trPr>
        <w:tc>
          <w:tcPr>
            <w:tcW w:w="7348" w:type="dxa"/>
            <w:gridSpan w:val="3"/>
            <w:tcBorders>
              <w:top w:val="single" w:sz="4" w:space="0" w:color="auto"/>
              <w:left w:val="nil"/>
              <w:right w:val="nil"/>
            </w:tcBorders>
          </w:tcPr>
          <w:p w:rsidR="007F1624" w:rsidRPr="0000124C" w:rsidRDefault="007F1624" w:rsidP="0000124C">
            <w:pPr>
              <w:jc w:val="both"/>
            </w:pPr>
          </w:p>
        </w:tc>
        <w:tc>
          <w:tcPr>
            <w:tcW w:w="196" w:type="dxa"/>
            <w:gridSpan w:val="2"/>
            <w:tcBorders>
              <w:top w:val="nil"/>
              <w:left w:val="nil"/>
              <w:right w:val="nil"/>
            </w:tcBorders>
          </w:tcPr>
          <w:p w:rsidR="007F1624" w:rsidRPr="0000124C" w:rsidRDefault="007F1624" w:rsidP="0000124C">
            <w:pPr>
              <w:jc w:val="both"/>
            </w:pPr>
          </w:p>
        </w:tc>
        <w:tc>
          <w:tcPr>
            <w:tcW w:w="2095" w:type="dxa"/>
            <w:tcBorders>
              <w:top w:val="single" w:sz="4" w:space="0" w:color="auto"/>
              <w:left w:val="nil"/>
              <w:right w:val="nil"/>
            </w:tcBorders>
          </w:tcPr>
          <w:p w:rsidR="007F1624" w:rsidRPr="0000124C" w:rsidRDefault="007F1624" w:rsidP="0000124C">
            <w:pPr>
              <w:jc w:val="both"/>
            </w:pPr>
          </w:p>
        </w:tc>
      </w:tr>
      <w:tr w:rsidR="007F1624" w:rsidRPr="00DB5C93" w:rsidTr="003F767B">
        <w:trPr>
          <w:trHeight w:val="443"/>
        </w:trPr>
        <w:tc>
          <w:tcPr>
            <w:tcW w:w="4818" w:type="dxa"/>
            <w:gridSpan w:val="2"/>
            <w:vMerge w:val="restart"/>
            <w:tcBorders>
              <w:left w:val="single" w:sz="4" w:space="0" w:color="auto"/>
              <w:right w:val="single" w:sz="4" w:space="0" w:color="auto"/>
            </w:tcBorders>
          </w:tcPr>
          <w:p w:rsidR="007F1624" w:rsidRPr="0000124C" w:rsidRDefault="007F1624" w:rsidP="0000124C">
            <w:pPr>
              <w:pStyle w:val="Tabelle6pt"/>
              <w:jc w:val="both"/>
            </w:pPr>
            <w:r w:rsidRPr="0000124C">
              <w:t>Kompetenzen:</w:t>
            </w:r>
          </w:p>
          <w:p w:rsidR="007F1624" w:rsidRPr="0000124C" w:rsidRDefault="007F1624" w:rsidP="0000124C">
            <w:pPr>
              <w:pStyle w:val="Kopf8ptafz"/>
              <w:jc w:val="both"/>
            </w:pPr>
            <w:r w:rsidRPr="0000124C">
              <w:t xml:space="preserve">Ich </w:t>
            </w:r>
            <w:r w:rsidR="00661724" w:rsidRPr="0000124C">
              <w:t xml:space="preserve">kann </w:t>
            </w:r>
            <w:r w:rsidRPr="0000124C">
              <w:t>die Notwendigkeit der Auftragsabwicklung erklären.</w:t>
            </w:r>
          </w:p>
          <w:p w:rsidR="007F1624" w:rsidRPr="0000124C" w:rsidRDefault="007F1624" w:rsidP="0000124C">
            <w:pPr>
              <w:pStyle w:val="Kopf8ptafz"/>
              <w:jc w:val="both"/>
            </w:pPr>
            <w:r w:rsidRPr="0000124C">
              <w:t>Ich kann den Ablauf der Auftragsabwicklung beschreiben.</w:t>
            </w:r>
          </w:p>
          <w:p w:rsidR="007F1624" w:rsidRPr="0000124C" w:rsidRDefault="007F1624" w:rsidP="0000124C">
            <w:pPr>
              <w:pStyle w:val="Kopf8ptafz"/>
              <w:jc w:val="both"/>
            </w:pPr>
            <w:r w:rsidRPr="0000124C">
              <w:t>Ich kann einen Kundenauftrag fachlich richtig erstellen.</w:t>
            </w:r>
          </w:p>
          <w:p w:rsidR="007F1624" w:rsidRPr="0000124C" w:rsidRDefault="007F1624" w:rsidP="0000124C">
            <w:pPr>
              <w:pStyle w:val="Kopf8ptafz"/>
              <w:jc w:val="both"/>
            </w:pPr>
            <w:r w:rsidRPr="0000124C">
              <w:t>Ich kann die notwendigen Daten für einen Kundenauftrag aus der Zulassungsbescheinigung Teil 1 entnehmen.</w:t>
            </w:r>
          </w:p>
          <w:p w:rsidR="007F1624" w:rsidRPr="0000124C" w:rsidRDefault="007F1624" w:rsidP="0000124C">
            <w:pPr>
              <w:pStyle w:val="Kopf8ptafz"/>
              <w:jc w:val="both"/>
            </w:pPr>
            <w:r w:rsidRPr="0000124C">
              <w:t>Ich kann einen Auftrag lesen.</w:t>
            </w:r>
          </w:p>
          <w:p w:rsidR="007F1624" w:rsidRPr="009B7DBA" w:rsidRDefault="007F1624" w:rsidP="0000124C">
            <w:pPr>
              <w:pStyle w:val="Kopf8ptafz"/>
              <w:jc w:val="both"/>
              <w:rPr>
                <w:i/>
              </w:rPr>
            </w:pPr>
            <w:r w:rsidRPr="009B7DBA">
              <w:rPr>
                <w:i/>
              </w:rPr>
              <w:t>Ich kann die Markierungsregeln anwenden.</w:t>
            </w:r>
          </w:p>
          <w:p w:rsidR="007F1624" w:rsidRPr="009B7DBA" w:rsidRDefault="007F1624" w:rsidP="0000124C">
            <w:pPr>
              <w:pStyle w:val="Kopf8ptafz"/>
              <w:jc w:val="both"/>
              <w:rPr>
                <w:i/>
              </w:rPr>
            </w:pPr>
            <w:r w:rsidRPr="009B7DBA">
              <w:rPr>
                <w:i/>
              </w:rPr>
              <w:t>Ich kann die 5-Schritt-Lesemethode anwenden.</w:t>
            </w:r>
          </w:p>
          <w:p w:rsidR="007F1624" w:rsidRPr="009B7DBA" w:rsidRDefault="007F1624" w:rsidP="0000124C">
            <w:pPr>
              <w:pStyle w:val="Kopf8ptafz"/>
              <w:jc w:val="both"/>
              <w:rPr>
                <w:i/>
              </w:rPr>
            </w:pPr>
            <w:r w:rsidRPr="009B7DBA">
              <w:rPr>
                <w:i/>
              </w:rPr>
              <w:t>Ich kann einen einfachen Text lesen und mit einfachen Worten z</w:t>
            </w:r>
            <w:r w:rsidRPr="009B7DBA">
              <w:rPr>
                <w:i/>
              </w:rPr>
              <w:t>u</w:t>
            </w:r>
            <w:r w:rsidRPr="009B7DBA">
              <w:rPr>
                <w:i/>
              </w:rPr>
              <w:t>sammenfassen</w:t>
            </w:r>
            <w:r w:rsidR="00BA6CB0">
              <w:rPr>
                <w:i/>
              </w:rPr>
              <w:t>.</w:t>
            </w:r>
          </w:p>
          <w:p w:rsidR="007F1624" w:rsidRPr="0000124C" w:rsidRDefault="007F1624" w:rsidP="0000124C">
            <w:pPr>
              <w:pStyle w:val="Kopf8ptafz"/>
              <w:jc w:val="both"/>
            </w:pPr>
            <w:r w:rsidRPr="009B7DBA">
              <w:rPr>
                <w:i/>
              </w:rPr>
              <w:t>Ich kann an einem selbstgewählten Beispiel erklären, warum es wic</w:t>
            </w:r>
            <w:r w:rsidRPr="009B7DBA">
              <w:rPr>
                <w:i/>
              </w:rPr>
              <w:t>h</w:t>
            </w:r>
            <w:r w:rsidRPr="009B7DBA">
              <w:rPr>
                <w:i/>
              </w:rPr>
              <w:t xml:space="preserve">tig </w:t>
            </w:r>
            <w:proofErr w:type="spellStart"/>
            <w:r w:rsidRPr="009B7DBA">
              <w:rPr>
                <w:i/>
              </w:rPr>
              <w:t>is</w:t>
            </w:r>
            <w:proofErr w:type="gramStart"/>
            <w:r w:rsidR="00B668B8">
              <w:rPr>
                <w:i/>
              </w:rPr>
              <w:t>,</w:t>
            </w:r>
            <w:r w:rsidRPr="009B7DBA">
              <w:rPr>
                <w:i/>
              </w:rPr>
              <w:t>t</w:t>
            </w:r>
            <w:proofErr w:type="spellEnd"/>
            <w:proofErr w:type="gramEnd"/>
            <w:r w:rsidRPr="009B7DBA">
              <w:rPr>
                <w:i/>
              </w:rPr>
              <w:t xml:space="preserve"> die 5-Schritt-Lesemethode zu erlernen.</w:t>
            </w:r>
          </w:p>
        </w:tc>
        <w:tc>
          <w:tcPr>
            <w:tcW w:w="4821" w:type="dxa"/>
            <w:gridSpan w:val="4"/>
            <w:tcBorders>
              <w:left w:val="single" w:sz="4" w:space="0" w:color="auto"/>
              <w:right w:val="single" w:sz="4" w:space="0" w:color="auto"/>
            </w:tcBorders>
          </w:tcPr>
          <w:p w:rsidR="007F1624" w:rsidRPr="0000124C" w:rsidRDefault="007F1624" w:rsidP="0000124C">
            <w:pPr>
              <w:pStyle w:val="Tabelle6pt"/>
              <w:jc w:val="both"/>
            </w:pPr>
            <w:r w:rsidRPr="0000124C">
              <w:t>Was Sie schon können sollten:</w:t>
            </w:r>
          </w:p>
          <w:p w:rsidR="007F1624" w:rsidRPr="0000124C" w:rsidRDefault="007F1624" w:rsidP="0000124C">
            <w:pPr>
              <w:pStyle w:val="Kopf8ptafz"/>
              <w:jc w:val="both"/>
            </w:pPr>
            <w:r w:rsidRPr="0000124C">
              <w:t>Ich kann schon die Markierungsregeln anwenden.</w:t>
            </w:r>
          </w:p>
        </w:tc>
      </w:tr>
      <w:tr w:rsidR="007F1624" w:rsidRPr="00DB5C93" w:rsidTr="003F767B">
        <w:trPr>
          <w:trHeight w:val="443"/>
        </w:trPr>
        <w:tc>
          <w:tcPr>
            <w:tcW w:w="4818" w:type="dxa"/>
            <w:gridSpan w:val="2"/>
            <w:vMerge/>
            <w:tcBorders>
              <w:left w:val="single" w:sz="4" w:space="0" w:color="auto"/>
              <w:right w:val="single" w:sz="4" w:space="0" w:color="auto"/>
            </w:tcBorders>
          </w:tcPr>
          <w:p w:rsidR="007F1624" w:rsidRPr="0000124C" w:rsidRDefault="007F1624" w:rsidP="0000124C">
            <w:pPr>
              <w:pStyle w:val="Tabelle6pt"/>
              <w:jc w:val="both"/>
            </w:pPr>
          </w:p>
        </w:tc>
        <w:tc>
          <w:tcPr>
            <w:tcW w:w="4821" w:type="dxa"/>
            <w:gridSpan w:val="4"/>
            <w:tcBorders>
              <w:left w:val="single" w:sz="4" w:space="0" w:color="auto"/>
              <w:right w:val="single" w:sz="4" w:space="0" w:color="auto"/>
            </w:tcBorders>
          </w:tcPr>
          <w:p w:rsidR="007F1624" w:rsidRPr="0000124C" w:rsidRDefault="007F1624" w:rsidP="0000124C">
            <w:pPr>
              <w:pStyle w:val="Tabelle6pt"/>
              <w:jc w:val="both"/>
            </w:pPr>
            <w:r w:rsidRPr="0000124C">
              <w:t>Wofür Sie das benötigen:</w:t>
            </w:r>
          </w:p>
          <w:p w:rsidR="007F1624" w:rsidRPr="0000124C" w:rsidRDefault="007F1624" w:rsidP="0000124C">
            <w:pPr>
              <w:pStyle w:val="Kopf8ptafz"/>
              <w:jc w:val="both"/>
            </w:pPr>
            <w:r w:rsidRPr="0000124C">
              <w:t>Textverständnis</w:t>
            </w:r>
          </w:p>
        </w:tc>
      </w:tr>
      <w:tr w:rsidR="007F1624" w:rsidRPr="00DB5C93" w:rsidTr="003F767B">
        <w:trPr>
          <w:trHeight w:val="443"/>
        </w:trPr>
        <w:tc>
          <w:tcPr>
            <w:tcW w:w="4818" w:type="dxa"/>
            <w:gridSpan w:val="2"/>
            <w:vMerge/>
            <w:tcBorders>
              <w:left w:val="single" w:sz="4" w:space="0" w:color="auto"/>
              <w:right w:val="single" w:sz="4" w:space="0" w:color="auto"/>
            </w:tcBorders>
          </w:tcPr>
          <w:p w:rsidR="007F1624" w:rsidRPr="0000124C" w:rsidRDefault="007F1624" w:rsidP="0000124C">
            <w:pPr>
              <w:pStyle w:val="Tabelle6pt"/>
              <w:jc w:val="both"/>
            </w:pPr>
          </w:p>
        </w:tc>
        <w:tc>
          <w:tcPr>
            <w:tcW w:w="4821" w:type="dxa"/>
            <w:gridSpan w:val="4"/>
            <w:tcBorders>
              <w:left w:val="single" w:sz="4" w:space="0" w:color="auto"/>
              <w:right w:val="single" w:sz="4" w:space="0" w:color="auto"/>
            </w:tcBorders>
          </w:tcPr>
          <w:p w:rsidR="007F1624" w:rsidRPr="0000124C" w:rsidRDefault="007F1624" w:rsidP="0000124C">
            <w:pPr>
              <w:pStyle w:val="Tabelle6pt"/>
              <w:jc w:val="both"/>
            </w:pPr>
            <w:r w:rsidRPr="0000124C">
              <w:t>Wie Sie Ihr Können prüfen können:</w:t>
            </w:r>
          </w:p>
          <w:p w:rsidR="007F1624" w:rsidRPr="0000124C" w:rsidRDefault="007F1624" w:rsidP="00FB4B59">
            <w:pPr>
              <w:pStyle w:val="Kopf8ptafz"/>
              <w:jc w:val="both"/>
            </w:pPr>
            <w:r w:rsidRPr="0000124C">
              <w:t xml:space="preserve">Gegenseitige Kontrolle mit anderen </w:t>
            </w:r>
            <w:r w:rsidR="00661724" w:rsidRPr="0000124C">
              <w:t>Schülerinnen</w:t>
            </w:r>
            <w:r w:rsidR="00FB4B59">
              <w:t xml:space="preserve"> und Schüler</w:t>
            </w:r>
          </w:p>
        </w:tc>
      </w:tr>
    </w:tbl>
    <w:p w:rsidR="007F1624" w:rsidRPr="00DB5C93" w:rsidRDefault="007F1624" w:rsidP="00661724">
      <w:pPr>
        <w:pStyle w:val="berschrift1"/>
      </w:pPr>
      <w:r w:rsidRPr="00DB5C93">
        <w:t>5-Schritt-Lesemethode</w:t>
      </w:r>
      <w:r w:rsidR="00FB4D9C" w:rsidRPr="00FB4D9C">
        <w:rPr>
          <w:noProof/>
        </w:rPr>
        <w:drawing>
          <wp:anchor distT="0" distB="0" distL="114300" distR="114300" simplePos="0" relativeHeight="251798528" behindDoc="0" locked="0" layoutInCell="0" allowOverlap="1" wp14:anchorId="0C29B5AC" wp14:editId="372B314C">
            <wp:simplePos x="0" y="0"/>
            <wp:positionH relativeFrom="rightMargin">
              <wp:posOffset>260350</wp:posOffset>
            </wp:positionH>
            <wp:positionV relativeFrom="paragraph">
              <wp:posOffset>184785</wp:posOffset>
            </wp:positionV>
            <wp:extent cx="349885" cy="320675"/>
            <wp:effectExtent l="0" t="0" r="0" b="3175"/>
            <wp:wrapNone/>
            <wp:docPr id="185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4D9C" w:rsidRPr="00FB4D9C">
        <w:rPr>
          <w:noProof/>
        </w:rPr>
        <w:drawing>
          <wp:anchor distT="0" distB="0" distL="114300" distR="114300" simplePos="0" relativeHeight="251799552" behindDoc="0" locked="0" layoutInCell="0" allowOverlap="1" wp14:anchorId="4B5C1A20" wp14:editId="27632840">
            <wp:simplePos x="0" y="0"/>
            <wp:positionH relativeFrom="rightMargin">
              <wp:posOffset>620395</wp:posOffset>
            </wp:positionH>
            <wp:positionV relativeFrom="paragraph">
              <wp:posOffset>184785</wp:posOffset>
            </wp:positionV>
            <wp:extent cx="349885" cy="320675"/>
            <wp:effectExtent l="0" t="0" r="0" b="3175"/>
            <wp:wrapNone/>
            <wp:docPr id="18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4D9C" w:rsidRPr="00FB4D9C">
        <w:rPr>
          <w:noProof/>
        </w:rPr>
        <w:drawing>
          <wp:anchor distT="0" distB="0" distL="114300" distR="114300" simplePos="0" relativeHeight="251800576" behindDoc="0" locked="0" layoutInCell="0" allowOverlap="1" wp14:anchorId="3D5A7BD1" wp14:editId="534CD658">
            <wp:simplePos x="0" y="0"/>
            <wp:positionH relativeFrom="rightMargin">
              <wp:posOffset>980440</wp:posOffset>
            </wp:positionH>
            <wp:positionV relativeFrom="paragraph">
              <wp:posOffset>184785</wp:posOffset>
            </wp:positionV>
            <wp:extent cx="349200" cy="320400"/>
            <wp:effectExtent l="0" t="0" r="0" b="3810"/>
            <wp:wrapNone/>
            <wp:docPr id="18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1624" w:rsidRPr="00DB5C93" w:rsidRDefault="007F1624" w:rsidP="0000124C">
      <w:pPr>
        <w:jc w:val="both"/>
      </w:pPr>
    </w:p>
    <w:p w:rsidR="007F1624" w:rsidRPr="00DB5C93" w:rsidRDefault="007F1624" w:rsidP="0000124C">
      <w:pPr>
        <w:jc w:val="both"/>
      </w:pPr>
      <w:r w:rsidRPr="00DB5C93">
        <w:rPr>
          <w:noProof/>
          <w:lang w:eastAsia="de-DE"/>
        </w:rPr>
        <w:drawing>
          <wp:anchor distT="0" distB="0" distL="114300" distR="114300" simplePos="0" relativeHeight="251494400" behindDoc="1" locked="0" layoutInCell="1" allowOverlap="1" wp14:anchorId="467FD6E2" wp14:editId="316387DA">
            <wp:simplePos x="0" y="0"/>
            <wp:positionH relativeFrom="column">
              <wp:posOffset>3433445</wp:posOffset>
            </wp:positionH>
            <wp:positionV relativeFrom="paragraph">
              <wp:posOffset>10795</wp:posOffset>
            </wp:positionV>
            <wp:extent cx="2686685" cy="1859280"/>
            <wp:effectExtent l="0" t="0" r="0" b="7620"/>
            <wp:wrapTight wrapText="bothSides">
              <wp:wrapPolygon edited="0">
                <wp:start x="0" y="0"/>
                <wp:lineTo x="0" y="21467"/>
                <wp:lineTo x="21442" y="21467"/>
                <wp:lineTo x="21442" y="0"/>
                <wp:lineTo x="0" y="0"/>
              </wp:wrapPolygon>
            </wp:wrapTight>
            <wp:docPr id="1" name="Grafik 1" descr="G:\BFS pädagogische Kommission 3\Ergebnisse1516\Bilder\5-Schritt-Lesemethode\505514_original_R_by_Simone Hainz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BFS pädagogische Kommission 3\Ergebnisse1516\Bilder\5-Schritt-Lesemethode\505514_original_R_by_Simone Hainz_pixelio.de.jpg"/>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86685" cy="1859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5C93">
        <w:t>Im Folgenden wird die 5-Schritt-Lesemethode vorgestellt.</w:t>
      </w:r>
    </w:p>
    <w:p w:rsidR="007F1624" w:rsidRPr="00DB5C93" w:rsidRDefault="007F1624" w:rsidP="0000124C">
      <w:pPr>
        <w:jc w:val="both"/>
      </w:pPr>
    </w:p>
    <w:p w:rsidR="007F1624" w:rsidRPr="00DB5C93" w:rsidRDefault="007F1624" w:rsidP="0000124C">
      <w:pPr>
        <w:pStyle w:val="Listenabsatz"/>
        <w:numPr>
          <w:ilvl w:val="0"/>
          <w:numId w:val="15"/>
        </w:numPr>
        <w:jc w:val="both"/>
      </w:pPr>
      <w:r w:rsidRPr="00DB5C93">
        <w:t>Überfliegen Sie den Text</w:t>
      </w:r>
      <w:r w:rsidR="00901E58">
        <w:t>, um zu erfahren worum es geht.</w:t>
      </w:r>
      <w:r w:rsidRPr="00DB5C93">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F1624" w:rsidRPr="00DB5C93" w:rsidRDefault="007F1624" w:rsidP="0000124C">
      <w:pPr>
        <w:pStyle w:val="Listenabsatz"/>
        <w:jc w:val="both"/>
      </w:pPr>
    </w:p>
    <w:p w:rsidR="007F1624" w:rsidRPr="00DB5C93" w:rsidRDefault="007F1624" w:rsidP="0000124C">
      <w:pPr>
        <w:pStyle w:val="Listenabsatz"/>
        <w:numPr>
          <w:ilvl w:val="0"/>
          <w:numId w:val="15"/>
        </w:numPr>
        <w:jc w:val="both"/>
      </w:pPr>
      <w:r w:rsidRPr="00DB5C93">
        <w:t xml:space="preserve">Stellen Sie Fragen an den Text </w:t>
      </w:r>
      <w:r w:rsidR="00C20188">
        <w:t xml:space="preserve">nach der Bedeutung von </w:t>
      </w:r>
      <w:r w:rsidRPr="00DB5C93">
        <w:t>Fremdwörter</w:t>
      </w:r>
      <w:r w:rsidR="00C20188">
        <w:t>n</w:t>
      </w:r>
      <w:r w:rsidRPr="00DB5C93">
        <w:t xml:space="preserve"> oder was die wichtigsten Inform</w:t>
      </w:r>
      <w:r w:rsidRPr="00DB5C93">
        <w:t>a</w:t>
      </w:r>
      <w:r w:rsidRPr="00DB5C93">
        <w:t>tionen</w:t>
      </w:r>
      <w:r w:rsidR="00C20188">
        <w:t xml:space="preserve"> sind</w:t>
      </w:r>
      <w:r w:rsidRPr="00DB5C93">
        <w:t>.</w:t>
      </w:r>
    </w:p>
    <w:p w:rsidR="007F1624" w:rsidRPr="00DB5C93" w:rsidRDefault="007F1624" w:rsidP="0000124C">
      <w:pPr>
        <w:pStyle w:val="Listenabsatz"/>
        <w:jc w:val="both"/>
      </w:pPr>
    </w:p>
    <w:p w:rsidR="007F1624" w:rsidRPr="00DB5C93" w:rsidRDefault="007F1624" w:rsidP="0000124C">
      <w:pPr>
        <w:pStyle w:val="Listenabsatz"/>
        <w:numPr>
          <w:ilvl w:val="0"/>
          <w:numId w:val="15"/>
        </w:numPr>
        <w:jc w:val="both"/>
      </w:pPr>
      <w:r w:rsidRPr="00DB5C93">
        <w:t>Lesen Sie den Text gründlich. Markieren Sie beim L</w:t>
      </w:r>
      <w:r w:rsidRPr="00DB5C93">
        <w:t>e</w:t>
      </w:r>
      <w:r w:rsidRPr="00DB5C93">
        <w:t>sen Schlüsselwörter/Begriffe.</w:t>
      </w:r>
    </w:p>
    <w:p w:rsidR="007F1624" w:rsidRPr="00DB5C93" w:rsidRDefault="007F1624" w:rsidP="0000124C">
      <w:pPr>
        <w:pStyle w:val="Listenabsatz"/>
        <w:jc w:val="both"/>
      </w:pPr>
    </w:p>
    <w:p w:rsidR="000167A6" w:rsidRPr="000167A6" w:rsidRDefault="000167A6" w:rsidP="000167A6">
      <w:pPr>
        <w:pStyle w:val="Marginaliegrau"/>
        <w:framePr w:wrap="around" w:y="280"/>
        <w:rPr>
          <w:szCs w:val="18"/>
          <w:lang w:val="en-US"/>
        </w:rPr>
      </w:pPr>
      <w:proofErr w:type="spellStart"/>
      <w:r w:rsidRPr="000167A6">
        <w:rPr>
          <w:szCs w:val="18"/>
          <w:lang w:val="en-US"/>
        </w:rPr>
        <w:t>Quelle</w:t>
      </w:r>
      <w:proofErr w:type="spellEnd"/>
      <w:r w:rsidRPr="000167A6">
        <w:rPr>
          <w:szCs w:val="18"/>
          <w:lang w:val="en-US"/>
        </w:rPr>
        <w:t>: 505514_original_R_by_Simone Hainz_pixelio.de</w:t>
      </w:r>
    </w:p>
    <w:p w:rsidR="007F1624" w:rsidRDefault="007F1624" w:rsidP="0000124C">
      <w:pPr>
        <w:pStyle w:val="Listenabsatz"/>
        <w:numPr>
          <w:ilvl w:val="0"/>
          <w:numId w:val="15"/>
        </w:numPr>
        <w:jc w:val="both"/>
      </w:pPr>
      <w:r w:rsidRPr="00DB5C93">
        <w:t>Fassen Sie das Gelesene im Kopf zusammen und denken Sie darüber nach.</w:t>
      </w:r>
      <w:r w:rsidR="00901E58">
        <w:t xml:space="preserve"> N</w:t>
      </w:r>
      <w:r w:rsidR="00901E58">
        <w:t>o</w:t>
      </w:r>
      <w:r w:rsidR="00901E58">
        <w:t>tieren Sie Schlüsselwörter.</w:t>
      </w:r>
    </w:p>
    <w:p w:rsidR="00AF736C" w:rsidRPr="00DB5C93" w:rsidRDefault="00AF736C" w:rsidP="00AF736C">
      <w:pPr>
        <w:pStyle w:val="Listenabsatz"/>
        <w:jc w:val="both"/>
      </w:pPr>
    </w:p>
    <w:p w:rsidR="007F1624" w:rsidRPr="00DB5C93" w:rsidRDefault="007F1624" w:rsidP="0000124C">
      <w:pPr>
        <w:pStyle w:val="Listenabsatz"/>
        <w:numPr>
          <w:ilvl w:val="0"/>
          <w:numId w:val="15"/>
        </w:numPr>
        <w:jc w:val="both"/>
      </w:pPr>
      <w:r w:rsidRPr="00DB5C93">
        <w:t>Schreiben Sie die wichtigsten Gedanken mit den Schlüsselwörtern/Begriffe</w:t>
      </w:r>
      <w:r w:rsidR="00A567F0">
        <w:t>n</w:t>
      </w:r>
      <w:r w:rsidRPr="00DB5C93">
        <w:t xml:space="preserve"> auf.</w:t>
      </w:r>
      <w:r w:rsidR="00901E58">
        <w:t xml:space="preserve"> Fassen Sie nach jedem Abschnitt den Inhalt mit eigenen Worten zusa</w:t>
      </w:r>
      <w:r w:rsidR="00901E58">
        <w:t>m</w:t>
      </w:r>
      <w:r w:rsidR="00901E58">
        <w:t>men. Wer schon geübt ist, kann den gesamten T</w:t>
      </w:r>
      <w:r w:rsidR="008C0C64">
        <w:t>ext mit eigenen Worten z</w:t>
      </w:r>
      <w:r w:rsidR="008C0C64">
        <w:t>u</w:t>
      </w:r>
      <w:r w:rsidR="008C0C64">
        <w:t>sammen</w:t>
      </w:r>
      <w:r w:rsidR="00901E58">
        <w:t>fassen.</w:t>
      </w:r>
    </w:p>
    <w:p w:rsidR="007F1624" w:rsidRPr="00DB5C93" w:rsidRDefault="007F1624" w:rsidP="007F1624"/>
    <w:p w:rsidR="007F1624" w:rsidRPr="00DB5C93" w:rsidRDefault="007F1624" w:rsidP="007F1624"/>
    <w:p w:rsidR="007F1624" w:rsidRPr="00DB5C93" w:rsidRDefault="007F1624" w:rsidP="007F1624"/>
    <w:p w:rsidR="007F1624" w:rsidRPr="00DB5C93" w:rsidRDefault="007F1624" w:rsidP="007F1624"/>
    <w:p w:rsidR="007F1624" w:rsidRPr="00DB5C93" w:rsidRDefault="007F1624" w:rsidP="007F1624"/>
    <w:p w:rsidR="007F1624" w:rsidRPr="00DB5C93" w:rsidRDefault="007F1624" w:rsidP="007F1624"/>
    <w:p w:rsidR="007F1624" w:rsidRPr="00DB5C93" w:rsidRDefault="007F1624" w:rsidP="007F1624"/>
    <w:p w:rsidR="007F1624" w:rsidRPr="00DB5C93" w:rsidRDefault="007F1624" w:rsidP="007F1624"/>
    <w:p w:rsidR="007F1624" w:rsidRPr="00DB5C93" w:rsidRDefault="007F1624" w:rsidP="007F1624"/>
    <w:p w:rsidR="007F1624" w:rsidRPr="00DB5C93" w:rsidRDefault="007F1624" w:rsidP="007F1624"/>
    <w:p w:rsidR="007F1624" w:rsidRPr="00DB5C93" w:rsidRDefault="007F1624" w:rsidP="007F1624"/>
    <w:p w:rsidR="007F1624" w:rsidRPr="00DB5C93" w:rsidRDefault="007F1624" w:rsidP="007F1624"/>
    <w:p w:rsidR="00F5649B" w:rsidRDefault="00F5649B">
      <w:pPr>
        <w:spacing w:line="240" w:lineRule="exact"/>
      </w:pPr>
      <w:r>
        <w:br w:type="page"/>
      </w:r>
    </w:p>
    <w:p w:rsidR="007F1624" w:rsidRPr="00DB5C93" w:rsidRDefault="00182F2D" w:rsidP="0000124C">
      <w:pPr>
        <w:jc w:val="both"/>
        <w:rPr>
          <w:noProof/>
        </w:rPr>
      </w:pPr>
      <w:r w:rsidRPr="00DB5C93">
        <w:rPr>
          <w:noProof/>
          <w:sz w:val="24"/>
          <w:lang w:eastAsia="de-DE"/>
        </w:rPr>
        <w:lastRenderedPageBreak/>
        <w:drawing>
          <wp:anchor distT="0" distB="0" distL="114300" distR="114300" simplePos="0" relativeHeight="251484160" behindDoc="0" locked="0" layoutInCell="0" allowOverlap="1" wp14:anchorId="3441D552" wp14:editId="5CA172B8">
            <wp:simplePos x="0" y="0"/>
            <wp:positionH relativeFrom="rightMargin">
              <wp:posOffset>751205</wp:posOffset>
            </wp:positionH>
            <wp:positionV relativeFrom="paragraph">
              <wp:posOffset>25400</wp:posOffset>
            </wp:positionV>
            <wp:extent cx="302260" cy="323850"/>
            <wp:effectExtent l="0" t="0" r="2540" b="0"/>
            <wp:wrapNone/>
            <wp:docPr id="4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5C93">
        <w:rPr>
          <w:noProof/>
          <w:sz w:val="24"/>
          <w:lang w:eastAsia="de-DE"/>
        </w:rPr>
        <w:drawing>
          <wp:anchor distT="0" distB="0" distL="114300" distR="114300" simplePos="0" relativeHeight="251487232" behindDoc="0" locked="0" layoutInCell="0" allowOverlap="1" wp14:anchorId="47D0B9DF" wp14:editId="2D776B3E">
            <wp:simplePos x="0" y="0"/>
            <wp:positionH relativeFrom="rightMargin">
              <wp:posOffset>1090930</wp:posOffset>
            </wp:positionH>
            <wp:positionV relativeFrom="paragraph">
              <wp:posOffset>16510</wp:posOffset>
            </wp:positionV>
            <wp:extent cx="345440" cy="323850"/>
            <wp:effectExtent l="0" t="0" r="0" b="0"/>
            <wp:wrapNone/>
            <wp:docPr id="96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F1624" w:rsidRPr="00DB5C93">
        <w:rPr>
          <w:noProof/>
          <w:lang w:eastAsia="de-DE"/>
        </w:rPr>
        <mc:AlternateContent>
          <mc:Choice Requires="wps">
            <w:drawing>
              <wp:anchor distT="45720" distB="45720" distL="114300" distR="114300" simplePos="0" relativeHeight="251490304" behindDoc="0" locked="0" layoutInCell="1" allowOverlap="1" wp14:anchorId="5959EB16" wp14:editId="699C825B">
                <wp:simplePos x="0" y="0"/>
                <wp:positionH relativeFrom="column">
                  <wp:posOffset>-8890</wp:posOffset>
                </wp:positionH>
                <wp:positionV relativeFrom="paragraph">
                  <wp:posOffset>814070</wp:posOffset>
                </wp:positionV>
                <wp:extent cx="5443855" cy="2362200"/>
                <wp:effectExtent l="0" t="0" r="23495" b="19050"/>
                <wp:wrapSquare wrapText="bothSides"/>
                <wp:docPr id="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3855" cy="2362200"/>
                        </a:xfrm>
                        <a:prstGeom prst="rect">
                          <a:avLst/>
                        </a:prstGeom>
                        <a:solidFill>
                          <a:srgbClr val="FFFFFF"/>
                        </a:solidFill>
                        <a:ln w="9525">
                          <a:solidFill>
                            <a:srgbClr val="000000"/>
                          </a:solidFill>
                          <a:miter lim="800000"/>
                          <a:headEnd/>
                          <a:tailEnd/>
                        </a:ln>
                      </wps:spPr>
                      <wps:txbx>
                        <w:txbxContent>
                          <w:p w:rsidR="00F5649B" w:rsidRDefault="00F5649B" w:rsidP="0000124C">
                            <w:pPr>
                              <w:jc w:val="both"/>
                            </w:pPr>
                            <w:r>
                              <w:t xml:space="preserve">Kunden- oder Instandsetzungsaufträge sind täglich in der Werkstattpraxis zu finden. Damit diese erfolgreich bearbeitet werden können, sind einige Voraussetzungen wichtig. Jeder </w:t>
                            </w:r>
                            <w:r w:rsidRPr="00BE3619">
                              <w:t>Kunde</w:t>
                            </w:r>
                            <w:r>
                              <w:t xml:space="preserve"> muss vor jedem Auftrag über die Arbeiten am Fahrzeug beraten bzw. </w:t>
                            </w:r>
                            <w:r w:rsidRPr="00BE3619">
                              <w:t>informiert</w:t>
                            </w:r>
                            <w:r>
                              <w:t xml:space="preserve"> werden. Dazu gehören der </w:t>
                            </w:r>
                            <w:r w:rsidRPr="00BE3619">
                              <w:rPr>
                                <w:u w:val="single"/>
                              </w:rPr>
                              <w:t>zeitliche Umfang</w:t>
                            </w:r>
                            <w:r>
                              <w:t xml:space="preserve"> der </w:t>
                            </w:r>
                            <w:r w:rsidRPr="00BE3619">
                              <w:rPr>
                                <w:u w:val="single"/>
                              </w:rPr>
                              <w:t>Arbeiten</w:t>
                            </w:r>
                            <w:r>
                              <w:t xml:space="preserve"> und die notwendigen </w:t>
                            </w:r>
                            <w:r w:rsidRPr="00BE3619">
                              <w:rPr>
                                <w:u w:val="single"/>
                              </w:rPr>
                              <w:t>Ersatzteile</w:t>
                            </w:r>
                            <w:r>
                              <w:t xml:space="preserve">. Sind beide dem Kunden erklärt, muss der Kunde dem </w:t>
                            </w:r>
                            <w:r w:rsidRPr="00BE3619">
                              <w:rPr>
                                <w:u w:val="single"/>
                              </w:rPr>
                              <w:t>Auftrag</w:t>
                            </w:r>
                            <w:r>
                              <w:t xml:space="preserve"> zustimmen und </w:t>
                            </w:r>
                            <w:r w:rsidRPr="00BE3619">
                              <w:rPr>
                                <w:u w:val="single"/>
                              </w:rPr>
                              <w:t>unterschre</w:t>
                            </w:r>
                            <w:r>
                              <w:rPr>
                                <w:u w:val="single"/>
                              </w:rPr>
                              <w:t>i</w:t>
                            </w:r>
                            <w:r w:rsidRPr="00BE3619">
                              <w:rPr>
                                <w:u w:val="single"/>
                              </w:rPr>
                              <w:t>ben</w:t>
                            </w:r>
                            <w:r>
                              <w:t>. Eine Kopie erhalten der Kunde als Abholnachweis und der Werkstattmeister, der den Kfz-Mechatroniker mit den Arbeiten beauftragt.</w:t>
                            </w:r>
                          </w:p>
                          <w:p w:rsidR="00F5649B" w:rsidRDefault="00F5649B" w:rsidP="0000124C">
                            <w:pPr>
                              <w:jc w:val="both"/>
                            </w:pPr>
                            <w:r>
                              <w:t>Sind am Fahrzeug Schäden sichtbar, werden diese dokumentiert.</w:t>
                            </w:r>
                          </w:p>
                          <w:p w:rsidR="00F5649B" w:rsidRDefault="00F5649B" w:rsidP="0000124C">
                            <w:pPr>
                              <w:jc w:val="both"/>
                            </w:pPr>
                            <w:r>
                              <w:t xml:space="preserve">Wird während der Durchführung der Arbeiten festgestellt, dass Zusatzarbeiten anfallen, wird der Kunde darüber in Kenntnis gesetzt und muss diesen auch zustimmen. Auf dem Auftrag wird dies vermerkt. </w:t>
                            </w:r>
                          </w:p>
                          <w:p w:rsidR="00F5649B" w:rsidRDefault="00F5649B" w:rsidP="0000124C">
                            <w:pPr>
                              <w:jc w:val="both"/>
                            </w:pPr>
                            <w:r>
                              <w:t xml:space="preserve">Auf dem Auftrag werden die </w:t>
                            </w:r>
                            <w:r w:rsidRPr="00BE3619">
                              <w:rPr>
                                <w:u w:val="single"/>
                              </w:rPr>
                              <w:t>Daten</w:t>
                            </w:r>
                            <w:r>
                              <w:t xml:space="preserve"> vom </w:t>
                            </w:r>
                            <w:r w:rsidRPr="00BE3619">
                              <w:rPr>
                                <w:u w:val="single"/>
                              </w:rPr>
                              <w:t>Kunden</w:t>
                            </w:r>
                            <w:r>
                              <w:t>, wie Name, Anschrift und Telefonnummer eing</w:t>
                            </w:r>
                            <w:r>
                              <w:t>e</w:t>
                            </w:r>
                            <w:r>
                              <w:t xml:space="preserve">tragen, ebenso die </w:t>
                            </w:r>
                            <w:r w:rsidRPr="00BE3619">
                              <w:rPr>
                                <w:u w:val="single"/>
                              </w:rPr>
                              <w:t>Daten</w:t>
                            </w:r>
                            <w:r>
                              <w:t xml:space="preserve"> vom </w:t>
                            </w:r>
                            <w:r w:rsidRPr="00BE3619">
                              <w:rPr>
                                <w:u w:val="single"/>
                              </w:rPr>
                              <w:t>Fahrzeug</w:t>
                            </w:r>
                            <w:r>
                              <w:t xml:space="preserve"> wie Typ/Modell des Fahrzeuges, Kennzeichen, Fahrgestel</w:t>
                            </w:r>
                            <w:r>
                              <w:t>l</w:t>
                            </w:r>
                            <w:r>
                              <w:t xml:space="preserve">nummer, Zulassungsdatum. Sehr wichtig ist die </w:t>
                            </w:r>
                            <w:r w:rsidRPr="00BE3619">
                              <w:rPr>
                                <w:u w:val="single"/>
                              </w:rPr>
                              <w:t>Beschreibung</w:t>
                            </w:r>
                            <w:r>
                              <w:t xml:space="preserve"> des </w:t>
                            </w:r>
                            <w:r w:rsidRPr="00BE3619">
                              <w:rPr>
                                <w:u w:val="single"/>
                              </w:rPr>
                              <w:t>Arbeitsauftrages</w:t>
                            </w:r>
                            <w:r>
                              <w:t>, damit der Werkstattkollege genau weiß, was er zu tun hat.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2" o:spid="_x0000_s1050" type="#_x0000_t202" style="position:absolute;left:0;text-align:left;margin-left:-.7pt;margin-top:64.1pt;width:428.65pt;height:186pt;z-index:25149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">
                <v:textbox>
                  <w:txbxContent>
                    <w:p w:rsidR="00F5649B" w:rsidRDefault="00F5649B" w:rsidP="0000124C">
                      <w:pPr>
                        <w:jc w:val="both"/>
                      </w:pPr>
                      <w:r>
                        <w:t xml:space="preserve">Kunden- oder Instandsetzungsaufträge sind täglich in der Werkstattpraxis zu finden. Damit diese erfolgreich bearbeitet werden können, sind einige Voraussetzungen wichtig. Jeder </w:t>
                      </w:r>
                      <w:r w:rsidRPr="00BE3619">
                        <w:t>Kunde</w:t>
                      </w:r>
                      <w:r>
                        <w:t xml:space="preserve"> muss vor jedem Auftrag über die Arbeiten am Fahrzeug beraten bzw. </w:t>
                      </w:r>
                      <w:r w:rsidRPr="00BE3619">
                        <w:t>informiert</w:t>
                      </w:r>
                      <w:r>
                        <w:t xml:space="preserve"> werden. Dazu gehören der </w:t>
                      </w:r>
                      <w:r w:rsidRPr="00BE3619">
                        <w:rPr>
                          <w:u w:val="single"/>
                        </w:rPr>
                        <w:t>zeitliche Umfang</w:t>
                      </w:r>
                      <w:r>
                        <w:t xml:space="preserve"> der </w:t>
                      </w:r>
                      <w:r w:rsidRPr="00BE3619">
                        <w:rPr>
                          <w:u w:val="single"/>
                        </w:rPr>
                        <w:t>Arbeiten</w:t>
                      </w:r>
                      <w:r>
                        <w:t xml:space="preserve"> und die notwendigen </w:t>
                      </w:r>
                      <w:r w:rsidRPr="00BE3619">
                        <w:rPr>
                          <w:u w:val="single"/>
                        </w:rPr>
                        <w:t>Ersatzteile</w:t>
                      </w:r>
                      <w:r>
                        <w:t xml:space="preserve">. Sind beide dem Kunden erklärt, muss der Kunde dem </w:t>
                      </w:r>
                      <w:r w:rsidRPr="00BE3619">
                        <w:rPr>
                          <w:u w:val="single"/>
                        </w:rPr>
                        <w:t>Auftrag</w:t>
                      </w:r>
                      <w:r>
                        <w:t xml:space="preserve"> zustimmen und </w:t>
                      </w:r>
                      <w:r w:rsidRPr="00BE3619">
                        <w:rPr>
                          <w:u w:val="single"/>
                        </w:rPr>
                        <w:t>unterschre</w:t>
                      </w:r>
                      <w:r>
                        <w:rPr>
                          <w:u w:val="single"/>
                        </w:rPr>
                        <w:t>i</w:t>
                      </w:r>
                      <w:r w:rsidRPr="00BE3619">
                        <w:rPr>
                          <w:u w:val="single"/>
                        </w:rPr>
                        <w:t>ben</w:t>
                      </w:r>
                      <w:r>
                        <w:t>. Eine Kopie erhalten der Kunde als Abholnachweis und der Werkstattmeister, der den Kfz-Mechatroniker mit den Arbeiten beauftragt.</w:t>
                      </w:r>
                    </w:p>
                    <w:p w:rsidR="00F5649B" w:rsidRDefault="00F5649B" w:rsidP="0000124C">
                      <w:pPr>
                        <w:jc w:val="both"/>
                      </w:pPr>
                      <w:r>
                        <w:t>Sind am Fahrzeug Schäden sichtbar, werden diese dokumentiert.</w:t>
                      </w:r>
                    </w:p>
                    <w:p w:rsidR="00F5649B" w:rsidRDefault="00F5649B" w:rsidP="0000124C">
                      <w:pPr>
                        <w:jc w:val="both"/>
                      </w:pPr>
                      <w:r>
                        <w:t xml:space="preserve">Wird während der Durchführung der Arbeiten festgestellt, dass Zusatzarbeiten anfallen, wird der Kunde darüber in Kenntnis gesetzt und muss diesen auch zustimmen. Auf dem Auftrag wird dies vermerkt. </w:t>
                      </w:r>
                    </w:p>
                    <w:p w:rsidR="00F5649B" w:rsidRDefault="00F5649B" w:rsidP="0000124C">
                      <w:pPr>
                        <w:jc w:val="both"/>
                      </w:pPr>
                      <w:r>
                        <w:t xml:space="preserve">Auf dem Auftrag werden die </w:t>
                      </w:r>
                      <w:r w:rsidRPr="00BE3619">
                        <w:rPr>
                          <w:u w:val="single"/>
                        </w:rPr>
                        <w:t>Daten</w:t>
                      </w:r>
                      <w:r>
                        <w:t xml:space="preserve"> vom </w:t>
                      </w:r>
                      <w:r w:rsidRPr="00BE3619">
                        <w:rPr>
                          <w:u w:val="single"/>
                        </w:rPr>
                        <w:t>Kunden</w:t>
                      </w:r>
                      <w:r>
                        <w:t>, wie Name, Anschrift und Telefonnummer eing</w:t>
                      </w:r>
                      <w:r>
                        <w:t>e</w:t>
                      </w:r>
                      <w:r>
                        <w:t xml:space="preserve">tragen, ebenso die </w:t>
                      </w:r>
                      <w:r w:rsidRPr="00BE3619">
                        <w:rPr>
                          <w:u w:val="single"/>
                        </w:rPr>
                        <w:t>Daten</w:t>
                      </w:r>
                      <w:r>
                        <w:t xml:space="preserve"> vom </w:t>
                      </w:r>
                      <w:r w:rsidRPr="00BE3619">
                        <w:rPr>
                          <w:u w:val="single"/>
                        </w:rPr>
                        <w:t>Fahrzeug</w:t>
                      </w:r>
                      <w:r>
                        <w:t xml:space="preserve"> wie Typ/Modell des Fahrzeuges, Kennzeichen, Fahrgestel</w:t>
                      </w:r>
                      <w:r>
                        <w:t>l</w:t>
                      </w:r>
                      <w:r>
                        <w:t xml:space="preserve">nummer, Zulassungsdatum. Sehr wichtig ist die </w:t>
                      </w:r>
                      <w:r w:rsidRPr="00BE3619">
                        <w:rPr>
                          <w:u w:val="single"/>
                        </w:rPr>
                        <w:t>Beschreibung</w:t>
                      </w:r>
                      <w:r>
                        <w:t xml:space="preserve"> des </w:t>
                      </w:r>
                      <w:r w:rsidRPr="00BE3619">
                        <w:rPr>
                          <w:u w:val="single"/>
                        </w:rPr>
                        <w:t>Arbeitsauftrages</w:t>
                      </w:r>
                      <w:r>
                        <w:t>, damit der Werkstattkollege genau weiß, was er zu tun hat.</w:t>
                      </w:r>
                    </w:p>
                  </w:txbxContent>
                </v:textbox>
                <w10:wrap type="square"/>
              </v:shape>
            </w:pict>
          </mc:Fallback>
        </mc:AlternateContent>
      </w:r>
      <w:r w:rsidR="007F1624" w:rsidRPr="00DB5C93">
        <w:rPr>
          <w:b/>
        </w:rPr>
        <w:t>Aufgabe:</w:t>
      </w:r>
      <w:r w:rsidR="007F1624" w:rsidRPr="00DB5C93">
        <w:t xml:space="preserve"> </w:t>
      </w:r>
      <w:r w:rsidR="007F1624" w:rsidRPr="00DB5C93">
        <w:rPr>
          <w:noProof/>
        </w:rPr>
        <w:t>Lese</w:t>
      </w:r>
      <w:r w:rsidR="00661724">
        <w:rPr>
          <w:noProof/>
        </w:rPr>
        <w:t>n Sie den vorliegenden Infotext</w:t>
      </w:r>
      <w:r w:rsidR="007F1624" w:rsidRPr="00DB5C93">
        <w:rPr>
          <w:noProof/>
        </w:rPr>
        <w:t xml:space="preserve"> zum Thema </w:t>
      </w:r>
      <w:r w:rsidR="00661724">
        <w:rPr>
          <w:noProof/>
        </w:rPr>
        <w:t>„</w:t>
      </w:r>
      <w:r w:rsidR="007F1624" w:rsidRPr="00DB5C93">
        <w:rPr>
          <w:noProof/>
        </w:rPr>
        <w:t>einen Auftrag lesen</w:t>
      </w:r>
      <w:r w:rsidR="00661724">
        <w:rPr>
          <w:noProof/>
        </w:rPr>
        <w:t>“</w:t>
      </w:r>
      <w:r w:rsidR="007F1624" w:rsidRPr="00DB5C93">
        <w:rPr>
          <w:noProof/>
        </w:rPr>
        <w:t xml:space="preserve"> genau durch und bearbeiten Sie anschließend die Fragen zum Text nach der 5-Schritt-Lesemethode. Vergleich</w:t>
      </w:r>
      <w:r w:rsidR="00462089">
        <w:rPr>
          <w:noProof/>
        </w:rPr>
        <w:t>en Sie Ihre Ergebnisse mit einer</w:t>
      </w:r>
      <w:r w:rsidR="007F1624" w:rsidRPr="00DB5C93">
        <w:rPr>
          <w:noProof/>
        </w:rPr>
        <w:t xml:space="preserve"> Partner</w:t>
      </w:r>
      <w:r w:rsidR="00462089">
        <w:rPr>
          <w:noProof/>
        </w:rPr>
        <w:t>in</w:t>
      </w:r>
      <w:r w:rsidR="00AF736C">
        <w:rPr>
          <w:noProof/>
        </w:rPr>
        <w:t xml:space="preserve"> oder eine</w:t>
      </w:r>
      <w:r w:rsidR="00462089">
        <w:rPr>
          <w:noProof/>
        </w:rPr>
        <w:t>m Partner</w:t>
      </w:r>
      <w:r w:rsidR="007F1624" w:rsidRPr="00DB5C93">
        <w:rPr>
          <w:noProof/>
        </w:rPr>
        <w:t>, welche</w:t>
      </w:r>
      <w:r w:rsidR="003B37D9">
        <w:rPr>
          <w:noProof/>
        </w:rPr>
        <w:t>/</w:t>
      </w:r>
      <w:r w:rsidR="008C0934">
        <w:rPr>
          <w:noProof/>
        </w:rPr>
        <w:t>-</w:t>
      </w:r>
      <w:r w:rsidR="007F1624" w:rsidRPr="00DB5C93">
        <w:rPr>
          <w:noProof/>
        </w:rPr>
        <w:t>r den gleichen Arbeitsauftrag hat.</w:t>
      </w:r>
    </w:p>
    <w:p w:rsidR="007F1624" w:rsidRDefault="007F1624" w:rsidP="007F1624">
      <w:pPr>
        <w:rPr>
          <w:noProof/>
        </w:rPr>
      </w:pPr>
    </w:p>
    <w:p w:rsidR="007F1624" w:rsidRPr="00DB5C93" w:rsidRDefault="007F1624" w:rsidP="007F1624">
      <w:pPr>
        <w:rPr>
          <w:b/>
          <w:noProof/>
        </w:rPr>
      </w:pPr>
      <w:r w:rsidRPr="00DB5C93">
        <w:rPr>
          <w:b/>
          <w:noProof/>
        </w:rPr>
        <w:t>Notierhilfe</w:t>
      </w:r>
    </w:p>
    <w:p w:rsidR="007F1624" w:rsidRPr="00DB5C93" w:rsidRDefault="007F1624" w:rsidP="007F1624">
      <w:pPr>
        <w:rPr>
          <w:noProof/>
        </w:rPr>
      </w:pPr>
    </w:p>
    <w:p w:rsidR="007F1624" w:rsidRPr="00DB5C93" w:rsidRDefault="007F1624" w:rsidP="00C862C2">
      <w:pPr>
        <w:pStyle w:val="Listenabsatz"/>
        <w:numPr>
          <w:ilvl w:val="0"/>
          <w:numId w:val="16"/>
        </w:numPr>
        <w:rPr>
          <w:noProof/>
        </w:rPr>
      </w:pPr>
      <w:r w:rsidRPr="00DB5C93">
        <w:rPr>
          <w:noProof/>
        </w:rPr>
        <w:t>Überfliegen Sie den Text, um einen ersten Eindruck zu erhalten.</w:t>
      </w:r>
    </w:p>
    <w:p w:rsidR="007F1624" w:rsidRPr="00DB5C93" w:rsidRDefault="007F1624" w:rsidP="007F1624">
      <w:pPr>
        <w:rPr>
          <w:noProof/>
        </w:rPr>
      </w:pPr>
    </w:p>
    <w:p w:rsidR="007F1624" w:rsidRPr="00DB5C93" w:rsidRDefault="007F1624" w:rsidP="00C862C2">
      <w:pPr>
        <w:pStyle w:val="Listenabsatz"/>
        <w:numPr>
          <w:ilvl w:val="0"/>
          <w:numId w:val="16"/>
        </w:numPr>
        <w:rPr>
          <w:noProof/>
        </w:rPr>
      </w:pPr>
      <w:r w:rsidRPr="00DB5C93">
        <w:rPr>
          <w:noProof/>
        </w:rPr>
        <w:t xml:space="preserve">Stellen Sie Fragen an </w:t>
      </w:r>
      <w:r w:rsidR="00661724">
        <w:rPr>
          <w:noProof/>
        </w:rPr>
        <w:t xml:space="preserve">den </w:t>
      </w:r>
      <w:r w:rsidRPr="00DB5C93">
        <w:rPr>
          <w:noProof/>
        </w:rPr>
        <w:t>Text</w:t>
      </w:r>
      <w:r w:rsidR="00661724">
        <w:rPr>
          <w:noProof/>
        </w:rPr>
        <w:t>.</w:t>
      </w:r>
    </w:p>
    <w:p w:rsidR="007F1624" w:rsidRPr="00DB5C93" w:rsidRDefault="007F1624" w:rsidP="007F1624">
      <w:pPr>
        <w:pStyle w:val="Listenabsatz"/>
        <w:rPr>
          <w:noProof/>
          <w:sz w:val="12"/>
          <w:szCs w:val="12"/>
        </w:rPr>
      </w:pPr>
    </w:p>
    <w:p w:rsidR="007F1624" w:rsidRPr="00DB5C93" w:rsidRDefault="007F1624" w:rsidP="007F1624">
      <w:pPr>
        <w:pStyle w:val="Listenabsatz"/>
        <w:spacing w:line="360" w:lineRule="auto"/>
        <w:rPr>
          <w:noProof/>
        </w:rPr>
      </w:pPr>
      <w:r w:rsidRPr="00DB5C93">
        <w:rPr>
          <w:noProo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4788C">
        <w:rPr>
          <w:noProof/>
        </w:rPr>
        <w:t>__________________</w:t>
      </w:r>
      <w:r w:rsidR="008735A9">
        <w:rPr>
          <w:noProof/>
        </w:rPr>
        <w:t>________________________________________________</w:t>
      </w:r>
    </w:p>
    <w:p w:rsidR="007F1624" w:rsidRPr="00DB5C93" w:rsidRDefault="007F1624" w:rsidP="007F1624">
      <w:pPr>
        <w:pStyle w:val="Listenabsatz"/>
        <w:rPr>
          <w:noProof/>
          <w:sz w:val="12"/>
          <w:szCs w:val="12"/>
        </w:rPr>
      </w:pPr>
    </w:p>
    <w:p w:rsidR="007F1624" w:rsidRPr="00DB5C93" w:rsidRDefault="007F1624" w:rsidP="00C862C2">
      <w:pPr>
        <w:pStyle w:val="Listenabsatz"/>
        <w:numPr>
          <w:ilvl w:val="0"/>
          <w:numId w:val="16"/>
        </w:numPr>
        <w:rPr>
          <w:noProof/>
        </w:rPr>
      </w:pPr>
      <w:r w:rsidRPr="00DB5C93">
        <w:rPr>
          <w:noProof/>
        </w:rPr>
        <w:t>Lesen Sie den Text genau durch. Benutzen Sie den Markierstift, um Schlüsselwörter/Begriffe zu markieren.</w:t>
      </w:r>
    </w:p>
    <w:p w:rsidR="007F1624" w:rsidRPr="00DB5C93" w:rsidRDefault="007F1624" w:rsidP="007F1624">
      <w:pPr>
        <w:rPr>
          <w:noProof/>
        </w:rPr>
      </w:pPr>
    </w:p>
    <w:p w:rsidR="007F1624" w:rsidRPr="00DB5C93" w:rsidRDefault="007F1624" w:rsidP="00C862C2">
      <w:pPr>
        <w:pStyle w:val="Listenabsatz"/>
        <w:numPr>
          <w:ilvl w:val="0"/>
          <w:numId w:val="16"/>
        </w:numPr>
        <w:rPr>
          <w:noProof/>
        </w:rPr>
      </w:pPr>
      <w:r w:rsidRPr="00DB5C93">
        <w:rPr>
          <w:noProof/>
        </w:rPr>
        <w:t>Fassen Sie das Gelesene im Kopf zusammen.</w:t>
      </w:r>
    </w:p>
    <w:p w:rsidR="007F1624" w:rsidRPr="00DB5C93" w:rsidRDefault="007F1624" w:rsidP="007F1624">
      <w:pPr>
        <w:rPr>
          <w:noProof/>
        </w:rPr>
      </w:pPr>
    </w:p>
    <w:p w:rsidR="007F1624" w:rsidRPr="00DB5C93" w:rsidRDefault="007F1624" w:rsidP="00C862C2">
      <w:pPr>
        <w:pStyle w:val="Listenabsatz"/>
        <w:numPr>
          <w:ilvl w:val="0"/>
          <w:numId w:val="16"/>
        </w:numPr>
        <w:rPr>
          <w:noProof/>
        </w:rPr>
      </w:pPr>
      <w:r w:rsidRPr="00DB5C93">
        <w:rPr>
          <w:noProof/>
        </w:rPr>
        <w:t>Wiederholen Sie die Ergebnisse und fertigen Sie</w:t>
      </w:r>
      <w:r w:rsidR="00661724">
        <w:rPr>
          <w:noProof/>
        </w:rPr>
        <w:t xml:space="preserve"> eine schriftliche Zusammenfass</w:t>
      </w:r>
      <w:r w:rsidRPr="00DB5C93">
        <w:rPr>
          <w:noProof/>
        </w:rPr>
        <w:t>ung an.</w:t>
      </w:r>
    </w:p>
    <w:p w:rsidR="007F1624" w:rsidRPr="00DB5C93" w:rsidRDefault="007F1624" w:rsidP="007F1624">
      <w:pPr>
        <w:rPr>
          <w:noProof/>
          <w:sz w:val="12"/>
          <w:szCs w:val="12"/>
        </w:rPr>
      </w:pPr>
    </w:p>
    <w:p w:rsidR="00B4788C" w:rsidRDefault="007F1624" w:rsidP="007F1624">
      <w:pPr>
        <w:pStyle w:val="Listenabsatz"/>
        <w:spacing w:line="360" w:lineRule="auto"/>
        <w:rPr>
          <w:noProof/>
        </w:rPr>
      </w:pPr>
      <w:r w:rsidRPr="00DB5C93">
        <w:rPr>
          <w:noProof/>
        </w:rPr>
        <w:t>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5649B" w:rsidRDefault="00F5649B">
      <w:pPr>
        <w:spacing w:line="240" w:lineRule="exact"/>
        <w:rPr>
          <w:noProof/>
        </w:rPr>
      </w:pPr>
      <w:r>
        <w:rPr>
          <w:noProof/>
        </w:rPr>
        <w:br w:type="page"/>
      </w:r>
    </w:p>
    <w:p w:rsidR="007F1624" w:rsidRPr="00DB5C93" w:rsidRDefault="007F1624" w:rsidP="007F1624">
      <w:pPr>
        <w:tabs>
          <w:tab w:val="left" w:pos="1515"/>
        </w:tabs>
        <w:rPr>
          <w:noProof/>
        </w:rPr>
      </w:pPr>
      <w:r w:rsidRPr="00DB5C93">
        <w:rPr>
          <w:b/>
          <w:noProof/>
        </w:rPr>
        <w:lastRenderedPageBreak/>
        <w:t xml:space="preserve">Aufgabe: </w:t>
      </w:r>
      <w:r>
        <w:rPr>
          <w:noProof/>
        </w:rPr>
        <w:t>Kennzeichnen</w:t>
      </w:r>
      <w:r w:rsidRPr="00DB5C93">
        <w:rPr>
          <w:noProof/>
        </w:rPr>
        <w:t xml:space="preserve"> Sie im</w:t>
      </w:r>
      <w:r w:rsidRPr="00DB5C93">
        <w:rPr>
          <w:b/>
          <w:noProof/>
        </w:rPr>
        <w:t xml:space="preserve"> </w:t>
      </w:r>
      <w:r w:rsidR="00760426">
        <w:rPr>
          <w:noProof/>
        </w:rPr>
        <w:t>Kundenauftrag folgende Angaben. Verwenden Sie dazu die Ziffern:</w:t>
      </w:r>
    </w:p>
    <w:p w:rsidR="007F1624" w:rsidRPr="00DB5C93" w:rsidRDefault="007F1624" w:rsidP="00C862C2">
      <w:pPr>
        <w:pStyle w:val="Listenabsatz"/>
        <w:numPr>
          <w:ilvl w:val="0"/>
          <w:numId w:val="17"/>
        </w:numPr>
        <w:tabs>
          <w:tab w:val="left" w:pos="1515"/>
        </w:tabs>
        <w:rPr>
          <w:noProof/>
        </w:rPr>
      </w:pPr>
      <w:r w:rsidRPr="00DB5C93">
        <w:rPr>
          <w:noProof/>
        </w:rPr>
        <w:t>Kennzeichen</w:t>
      </w:r>
      <w:r w:rsidR="00182F2D">
        <w:rPr>
          <w:noProof/>
        </w:rPr>
        <w:t xml:space="preserve"> </w:t>
      </w:r>
      <w:r w:rsidR="00182F2D">
        <w:rPr>
          <w:noProof/>
        </w:rPr>
        <w:tab/>
        <w:t>(1)</w:t>
      </w:r>
    </w:p>
    <w:p w:rsidR="007F1624" w:rsidRPr="00DB5C93" w:rsidRDefault="007F1624" w:rsidP="00C862C2">
      <w:pPr>
        <w:pStyle w:val="Listenabsatz"/>
        <w:numPr>
          <w:ilvl w:val="0"/>
          <w:numId w:val="17"/>
        </w:numPr>
        <w:tabs>
          <w:tab w:val="left" w:pos="1515"/>
        </w:tabs>
        <w:rPr>
          <w:noProof/>
        </w:rPr>
      </w:pPr>
      <w:r w:rsidRPr="00DB5C93">
        <w:rPr>
          <w:noProof/>
        </w:rPr>
        <w:t>Zulassungstag</w:t>
      </w:r>
      <w:r w:rsidR="00182F2D">
        <w:rPr>
          <w:noProof/>
        </w:rPr>
        <w:tab/>
        <w:t>(2)</w:t>
      </w:r>
    </w:p>
    <w:p w:rsidR="007F1624" w:rsidRPr="00DB5C93" w:rsidRDefault="007F1624" w:rsidP="00C862C2">
      <w:pPr>
        <w:pStyle w:val="Listenabsatz"/>
        <w:numPr>
          <w:ilvl w:val="0"/>
          <w:numId w:val="17"/>
        </w:numPr>
        <w:tabs>
          <w:tab w:val="left" w:pos="1515"/>
        </w:tabs>
        <w:rPr>
          <w:noProof/>
        </w:rPr>
      </w:pPr>
      <w:r w:rsidRPr="00DB5C93">
        <w:rPr>
          <w:noProof/>
        </w:rPr>
        <w:t>Km-Stand</w:t>
      </w:r>
      <w:r w:rsidR="00182F2D">
        <w:rPr>
          <w:noProof/>
        </w:rPr>
        <w:t xml:space="preserve"> </w:t>
      </w:r>
      <w:r w:rsidR="00182F2D">
        <w:rPr>
          <w:noProof/>
        </w:rPr>
        <w:tab/>
        <w:t>(3)</w:t>
      </w:r>
    </w:p>
    <w:p w:rsidR="007F1624" w:rsidRPr="00DB5C93" w:rsidRDefault="007F1624" w:rsidP="00C862C2">
      <w:pPr>
        <w:pStyle w:val="Listenabsatz"/>
        <w:numPr>
          <w:ilvl w:val="0"/>
          <w:numId w:val="17"/>
        </w:numPr>
        <w:tabs>
          <w:tab w:val="left" w:pos="1515"/>
        </w:tabs>
        <w:rPr>
          <w:noProof/>
        </w:rPr>
      </w:pPr>
      <w:r w:rsidRPr="00DB5C93">
        <w:rPr>
          <w:noProof/>
        </w:rPr>
        <w:t>Fahrgestellnummer</w:t>
      </w:r>
      <w:r w:rsidR="00182F2D">
        <w:rPr>
          <w:noProof/>
        </w:rPr>
        <w:t xml:space="preserve">  (4)</w:t>
      </w:r>
    </w:p>
    <w:p w:rsidR="007F1624" w:rsidRPr="00DB5C93" w:rsidRDefault="007F1624" w:rsidP="00C862C2">
      <w:pPr>
        <w:pStyle w:val="Listenabsatz"/>
        <w:numPr>
          <w:ilvl w:val="0"/>
          <w:numId w:val="17"/>
        </w:numPr>
        <w:tabs>
          <w:tab w:val="left" w:pos="1515"/>
        </w:tabs>
        <w:rPr>
          <w:noProof/>
        </w:rPr>
      </w:pPr>
      <w:r w:rsidRPr="00DB5C93">
        <w:rPr>
          <w:noProof/>
        </w:rPr>
        <w:t>Typ/Modell</w:t>
      </w:r>
      <w:r w:rsidR="00182F2D">
        <w:rPr>
          <w:noProof/>
        </w:rPr>
        <w:t xml:space="preserve"> </w:t>
      </w:r>
      <w:r w:rsidR="00182F2D">
        <w:rPr>
          <w:noProof/>
        </w:rPr>
        <w:tab/>
        <w:t>(5)</w:t>
      </w:r>
    </w:p>
    <w:p w:rsidR="007F1624" w:rsidRPr="00DB5C93" w:rsidRDefault="007F1624" w:rsidP="00C862C2">
      <w:pPr>
        <w:pStyle w:val="Listenabsatz"/>
        <w:numPr>
          <w:ilvl w:val="0"/>
          <w:numId w:val="17"/>
        </w:numPr>
        <w:tabs>
          <w:tab w:val="left" w:pos="1515"/>
        </w:tabs>
        <w:rPr>
          <w:noProof/>
        </w:rPr>
      </w:pPr>
      <w:r w:rsidRPr="00DB5C93">
        <w:rPr>
          <w:noProof/>
        </w:rPr>
        <w:t>Arbeits-/Leistungsbezeichnung</w:t>
      </w:r>
      <w:r w:rsidR="00182F2D">
        <w:rPr>
          <w:noProof/>
        </w:rPr>
        <w:t xml:space="preserve"> (6)</w:t>
      </w:r>
    </w:p>
    <w:p w:rsidR="007F1624" w:rsidRPr="00DB5C93" w:rsidRDefault="007F1624" w:rsidP="00C862C2">
      <w:pPr>
        <w:pStyle w:val="Listenabsatz"/>
        <w:numPr>
          <w:ilvl w:val="0"/>
          <w:numId w:val="17"/>
        </w:numPr>
        <w:tabs>
          <w:tab w:val="left" w:pos="1515"/>
        </w:tabs>
        <w:rPr>
          <w:noProof/>
        </w:rPr>
      </w:pPr>
      <w:r w:rsidRPr="00DB5C93">
        <w:rPr>
          <w:noProof/>
        </w:rPr>
        <w:t>Unterschrift</w:t>
      </w:r>
      <w:r w:rsidR="00182F2D">
        <w:rPr>
          <w:noProof/>
        </w:rPr>
        <w:tab/>
        <w:t>(7)</w:t>
      </w:r>
    </w:p>
    <w:p w:rsidR="007F1624" w:rsidRPr="00DB5C93" w:rsidRDefault="00A567F0" w:rsidP="00C862C2">
      <w:pPr>
        <w:pStyle w:val="Listenabsatz"/>
        <w:numPr>
          <w:ilvl w:val="0"/>
          <w:numId w:val="17"/>
        </w:numPr>
        <w:tabs>
          <w:tab w:val="left" w:pos="1515"/>
        </w:tabs>
        <w:rPr>
          <w:noProof/>
        </w:rPr>
      </w:pPr>
      <w:r>
        <w:rPr>
          <w:noProof/>
        </w:rPr>
        <w:t>Anschrift und Telefonummer des</w:t>
      </w:r>
      <w:r w:rsidR="007F1624" w:rsidRPr="00DB5C93">
        <w:rPr>
          <w:noProof/>
        </w:rPr>
        <w:t xml:space="preserve"> Kunden</w:t>
      </w:r>
      <w:r w:rsidR="00182F2D">
        <w:rPr>
          <w:noProof/>
        </w:rPr>
        <w:t xml:space="preserve">  (8)</w:t>
      </w:r>
    </w:p>
    <w:p w:rsidR="007F1624" w:rsidRPr="00DB5C93" w:rsidRDefault="007F1624" w:rsidP="007F1624">
      <w:pPr>
        <w:tabs>
          <w:tab w:val="left" w:pos="1515"/>
        </w:tabs>
        <w:rPr>
          <w:noProof/>
        </w:rPr>
      </w:pPr>
    </w:p>
    <w:tbl>
      <w:tblPr>
        <w:tblW w:w="9932" w:type="dxa"/>
        <w:tblInd w:w="-45"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1E0" w:firstRow="1" w:lastRow="1" w:firstColumn="1" w:lastColumn="1" w:noHBand="0" w:noVBand="0"/>
      </w:tblPr>
      <w:tblGrid>
        <w:gridCol w:w="1854"/>
        <w:gridCol w:w="1985"/>
        <w:gridCol w:w="2126"/>
        <w:gridCol w:w="2126"/>
        <w:gridCol w:w="1841"/>
      </w:tblGrid>
      <w:tr w:rsidR="007F1624" w:rsidRPr="00DB5C93" w:rsidTr="003F767B">
        <w:trPr>
          <w:trHeight w:val="853"/>
        </w:trPr>
        <w:tc>
          <w:tcPr>
            <w:tcW w:w="3839" w:type="dxa"/>
            <w:gridSpan w:val="2"/>
            <w:tcBorders>
              <w:top w:val="double" w:sz="12" w:space="0" w:color="auto"/>
              <w:bottom w:val="single" w:sz="6" w:space="0" w:color="auto"/>
            </w:tcBorders>
            <w:shd w:val="clear" w:color="auto" w:fill="auto"/>
            <w:vAlign w:val="center"/>
          </w:tcPr>
          <w:p w:rsidR="007F1624" w:rsidRPr="00DB5C93" w:rsidRDefault="007F1624" w:rsidP="003F767B">
            <w:pPr>
              <w:jc w:val="center"/>
            </w:pPr>
            <w:r w:rsidRPr="00DB5C93">
              <w:t>Manufaktur für Rennsport</w:t>
            </w:r>
          </w:p>
          <w:p w:rsidR="007F1624" w:rsidRPr="00DB5C93" w:rsidRDefault="007F1624" w:rsidP="003F767B">
            <w:pPr>
              <w:jc w:val="center"/>
            </w:pPr>
            <w:r w:rsidRPr="00DB5C93">
              <w:t>Ringstraße 1</w:t>
            </w:r>
          </w:p>
          <w:p w:rsidR="007F1624" w:rsidRPr="00DB5C93" w:rsidRDefault="007F1624" w:rsidP="003F767B">
            <w:pPr>
              <w:jc w:val="center"/>
            </w:pPr>
            <w:r w:rsidRPr="00DB5C93">
              <w:t>76669 Musterhausen</w:t>
            </w:r>
          </w:p>
        </w:tc>
        <w:tc>
          <w:tcPr>
            <w:tcW w:w="6093" w:type="dxa"/>
            <w:gridSpan w:val="3"/>
            <w:tcBorders>
              <w:top w:val="double" w:sz="12" w:space="0" w:color="auto"/>
              <w:bottom w:val="single" w:sz="6" w:space="0" w:color="auto"/>
            </w:tcBorders>
            <w:shd w:val="clear" w:color="auto" w:fill="auto"/>
            <w:vAlign w:val="center"/>
          </w:tcPr>
          <w:p w:rsidR="007F1624" w:rsidRPr="00DB5C93" w:rsidRDefault="007F1624" w:rsidP="003F767B">
            <w:pPr>
              <w:jc w:val="center"/>
            </w:pPr>
          </w:p>
          <w:p w:rsidR="007F1624" w:rsidRPr="00DB5C93" w:rsidRDefault="007F1624" w:rsidP="003F767B">
            <w:pPr>
              <w:jc w:val="center"/>
            </w:pPr>
            <w:r w:rsidRPr="00DB5C93">
              <w:rPr>
                <w:b/>
                <w:sz w:val="28"/>
                <w:szCs w:val="28"/>
              </w:rPr>
              <w:t>Auftragskarte</w:t>
            </w:r>
          </w:p>
          <w:p w:rsidR="007F1624" w:rsidRPr="00DB5C93" w:rsidRDefault="007F1624" w:rsidP="003F767B">
            <w:pPr>
              <w:jc w:val="center"/>
            </w:pPr>
          </w:p>
        </w:tc>
      </w:tr>
      <w:tr w:rsidR="007F1624" w:rsidRPr="00DB5C93" w:rsidTr="003F767B">
        <w:trPr>
          <w:trHeight w:val="266"/>
        </w:trPr>
        <w:tc>
          <w:tcPr>
            <w:tcW w:w="3839" w:type="dxa"/>
            <w:gridSpan w:val="2"/>
            <w:vMerge w:val="restart"/>
            <w:tcBorders>
              <w:top w:val="single" w:sz="6" w:space="0" w:color="auto"/>
              <w:bottom w:val="single" w:sz="6" w:space="0" w:color="auto"/>
              <w:right w:val="single" w:sz="6" w:space="0" w:color="auto"/>
            </w:tcBorders>
            <w:shd w:val="clear" w:color="auto" w:fill="auto"/>
          </w:tcPr>
          <w:p w:rsidR="007F1624" w:rsidRDefault="007F1624" w:rsidP="003F767B">
            <w:pPr>
              <w:rPr>
                <w:b/>
                <w:sz w:val="16"/>
                <w:szCs w:val="16"/>
              </w:rPr>
            </w:pPr>
            <w:r>
              <w:rPr>
                <w:b/>
                <w:sz w:val="16"/>
                <w:szCs w:val="16"/>
              </w:rPr>
              <w:t>Herr/Frau Anschrift</w:t>
            </w:r>
          </w:p>
          <w:p w:rsidR="007F1624" w:rsidRDefault="007F1624" w:rsidP="003F767B">
            <w:pPr>
              <w:rPr>
                <w:b/>
                <w:sz w:val="16"/>
                <w:szCs w:val="16"/>
              </w:rPr>
            </w:pPr>
          </w:p>
          <w:p w:rsidR="007F1624" w:rsidRDefault="007F1624" w:rsidP="003F767B">
            <w:pPr>
              <w:rPr>
                <w:b/>
                <w:sz w:val="16"/>
                <w:szCs w:val="16"/>
              </w:rPr>
            </w:pPr>
          </w:p>
          <w:p w:rsidR="007F1624" w:rsidRDefault="007F1624" w:rsidP="003F767B">
            <w:pPr>
              <w:rPr>
                <w:b/>
                <w:sz w:val="16"/>
                <w:szCs w:val="16"/>
              </w:rPr>
            </w:pPr>
          </w:p>
          <w:p w:rsidR="007F1624" w:rsidRDefault="007F1624" w:rsidP="003F767B">
            <w:pPr>
              <w:rPr>
                <w:b/>
                <w:sz w:val="16"/>
                <w:szCs w:val="16"/>
              </w:rPr>
            </w:pPr>
          </w:p>
          <w:p w:rsidR="007F1624" w:rsidRPr="00DB5C93"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732B0D" w:rsidRDefault="007F1624" w:rsidP="003F767B">
            <w:pPr>
              <w:rPr>
                <w:b/>
                <w:sz w:val="16"/>
                <w:szCs w:val="16"/>
              </w:rPr>
            </w:pPr>
            <w:r w:rsidRPr="00732B0D">
              <w:rPr>
                <w:b/>
                <w:sz w:val="16"/>
                <w:szCs w:val="16"/>
              </w:rPr>
              <w:t>Tel. Nr. Festnetz</w:t>
            </w:r>
          </w:p>
          <w:p w:rsidR="007F1624" w:rsidRPr="00DB5C93" w:rsidRDefault="007F1624" w:rsidP="003F767B">
            <w:pPr>
              <w:rPr>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DB5C93" w:rsidRDefault="007F1624" w:rsidP="003F767B">
            <w:pPr>
              <w:rPr>
                <w:b/>
              </w:rPr>
            </w:pPr>
            <w:r w:rsidRPr="00DB5C93">
              <w:rPr>
                <w:b/>
                <w:sz w:val="16"/>
                <w:szCs w:val="16"/>
              </w:rPr>
              <w:t>Kunden</w:t>
            </w:r>
            <w:r>
              <w:rPr>
                <w:b/>
                <w:sz w:val="16"/>
                <w:szCs w:val="16"/>
              </w:rPr>
              <w:t>nummer</w:t>
            </w:r>
          </w:p>
          <w:p w:rsidR="007F1624" w:rsidRPr="00732B0D" w:rsidRDefault="007F1624" w:rsidP="003F767B">
            <w:pPr>
              <w:rPr>
                <w:b/>
                <w:sz w:val="16"/>
                <w:szCs w:val="16"/>
              </w:rPr>
            </w:pPr>
          </w:p>
        </w:tc>
        <w:tc>
          <w:tcPr>
            <w:tcW w:w="1841" w:type="dxa"/>
            <w:vMerge w:val="restart"/>
            <w:tcBorders>
              <w:top w:val="single" w:sz="6" w:space="0" w:color="auto"/>
              <w:left w:val="single" w:sz="6" w:space="0" w:color="auto"/>
              <w:bottom w:val="single" w:sz="6" w:space="0" w:color="auto"/>
            </w:tcBorders>
            <w:shd w:val="clear" w:color="auto" w:fill="auto"/>
          </w:tcPr>
          <w:p w:rsidR="007F1624" w:rsidRDefault="007F1624" w:rsidP="003F767B">
            <w:pPr>
              <w:spacing w:line="240" w:lineRule="exact"/>
              <w:rPr>
                <w:b/>
                <w:sz w:val="16"/>
                <w:szCs w:val="16"/>
              </w:rPr>
            </w:pPr>
            <w:r>
              <w:rPr>
                <w:b/>
                <w:sz w:val="16"/>
                <w:szCs w:val="16"/>
              </w:rPr>
              <w:t>Serviceberater</w:t>
            </w:r>
          </w:p>
          <w:p w:rsidR="007F1624" w:rsidRDefault="007F1624" w:rsidP="003F767B">
            <w:pPr>
              <w:spacing w:line="240" w:lineRule="exact"/>
              <w:rPr>
                <w:b/>
                <w:sz w:val="16"/>
                <w:szCs w:val="16"/>
              </w:rPr>
            </w:pPr>
          </w:p>
          <w:p w:rsidR="007F1624" w:rsidRPr="00732B0D" w:rsidRDefault="007F1624" w:rsidP="003F767B">
            <w:pPr>
              <w:rPr>
                <w:b/>
                <w:sz w:val="16"/>
                <w:szCs w:val="16"/>
              </w:rPr>
            </w:pPr>
          </w:p>
        </w:tc>
      </w:tr>
      <w:tr w:rsidR="007F1624" w:rsidRPr="00DB5C93" w:rsidTr="003F767B">
        <w:trPr>
          <w:trHeight w:val="346"/>
        </w:trPr>
        <w:tc>
          <w:tcPr>
            <w:tcW w:w="3839" w:type="dxa"/>
            <w:gridSpan w:val="2"/>
            <w:vMerge/>
            <w:tcBorders>
              <w:top w:val="single" w:sz="6" w:space="0" w:color="auto"/>
              <w:bottom w:val="single" w:sz="6" w:space="0" w:color="auto"/>
              <w:right w:val="single" w:sz="6" w:space="0" w:color="auto"/>
            </w:tcBorders>
            <w:shd w:val="clear" w:color="auto" w:fill="auto"/>
          </w:tcPr>
          <w:p w:rsidR="007F1624"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732B0D" w:rsidRDefault="007F1624" w:rsidP="003F767B">
            <w:pPr>
              <w:rPr>
                <w:b/>
                <w:sz w:val="16"/>
                <w:szCs w:val="16"/>
              </w:rPr>
            </w:pPr>
            <w:r w:rsidRPr="00732B0D">
              <w:rPr>
                <w:b/>
                <w:sz w:val="16"/>
                <w:szCs w:val="16"/>
              </w:rPr>
              <w:t>Tel. Nr. geschäftlich</w:t>
            </w:r>
          </w:p>
          <w:p w:rsidR="007F1624" w:rsidRDefault="007F1624" w:rsidP="003F767B">
            <w:pPr>
              <w:rPr>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Default="007F1624" w:rsidP="003F767B">
            <w:pPr>
              <w:rPr>
                <w:b/>
                <w:sz w:val="16"/>
                <w:szCs w:val="16"/>
              </w:rPr>
            </w:pPr>
            <w:r>
              <w:rPr>
                <w:b/>
                <w:sz w:val="16"/>
                <w:szCs w:val="16"/>
              </w:rPr>
              <w:t>Auftragsnummer</w:t>
            </w:r>
          </w:p>
          <w:p w:rsidR="007F1624" w:rsidRPr="00732B0D" w:rsidRDefault="007F1624" w:rsidP="003F767B">
            <w:pPr>
              <w:rPr>
                <w:b/>
                <w:sz w:val="16"/>
                <w:szCs w:val="16"/>
              </w:rPr>
            </w:pPr>
          </w:p>
        </w:tc>
        <w:tc>
          <w:tcPr>
            <w:tcW w:w="1841" w:type="dxa"/>
            <w:vMerge/>
            <w:tcBorders>
              <w:top w:val="single" w:sz="6" w:space="0" w:color="auto"/>
              <w:left w:val="single" w:sz="6" w:space="0" w:color="auto"/>
              <w:bottom w:val="single" w:sz="6" w:space="0" w:color="auto"/>
            </w:tcBorders>
            <w:shd w:val="clear" w:color="auto" w:fill="auto"/>
          </w:tcPr>
          <w:p w:rsidR="007F1624" w:rsidRPr="00732B0D" w:rsidRDefault="007F1624" w:rsidP="003F767B">
            <w:pPr>
              <w:rPr>
                <w:b/>
                <w:sz w:val="16"/>
                <w:szCs w:val="16"/>
              </w:rPr>
            </w:pPr>
          </w:p>
        </w:tc>
      </w:tr>
      <w:tr w:rsidR="007F1624" w:rsidRPr="00DB5C93" w:rsidTr="003F767B">
        <w:trPr>
          <w:trHeight w:val="380"/>
        </w:trPr>
        <w:tc>
          <w:tcPr>
            <w:tcW w:w="3839" w:type="dxa"/>
            <w:gridSpan w:val="2"/>
            <w:vMerge/>
            <w:tcBorders>
              <w:top w:val="single" w:sz="6" w:space="0" w:color="auto"/>
              <w:bottom w:val="single" w:sz="6" w:space="0" w:color="auto"/>
              <w:right w:val="single" w:sz="6" w:space="0" w:color="auto"/>
            </w:tcBorders>
            <w:shd w:val="clear" w:color="auto" w:fill="auto"/>
          </w:tcPr>
          <w:p w:rsidR="007F1624"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Default="007F1624" w:rsidP="003F767B">
            <w:pPr>
              <w:rPr>
                <w:b/>
                <w:sz w:val="16"/>
                <w:szCs w:val="16"/>
              </w:rPr>
            </w:pPr>
            <w:r w:rsidRPr="00732B0D">
              <w:rPr>
                <w:b/>
                <w:sz w:val="16"/>
                <w:szCs w:val="16"/>
              </w:rPr>
              <w:t>Tel. Nr. mobil</w:t>
            </w:r>
          </w:p>
          <w:p w:rsidR="007F1624" w:rsidRPr="00732B0D"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DB5C93" w:rsidRDefault="007F1624" w:rsidP="003F767B">
            <w:pPr>
              <w:rPr>
                <w:b/>
                <w:sz w:val="16"/>
                <w:szCs w:val="16"/>
              </w:rPr>
            </w:pPr>
            <w:r w:rsidRPr="00DB5C93">
              <w:rPr>
                <w:b/>
                <w:sz w:val="16"/>
                <w:szCs w:val="16"/>
              </w:rPr>
              <w:t>Annahmedatum</w:t>
            </w:r>
          </w:p>
          <w:p w:rsidR="007F1624" w:rsidRPr="00732B0D" w:rsidRDefault="007F1624" w:rsidP="003F767B">
            <w:pPr>
              <w:rPr>
                <w:b/>
                <w:sz w:val="16"/>
                <w:szCs w:val="16"/>
              </w:rPr>
            </w:pPr>
          </w:p>
        </w:tc>
        <w:tc>
          <w:tcPr>
            <w:tcW w:w="1841" w:type="dxa"/>
            <w:tcBorders>
              <w:top w:val="single" w:sz="6" w:space="0" w:color="auto"/>
              <w:left w:val="single" w:sz="6" w:space="0" w:color="auto"/>
              <w:bottom w:val="single" w:sz="6" w:space="0" w:color="auto"/>
            </w:tcBorders>
            <w:shd w:val="clear" w:color="auto" w:fill="auto"/>
          </w:tcPr>
          <w:p w:rsidR="007F1624" w:rsidRDefault="007F1624" w:rsidP="003F767B">
            <w:pPr>
              <w:rPr>
                <w:b/>
                <w:sz w:val="16"/>
                <w:szCs w:val="16"/>
              </w:rPr>
            </w:pPr>
            <w:r w:rsidRPr="00DB5C93">
              <w:rPr>
                <w:b/>
                <w:sz w:val="16"/>
                <w:szCs w:val="16"/>
              </w:rPr>
              <w:t>Abholtermin</w:t>
            </w:r>
          </w:p>
          <w:p w:rsidR="007F1624" w:rsidRPr="00732B0D" w:rsidRDefault="007F1624" w:rsidP="003F767B">
            <w:pPr>
              <w:rPr>
                <w:b/>
                <w:sz w:val="16"/>
                <w:szCs w:val="16"/>
              </w:rPr>
            </w:pPr>
          </w:p>
        </w:tc>
      </w:tr>
      <w:tr w:rsidR="007F1624" w:rsidRPr="00DB5C93" w:rsidTr="003F767B">
        <w:trPr>
          <w:trHeight w:val="567"/>
        </w:trPr>
        <w:tc>
          <w:tcPr>
            <w:tcW w:w="1854" w:type="dxa"/>
            <w:tcBorders>
              <w:top w:val="single" w:sz="6" w:space="0" w:color="auto"/>
              <w:bottom w:val="single" w:sz="6" w:space="0" w:color="auto"/>
            </w:tcBorders>
            <w:shd w:val="clear" w:color="auto" w:fill="auto"/>
          </w:tcPr>
          <w:p w:rsidR="007F1624" w:rsidRPr="00DB5C93" w:rsidRDefault="007F1624" w:rsidP="003F767B">
            <w:pPr>
              <w:rPr>
                <w:sz w:val="16"/>
                <w:szCs w:val="16"/>
              </w:rPr>
            </w:pPr>
            <w:r w:rsidRPr="00DB5C93">
              <w:rPr>
                <w:b/>
                <w:sz w:val="16"/>
                <w:szCs w:val="16"/>
              </w:rPr>
              <w:t>Amtl. Kennzeichen</w:t>
            </w:r>
          </w:p>
          <w:p w:rsidR="007F1624" w:rsidRPr="00DB5C93" w:rsidRDefault="007F1624" w:rsidP="003F767B">
            <w:pPr>
              <w:rPr>
                <w:b/>
                <w:sz w:val="28"/>
                <w:szCs w:val="28"/>
              </w:rPr>
            </w:pPr>
          </w:p>
        </w:tc>
        <w:tc>
          <w:tcPr>
            <w:tcW w:w="1985" w:type="dxa"/>
            <w:tcBorders>
              <w:top w:val="single" w:sz="6" w:space="0" w:color="auto"/>
              <w:bottom w:val="single" w:sz="6" w:space="0" w:color="auto"/>
            </w:tcBorders>
            <w:shd w:val="clear" w:color="auto" w:fill="auto"/>
          </w:tcPr>
          <w:p w:rsidR="007F1624" w:rsidRPr="00DB5C93" w:rsidRDefault="007F1624" w:rsidP="003F767B">
            <w:pPr>
              <w:rPr>
                <w:b/>
                <w:sz w:val="16"/>
                <w:szCs w:val="16"/>
              </w:rPr>
            </w:pPr>
            <w:r>
              <w:rPr>
                <w:b/>
                <w:sz w:val="16"/>
                <w:szCs w:val="16"/>
              </w:rPr>
              <w:t>Hersteller/Typ</w:t>
            </w:r>
          </w:p>
          <w:p w:rsidR="007F1624" w:rsidRPr="00DB5C93" w:rsidRDefault="007F1624" w:rsidP="003F767B">
            <w:pPr>
              <w:rPr>
                <w:sz w:val="28"/>
                <w:szCs w:val="28"/>
              </w:rPr>
            </w:pPr>
          </w:p>
        </w:tc>
        <w:tc>
          <w:tcPr>
            <w:tcW w:w="2126" w:type="dxa"/>
            <w:tcBorders>
              <w:top w:val="single" w:sz="6" w:space="0" w:color="auto"/>
              <w:bottom w:val="single" w:sz="6" w:space="0" w:color="auto"/>
            </w:tcBorders>
            <w:shd w:val="clear" w:color="auto" w:fill="auto"/>
          </w:tcPr>
          <w:p w:rsidR="007F1624" w:rsidRPr="00DB5C93" w:rsidRDefault="007F1624" w:rsidP="003F767B">
            <w:pPr>
              <w:rPr>
                <w:b/>
                <w:sz w:val="16"/>
                <w:szCs w:val="16"/>
              </w:rPr>
            </w:pPr>
            <w:r w:rsidRPr="00DB5C93">
              <w:rPr>
                <w:b/>
                <w:sz w:val="16"/>
                <w:szCs w:val="16"/>
              </w:rPr>
              <w:t>Zulassungstag</w:t>
            </w:r>
          </w:p>
          <w:p w:rsidR="007F1624" w:rsidRPr="00DB5C93" w:rsidRDefault="007F1624" w:rsidP="003F767B">
            <w:pPr>
              <w:rPr>
                <w:sz w:val="28"/>
                <w:szCs w:val="28"/>
              </w:rPr>
            </w:pPr>
          </w:p>
        </w:tc>
        <w:tc>
          <w:tcPr>
            <w:tcW w:w="2126" w:type="dxa"/>
            <w:tcBorders>
              <w:top w:val="single" w:sz="6" w:space="0" w:color="auto"/>
              <w:bottom w:val="single" w:sz="6" w:space="0" w:color="auto"/>
            </w:tcBorders>
            <w:shd w:val="clear" w:color="auto" w:fill="auto"/>
          </w:tcPr>
          <w:p w:rsidR="007F1624" w:rsidRPr="00DB5C93" w:rsidRDefault="007F1624" w:rsidP="003F767B">
            <w:pPr>
              <w:rPr>
                <w:sz w:val="28"/>
                <w:szCs w:val="28"/>
              </w:rPr>
            </w:pPr>
            <w:proofErr w:type="spellStart"/>
            <w:r>
              <w:rPr>
                <w:b/>
                <w:sz w:val="16"/>
                <w:szCs w:val="16"/>
              </w:rPr>
              <w:t>Fahrzeugidentnummer</w:t>
            </w:r>
            <w:proofErr w:type="spellEnd"/>
          </w:p>
        </w:tc>
        <w:tc>
          <w:tcPr>
            <w:tcW w:w="1841" w:type="dxa"/>
            <w:tcBorders>
              <w:top w:val="single" w:sz="6" w:space="0" w:color="auto"/>
              <w:bottom w:val="single" w:sz="6" w:space="0" w:color="auto"/>
            </w:tcBorders>
            <w:shd w:val="clear" w:color="auto" w:fill="auto"/>
          </w:tcPr>
          <w:p w:rsidR="007F1624" w:rsidRPr="00DB5C93" w:rsidRDefault="007F1624" w:rsidP="003F767B">
            <w:pPr>
              <w:rPr>
                <w:b/>
                <w:sz w:val="16"/>
                <w:szCs w:val="16"/>
              </w:rPr>
            </w:pPr>
            <w:r w:rsidRPr="00DB5C93">
              <w:rPr>
                <w:b/>
                <w:sz w:val="16"/>
                <w:szCs w:val="16"/>
              </w:rPr>
              <w:t>Km-Stand</w:t>
            </w:r>
          </w:p>
          <w:p w:rsidR="007F1624" w:rsidRPr="00DB5C93" w:rsidRDefault="007F1624" w:rsidP="003F767B">
            <w:pPr>
              <w:rPr>
                <w:sz w:val="28"/>
                <w:szCs w:val="28"/>
              </w:rPr>
            </w:pPr>
          </w:p>
        </w:tc>
      </w:tr>
      <w:tr w:rsidR="007F1624" w:rsidRPr="00DB5C93" w:rsidTr="003F767B">
        <w:trPr>
          <w:trHeight w:val="567"/>
        </w:trPr>
        <w:tc>
          <w:tcPr>
            <w:tcW w:w="1854" w:type="dxa"/>
            <w:tcBorders>
              <w:top w:val="single" w:sz="6" w:space="0" w:color="auto"/>
              <w:bottom w:val="single" w:sz="6" w:space="0" w:color="auto"/>
              <w:right w:val="single" w:sz="6" w:space="0" w:color="auto"/>
            </w:tcBorders>
            <w:shd w:val="clear" w:color="auto" w:fill="D9D9D9"/>
            <w:vAlign w:val="center"/>
          </w:tcPr>
          <w:p w:rsidR="007F1624" w:rsidRPr="00DB5C93" w:rsidRDefault="007F1624" w:rsidP="003F767B">
            <w:pPr>
              <w:rPr>
                <w:b/>
              </w:rPr>
            </w:pPr>
            <w:r w:rsidRPr="00DB5C93">
              <w:rPr>
                <w:b/>
              </w:rPr>
              <w:t>Arbeitsposition Nr.</w:t>
            </w:r>
          </w:p>
        </w:tc>
        <w:tc>
          <w:tcPr>
            <w:tcW w:w="6237" w:type="dxa"/>
            <w:gridSpan w:val="3"/>
            <w:tcBorders>
              <w:top w:val="single" w:sz="6" w:space="0" w:color="auto"/>
              <w:left w:val="single" w:sz="6" w:space="0" w:color="auto"/>
              <w:bottom w:val="single" w:sz="6" w:space="0" w:color="auto"/>
              <w:right w:val="single" w:sz="6" w:space="0" w:color="auto"/>
            </w:tcBorders>
            <w:shd w:val="clear" w:color="auto" w:fill="D9D9D9"/>
            <w:vAlign w:val="center"/>
          </w:tcPr>
          <w:p w:rsidR="007F1624" w:rsidRPr="00DB5C93" w:rsidRDefault="007F1624" w:rsidP="003F767B">
            <w:pPr>
              <w:rPr>
                <w:b/>
              </w:rPr>
            </w:pPr>
            <w:r w:rsidRPr="00DB5C93">
              <w:rPr>
                <w:b/>
              </w:rPr>
              <w:t>Arbeits-/Leistungsbezeichnung</w:t>
            </w:r>
          </w:p>
        </w:tc>
        <w:tc>
          <w:tcPr>
            <w:tcW w:w="1841" w:type="dxa"/>
            <w:tcBorders>
              <w:top w:val="single" w:sz="6" w:space="0" w:color="auto"/>
              <w:left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Zeitvorgabe/AW</w:t>
            </w:r>
          </w:p>
        </w:tc>
      </w:tr>
      <w:tr w:rsidR="007F1624" w:rsidRPr="00DB5C93" w:rsidTr="003F767B">
        <w:trPr>
          <w:trHeight w:val="397"/>
        </w:trPr>
        <w:tc>
          <w:tcPr>
            <w:tcW w:w="1854" w:type="dxa"/>
            <w:tcBorders>
              <w:top w:val="single" w:sz="6" w:space="0" w:color="auto"/>
            </w:tcBorders>
            <w:shd w:val="clear" w:color="auto" w:fill="auto"/>
          </w:tcPr>
          <w:p w:rsidR="007F1624" w:rsidRPr="00DB5C93" w:rsidRDefault="007F1624" w:rsidP="003F767B"/>
        </w:tc>
        <w:tc>
          <w:tcPr>
            <w:tcW w:w="6237" w:type="dxa"/>
            <w:gridSpan w:val="3"/>
            <w:tcBorders>
              <w:top w:val="single" w:sz="6" w:space="0" w:color="auto"/>
            </w:tcBorders>
            <w:shd w:val="clear" w:color="auto" w:fill="auto"/>
          </w:tcPr>
          <w:p w:rsidR="007F1624" w:rsidRPr="00DB5C93" w:rsidRDefault="007F1624" w:rsidP="003F767B"/>
        </w:tc>
        <w:tc>
          <w:tcPr>
            <w:tcW w:w="1841" w:type="dxa"/>
            <w:tcBorders>
              <w:top w:val="single" w:sz="6" w:space="0" w:color="auto"/>
            </w:tcBorders>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6237" w:type="dxa"/>
            <w:gridSpan w:val="3"/>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6237" w:type="dxa"/>
            <w:gridSpan w:val="3"/>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tcBorders>
              <w:bottom w:val="single" w:sz="6" w:space="0" w:color="auto"/>
            </w:tcBorders>
            <w:shd w:val="clear" w:color="auto" w:fill="auto"/>
          </w:tcPr>
          <w:p w:rsidR="007F1624" w:rsidRPr="00DB5C93" w:rsidRDefault="007F1624" w:rsidP="003F767B"/>
        </w:tc>
        <w:tc>
          <w:tcPr>
            <w:tcW w:w="6237" w:type="dxa"/>
            <w:gridSpan w:val="3"/>
            <w:tcBorders>
              <w:bottom w:val="single" w:sz="6" w:space="0" w:color="auto"/>
            </w:tcBorders>
            <w:shd w:val="clear" w:color="auto" w:fill="auto"/>
          </w:tcPr>
          <w:p w:rsidR="007F1624" w:rsidRPr="00DB5C93" w:rsidRDefault="007F1624" w:rsidP="003F767B"/>
        </w:tc>
        <w:tc>
          <w:tcPr>
            <w:tcW w:w="1841" w:type="dxa"/>
            <w:tcBorders>
              <w:bottom w:val="single" w:sz="6" w:space="0" w:color="auto"/>
            </w:tcBorders>
            <w:shd w:val="clear" w:color="auto" w:fill="auto"/>
          </w:tcPr>
          <w:p w:rsidR="007F1624" w:rsidRPr="00DB5C93" w:rsidRDefault="007F1624" w:rsidP="003F767B"/>
        </w:tc>
      </w:tr>
      <w:tr w:rsidR="007F1624" w:rsidRPr="00DB5C93" w:rsidTr="003F767B">
        <w:trPr>
          <w:trHeight w:val="567"/>
        </w:trPr>
        <w:tc>
          <w:tcPr>
            <w:tcW w:w="1854" w:type="dxa"/>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Stück</w:t>
            </w:r>
          </w:p>
        </w:tc>
        <w:tc>
          <w:tcPr>
            <w:tcW w:w="1985" w:type="dxa"/>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Teilenummer</w:t>
            </w:r>
          </w:p>
        </w:tc>
        <w:tc>
          <w:tcPr>
            <w:tcW w:w="4252" w:type="dxa"/>
            <w:gridSpan w:val="2"/>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Bezeichnung</w:t>
            </w:r>
          </w:p>
        </w:tc>
        <w:tc>
          <w:tcPr>
            <w:tcW w:w="1841" w:type="dxa"/>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Einzelpreis</w:t>
            </w:r>
          </w:p>
        </w:tc>
      </w:tr>
      <w:tr w:rsidR="007F1624" w:rsidRPr="00DB5C93" w:rsidTr="003F767B">
        <w:trPr>
          <w:trHeight w:val="397"/>
        </w:trPr>
        <w:tc>
          <w:tcPr>
            <w:tcW w:w="1854" w:type="dxa"/>
            <w:shd w:val="clear" w:color="auto" w:fill="auto"/>
          </w:tcPr>
          <w:p w:rsidR="007F1624" w:rsidRPr="00DB5C93" w:rsidRDefault="007F1624" w:rsidP="003F767B"/>
        </w:tc>
        <w:tc>
          <w:tcPr>
            <w:tcW w:w="1985" w:type="dxa"/>
            <w:shd w:val="clear" w:color="auto" w:fill="auto"/>
          </w:tcPr>
          <w:p w:rsidR="007F1624" w:rsidRPr="00DB5C93" w:rsidRDefault="007F1624" w:rsidP="003F767B"/>
        </w:tc>
        <w:tc>
          <w:tcPr>
            <w:tcW w:w="4252" w:type="dxa"/>
            <w:gridSpan w:val="2"/>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1985" w:type="dxa"/>
            <w:shd w:val="clear" w:color="auto" w:fill="auto"/>
          </w:tcPr>
          <w:p w:rsidR="007F1624" w:rsidRPr="00DB5C93" w:rsidRDefault="007F1624" w:rsidP="003F767B"/>
        </w:tc>
        <w:tc>
          <w:tcPr>
            <w:tcW w:w="4252" w:type="dxa"/>
            <w:gridSpan w:val="2"/>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1985" w:type="dxa"/>
            <w:shd w:val="clear" w:color="auto" w:fill="auto"/>
          </w:tcPr>
          <w:p w:rsidR="007F1624" w:rsidRPr="00DB5C93" w:rsidRDefault="007F1624" w:rsidP="003F767B"/>
        </w:tc>
        <w:tc>
          <w:tcPr>
            <w:tcW w:w="4252" w:type="dxa"/>
            <w:gridSpan w:val="2"/>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907"/>
        </w:trPr>
        <w:tc>
          <w:tcPr>
            <w:tcW w:w="3839" w:type="dxa"/>
            <w:gridSpan w:val="2"/>
            <w:tcBorders>
              <w:right w:val="single" w:sz="4" w:space="0" w:color="auto"/>
            </w:tcBorders>
            <w:shd w:val="clear" w:color="auto" w:fill="auto"/>
          </w:tcPr>
          <w:p w:rsidR="007F1624" w:rsidRPr="00DB5C93" w:rsidRDefault="007F1624" w:rsidP="003F767B">
            <w:r w:rsidRPr="00DB5C93">
              <w:t>Mehrarbeit soll ausgeführt werden</w:t>
            </w:r>
          </w:p>
          <w:p w:rsidR="007F1624" w:rsidRPr="00DB5C93" w:rsidRDefault="007F1624" w:rsidP="003F767B">
            <w:pPr>
              <w:rPr>
                <w:sz w:val="8"/>
                <w:szCs w:val="8"/>
              </w:rPr>
            </w:pPr>
          </w:p>
          <w:p w:rsidR="007F1624" w:rsidRPr="00DB5C93" w:rsidRDefault="007F1624" w:rsidP="003F767B">
            <w:r w:rsidRPr="00DB5C93">
              <w:t xml:space="preserve">bis € </w:t>
            </w:r>
            <w:r w:rsidRPr="00DB5C93">
              <w:rPr>
                <w:shd w:val="clear" w:color="auto" w:fill="CCCCCC"/>
              </w:rPr>
              <w:t>_______________________</w:t>
            </w:r>
          </w:p>
        </w:tc>
        <w:tc>
          <w:tcPr>
            <w:tcW w:w="4252" w:type="dxa"/>
            <w:gridSpan w:val="2"/>
            <w:tcBorders>
              <w:left w:val="single" w:sz="4" w:space="0" w:color="auto"/>
            </w:tcBorders>
            <w:shd w:val="clear" w:color="auto" w:fill="auto"/>
          </w:tcPr>
          <w:p w:rsidR="007F1624" w:rsidRPr="00DB5C93" w:rsidRDefault="007F1624" w:rsidP="003F767B">
            <w:r w:rsidRPr="00DB5C93">
              <w:t xml:space="preserve">Ersetzte Teile      </w:t>
            </w:r>
            <w:r>
              <w:sym w:font="Wingdings" w:char="F0A8"/>
            </w:r>
            <w:r w:rsidRPr="00DB5C93">
              <w:t xml:space="preserve"> Ja    </w:t>
            </w:r>
            <w:r>
              <w:sym w:font="Wingdings" w:char="F0A8"/>
            </w:r>
            <w:r w:rsidRPr="00DB5C93">
              <w:t xml:space="preserve"> Nein</w:t>
            </w:r>
          </w:p>
          <w:p w:rsidR="007F1624" w:rsidRPr="00DB5C93" w:rsidRDefault="007F1624" w:rsidP="003F767B">
            <w:r w:rsidRPr="00DB5C93">
              <w:t>aushändigen</w:t>
            </w:r>
          </w:p>
        </w:tc>
        <w:tc>
          <w:tcPr>
            <w:tcW w:w="1841" w:type="dxa"/>
            <w:shd w:val="clear" w:color="auto" w:fill="auto"/>
          </w:tcPr>
          <w:p w:rsidR="007F1624" w:rsidRPr="00DB5C93" w:rsidRDefault="007F1624" w:rsidP="003F767B">
            <w:r w:rsidRPr="00DB5C93">
              <w:t>Termin</w:t>
            </w:r>
          </w:p>
          <w:p w:rsidR="007F1624" w:rsidRPr="00DB5C93" w:rsidRDefault="007F1624" w:rsidP="003F767B">
            <w:pPr>
              <w:rPr>
                <w:sz w:val="12"/>
                <w:szCs w:val="12"/>
              </w:rPr>
            </w:pPr>
          </w:p>
          <w:p w:rsidR="007F1624" w:rsidRPr="00DB5C93" w:rsidRDefault="007F1624" w:rsidP="003F767B">
            <w:r w:rsidRPr="00DB5C93">
              <w:rPr>
                <w:shd w:val="clear" w:color="auto" w:fill="CCCCCC"/>
              </w:rPr>
              <w:t>________________</w:t>
            </w:r>
          </w:p>
        </w:tc>
      </w:tr>
      <w:tr w:rsidR="007F1624" w:rsidRPr="00DB5C93" w:rsidTr="003F767B">
        <w:trPr>
          <w:trHeight w:val="1134"/>
        </w:trPr>
        <w:tc>
          <w:tcPr>
            <w:tcW w:w="9932" w:type="dxa"/>
            <w:gridSpan w:val="5"/>
            <w:shd w:val="clear" w:color="auto" w:fill="auto"/>
          </w:tcPr>
          <w:p w:rsidR="007F1624" w:rsidRPr="00DB5C93" w:rsidRDefault="007F1624" w:rsidP="003F767B">
            <w:pPr>
              <w:rPr>
                <w:sz w:val="8"/>
                <w:szCs w:val="8"/>
              </w:rPr>
            </w:pPr>
          </w:p>
          <w:p w:rsidR="007F1624" w:rsidRPr="00DB5C93" w:rsidRDefault="007F1624" w:rsidP="003F767B">
            <w:r w:rsidRPr="00DB5C93">
              <w:t>An Ihrem Fahrzeug haben wir noch  _________________________________________________________</w:t>
            </w:r>
          </w:p>
          <w:p w:rsidR="007F1624" w:rsidRPr="00DB5C93" w:rsidRDefault="007F1624" w:rsidP="003F767B">
            <w:r w:rsidRPr="00DB5C93">
              <w:t>folgendes festgestellt, was in            _________________________________________________________</w:t>
            </w:r>
          </w:p>
          <w:p w:rsidR="007F1624" w:rsidRPr="00DB5C93" w:rsidRDefault="007F1624" w:rsidP="003F767B">
            <w:r w:rsidRPr="00DB5C93">
              <w:t>Ordnung gebracht werden sollte:      _________________________________________________________</w:t>
            </w:r>
          </w:p>
        </w:tc>
      </w:tr>
      <w:tr w:rsidR="007F1624" w:rsidRPr="00DB5C93" w:rsidTr="003F767B">
        <w:trPr>
          <w:trHeight w:val="964"/>
        </w:trPr>
        <w:tc>
          <w:tcPr>
            <w:tcW w:w="3839" w:type="dxa"/>
            <w:gridSpan w:val="2"/>
            <w:shd w:val="clear" w:color="auto" w:fill="auto"/>
          </w:tcPr>
          <w:p w:rsidR="007F1624" w:rsidRPr="00DB5C93" w:rsidRDefault="007F1624" w:rsidP="003F767B">
            <w:pPr>
              <w:rPr>
                <w:sz w:val="4"/>
                <w:szCs w:val="4"/>
              </w:rPr>
            </w:pPr>
          </w:p>
          <w:p w:rsidR="007F1624" w:rsidRPr="00DB5C93" w:rsidRDefault="007F1624" w:rsidP="003F767B">
            <w:pPr>
              <w:rPr>
                <w:sz w:val="16"/>
                <w:szCs w:val="16"/>
              </w:rPr>
            </w:pPr>
            <w:r w:rsidRPr="00DB5C93">
              <w:rPr>
                <w:sz w:val="16"/>
                <w:szCs w:val="16"/>
              </w:rPr>
              <w:t>Arbeit kontrolliert und aufgenommen</w:t>
            </w:r>
          </w:p>
          <w:p w:rsidR="007F1624" w:rsidRPr="00DB5C93" w:rsidRDefault="007F1624" w:rsidP="003F767B"/>
          <w:p w:rsidR="007F1624" w:rsidRPr="00DB5C93" w:rsidRDefault="007F1624" w:rsidP="003F767B"/>
          <w:p w:rsidR="007F1624" w:rsidRPr="00DB5C93" w:rsidRDefault="007F1624" w:rsidP="003F767B">
            <w:pPr>
              <w:rPr>
                <w:sz w:val="16"/>
                <w:szCs w:val="16"/>
              </w:rPr>
            </w:pPr>
            <w:r w:rsidRPr="00DB5C93">
              <w:rPr>
                <w:sz w:val="16"/>
                <w:szCs w:val="16"/>
              </w:rPr>
              <w:t>Der Meister</w:t>
            </w:r>
          </w:p>
        </w:tc>
        <w:tc>
          <w:tcPr>
            <w:tcW w:w="6093" w:type="dxa"/>
            <w:gridSpan w:val="3"/>
            <w:shd w:val="clear" w:color="auto" w:fill="auto"/>
          </w:tcPr>
          <w:p w:rsidR="007F1624" w:rsidRPr="00DB5C93" w:rsidRDefault="007F1624" w:rsidP="003F767B">
            <w:pPr>
              <w:rPr>
                <w:sz w:val="4"/>
                <w:szCs w:val="4"/>
              </w:rPr>
            </w:pPr>
          </w:p>
          <w:p w:rsidR="007F1624" w:rsidRPr="00DB5C93" w:rsidRDefault="007B46EA" w:rsidP="003F767B">
            <w:pPr>
              <w:rPr>
                <w:sz w:val="16"/>
                <w:szCs w:val="16"/>
              </w:rPr>
            </w:pPr>
            <w:r>
              <w:rPr>
                <w:sz w:val="16"/>
                <w:szCs w:val="16"/>
              </w:rPr>
              <w:t>Datum/Unterschrift des Auftrag</w:t>
            </w:r>
            <w:r w:rsidR="007F1624" w:rsidRPr="00DB5C93">
              <w:rPr>
                <w:sz w:val="16"/>
                <w:szCs w:val="16"/>
              </w:rPr>
              <w:t>gebers oder des Bevollmächtigten</w:t>
            </w:r>
          </w:p>
        </w:tc>
      </w:tr>
    </w:tbl>
    <w:p w:rsidR="007F1624" w:rsidRPr="00DB5C93" w:rsidRDefault="007F1624" w:rsidP="007F1624">
      <w:pPr>
        <w:tabs>
          <w:tab w:val="left" w:pos="1515"/>
        </w:tabs>
        <w:rPr>
          <w:noProof/>
        </w:rPr>
      </w:pPr>
    </w:p>
    <w:p w:rsidR="007F1624" w:rsidRPr="00DB5C93" w:rsidRDefault="007F1624" w:rsidP="007F1624">
      <w:pPr>
        <w:rPr>
          <w:noProof/>
        </w:rPr>
      </w:pPr>
    </w:p>
    <w:p w:rsidR="007F1624" w:rsidRPr="00DB5C93" w:rsidRDefault="007F1624" w:rsidP="007F1624">
      <w:pPr>
        <w:rPr>
          <w:noProof/>
        </w:rPr>
      </w:pPr>
    </w:p>
    <w:p w:rsidR="007F1624" w:rsidRDefault="007F1624" w:rsidP="007F1624">
      <w:pPr>
        <w:rPr>
          <w:noProof/>
        </w:rPr>
      </w:pPr>
    </w:p>
    <w:p w:rsidR="00F5649B" w:rsidRDefault="00F5649B">
      <w:pPr>
        <w:spacing w:line="240" w:lineRule="exact"/>
        <w:rPr>
          <w:noProof/>
        </w:rPr>
      </w:pPr>
      <w:r>
        <w:rPr>
          <w:noProof/>
        </w:rPr>
        <w:br w:type="page"/>
      </w:r>
    </w:p>
    <w:p w:rsidR="007F1624" w:rsidRPr="00DB5C93" w:rsidRDefault="00182F2D" w:rsidP="0000124C">
      <w:pPr>
        <w:jc w:val="both"/>
        <w:rPr>
          <w:noProof/>
        </w:rPr>
      </w:pPr>
      <w:r w:rsidRPr="00DB5C93">
        <w:rPr>
          <w:noProof/>
          <w:sz w:val="24"/>
          <w:lang w:eastAsia="de-DE"/>
        </w:rPr>
        <w:lastRenderedPageBreak/>
        <w:drawing>
          <wp:anchor distT="0" distB="0" distL="114300" distR="114300" simplePos="0" relativeHeight="251486208" behindDoc="0" locked="0" layoutInCell="0" allowOverlap="1" wp14:anchorId="26EDE994" wp14:editId="10269FF2">
            <wp:simplePos x="0" y="0"/>
            <wp:positionH relativeFrom="rightMargin">
              <wp:posOffset>886460</wp:posOffset>
            </wp:positionH>
            <wp:positionV relativeFrom="paragraph">
              <wp:posOffset>0</wp:posOffset>
            </wp:positionV>
            <wp:extent cx="302260" cy="323850"/>
            <wp:effectExtent l="0" t="0" r="2540" b="0"/>
            <wp:wrapNone/>
            <wp:docPr id="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F1624" w:rsidRPr="00DB5C93">
        <w:rPr>
          <w:noProof/>
          <w:sz w:val="24"/>
          <w:lang w:eastAsia="de-DE"/>
        </w:rPr>
        <w:drawing>
          <wp:anchor distT="0" distB="0" distL="114300" distR="114300" simplePos="0" relativeHeight="251491328" behindDoc="0" locked="0" layoutInCell="0" allowOverlap="1" wp14:anchorId="3749049D" wp14:editId="0742C0DF">
            <wp:simplePos x="0" y="0"/>
            <wp:positionH relativeFrom="rightMargin">
              <wp:posOffset>1250950</wp:posOffset>
            </wp:positionH>
            <wp:positionV relativeFrom="paragraph">
              <wp:posOffset>0</wp:posOffset>
            </wp:positionV>
            <wp:extent cx="345440" cy="323850"/>
            <wp:effectExtent l="0" t="0" r="0" b="0"/>
            <wp:wrapNone/>
            <wp:docPr id="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F1624" w:rsidRPr="00DB5C93">
        <w:rPr>
          <w:b/>
        </w:rPr>
        <w:t>Aufgabe:</w:t>
      </w:r>
      <w:r w:rsidR="007F1624" w:rsidRPr="00DB5C93">
        <w:t xml:space="preserve"> </w:t>
      </w:r>
      <w:r w:rsidR="007F1624" w:rsidRPr="00DB5C93">
        <w:rPr>
          <w:noProof/>
        </w:rPr>
        <w:t>Lese</w:t>
      </w:r>
      <w:r w:rsidR="00661724">
        <w:rPr>
          <w:noProof/>
        </w:rPr>
        <w:t>n Sie den vorliegenden Infotext</w:t>
      </w:r>
      <w:r w:rsidR="007F1624" w:rsidRPr="00DB5C93">
        <w:rPr>
          <w:noProof/>
        </w:rPr>
        <w:t xml:space="preserve"> zum Thema </w:t>
      </w:r>
      <w:r w:rsidR="00661724">
        <w:rPr>
          <w:noProof/>
        </w:rPr>
        <w:t>„</w:t>
      </w:r>
      <w:r w:rsidR="007F1624" w:rsidRPr="00DB5C93">
        <w:rPr>
          <w:noProof/>
        </w:rPr>
        <w:t>einen Auftrag lesen</w:t>
      </w:r>
      <w:r w:rsidR="00661724">
        <w:rPr>
          <w:noProof/>
        </w:rPr>
        <w:t>“</w:t>
      </w:r>
      <w:r w:rsidR="007F1624" w:rsidRPr="00DB5C93">
        <w:rPr>
          <w:noProof/>
        </w:rPr>
        <w:t xml:space="preserve"> genau durch und bearbeiten Sie anschließend die Fragen zum Text nach der 5-Schritt-Lesemethode. Vergleichen Sie Ihre Ergebnisse mit </w:t>
      </w:r>
      <w:r w:rsidR="00C11477">
        <w:rPr>
          <w:noProof/>
        </w:rPr>
        <w:t>einer</w:t>
      </w:r>
      <w:r w:rsidR="00C11477" w:rsidRPr="00DB5C93">
        <w:rPr>
          <w:noProof/>
        </w:rPr>
        <w:t xml:space="preserve"> Partner</w:t>
      </w:r>
      <w:r w:rsidR="00C11477">
        <w:rPr>
          <w:noProof/>
        </w:rPr>
        <w:t>in oder einem Partner</w:t>
      </w:r>
      <w:r w:rsidR="007F1624" w:rsidRPr="00DB5C93">
        <w:rPr>
          <w:noProof/>
        </w:rPr>
        <w:t>, welche</w:t>
      </w:r>
      <w:r w:rsidR="00FB4B59">
        <w:rPr>
          <w:noProof/>
        </w:rPr>
        <w:t xml:space="preserve"> oder welche</w:t>
      </w:r>
      <w:r w:rsidR="007F1624" w:rsidRPr="00DB5C93">
        <w:rPr>
          <w:noProof/>
        </w:rPr>
        <w:t>r den gleichen Arbeitsauftrag hat.</w:t>
      </w:r>
    </w:p>
    <w:p w:rsidR="007F1624" w:rsidRDefault="007F1624" w:rsidP="007F1624">
      <w:pPr>
        <w:rPr>
          <w:noProof/>
        </w:rPr>
      </w:pPr>
      <w:r w:rsidRPr="00DB5C93">
        <w:rPr>
          <w:noProof/>
          <w:lang w:eastAsia="de-DE"/>
        </w:rPr>
        <mc:AlternateContent>
          <mc:Choice Requires="wps">
            <w:drawing>
              <wp:anchor distT="45720" distB="45720" distL="114300" distR="114300" simplePos="0" relativeHeight="251489280" behindDoc="0" locked="0" layoutInCell="1" allowOverlap="1" wp14:anchorId="1FEEA198" wp14:editId="20BA0F99">
                <wp:simplePos x="0" y="0"/>
                <wp:positionH relativeFrom="column">
                  <wp:posOffset>-5080</wp:posOffset>
                </wp:positionH>
                <wp:positionV relativeFrom="paragraph">
                  <wp:posOffset>216535</wp:posOffset>
                </wp:positionV>
                <wp:extent cx="5498465" cy="2395855"/>
                <wp:effectExtent l="0" t="0" r="26035" b="23495"/>
                <wp:wrapSquare wrapText="bothSides"/>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8465" cy="2395855"/>
                        </a:xfrm>
                        <a:prstGeom prst="rect">
                          <a:avLst/>
                        </a:prstGeom>
                        <a:solidFill>
                          <a:srgbClr val="FFFFFF"/>
                        </a:solidFill>
                        <a:ln w="9525">
                          <a:solidFill>
                            <a:srgbClr val="000000"/>
                          </a:solidFill>
                          <a:miter lim="800000"/>
                          <a:headEnd/>
                          <a:tailEnd/>
                        </a:ln>
                      </wps:spPr>
                      <wps:txbx>
                        <w:txbxContent>
                          <w:p w:rsidR="00F5649B" w:rsidRPr="00120078" w:rsidRDefault="00F5649B" w:rsidP="0000124C">
                            <w:pPr>
                              <w:jc w:val="both"/>
                            </w:pPr>
                            <w:r w:rsidRPr="00120078">
                              <w:t>Kunden- oder Instandsetzungsaufträge sind täglich in der Werkstattpraxis zu finden. Damit diese erfolgreich bearbeitet werden können, sind einige Voraussetzungen wichtig. Jeder Kunde muss vor jedem Auftrag über die Arbeiten am Fahrzeug beraten bzw. informiert werden. Dazu gehören der zeitliche Umfang der Arbeiten und die notwendigen Ersatzteile. Sind beide dem Kunden erklärt, muss der Kunde dem Auftrag zustimmen und unterschreiben. Eine Kopie erh</w:t>
                            </w:r>
                            <w:r>
                              <w:t>alten</w:t>
                            </w:r>
                            <w:r w:rsidRPr="00120078">
                              <w:t xml:space="preserve"> der Kunde als Abholnachweis und der Werkstattmeister, der den Kfz-Mechatroniker mit den Arbeiten beauftragt.</w:t>
                            </w:r>
                          </w:p>
                          <w:p w:rsidR="00F5649B" w:rsidRPr="00120078" w:rsidRDefault="00F5649B" w:rsidP="0000124C">
                            <w:pPr>
                              <w:jc w:val="both"/>
                            </w:pPr>
                            <w:r w:rsidRPr="00120078">
                              <w:t>Sind am Fahrzeug Schäden sichtbar, werden diese dokumentiert.</w:t>
                            </w:r>
                          </w:p>
                          <w:p w:rsidR="00F5649B" w:rsidRPr="00120078" w:rsidRDefault="00F5649B" w:rsidP="0000124C">
                            <w:pPr>
                              <w:jc w:val="both"/>
                            </w:pPr>
                            <w:r w:rsidRPr="00120078">
                              <w:t>Wird während der Durchführung der Arbeiten festgestellt, das</w:t>
                            </w:r>
                            <w:r>
                              <w:t>s</w:t>
                            </w:r>
                            <w:r w:rsidRPr="00120078">
                              <w:t xml:space="preserve"> Zusatzarbeiten anfallen, wird der Kunde darüber in Kenntnis gesetzt und muss dies</w:t>
                            </w:r>
                            <w:r>
                              <w:t>en</w:t>
                            </w:r>
                            <w:r w:rsidRPr="00120078">
                              <w:t xml:space="preserve"> auch zustimmen. Auf dem Auftrag wird dies vermerkt. </w:t>
                            </w:r>
                          </w:p>
                          <w:p w:rsidR="00F5649B" w:rsidRPr="00120078" w:rsidRDefault="00F5649B" w:rsidP="0000124C">
                            <w:pPr>
                              <w:jc w:val="both"/>
                            </w:pPr>
                            <w:r w:rsidRPr="00120078">
                              <w:t>Auf dem Auftrag werden die Daten vom Kunden, wie Name, Anschrift und Telefonnummer eingetr</w:t>
                            </w:r>
                            <w:r w:rsidRPr="00120078">
                              <w:t>a</w:t>
                            </w:r>
                            <w:r w:rsidRPr="00120078">
                              <w:t>gen, ebenso die Daten vom Fahrzeug wie Typ/Modell des Fahrzeuges, Kennzeichen, Fahrgestel</w:t>
                            </w:r>
                            <w:r w:rsidRPr="00120078">
                              <w:t>l</w:t>
                            </w:r>
                            <w:r w:rsidRPr="00120078">
                              <w:t>nummer, Zulassungsdatum. Sehr wichtig ist die Beschreibung des Arbeitsauftrages, damit der Werkstattkollege genau weiß, was er zu tun hat.</w:t>
                            </w:r>
                          </w:p>
                          <w:p w:rsidR="00F5649B" w:rsidRPr="00120078" w:rsidRDefault="00F5649B" w:rsidP="007F16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4pt;margin-top:17.05pt;width:432.95pt;height:188.65pt;z-index:251489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">
                <v:textbox>
                  <w:txbxContent>
                    <w:p w:rsidR="00F5649B" w:rsidRPr="00120078" w:rsidRDefault="00F5649B" w:rsidP="0000124C">
                      <w:pPr>
                        <w:jc w:val="both"/>
                      </w:pPr>
                      <w:r w:rsidRPr="00120078">
                        <w:t>Kunden- oder Instandsetzungsaufträge sind täglich in der Werkstattpraxis zu finden. Damit diese erfolgreich bearbeitet werden können, sind einige Voraussetzungen wichtig. Jeder Kunde muss vor jedem Auftrag über die Arbeiten am Fahrzeug beraten bzw. informiert werden. Dazu gehören der zeitliche Umfang der Arbeiten und die notwendigen Ersatzteile. Sind beide dem Kunden erklärt, muss der Kunde dem Auftrag zustimmen und unterschreiben. Eine Kopie erh</w:t>
                      </w:r>
                      <w:r>
                        <w:t>alten</w:t>
                      </w:r>
                      <w:r w:rsidRPr="00120078">
                        <w:t xml:space="preserve"> der Kunde als Abholnachweis und der Werkstattmeister, der den Kfz-Mechatroniker mit den Arbeiten beauftragt.</w:t>
                      </w:r>
                    </w:p>
                    <w:p w:rsidR="00F5649B" w:rsidRPr="00120078" w:rsidRDefault="00F5649B" w:rsidP="0000124C">
                      <w:pPr>
                        <w:jc w:val="both"/>
                      </w:pPr>
                      <w:r w:rsidRPr="00120078">
                        <w:t>Sind am Fahrzeug Schäden sichtbar, werden diese dokumentiert.</w:t>
                      </w:r>
                    </w:p>
                    <w:p w:rsidR="00F5649B" w:rsidRPr="00120078" w:rsidRDefault="00F5649B" w:rsidP="0000124C">
                      <w:pPr>
                        <w:jc w:val="both"/>
                      </w:pPr>
                      <w:r w:rsidRPr="00120078">
                        <w:t>Wird während der Durchführung der Arbeiten festgestellt, das</w:t>
                      </w:r>
                      <w:r>
                        <w:t>s</w:t>
                      </w:r>
                      <w:r w:rsidRPr="00120078">
                        <w:t xml:space="preserve"> Zusatzarbeiten anfallen, wird der Kunde darüber in Kenntnis gesetzt und muss dies</w:t>
                      </w:r>
                      <w:r>
                        <w:t>en</w:t>
                      </w:r>
                      <w:r w:rsidRPr="00120078">
                        <w:t xml:space="preserve"> auch zustimmen. Auf dem Auftrag wird dies vermerkt. </w:t>
                      </w:r>
                    </w:p>
                    <w:p w:rsidR="00F5649B" w:rsidRPr="00120078" w:rsidRDefault="00F5649B" w:rsidP="0000124C">
                      <w:pPr>
                        <w:jc w:val="both"/>
                      </w:pPr>
                      <w:r w:rsidRPr="00120078">
                        <w:t>Auf dem Auftrag werden die Daten vom Kunden, wie Name, Anschrift und Telefonnummer eingetr</w:t>
                      </w:r>
                      <w:r w:rsidRPr="00120078">
                        <w:t>a</w:t>
                      </w:r>
                      <w:r w:rsidRPr="00120078">
                        <w:t>gen, ebenso die Daten vom Fahrzeug wie Typ/Modell des Fahrzeuges, Kennzeichen, Fahrgestel</w:t>
                      </w:r>
                      <w:r w:rsidRPr="00120078">
                        <w:t>l</w:t>
                      </w:r>
                      <w:r w:rsidRPr="00120078">
                        <w:t>nummer, Zulassungsdatum. Sehr wichtig ist die Beschreibung des Arbeitsauftrages, damit der Werkstattkollege genau weiß, was er zu tun hat.</w:t>
                      </w:r>
                    </w:p>
                    <w:p w:rsidR="00F5649B" w:rsidRPr="00120078" w:rsidRDefault="00F5649B" w:rsidP="007F1624"/>
                  </w:txbxContent>
                </v:textbox>
                <w10:wrap type="square"/>
              </v:shape>
            </w:pict>
          </mc:Fallback>
        </mc:AlternateContent>
      </w:r>
    </w:p>
    <w:p w:rsidR="007F1624" w:rsidRDefault="007F1624" w:rsidP="007F1624">
      <w:pPr>
        <w:rPr>
          <w:noProof/>
        </w:rPr>
      </w:pPr>
    </w:p>
    <w:p w:rsidR="007F1624" w:rsidRPr="00DB5C93" w:rsidRDefault="007F1624" w:rsidP="007F1624">
      <w:pPr>
        <w:rPr>
          <w:b/>
          <w:noProof/>
        </w:rPr>
      </w:pPr>
      <w:r w:rsidRPr="00DB5C93">
        <w:rPr>
          <w:b/>
          <w:noProof/>
        </w:rPr>
        <w:t>Notierhilfe</w:t>
      </w:r>
    </w:p>
    <w:p w:rsidR="007F1624" w:rsidRPr="00DB5C93" w:rsidRDefault="007F1624" w:rsidP="007F1624">
      <w:pPr>
        <w:rPr>
          <w:noProof/>
        </w:rPr>
      </w:pPr>
    </w:p>
    <w:p w:rsidR="007F1624" w:rsidRPr="00DB5C93" w:rsidRDefault="007F1624" w:rsidP="00C862C2">
      <w:pPr>
        <w:pStyle w:val="Listenabsatz"/>
        <w:numPr>
          <w:ilvl w:val="0"/>
          <w:numId w:val="18"/>
        </w:numPr>
        <w:rPr>
          <w:noProof/>
        </w:rPr>
      </w:pPr>
      <w:r w:rsidRPr="00DB5C93">
        <w:rPr>
          <w:noProof/>
        </w:rPr>
        <w:t>Überfliegen Sie den Text, um einen ersten Eindruck zu erhalten.</w:t>
      </w:r>
    </w:p>
    <w:p w:rsidR="007F1624" w:rsidRPr="00DB5C93" w:rsidRDefault="007F1624" w:rsidP="007F1624">
      <w:pPr>
        <w:rPr>
          <w:noProof/>
        </w:rPr>
      </w:pPr>
    </w:p>
    <w:p w:rsidR="007F1624" w:rsidRPr="00DB5C93" w:rsidRDefault="007F1624" w:rsidP="00C862C2">
      <w:pPr>
        <w:pStyle w:val="Listenabsatz"/>
        <w:numPr>
          <w:ilvl w:val="0"/>
          <w:numId w:val="18"/>
        </w:numPr>
        <w:rPr>
          <w:noProof/>
        </w:rPr>
      </w:pPr>
      <w:r w:rsidRPr="00DB5C93">
        <w:rPr>
          <w:noProof/>
        </w:rPr>
        <w:t xml:space="preserve">Stellen Sie Fragen an </w:t>
      </w:r>
      <w:r w:rsidR="00661724">
        <w:rPr>
          <w:noProof/>
        </w:rPr>
        <w:t>den Text.</w:t>
      </w:r>
    </w:p>
    <w:p w:rsidR="007F1624" w:rsidRPr="00DB5C93" w:rsidRDefault="007F1624" w:rsidP="007F1624">
      <w:pPr>
        <w:pStyle w:val="Listenabsatz"/>
        <w:rPr>
          <w:noProof/>
          <w:sz w:val="12"/>
          <w:szCs w:val="12"/>
        </w:rPr>
      </w:pPr>
    </w:p>
    <w:p w:rsidR="007F1624" w:rsidRPr="00DB5C93" w:rsidRDefault="007F1624" w:rsidP="007F1624">
      <w:pPr>
        <w:pStyle w:val="Listenabsatz"/>
        <w:spacing w:line="360" w:lineRule="auto"/>
        <w:rPr>
          <w:noProof/>
        </w:rPr>
      </w:pPr>
      <w:r w:rsidRPr="00DB5C93">
        <w:rPr>
          <w:noProo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4788C" w:rsidRPr="00DB5C93">
        <w:rPr>
          <w:noProof/>
        </w:rPr>
        <w:t>____________________________________________________</w:t>
      </w:r>
      <w:r w:rsidR="00B50B95">
        <w:rPr>
          <w:noProof/>
        </w:rPr>
        <w:t>__________________</w:t>
      </w:r>
      <w:r w:rsidR="00E42114">
        <w:rPr>
          <w:noProof/>
        </w:rPr>
        <w:t>________________________________________________</w:t>
      </w:r>
    </w:p>
    <w:p w:rsidR="007F1624" w:rsidRPr="00DB5C93" w:rsidRDefault="007F1624" w:rsidP="007F1624">
      <w:pPr>
        <w:pStyle w:val="Listenabsatz"/>
        <w:rPr>
          <w:noProof/>
          <w:sz w:val="12"/>
          <w:szCs w:val="12"/>
        </w:rPr>
      </w:pPr>
    </w:p>
    <w:p w:rsidR="007F1624" w:rsidRPr="00DB5C93" w:rsidRDefault="007F1624" w:rsidP="00C862C2">
      <w:pPr>
        <w:pStyle w:val="Listenabsatz"/>
        <w:numPr>
          <w:ilvl w:val="0"/>
          <w:numId w:val="18"/>
        </w:numPr>
        <w:rPr>
          <w:noProof/>
        </w:rPr>
      </w:pPr>
      <w:r w:rsidRPr="00DB5C93">
        <w:rPr>
          <w:noProof/>
        </w:rPr>
        <w:t>Lesen Sie den Text genau durch. Benutzen Sie den Markierstift, um Schlüsselwörter/Begriffe zu markieren.</w:t>
      </w:r>
    </w:p>
    <w:p w:rsidR="007F1624" w:rsidRPr="00DB5C93" w:rsidRDefault="007F1624" w:rsidP="007F1624">
      <w:pPr>
        <w:rPr>
          <w:noProof/>
        </w:rPr>
      </w:pPr>
    </w:p>
    <w:p w:rsidR="007F1624" w:rsidRPr="00DB5C93" w:rsidRDefault="007F1624" w:rsidP="00C862C2">
      <w:pPr>
        <w:pStyle w:val="Listenabsatz"/>
        <w:numPr>
          <w:ilvl w:val="0"/>
          <w:numId w:val="18"/>
        </w:numPr>
        <w:rPr>
          <w:noProof/>
        </w:rPr>
      </w:pPr>
      <w:r w:rsidRPr="00DB5C93">
        <w:rPr>
          <w:noProof/>
        </w:rPr>
        <w:t>Fassen Sie das Gelesene im Kopf zusammen.</w:t>
      </w:r>
    </w:p>
    <w:p w:rsidR="007F1624" w:rsidRPr="00DB5C93" w:rsidRDefault="007F1624" w:rsidP="007F1624">
      <w:pPr>
        <w:rPr>
          <w:noProof/>
        </w:rPr>
      </w:pPr>
    </w:p>
    <w:p w:rsidR="007F1624" w:rsidRPr="00DB5C93" w:rsidRDefault="007F1624" w:rsidP="00C862C2">
      <w:pPr>
        <w:pStyle w:val="Listenabsatz"/>
        <w:numPr>
          <w:ilvl w:val="0"/>
          <w:numId w:val="18"/>
        </w:numPr>
        <w:rPr>
          <w:noProof/>
        </w:rPr>
      </w:pPr>
      <w:r w:rsidRPr="00DB5C93">
        <w:rPr>
          <w:noProof/>
        </w:rPr>
        <w:t>Wiederholen Sie die Ergebnisse und fertigen Sie</w:t>
      </w:r>
      <w:r w:rsidR="00661724">
        <w:rPr>
          <w:noProof/>
        </w:rPr>
        <w:t xml:space="preserve"> eine schriftliche Zusammenfass</w:t>
      </w:r>
      <w:r w:rsidRPr="00DB5C93">
        <w:rPr>
          <w:noProof/>
        </w:rPr>
        <w:t>ung an.</w:t>
      </w:r>
    </w:p>
    <w:p w:rsidR="007F1624" w:rsidRPr="00DB5C93" w:rsidRDefault="007F1624" w:rsidP="007F1624">
      <w:pPr>
        <w:rPr>
          <w:noProof/>
          <w:sz w:val="12"/>
          <w:szCs w:val="12"/>
        </w:rPr>
      </w:pPr>
    </w:p>
    <w:p w:rsidR="007F1624" w:rsidRDefault="007F1624" w:rsidP="007F1624">
      <w:pPr>
        <w:pStyle w:val="Listenabsatz"/>
        <w:spacing w:line="360" w:lineRule="auto"/>
        <w:rPr>
          <w:noProof/>
        </w:rPr>
      </w:pPr>
      <w:r w:rsidRPr="00DB5C93">
        <w:rPr>
          <w:noProo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B4788C" w:rsidRPr="00DB5C93">
        <w:rPr>
          <w:noProof/>
        </w:rPr>
        <w:t>________________________________________________________</w:t>
      </w:r>
    </w:p>
    <w:p w:rsidR="00F5649B" w:rsidRDefault="00F5649B">
      <w:pPr>
        <w:spacing w:line="240" w:lineRule="exact"/>
        <w:rPr>
          <w:noProof/>
        </w:rPr>
      </w:pPr>
      <w:r>
        <w:rPr>
          <w:noProof/>
        </w:rPr>
        <w:br w:type="page"/>
      </w:r>
    </w:p>
    <w:p w:rsidR="007F1624" w:rsidRPr="00DB5C93" w:rsidRDefault="007F1624" w:rsidP="007F1624">
      <w:pPr>
        <w:tabs>
          <w:tab w:val="left" w:pos="1515"/>
        </w:tabs>
        <w:rPr>
          <w:noProof/>
        </w:rPr>
      </w:pPr>
      <w:r w:rsidRPr="00DB5C93">
        <w:rPr>
          <w:b/>
          <w:noProof/>
        </w:rPr>
        <w:lastRenderedPageBreak/>
        <w:t xml:space="preserve">Aufgabe: </w:t>
      </w:r>
      <w:r w:rsidRPr="00DB5C93">
        <w:rPr>
          <w:noProof/>
        </w:rPr>
        <w:t>Markieren Sie im</w:t>
      </w:r>
      <w:r w:rsidRPr="00DB5C93">
        <w:rPr>
          <w:b/>
          <w:noProof/>
        </w:rPr>
        <w:t xml:space="preserve"> </w:t>
      </w:r>
      <w:r w:rsidRPr="00DB5C93">
        <w:rPr>
          <w:noProof/>
        </w:rPr>
        <w:t>Kundenauftrag folgende Angaben:</w:t>
      </w:r>
    </w:p>
    <w:p w:rsidR="00652298" w:rsidRPr="00DB5C93" w:rsidRDefault="00652298" w:rsidP="00652298">
      <w:pPr>
        <w:pStyle w:val="Listenabsatz"/>
        <w:numPr>
          <w:ilvl w:val="0"/>
          <w:numId w:val="17"/>
        </w:numPr>
        <w:tabs>
          <w:tab w:val="left" w:pos="1515"/>
        </w:tabs>
        <w:rPr>
          <w:noProof/>
        </w:rPr>
      </w:pPr>
      <w:r w:rsidRPr="00DB5C93">
        <w:rPr>
          <w:noProof/>
        </w:rPr>
        <w:t>Kennzeichen</w:t>
      </w:r>
      <w:r>
        <w:rPr>
          <w:noProof/>
        </w:rPr>
        <w:t xml:space="preserve"> </w:t>
      </w:r>
      <w:r>
        <w:rPr>
          <w:noProof/>
        </w:rPr>
        <w:tab/>
      </w:r>
    </w:p>
    <w:p w:rsidR="00652298" w:rsidRDefault="00652298" w:rsidP="00652298">
      <w:pPr>
        <w:pStyle w:val="Listenabsatz"/>
        <w:numPr>
          <w:ilvl w:val="0"/>
          <w:numId w:val="17"/>
        </w:numPr>
        <w:tabs>
          <w:tab w:val="left" w:pos="1515"/>
        </w:tabs>
        <w:rPr>
          <w:noProof/>
        </w:rPr>
      </w:pPr>
      <w:r w:rsidRPr="00DB5C93">
        <w:rPr>
          <w:noProof/>
        </w:rPr>
        <w:t>Zulassungstag</w:t>
      </w:r>
      <w:r>
        <w:rPr>
          <w:noProof/>
        </w:rPr>
        <w:tab/>
      </w:r>
    </w:p>
    <w:p w:rsidR="00652298" w:rsidRPr="00DB5C93" w:rsidRDefault="00652298" w:rsidP="00652298">
      <w:pPr>
        <w:pStyle w:val="Listenabsatz"/>
        <w:numPr>
          <w:ilvl w:val="0"/>
          <w:numId w:val="17"/>
        </w:numPr>
        <w:tabs>
          <w:tab w:val="left" w:pos="1515"/>
        </w:tabs>
        <w:rPr>
          <w:noProof/>
        </w:rPr>
      </w:pPr>
      <w:r w:rsidRPr="00DB5C93">
        <w:rPr>
          <w:noProof/>
        </w:rPr>
        <w:t>Km-Stand</w:t>
      </w:r>
      <w:r>
        <w:rPr>
          <w:noProof/>
        </w:rPr>
        <w:t xml:space="preserve"> </w:t>
      </w:r>
      <w:r>
        <w:rPr>
          <w:noProof/>
        </w:rPr>
        <w:tab/>
      </w:r>
    </w:p>
    <w:p w:rsidR="00652298" w:rsidRPr="00DB5C93" w:rsidRDefault="00652298" w:rsidP="00652298">
      <w:pPr>
        <w:pStyle w:val="Listenabsatz"/>
        <w:numPr>
          <w:ilvl w:val="0"/>
          <w:numId w:val="17"/>
        </w:numPr>
        <w:tabs>
          <w:tab w:val="left" w:pos="1515"/>
        </w:tabs>
        <w:rPr>
          <w:noProof/>
        </w:rPr>
      </w:pPr>
      <w:r w:rsidRPr="00DB5C93">
        <w:rPr>
          <w:noProof/>
        </w:rPr>
        <w:t>Fahrgestellnummer</w:t>
      </w:r>
      <w:r>
        <w:rPr>
          <w:noProof/>
        </w:rPr>
        <w:t xml:space="preserve">  </w:t>
      </w:r>
    </w:p>
    <w:p w:rsidR="00652298" w:rsidRPr="00DB5C93" w:rsidRDefault="00652298" w:rsidP="00652298">
      <w:pPr>
        <w:pStyle w:val="Listenabsatz"/>
        <w:numPr>
          <w:ilvl w:val="0"/>
          <w:numId w:val="17"/>
        </w:numPr>
        <w:tabs>
          <w:tab w:val="left" w:pos="1515"/>
        </w:tabs>
        <w:rPr>
          <w:noProof/>
        </w:rPr>
      </w:pPr>
      <w:r w:rsidRPr="00DB5C93">
        <w:rPr>
          <w:noProof/>
        </w:rPr>
        <w:t>Typ/Modell</w:t>
      </w:r>
      <w:r>
        <w:rPr>
          <w:noProof/>
        </w:rPr>
        <w:t xml:space="preserve"> </w:t>
      </w:r>
      <w:r>
        <w:rPr>
          <w:noProof/>
        </w:rPr>
        <w:tab/>
      </w:r>
    </w:p>
    <w:p w:rsidR="00652298" w:rsidRPr="00DB5C93" w:rsidRDefault="00652298" w:rsidP="00652298">
      <w:pPr>
        <w:pStyle w:val="Listenabsatz"/>
        <w:numPr>
          <w:ilvl w:val="0"/>
          <w:numId w:val="17"/>
        </w:numPr>
        <w:tabs>
          <w:tab w:val="left" w:pos="1515"/>
        </w:tabs>
        <w:rPr>
          <w:noProof/>
        </w:rPr>
      </w:pPr>
      <w:r w:rsidRPr="00DB5C93">
        <w:rPr>
          <w:noProof/>
        </w:rPr>
        <w:t>Arbeits-/Leistungsbezeichnung</w:t>
      </w:r>
      <w:r>
        <w:rPr>
          <w:noProof/>
        </w:rPr>
        <w:t xml:space="preserve"> </w:t>
      </w:r>
    </w:p>
    <w:p w:rsidR="00652298" w:rsidRDefault="00652298" w:rsidP="00652298">
      <w:pPr>
        <w:pStyle w:val="Listenabsatz"/>
        <w:numPr>
          <w:ilvl w:val="0"/>
          <w:numId w:val="17"/>
        </w:numPr>
        <w:tabs>
          <w:tab w:val="left" w:pos="1515"/>
        </w:tabs>
        <w:rPr>
          <w:noProof/>
        </w:rPr>
      </w:pPr>
      <w:r w:rsidRPr="00DB5C93">
        <w:rPr>
          <w:noProof/>
        </w:rPr>
        <w:t>Unterschrift</w:t>
      </w:r>
      <w:r>
        <w:rPr>
          <w:noProof/>
        </w:rPr>
        <w:tab/>
      </w:r>
    </w:p>
    <w:p w:rsidR="00652298" w:rsidRPr="00DB5C93" w:rsidRDefault="00A567F0" w:rsidP="00652298">
      <w:pPr>
        <w:pStyle w:val="Listenabsatz"/>
        <w:numPr>
          <w:ilvl w:val="0"/>
          <w:numId w:val="17"/>
        </w:numPr>
        <w:tabs>
          <w:tab w:val="left" w:pos="1515"/>
        </w:tabs>
        <w:rPr>
          <w:noProof/>
        </w:rPr>
      </w:pPr>
      <w:r>
        <w:rPr>
          <w:noProof/>
        </w:rPr>
        <w:t>Anschrift und Telefonummer des</w:t>
      </w:r>
      <w:r w:rsidR="00652298" w:rsidRPr="00DB5C93">
        <w:rPr>
          <w:noProof/>
        </w:rPr>
        <w:t xml:space="preserve"> Kunden</w:t>
      </w:r>
      <w:r w:rsidR="00652298">
        <w:rPr>
          <w:noProof/>
        </w:rPr>
        <w:t xml:space="preserve">  </w:t>
      </w:r>
    </w:p>
    <w:p w:rsidR="00652298" w:rsidRDefault="00652298" w:rsidP="00652298">
      <w:pPr>
        <w:tabs>
          <w:tab w:val="left" w:pos="1515"/>
        </w:tabs>
        <w:rPr>
          <w:noProof/>
        </w:rPr>
      </w:pPr>
    </w:p>
    <w:p w:rsidR="00652298" w:rsidRDefault="00652298" w:rsidP="00652298">
      <w:pPr>
        <w:tabs>
          <w:tab w:val="left" w:pos="1515"/>
        </w:tabs>
        <w:rPr>
          <w:noProof/>
        </w:rPr>
      </w:pPr>
    </w:p>
    <w:p w:rsidR="00652298" w:rsidRPr="00DB5C93" w:rsidRDefault="00652298" w:rsidP="00652298">
      <w:pPr>
        <w:tabs>
          <w:tab w:val="left" w:pos="1515"/>
        </w:tabs>
        <w:rPr>
          <w:noProof/>
        </w:rPr>
      </w:pPr>
    </w:p>
    <w:tbl>
      <w:tblPr>
        <w:tblW w:w="9932" w:type="dxa"/>
        <w:tblInd w:w="-45"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1E0" w:firstRow="1" w:lastRow="1" w:firstColumn="1" w:lastColumn="1" w:noHBand="0" w:noVBand="0"/>
      </w:tblPr>
      <w:tblGrid>
        <w:gridCol w:w="1854"/>
        <w:gridCol w:w="1985"/>
        <w:gridCol w:w="2126"/>
        <w:gridCol w:w="2126"/>
        <w:gridCol w:w="1841"/>
      </w:tblGrid>
      <w:tr w:rsidR="007F1624" w:rsidRPr="00DB5C93" w:rsidTr="003F767B">
        <w:trPr>
          <w:trHeight w:val="853"/>
        </w:trPr>
        <w:tc>
          <w:tcPr>
            <w:tcW w:w="3839" w:type="dxa"/>
            <w:gridSpan w:val="2"/>
            <w:tcBorders>
              <w:top w:val="double" w:sz="12" w:space="0" w:color="auto"/>
              <w:bottom w:val="single" w:sz="6" w:space="0" w:color="auto"/>
            </w:tcBorders>
            <w:shd w:val="clear" w:color="auto" w:fill="auto"/>
            <w:vAlign w:val="center"/>
          </w:tcPr>
          <w:p w:rsidR="007F1624" w:rsidRPr="00DB5C93" w:rsidRDefault="007F1624" w:rsidP="003F767B">
            <w:pPr>
              <w:jc w:val="center"/>
            </w:pPr>
            <w:r w:rsidRPr="00DB5C93">
              <w:t>Manufaktur für Rennsport</w:t>
            </w:r>
          </w:p>
          <w:p w:rsidR="007F1624" w:rsidRPr="00DB5C93" w:rsidRDefault="007F1624" w:rsidP="003F767B">
            <w:pPr>
              <w:jc w:val="center"/>
            </w:pPr>
            <w:r w:rsidRPr="00DB5C93">
              <w:t>Ringstraße 1</w:t>
            </w:r>
          </w:p>
          <w:p w:rsidR="007F1624" w:rsidRPr="00DB5C93" w:rsidRDefault="007F1624" w:rsidP="003F767B">
            <w:pPr>
              <w:jc w:val="center"/>
            </w:pPr>
            <w:r w:rsidRPr="00DB5C93">
              <w:t>76669 Musterhausen</w:t>
            </w:r>
          </w:p>
        </w:tc>
        <w:tc>
          <w:tcPr>
            <w:tcW w:w="6093" w:type="dxa"/>
            <w:gridSpan w:val="3"/>
            <w:tcBorders>
              <w:top w:val="double" w:sz="12" w:space="0" w:color="auto"/>
              <w:bottom w:val="single" w:sz="6" w:space="0" w:color="auto"/>
            </w:tcBorders>
            <w:shd w:val="clear" w:color="auto" w:fill="auto"/>
            <w:vAlign w:val="center"/>
          </w:tcPr>
          <w:p w:rsidR="007F1624" w:rsidRPr="00DB5C93" w:rsidRDefault="007F1624" w:rsidP="003F767B">
            <w:pPr>
              <w:jc w:val="center"/>
            </w:pPr>
          </w:p>
          <w:p w:rsidR="007F1624" w:rsidRPr="00DB5C93" w:rsidRDefault="007F1624" w:rsidP="003F767B">
            <w:pPr>
              <w:jc w:val="center"/>
            </w:pPr>
            <w:r w:rsidRPr="00DB5C93">
              <w:rPr>
                <w:b/>
                <w:sz w:val="28"/>
                <w:szCs w:val="28"/>
              </w:rPr>
              <w:t>Auftragskarte</w:t>
            </w:r>
          </w:p>
          <w:p w:rsidR="007F1624" w:rsidRPr="00DB5C93" w:rsidRDefault="007F1624" w:rsidP="003F767B">
            <w:pPr>
              <w:jc w:val="center"/>
            </w:pPr>
          </w:p>
        </w:tc>
      </w:tr>
      <w:tr w:rsidR="007F1624" w:rsidRPr="00DB5C93" w:rsidTr="003F767B">
        <w:trPr>
          <w:trHeight w:val="266"/>
        </w:trPr>
        <w:tc>
          <w:tcPr>
            <w:tcW w:w="3839" w:type="dxa"/>
            <w:gridSpan w:val="2"/>
            <w:vMerge w:val="restart"/>
            <w:tcBorders>
              <w:top w:val="single" w:sz="6" w:space="0" w:color="auto"/>
              <w:bottom w:val="single" w:sz="6" w:space="0" w:color="auto"/>
              <w:right w:val="single" w:sz="6" w:space="0" w:color="auto"/>
            </w:tcBorders>
            <w:shd w:val="clear" w:color="auto" w:fill="auto"/>
          </w:tcPr>
          <w:p w:rsidR="007F1624" w:rsidRDefault="007F1624" w:rsidP="003F767B">
            <w:pPr>
              <w:rPr>
                <w:b/>
                <w:sz w:val="16"/>
                <w:szCs w:val="16"/>
              </w:rPr>
            </w:pPr>
            <w:r>
              <w:rPr>
                <w:b/>
                <w:sz w:val="16"/>
                <w:szCs w:val="16"/>
              </w:rPr>
              <w:t>Herr/Frau Anschrift</w:t>
            </w:r>
          </w:p>
          <w:p w:rsidR="007F1624" w:rsidRDefault="007F1624" w:rsidP="003F767B">
            <w:pPr>
              <w:rPr>
                <w:b/>
                <w:sz w:val="16"/>
                <w:szCs w:val="16"/>
              </w:rPr>
            </w:pPr>
          </w:p>
          <w:p w:rsidR="007F1624" w:rsidRDefault="007F1624" w:rsidP="003F767B">
            <w:pPr>
              <w:rPr>
                <w:b/>
                <w:sz w:val="16"/>
                <w:szCs w:val="16"/>
              </w:rPr>
            </w:pPr>
          </w:p>
          <w:p w:rsidR="007F1624" w:rsidRDefault="007F1624" w:rsidP="003F767B">
            <w:pPr>
              <w:rPr>
                <w:b/>
                <w:sz w:val="16"/>
                <w:szCs w:val="16"/>
              </w:rPr>
            </w:pPr>
          </w:p>
          <w:p w:rsidR="007F1624" w:rsidRDefault="007F1624" w:rsidP="003F767B">
            <w:pPr>
              <w:rPr>
                <w:b/>
                <w:sz w:val="16"/>
                <w:szCs w:val="16"/>
              </w:rPr>
            </w:pPr>
          </w:p>
          <w:p w:rsidR="007F1624" w:rsidRPr="00DB5C93"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732B0D" w:rsidRDefault="007F1624" w:rsidP="003F767B">
            <w:pPr>
              <w:rPr>
                <w:b/>
                <w:sz w:val="16"/>
                <w:szCs w:val="16"/>
              </w:rPr>
            </w:pPr>
            <w:r w:rsidRPr="00732B0D">
              <w:rPr>
                <w:b/>
                <w:sz w:val="16"/>
                <w:szCs w:val="16"/>
              </w:rPr>
              <w:t>Tel. Nr. Festnetz</w:t>
            </w:r>
          </w:p>
          <w:p w:rsidR="007F1624" w:rsidRPr="00DB5C93" w:rsidRDefault="007F1624" w:rsidP="003F767B">
            <w:pPr>
              <w:rPr>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DB5C93" w:rsidRDefault="007F1624" w:rsidP="003F767B">
            <w:pPr>
              <w:rPr>
                <w:b/>
              </w:rPr>
            </w:pPr>
            <w:r w:rsidRPr="00DB5C93">
              <w:rPr>
                <w:b/>
                <w:sz w:val="16"/>
                <w:szCs w:val="16"/>
              </w:rPr>
              <w:t>Kunden</w:t>
            </w:r>
            <w:r>
              <w:rPr>
                <w:b/>
                <w:sz w:val="16"/>
                <w:szCs w:val="16"/>
              </w:rPr>
              <w:t>nummer</w:t>
            </w:r>
          </w:p>
          <w:p w:rsidR="007F1624" w:rsidRPr="00732B0D" w:rsidRDefault="007F1624" w:rsidP="003F767B">
            <w:pPr>
              <w:rPr>
                <w:b/>
                <w:sz w:val="16"/>
                <w:szCs w:val="16"/>
              </w:rPr>
            </w:pPr>
          </w:p>
        </w:tc>
        <w:tc>
          <w:tcPr>
            <w:tcW w:w="1841" w:type="dxa"/>
            <w:vMerge w:val="restart"/>
            <w:tcBorders>
              <w:top w:val="single" w:sz="6" w:space="0" w:color="auto"/>
              <w:left w:val="single" w:sz="6" w:space="0" w:color="auto"/>
              <w:bottom w:val="single" w:sz="6" w:space="0" w:color="auto"/>
            </w:tcBorders>
            <w:shd w:val="clear" w:color="auto" w:fill="auto"/>
          </w:tcPr>
          <w:p w:rsidR="007F1624" w:rsidRDefault="007F1624" w:rsidP="003F767B">
            <w:pPr>
              <w:spacing w:line="240" w:lineRule="exact"/>
              <w:rPr>
                <w:b/>
                <w:sz w:val="16"/>
                <w:szCs w:val="16"/>
              </w:rPr>
            </w:pPr>
            <w:r>
              <w:rPr>
                <w:b/>
                <w:sz w:val="16"/>
                <w:szCs w:val="16"/>
              </w:rPr>
              <w:t>Serviceberater</w:t>
            </w:r>
          </w:p>
          <w:p w:rsidR="007F1624" w:rsidRDefault="007F1624" w:rsidP="003F767B">
            <w:pPr>
              <w:spacing w:line="240" w:lineRule="exact"/>
              <w:rPr>
                <w:b/>
                <w:sz w:val="16"/>
                <w:szCs w:val="16"/>
              </w:rPr>
            </w:pPr>
          </w:p>
          <w:p w:rsidR="007F1624" w:rsidRPr="00732B0D" w:rsidRDefault="007F1624" w:rsidP="003F767B">
            <w:pPr>
              <w:rPr>
                <w:b/>
                <w:sz w:val="16"/>
                <w:szCs w:val="16"/>
              </w:rPr>
            </w:pPr>
          </w:p>
        </w:tc>
      </w:tr>
      <w:tr w:rsidR="007F1624" w:rsidRPr="00DB5C93" w:rsidTr="003F767B">
        <w:trPr>
          <w:trHeight w:val="346"/>
        </w:trPr>
        <w:tc>
          <w:tcPr>
            <w:tcW w:w="3839" w:type="dxa"/>
            <w:gridSpan w:val="2"/>
            <w:vMerge/>
            <w:tcBorders>
              <w:top w:val="single" w:sz="6" w:space="0" w:color="auto"/>
              <w:bottom w:val="single" w:sz="6" w:space="0" w:color="auto"/>
              <w:right w:val="single" w:sz="6" w:space="0" w:color="auto"/>
            </w:tcBorders>
            <w:shd w:val="clear" w:color="auto" w:fill="auto"/>
          </w:tcPr>
          <w:p w:rsidR="007F1624"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732B0D" w:rsidRDefault="007F1624" w:rsidP="003F767B">
            <w:pPr>
              <w:rPr>
                <w:b/>
                <w:sz w:val="16"/>
                <w:szCs w:val="16"/>
              </w:rPr>
            </w:pPr>
            <w:r w:rsidRPr="00732B0D">
              <w:rPr>
                <w:b/>
                <w:sz w:val="16"/>
                <w:szCs w:val="16"/>
              </w:rPr>
              <w:t>Tel. Nr. geschäftlich</w:t>
            </w:r>
          </w:p>
          <w:p w:rsidR="007F1624" w:rsidRDefault="007F1624" w:rsidP="003F767B">
            <w:pPr>
              <w:rPr>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Default="007F1624" w:rsidP="003F767B">
            <w:pPr>
              <w:rPr>
                <w:b/>
                <w:sz w:val="16"/>
                <w:szCs w:val="16"/>
              </w:rPr>
            </w:pPr>
            <w:r>
              <w:rPr>
                <w:b/>
                <w:sz w:val="16"/>
                <w:szCs w:val="16"/>
              </w:rPr>
              <w:t>Auftragsnummer</w:t>
            </w:r>
          </w:p>
          <w:p w:rsidR="007F1624" w:rsidRPr="00732B0D" w:rsidRDefault="007F1624" w:rsidP="003F767B">
            <w:pPr>
              <w:rPr>
                <w:b/>
                <w:sz w:val="16"/>
                <w:szCs w:val="16"/>
              </w:rPr>
            </w:pPr>
          </w:p>
        </w:tc>
        <w:tc>
          <w:tcPr>
            <w:tcW w:w="1841" w:type="dxa"/>
            <w:vMerge/>
            <w:tcBorders>
              <w:top w:val="single" w:sz="6" w:space="0" w:color="auto"/>
              <w:left w:val="single" w:sz="6" w:space="0" w:color="auto"/>
              <w:bottom w:val="single" w:sz="6" w:space="0" w:color="auto"/>
            </w:tcBorders>
            <w:shd w:val="clear" w:color="auto" w:fill="auto"/>
          </w:tcPr>
          <w:p w:rsidR="007F1624" w:rsidRPr="00732B0D" w:rsidRDefault="007F1624" w:rsidP="003F767B">
            <w:pPr>
              <w:rPr>
                <w:b/>
                <w:sz w:val="16"/>
                <w:szCs w:val="16"/>
              </w:rPr>
            </w:pPr>
          </w:p>
        </w:tc>
      </w:tr>
      <w:tr w:rsidR="007F1624" w:rsidRPr="00DB5C93" w:rsidTr="003F767B">
        <w:trPr>
          <w:trHeight w:val="380"/>
        </w:trPr>
        <w:tc>
          <w:tcPr>
            <w:tcW w:w="3839" w:type="dxa"/>
            <w:gridSpan w:val="2"/>
            <w:vMerge/>
            <w:tcBorders>
              <w:top w:val="single" w:sz="6" w:space="0" w:color="auto"/>
              <w:bottom w:val="single" w:sz="6" w:space="0" w:color="auto"/>
              <w:right w:val="single" w:sz="6" w:space="0" w:color="auto"/>
            </w:tcBorders>
            <w:shd w:val="clear" w:color="auto" w:fill="auto"/>
          </w:tcPr>
          <w:p w:rsidR="007F1624"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Default="007F1624" w:rsidP="003F767B">
            <w:pPr>
              <w:rPr>
                <w:b/>
                <w:sz w:val="16"/>
                <w:szCs w:val="16"/>
              </w:rPr>
            </w:pPr>
            <w:r w:rsidRPr="00732B0D">
              <w:rPr>
                <w:b/>
                <w:sz w:val="16"/>
                <w:szCs w:val="16"/>
              </w:rPr>
              <w:t>Tel. Nr. mobil</w:t>
            </w:r>
          </w:p>
          <w:p w:rsidR="007F1624" w:rsidRPr="00732B0D"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DB5C93" w:rsidRDefault="007F1624" w:rsidP="003F767B">
            <w:pPr>
              <w:rPr>
                <w:b/>
                <w:sz w:val="16"/>
                <w:szCs w:val="16"/>
              </w:rPr>
            </w:pPr>
            <w:r w:rsidRPr="00DB5C93">
              <w:rPr>
                <w:b/>
                <w:sz w:val="16"/>
                <w:szCs w:val="16"/>
              </w:rPr>
              <w:t>Annahmedatum</w:t>
            </w:r>
          </w:p>
          <w:p w:rsidR="007F1624" w:rsidRPr="00732B0D" w:rsidRDefault="007F1624" w:rsidP="003F767B">
            <w:pPr>
              <w:rPr>
                <w:b/>
                <w:sz w:val="16"/>
                <w:szCs w:val="16"/>
              </w:rPr>
            </w:pPr>
          </w:p>
        </w:tc>
        <w:tc>
          <w:tcPr>
            <w:tcW w:w="1841" w:type="dxa"/>
            <w:tcBorders>
              <w:top w:val="single" w:sz="6" w:space="0" w:color="auto"/>
              <w:left w:val="single" w:sz="6" w:space="0" w:color="auto"/>
              <w:bottom w:val="single" w:sz="6" w:space="0" w:color="auto"/>
            </w:tcBorders>
            <w:shd w:val="clear" w:color="auto" w:fill="auto"/>
          </w:tcPr>
          <w:p w:rsidR="007F1624" w:rsidRDefault="007F1624" w:rsidP="003F767B">
            <w:pPr>
              <w:rPr>
                <w:b/>
                <w:sz w:val="16"/>
                <w:szCs w:val="16"/>
              </w:rPr>
            </w:pPr>
            <w:r w:rsidRPr="00DB5C93">
              <w:rPr>
                <w:b/>
                <w:sz w:val="16"/>
                <w:szCs w:val="16"/>
              </w:rPr>
              <w:t>Abholtermin</w:t>
            </w:r>
          </w:p>
          <w:p w:rsidR="007F1624" w:rsidRPr="00732B0D" w:rsidRDefault="007F1624" w:rsidP="003F767B">
            <w:pPr>
              <w:rPr>
                <w:b/>
                <w:sz w:val="16"/>
                <w:szCs w:val="16"/>
              </w:rPr>
            </w:pPr>
          </w:p>
        </w:tc>
      </w:tr>
      <w:tr w:rsidR="007F1624" w:rsidRPr="00DB5C93" w:rsidTr="003F767B">
        <w:trPr>
          <w:trHeight w:val="567"/>
        </w:trPr>
        <w:tc>
          <w:tcPr>
            <w:tcW w:w="1854" w:type="dxa"/>
            <w:tcBorders>
              <w:top w:val="single" w:sz="6" w:space="0" w:color="auto"/>
              <w:bottom w:val="single" w:sz="6" w:space="0" w:color="auto"/>
            </w:tcBorders>
            <w:shd w:val="clear" w:color="auto" w:fill="auto"/>
          </w:tcPr>
          <w:p w:rsidR="007F1624" w:rsidRPr="00DB5C93" w:rsidRDefault="007F1624" w:rsidP="003F767B">
            <w:pPr>
              <w:rPr>
                <w:sz w:val="16"/>
                <w:szCs w:val="16"/>
              </w:rPr>
            </w:pPr>
            <w:r w:rsidRPr="00DB5C93">
              <w:rPr>
                <w:b/>
                <w:sz w:val="16"/>
                <w:szCs w:val="16"/>
              </w:rPr>
              <w:t>Amtl. Kennzeichen</w:t>
            </w:r>
          </w:p>
          <w:p w:rsidR="007F1624" w:rsidRPr="00DB5C93" w:rsidRDefault="007F1624" w:rsidP="003F767B">
            <w:pPr>
              <w:rPr>
                <w:b/>
                <w:sz w:val="28"/>
                <w:szCs w:val="28"/>
              </w:rPr>
            </w:pPr>
          </w:p>
        </w:tc>
        <w:tc>
          <w:tcPr>
            <w:tcW w:w="1985" w:type="dxa"/>
            <w:tcBorders>
              <w:top w:val="single" w:sz="6" w:space="0" w:color="auto"/>
              <w:bottom w:val="single" w:sz="6" w:space="0" w:color="auto"/>
            </w:tcBorders>
            <w:shd w:val="clear" w:color="auto" w:fill="auto"/>
          </w:tcPr>
          <w:p w:rsidR="007F1624" w:rsidRPr="00DB5C93" w:rsidRDefault="007F1624" w:rsidP="003F767B">
            <w:pPr>
              <w:rPr>
                <w:b/>
                <w:sz w:val="16"/>
                <w:szCs w:val="16"/>
              </w:rPr>
            </w:pPr>
            <w:r>
              <w:rPr>
                <w:b/>
                <w:sz w:val="16"/>
                <w:szCs w:val="16"/>
              </w:rPr>
              <w:t>Hersteller/Typ</w:t>
            </w:r>
          </w:p>
          <w:p w:rsidR="007F1624" w:rsidRPr="00DB5C93" w:rsidRDefault="007F1624" w:rsidP="003F767B">
            <w:pPr>
              <w:rPr>
                <w:sz w:val="28"/>
                <w:szCs w:val="28"/>
              </w:rPr>
            </w:pPr>
          </w:p>
        </w:tc>
        <w:tc>
          <w:tcPr>
            <w:tcW w:w="2126" w:type="dxa"/>
            <w:tcBorders>
              <w:top w:val="single" w:sz="6" w:space="0" w:color="auto"/>
              <w:bottom w:val="single" w:sz="6" w:space="0" w:color="auto"/>
            </w:tcBorders>
            <w:shd w:val="clear" w:color="auto" w:fill="auto"/>
          </w:tcPr>
          <w:p w:rsidR="007F1624" w:rsidRPr="00DB5C93" w:rsidRDefault="007F1624" w:rsidP="003F767B">
            <w:pPr>
              <w:rPr>
                <w:b/>
                <w:sz w:val="16"/>
                <w:szCs w:val="16"/>
              </w:rPr>
            </w:pPr>
            <w:r w:rsidRPr="00DB5C93">
              <w:rPr>
                <w:b/>
                <w:sz w:val="16"/>
                <w:szCs w:val="16"/>
              </w:rPr>
              <w:t>Zulassungstag</w:t>
            </w:r>
          </w:p>
          <w:p w:rsidR="007F1624" w:rsidRPr="00DB5C93" w:rsidRDefault="007F1624" w:rsidP="003F767B">
            <w:pPr>
              <w:rPr>
                <w:sz w:val="28"/>
                <w:szCs w:val="28"/>
              </w:rPr>
            </w:pPr>
          </w:p>
        </w:tc>
        <w:tc>
          <w:tcPr>
            <w:tcW w:w="2126" w:type="dxa"/>
            <w:tcBorders>
              <w:top w:val="single" w:sz="6" w:space="0" w:color="auto"/>
              <w:bottom w:val="single" w:sz="6" w:space="0" w:color="auto"/>
            </w:tcBorders>
            <w:shd w:val="clear" w:color="auto" w:fill="auto"/>
          </w:tcPr>
          <w:p w:rsidR="007F1624" w:rsidRPr="00DB5C93" w:rsidRDefault="007F1624" w:rsidP="003F767B">
            <w:pPr>
              <w:rPr>
                <w:sz w:val="28"/>
                <w:szCs w:val="28"/>
              </w:rPr>
            </w:pPr>
            <w:proofErr w:type="spellStart"/>
            <w:r>
              <w:rPr>
                <w:b/>
                <w:sz w:val="16"/>
                <w:szCs w:val="16"/>
              </w:rPr>
              <w:t>Fahrzeugidentnummer</w:t>
            </w:r>
            <w:proofErr w:type="spellEnd"/>
          </w:p>
        </w:tc>
        <w:tc>
          <w:tcPr>
            <w:tcW w:w="1841" w:type="dxa"/>
            <w:tcBorders>
              <w:top w:val="single" w:sz="6" w:space="0" w:color="auto"/>
              <w:bottom w:val="single" w:sz="6" w:space="0" w:color="auto"/>
            </w:tcBorders>
            <w:shd w:val="clear" w:color="auto" w:fill="auto"/>
          </w:tcPr>
          <w:p w:rsidR="007F1624" w:rsidRPr="00DB5C93" w:rsidRDefault="007F1624" w:rsidP="003F767B">
            <w:pPr>
              <w:rPr>
                <w:b/>
                <w:sz w:val="16"/>
                <w:szCs w:val="16"/>
              </w:rPr>
            </w:pPr>
            <w:r w:rsidRPr="00DB5C93">
              <w:rPr>
                <w:b/>
                <w:sz w:val="16"/>
                <w:szCs w:val="16"/>
              </w:rPr>
              <w:t>Km-Stand</w:t>
            </w:r>
          </w:p>
          <w:p w:rsidR="007F1624" w:rsidRPr="00DB5C93" w:rsidRDefault="007F1624" w:rsidP="003F767B">
            <w:pPr>
              <w:rPr>
                <w:sz w:val="28"/>
                <w:szCs w:val="28"/>
              </w:rPr>
            </w:pPr>
          </w:p>
        </w:tc>
      </w:tr>
      <w:tr w:rsidR="007F1624" w:rsidRPr="00DB5C93" w:rsidTr="003F767B">
        <w:trPr>
          <w:trHeight w:val="567"/>
        </w:trPr>
        <w:tc>
          <w:tcPr>
            <w:tcW w:w="1854" w:type="dxa"/>
            <w:tcBorders>
              <w:top w:val="single" w:sz="6" w:space="0" w:color="auto"/>
              <w:bottom w:val="single" w:sz="6" w:space="0" w:color="auto"/>
              <w:right w:val="single" w:sz="6" w:space="0" w:color="auto"/>
            </w:tcBorders>
            <w:shd w:val="clear" w:color="auto" w:fill="D9D9D9"/>
            <w:vAlign w:val="center"/>
          </w:tcPr>
          <w:p w:rsidR="007F1624" w:rsidRPr="00DB5C93" w:rsidRDefault="007F1624" w:rsidP="003F767B">
            <w:pPr>
              <w:rPr>
                <w:b/>
              </w:rPr>
            </w:pPr>
            <w:r w:rsidRPr="00DB5C93">
              <w:rPr>
                <w:b/>
              </w:rPr>
              <w:t>Arbeitsposition Nr.</w:t>
            </w:r>
          </w:p>
        </w:tc>
        <w:tc>
          <w:tcPr>
            <w:tcW w:w="6237" w:type="dxa"/>
            <w:gridSpan w:val="3"/>
            <w:tcBorders>
              <w:top w:val="single" w:sz="6" w:space="0" w:color="auto"/>
              <w:left w:val="single" w:sz="6" w:space="0" w:color="auto"/>
              <w:bottom w:val="single" w:sz="6" w:space="0" w:color="auto"/>
              <w:right w:val="single" w:sz="6" w:space="0" w:color="auto"/>
            </w:tcBorders>
            <w:shd w:val="clear" w:color="auto" w:fill="D9D9D9"/>
            <w:vAlign w:val="center"/>
          </w:tcPr>
          <w:p w:rsidR="007F1624" w:rsidRPr="00DB5C93" w:rsidRDefault="007F1624" w:rsidP="003F767B">
            <w:pPr>
              <w:rPr>
                <w:b/>
              </w:rPr>
            </w:pPr>
            <w:r w:rsidRPr="00DB5C93">
              <w:rPr>
                <w:b/>
              </w:rPr>
              <w:t>Arbeits-/Leistungsbezeichnung</w:t>
            </w:r>
          </w:p>
        </w:tc>
        <w:tc>
          <w:tcPr>
            <w:tcW w:w="1841" w:type="dxa"/>
            <w:tcBorders>
              <w:top w:val="single" w:sz="6" w:space="0" w:color="auto"/>
              <w:left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Zeitvorgabe/AW</w:t>
            </w:r>
          </w:p>
        </w:tc>
      </w:tr>
      <w:tr w:rsidR="007F1624" w:rsidRPr="00DB5C93" w:rsidTr="003F767B">
        <w:trPr>
          <w:trHeight w:val="397"/>
        </w:trPr>
        <w:tc>
          <w:tcPr>
            <w:tcW w:w="1854" w:type="dxa"/>
            <w:tcBorders>
              <w:top w:val="single" w:sz="6" w:space="0" w:color="auto"/>
            </w:tcBorders>
            <w:shd w:val="clear" w:color="auto" w:fill="auto"/>
          </w:tcPr>
          <w:p w:rsidR="007F1624" w:rsidRPr="00DB5C93" w:rsidRDefault="007F1624" w:rsidP="003F767B"/>
        </w:tc>
        <w:tc>
          <w:tcPr>
            <w:tcW w:w="6237" w:type="dxa"/>
            <w:gridSpan w:val="3"/>
            <w:tcBorders>
              <w:top w:val="single" w:sz="6" w:space="0" w:color="auto"/>
            </w:tcBorders>
            <w:shd w:val="clear" w:color="auto" w:fill="auto"/>
          </w:tcPr>
          <w:p w:rsidR="007F1624" w:rsidRPr="00DB5C93" w:rsidRDefault="007F1624" w:rsidP="003F767B"/>
        </w:tc>
        <w:tc>
          <w:tcPr>
            <w:tcW w:w="1841" w:type="dxa"/>
            <w:tcBorders>
              <w:top w:val="single" w:sz="6" w:space="0" w:color="auto"/>
            </w:tcBorders>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6237" w:type="dxa"/>
            <w:gridSpan w:val="3"/>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6237" w:type="dxa"/>
            <w:gridSpan w:val="3"/>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tcBorders>
              <w:bottom w:val="single" w:sz="6" w:space="0" w:color="auto"/>
            </w:tcBorders>
            <w:shd w:val="clear" w:color="auto" w:fill="auto"/>
          </w:tcPr>
          <w:p w:rsidR="007F1624" w:rsidRPr="00DB5C93" w:rsidRDefault="007F1624" w:rsidP="003F767B"/>
        </w:tc>
        <w:tc>
          <w:tcPr>
            <w:tcW w:w="6237" w:type="dxa"/>
            <w:gridSpan w:val="3"/>
            <w:tcBorders>
              <w:bottom w:val="single" w:sz="6" w:space="0" w:color="auto"/>
            </w:tcBorders>
            <w:shd w:val="clear" w:color="auto" w:fill="auto"/>
          </w:tcPr>
          <w:p w:rsidR="007F1624" w:rsidRPr="00DB5C93" w:rsidRDefault="007F1624" w:rsidP="003F767B"/>
        </w:tc>
        <w:tc>
          <w:tcPr>
            <w:tcW w:w="1841" w:type="dxa"/>
            <w:tcBorders>
              <w:bottom w:val="single" w:sz="6" w:space="0" w:color="auto"/>
            </w:tcBorders>
            <w:shd w:val="clear" w:color="auto" w:fill="auto"/>
          </w:tcPr>
          <w:p w:rsidR="007F1624" w:rsidRPr="00DB5C93" w:rsidRDefault="007F1624" w:rsidP="003F767B"/>
        </w:tc>
      </w:tr>
      <w:tr w:rsidR="007F1624" w:rsidRPr="00DB5C93" w:rsidTr="003F767B">
        <w:trPr>
          <w:trHeight w:val="567"/>
        </w:trPr>
        <w:tc>
          <w:tcPr>
            <w:tcW w:w="1854" w:type="dxa"/>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Stück</w:t>
            </w:r>
          </w:p>
        </w:tc>
        <w:tc>
          <w:tcPr>
            <w:tcW w:w="1985" w:type="dxa"/>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Teilenummer</w:t>
            </w:r>
          </w:p>
        </w:tc>
        <w:tc>
          <w:tcPr>
            <w:tcW w:w="4252" w:type="dxa"/>
            <w:gridSpan w:val="2"/>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Bezeichnung</w:t>
            </w:r>
          </w:p>
        </w:tc>
        <w:tc>
          <w:tcPr>
            <w:tcW w:w="1841" w:type="dxa"/>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Einzelpreis</w:t>
            </w:r>
          </w:p>
        </w:tc>
      </w:tr>
      <w:tr w:rsidR="007F1624" w:rsidRPr="00DB5C93" w:rsidTr="003F767B">
        <w:trPr>
          <w:trHeight w:val="397"/>
        </w:trPr>
        <w:tc>
          <w:tcPr>
            <w:tcW w:w="1854" w:type="dxa"/>
            <w:shd w:val="clear" w:color="auto" w:fill="auto"/>
          </w:tcPr>
          <w:p w:rsidR="007F1624" w:rsidRPr="00DB5C93" w:rsidRDefault="007F1624" w:rsidP="003F767B"/>
        </w:tc>
        <w:tc>
          <w:tcPr>
            <w:tcW w:w="1985" w:type="dxa"/>
            <w:shd w:val="clear" w:color="auto" w:fill="auto"/>
          </w:tcPr>
          <w:p w:rsidR="007F1624" w:rsidRPr="00DB5C93" w:rsidRDefault="007F1624" w:rsidP="003F767B"/>
        </w:tc>
        <w:tc>
          <w:tcPr>
            <w:tcW w:w="4252" w:type="dxa"/>
            <w:gridSpan w:val="2"/>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1985" w:type="dxa"/>
            <w:shd w:val="clear" w:color="auto" w:fill="auto"/>
          </w:tcPr>
          <w:p w:rsidR="007F1624" w:rsidRPr="00DB5C93" w:rsidRDefault="007F1624" w:rsidP="003F767B"/>
        </w:tc>
        <w:tc>
          <w:tcPr>
            <w:tcW w:w="4252" w:type="dxa"/>
            <w:gridSpan w:val="2"/>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1985" w:type="dxa"/>
            <w:shd w:val="clear" w:color="auto" w:fill="auto"/>
          </w:tcPr>
          <w:p w:rsidR="007F1624" w:rsidRPr="00DB5C93" w:rsidRDefault="007F1624" w:rsidP="003F767B"/>
        </w:tc>
        <w:tc>
          <w:tcPr>
            <w:tcW w:w="4252" w:type="dxa"/>
            <w:gridSpan w:val="2"/>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907"/>
        </w:trPr>
        <w:tc>
          <w:tcPr>
            <w:tcW w:w="3839" w:type="dxa"/>
            <w:gridSpan w:val="2"/>
            <w:tcBorders>
              <w:right w:val="single" w:sz="4" w:space="0" w:color="auto"/>
            </w:tcBorders>
            <w:shd w:val="clear" w:color="auto" w:fill="auto"/>
          </w:tcPr>
          <w:p w:rsidR="007F1624" w:rsidRPr="00DB5C93" w:rsidRDefault="007F1624" w:rsidP="003F767B">
            <w:r w:rsidRPr="00DB5C93">
              <w:t>Mehrarbeit soll ausgeführt werden</w:t>
            </w:r>
          </w:p>
          <w:p w:rsidR="007F1624" w:rsidRPr="00DB5C93" w:rsidRDefault="007F1624" w:rsidP="003F767B">
            <w:pPr>
              <w:rPr>
                <w:sz w:val="8"/>
                <w:szCs w:val="8"/>
              </w:rPr>
            </w:pPr>
          </w:p>
          <w:p w:rsidR="007F1624" w:rsidRPr="00DB5C93" w:rsidRDefault="007F1624" w:rsidP="003F767B">
            <w:r w:rsidRPr="00DB5C93">
              <w:t xml:space="preserve">bis € </w:t>
            </w:r>
            <w:r w:rsidRPr="00DB5C93">
              <w:rPr>
                <w:shd w:val="clear" w:color="auto" w:fill="CCCCCC"/>
              </w:rPr>
              <w:t>_______________________</w:t>
            </w:r>
          </w:p>
        </w:tc>
        <w:tc>
          <w:tcPr>
            <w:tcW w:w="4252" w:type="dxa"/>
            <w:gridSpan w:val="2"/>
            <w:tcBorders>
              <w:left w:val="single" w:sz="4" w:space="0" w:color="auto"/>
            </w:tcBorders>
            <w:shd w:val="clear" w:color="auto" w:fill="auto"/>
          </w:tcPr>
          <w:p w:rsidR="007F1624" w:rsidRPr="00DB5C93" w:rsidRDefault="007F1624" w:rsidP="003F767B">
            <w:r w:rsidRPr="00DB5C93">
              <w:t xml:space="preserve">Ersetzte Teile      </w:t>
            </w:r>
            <w:r>
              <w:sym w:font="Wingdings" w:char="F0A8"/>
            </w:r>
            <w:r w:rsidRPr="00DB5C93">
              <w:t xml:space="preserve"> Ja    </w:t>
            </w:r>
            <w:r>
              <w:sym w:font="Wingdings" w:char="F0A8"/>
            </w:r>
            <w:r w:rsidRPr="00DB5C93">
              <w:t xml:space="preserve"> Nein</w:t>
            </w:r>
          </w:p>
          <w:p w:rsidR="007F1624" w:rsidRPr="00DB5C93" w:rsidRDefault="007F1624" w:rsidP="003F767B">
            <w:r w:rsidRPr="00DB5C93">
              <w:t>aushändigen</w:t>
            </w:r>
          </w:p>
        </w:tc>
        <w:tc>
          <w:tcPr>
            <w:tcW w:w="1841" w:type="dxa"/>
            <w:shd w:val="clear" w:color="auto" w:fill="auto"/>
          </w:tcPr>
          <w:p w:rsidR="007F1624" w:rsidRPr="00DB5C93" w:rsidRDefault="007F1624" w:rsidP="003F767B">
            <w:r w:rsidRPr="00DB5C93">
              <w:t>Termin</w:t>
            </w:r>
          </w:p>
          <w:p w:rsidR="007F1624" w:rsidRPr="00DB5C93" w:rsidRDefault="007F1624" w:rsidP="003F767B">
            <w:pPr>
              <w:rPr>
                <w:sz w:val="12"/>
                <w:szCs w:val="12"/>
              </w:rPr>
            </w:pPr>
          </w:p>
          <w:p w:rsidR="007F1624" w:rsidRPr="00DB5C93" w:rsidRDefault="007F1624" w:rsidP="003F767B">
            <w:r w:rsidRPr="00DB5C93">
              <w:rPr>
                <w:shd w:val="clear" w:color="auto" w:fill="CCCCCC"/>
              </w:rPr>
              <w:t>________________</w:t>
            </w:r>
          </w:p>
        </w:tc>
      </w:tr>
      <w:tr w:rsidR="007F1624" w:rsidRPr="00DB5C93" w:rsidTr="003F767B">
        <w:trPr>
          <w:trHeight w:val="1134"/>
        </w:trPr>
        <w:tc>
          <w:tcPr>
            <w:tcW w:w="9932" w:type="dxa"/>
            <w:gridSpan w:val="5"/>
            <w:shd w:val="clear" w:color="auto" w:fill="auto"/>
          </w:tcPr>
          <w:p w:rsidR="007F1624" w:rsidRPr="00DB5C93" w:rsidRDefault="007F1624" w:rsidP="003F767B">
            <w:pPr>
              <w:rPr>
                <w:sz w:val="8"/>
                <w:szCs w:val="8"/>
              </w:rPr>
            </w:pPr>
          </w:p>
          <w:p w:rsidR="007F1624" w:rsidRPr="00DB5C93" w:rsidRDefault="007F1624" w:rsidP="003F767B">
            <w:r w:rsidRPr="00DB5C93">
              <w:t>An Ihrem Fahrzeug haben wir noch  _________________________________________________________</w:t>
            </w:r>
          </w:p>
          <w:p w:rsidR="007F1624" w:rsidRPr="00DB5C93" w:rsidRDefault="007F1624" w:rsidP="003F767B">
            <w:r w:rsidRPr="00DB5C93">
              <w:t>folgendes festgestellt, was in            _________________________________________________________</w:t>
            </w:r>
          </w:p>
          <w:p w:rsidR="007F1624" w:rsidRPr="00DB5C93" w:rsidRDefault="007F1624" w:rsidP="003F767B">
            <w:r w:rsidRPr="00DB5C93">
              <w:t>Ordnung gebracht werden sollte:      _________________________________________________________</w:t>
            </w:r>
          </w:p>
        </w:tc>
      </w:tr>
      <w:tr w:rsidR="007F1624" w:rsidRPr="00DB5C93" w:rsidTr="003F767B">
        <w:trPr>
          <w:trHeight w:val="964"/>
        </w:trPr>
        <w:tc>
          <w:tcPr>
            <w:tcW w:w="3839" w:type="dxa"/>
            <w:gridSpan w:val="2"/>
            <w:shd w:val="clear" w:color="auto" w:fill="auto"/>
          </w:tcPr>
          <w:p w:rsidR="007F1624" w:rsidRPr="00DB5C93" w:rsidRDefault="007F1624" w:rsidP="003F767B">
            <w:pPr>
              <w:rPr>
                <w:sz w:val="4"/>
                <w:szCs w:val="4"/>
              </w:rPr>
            </w:pPr>
          </w:p>
          <w:p w:rsidR="007F1624" w:rsidRPr="00DB5C93" w:rsidRDefault="007F1624" w:rsidP="003F767B">
            <w:pPr>
              <w:rPr>
                <w:sz w:val="16"/>
                <w:szCs w:val="16"/>
              </w:rPr>
            </w:pPr>
            <w:r w:rsidRPr="00DB5C93">
              <w:rPr>
                <w:sz w:val="16"/>
                <w:szCs w:val="16"/>
              </w:rPr>
              <w:t>Arbeit kontrolliert und aufgenommen</w:t>
            </w:r>
          </w:p>
          <w:p w:rsidR="007F1624" w:rsidRPr="00DB5C93" w:rsidRDefault="007F1624" w:rsidP="003F767B"/>
          <w:p w:rsidR="007F1624" w:rsidRPr="00DB5C93" w:rsidRDefault="007F1624" w:rsidP="003F767B"/>
          <w:p w:rsidR="007F1624" w:rsidRPr="00DB5C93" w:rsidRDefault="007F1624" w:rsidP="003F767B">
            <w:pPr>
              <w:rPr>
                <w:sz w:val="16"/>
                <w:szCs w:val="16"/>
              </w:rPr>
            </w:pPr>
            <w:r w:rsidRPr="00DB5C93">
              <w:rPr>
                <w:sz w:val="16"/>
                <w:szCs w:val="16"/>
              </w:rPr>
              <w:t>Der Meister</w:t>
            </w:r>
          </w:p>
        </w:tc>
        <w:tc>
          <w:tcPr>
            <w:tcW w:w="6093" w:type="dxa"/>
            <w:gridSpan w:val="3"/>
            <w:shd w:val="clear" w:color="auto" w:fill="auto"/>
          </w:tcPr>
          <w:p w:rsidR="007F1624" w:rsidRPr="00DB5C93" w:rsidRDefault="007F1624" w:rsidP="003F767B">
            <w:pPr>
              <w:rPr>
                <w:sz w:val="4"/>
                <w:szCs w:val="4"/>
              </w:rPr>
            </w:pPr>
          </w:p>
          <w:p w:rsidR="007F1624" w:rsidRPr="00DB5C93" w:rsidRDefault="007B46EA" w:rsidP="003F767B">
            <w:pPr>
              <w:rPr>
                <w:sz w:val="16"/>
                <w:szCs w:val="16"/>
              </w:rPr>
            </w:pPr>
            <w:r>
              <w:rPr>
                <w:sz w:val="16"/>
                <w:szCs w:val="16"/>
              </w:rPr>
              <w:t>Datum/Unterschrift des Auftrag</w:t>
            </w:r>
            <w:r w:rsidR="007F1624" w:rsidRPr="00DB5C93">
              <w:rPr>
                <w:sz w:val="16"/>
                <w:szCs w:val="16"/>
              </w:rPr>
              <w:t>gebers oder des Bevollmächtigten</w:t>
            </w:r>
          </w:p>
        </w:tc>
      </w:tr>
    </w:tbl>
    <w:p w:rsidR="007F1624" w:rsidRPr="00DB5C93" w:rsidRDefault="007F1624" w:rsidP="007F1624">
      <w:pPr>
        <w:pStyle w:val="Listenabsatz"/>
        <w:tabs>
          <w:tab w:val="left" w:pos="1515"/>
        </w:tabs>
        <w:rPr>
          <w:noProof/>
        </w:rPr>
      </w:pPr>
    </w:p>
    <w:p w:rsidR="00652298" w:rsidRDefault="00652298">
      <w:pPr>
        <w:spacing w:line="240" w:lineRule="exact"/>
        <w:rPr>
          <w:noProof/>
        </w:rPr>
      </w:pPr>
      <w:r>
        <w:rPr>
          <w:noProof/>
        </w:rPr>
        <w:br w:type="page"/>
      </w:r>
    </w:p>
    <w:p w:rsidR="007F1624" w:rsidRPr="00DB5C93" w:rsidRDefault="007F1624" w:rsidP="0000124C">
      <w:pPr>
        <w:jc w:val="both"/>
      </w:pPr>
      <w:r w:rsidRPr="00DB5C93">
        <w:rPr>
          <w:b/>
          <w:noProof/>
          <w:sz w:val="24"/>
          <w:lang w:eastAsia="de-DE"/>
        </w:rPr>
        <w:lastRenderedPageBreak/>
        <w:drawing>
          <wp:anchor distT="0" distB="0" distL="114300" distR="114300" simplePos="0" relativeHeight="251496448" behindDoc="0" locked="0" layoutInCell="0" allowOverlap="1" wp14:anchorId="1CF53015" wp14:editId="054264C2">
            <wp:simplePos x="0" y="0"/>
            <wp:positionH relativeFrom="rightMargin">
              <wp:posOffset>822325</wp:posOffset>
            </wp:positionH>
            <wp:positionV relativeFrom="paragraph">
              <wp:posOffset>0</wp:posOffset>
            </wp:positionV>
            <wp:extent cx="345440" cy="323850"/>
            <wp:effectExtent l="0" t="0" r="0" b="0"/>
            <wp:wrapNone/>
            <wp:docPr id="9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5C93">
        <w:rPr>
          <w:b/>
          <w:noProof/>
          <w:sz w:val="24"/>
          <w:lang w:eastAsia="de-DE"/>
        </w:rPr>
        <w:drawing>
          <wp:anchor distT="0" distB="0" distL="114300" distR="114300" simplePos="0" relativeHeight="251498496" behindDoc="0" locked="0" layoutInCell="0" allowOverlap="1" wp14:anchorId="5F2012C2" wp14:editId="6C7C83BA">
            <wp:simplePos x="0" y="0"/>
            <wp:positionH relativeFrom="rightMargin">
              <wp:posOffset>469900</wp:posOffset>
            </wp:positionH>
            <wp:positionV relativeFrom="paragraph">
              <wp:posOffset>0</wp:posOffset>
            </wp:positionV>
            <wp:extent cx="323850" cy="323850"/>
            <wp:effectExtent l="0" t="0" r="0" b="0"/>
            <wp:wrapNone/>
            <wp:docPr id="118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5C93">
        <w:rPr>
          <w:b/>
        </w:rPr>
        <w:t>Aufgabe:</w:t>
      </w:r>
      <w:r w:rsidRPr="00DB5C93">
        <w:t xml:space="preserve"> Lesen Sie im Fachkundebuch das Kapitel zur Auftragsabwicklung. </w:t>
      </w:r>
      <w:r w:rsidRPr="00DB5C93">
        <w:rPr>
          <w:noProof/>
          <w:sz w:val="24"/>
          <w:lang w:eastAsia="de-DE"/>
        </w:rPr>
        <w:drawing>
          <wp:anchor distT="0" distB="0" distL="114300" distR="114300" simplePos="0" relativeHeight="251493376" behindDoc="0" locked="0" layoutInCell="0" allowOverlap="1" wp14:anchorId="7FD65BF2" wp14:editId="5D9249F9">
            <wp:simplePos x="0" y="0"/>
            <wp:positionH relativeFrom="rightMargin">
              <wp:posOffset>107950</wp:posOffset>
            </wp:positionH>
            <wp:positionV relativeFrom="paragraph">
              <wp:posOffset>0</wp:posOffset>
            </wp:positionV>
            <wp:extent cx="302701" cy="324000"/>
            <wp:effectExtent l="0" t="0" r="2540" b="0"/>
            <wp:wrapNone/>
            <wp:docPr id="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5C93">
        <w:t>Konzentri</w:t>
      </w:r>
      <w:r w:rsidRPr="00DB5C93">
        <w:t>e</w:t>
      </w:r>
      <w:r w:rsidRPr="00DB5C93">
        <w:t>ren Sie sich dabei auf die Themen</w:t>
      </w:r>
      <w:r w:rsidR="007B46EA">
        <w:t>:</w:t>
      </w:r>
      <w:r w:rsidRPr="00DB5C93">
        <w:t xml:space="preserve"> die Kunden- und Fahrzeugdaten erfassen, den Rep</w:t>
      </w:r>
      <w:r w:rsidRPr="00DB5C93">
        <w:t>a</w:t>
      </w:r>
      <w:r w:rsidRPr="00DB5C93">
        <w:t>raturaufwand ermitteln, die Auftragsannahme und einen Werkstattauftrag erstellen.</w:t>
      </w:r>
    </w:p>
    <w:p w:rsidR="007F1624" w:rsidRPr="00DB5C93" w:rsidRDefault="007F1624" w:rsidP="0000124C">
      <w:pPr>
        <w:jc w:val="both"/>
      </w:pPr>
    </w:p>
    <w:p w:rsidR="007F1624" w:rsidRPr="00DB5C93" w:rsidRDefault="007F1624" w:rsidP="007F1624">
      <w:pPr>
        <w:rPr>
          <w:b/>
          <w:noProof/>
        </w:rPr>
      </w:pPr>
      <w:r w:rsidRPr="00DB5C93">
        <w:rPr>
          <w:b/>
          <w:noProof/>
        </w:rPr>
        <w:t>Notierhilfe</w:t>
      </w:r>
    </w:p>
    <w:p w:rsidR="007F1624" w:rsidRPr="00DB5C93" w:rsidRDefault="007F1624" w:rsidP="007F1624">
      <w:pPr>
        <w:rPr>
          <w:noProof/>
        </w:rPr>
      </w:pPr>
    </w:p>
    <w:p w:rsidR="007F1624" w:rsidRPr="00DB5C93" w:rsidRDefault="007F1624" w:rsidP="00C862C2">
      <w:pPr>
        <w:pStyle w:val="Listenabsatz"/>
        <w:numPr>
          <w:ilvl w:val="0"/>
          <w:numId w:val="20"/>
        </w:numPr>
        <w:rPr>
          <w:noProof/>
        </w:rPr>
      </w:pPr>
      <w:r w:rsidRPr="00DB5C93">
        <w:rPr>
          <w:noProof/>
        </w:rPr>
        <w:t>Überfliegen Sie den Text, um einen ersten Eindruck zu erhalten.</w:t>
      </w:r>
    </w:p>
    <w:p w:rsidR="007F1624" w:rsidRPr="00DB5C93" w:rsidRDefault="007F1624" w:rsidP="007F1624">
      <w:pPr>
        <w:rPr>
          <w:noProof/>
        </w:rPr>
      </w:pPr>
    </w:p>
    <w:p w:rsidR="007F1624" w:rsidRPr="00DB5C93" w:rsidRDefault="007F1624" w:rsidP="00C862C2">
      <w:pPr>
        <w:pStyle w:val="Listenabsatz"/>
        <w:numPr>
          <w:ilvl w:val="0"/>
          <w:numId w:val="20"/>
        </w:numPr>
        <w:rPr>
          <w:noProof/>
        </w:rPr>
      </w:pPr>
      <w:r w:rsidRPr="00DB5C93">
        <w:rPr>
          <w:noProof/>
        </w:rPr>
        <w:t xml:space="preserve">Stellen Sie Fragen an </w:t>
      </w:r>
      <w:r w:rsidR="00B05B6B">
        <w:rPr>
          <w:noProof/>
        </w:rPr>
        <w:t>den Text.</w:t>
      </w:r>
    </w:p>
    <w:p w:rsidR="007F1624" w:rsidRPr="00DB5C93" w:rsidRDefault="007F1624" w:rsidP="007F1624">
      <w:pPr>
        <w:pStyle w:val="Listenabsatz"/>
        <w:rPr>
          <w:noProof/>
          <w:sz w:val="12"/>
          <w:szCs w:val="12"/>
        </w:rPr>
      </w:pPr>
    </w:p>
    <w:p w:rsidR="007F1624" w:rsidRPr="00DB5C93" w:rsidRDefault="007F1624" w:rsidP="007F1624">
      <w:pPr>
        <w:pStyle w:val="Listenabsatz"/>
        <w:spacing w:line="360" w:lineRule="auto"/>
        <w:rPr>
          <w:noProof/>
        </w:rPr>
      </w:pPr>
      <w:r w:rsidRPr="00DB5C93">
        <w:rPr>
          <w:noProo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noProof/>
        </w:rPr>
        <w:t>__________</w:t>
      </w:r>
      <w:r w:rsidR="00B4788C" w:rsidRPr="00DB5C93">
        <w:rPr>
          <w:noProof/>
        </w:rPr>
        <w:t>__________________________________________________________</w:t>
      </w:r>
      <w:r w:rsidR="00B4788C">
        <w:rPr>
          <w:noProof/>
        </w:rPr>
        <w:t>__________</w:t>
      </w:r>
      <w:r w:rsidR="002564A1">
        <w:rPr>
          <w:noProof/>
        </w:rPr>
        <w:t>________________________________________________</w:t>
      </w:r>
    </w:p>
    <w:p w:rsidR="007F1624" w:rsidRPr="00DB5C93" w:rsidRDefault="007F1624" w:rsidP="007F1624">
      <w:pPr>
        <w:pStyle w:val="Listenabsatz"/>
        <w:rPr>
          <w:noProof/>
          <w:sz w:val="12"/>
          <w:szCs w:val="12"/>
        </w:rPr>
      </w:pPr>
    </w:p>
    <w:p w:rsidR="007F1624" w:rsidRPr="00DB5C93" w:rsidRDefault="007F1624" w:rsidP="00C862C2">
      <w:pPr>
        <w:pStyle w:val="Listenabsatz"/>
        <w:numPr>
          <w:ilvl w:val="0"/>
          <w:numId w:val="20"/>
        </w:numPr>
        <w:rPr>
          <w:noProof/>
        </w:rPr>
      </w:pPr>
      <w:r w:rsidRPr="00DB5C93">
        <w:rPr>
          <w:noProof/>
        </w:rPr>
        <w:t>Lesen Sie den Text genau durch. Benutzen Sie den Markierstift, um Schlüsselwörter/Begriffe zu markieren.</w:t>
      </w:r>
    </w:p>
    <w:p w:rsidR="007F1624" w:rsidRPr="00DB5C93" w:rsidRDefault="007F1624" w:rsidP="007F1624">
      <w:pPr>
        <w:rPr>
          <w:noProof/>
        </w:rPr>
      </w:pPr>
    </w:p>
    <w:p w:rsidR="007F1624" w:rsidRPr="00DB5C93" w:rsidRDefault="007F1624" w:rsidP="00C862C2">
      <w:pPr>
        <w:pStyle w:val="Listenabsatz"/>
        <w:numPr>
          <w:ilvl w:val="0"/>
          <w:numId w:val="20"/>
        </w:numPr>
        <w:rPr>
          <w:noProof/>
        </w:rPr>
      </w:pPr>
      <w:r w:rsidRPr="00DB5C93">
        <w:rPr>
          <w:noProof/>
        </w:rPr>
        <w:t>Fassen Sie das Gelesene im Kopf zusammen.</w:t>
      </w:r>
    </w:p>
    <w:p w:rsidR="007F1624" w:rsidRPr="00DB5C93" w:rsidRDefault="007F1624" w:rsidP="007F1624">
      <w:pPr>
        <w:rPr>
          <w:noProof/>
        </w:rPr>
      </w:pPr>
    </w:p>
    <w:p w:rsidR="007F1624" w:rsidRPr="00DB5C93" w:rsidRDefault="007F1624" w:rsidP="00C862C2">
      <w:pPr>
        <w:pStyle w:val="Listenabsatz"/>
        <w:numPr>
          <w:ilvl w:val="0"/>
          <w:numId w:val="20"/>
        </w:numPr>
        <w:rPr>
          <w:noProof/>
        </w:rPr>
      </w:pPr>
      <w:r w:rsidRPr="00DB5C93">
        <w:rPr>
          <w:noProof/>
        </w:rPr>
        <w:t>Wiederholen Sie die Ergebnisse und fertigen Sie</w:t>
      </w:r>
      <w:r w:rsidR="00B05B6B">
        <w:rPr>
          <w:noProof/>
        </w:rPr>
        <w:t xml:space="preserve"> eine schriftliche Zusammenfass</w:t>
      </w:r>
      <w:r w:rsidRPr="00DB5C93">
        <w:rPr>
          <w:noProof/>
        </w:rPr>
        <w:t>ung an.</w:t>
      </w:r>
    </w:p>
    <w:p w:rsidR="007F1624" w:rsidRPr="00DB5C93" w:rsidRDefault="007F1624" w:rsidP="007F1624">
      <w:pPr>
        <w:rPr>
          <w:noProof/>
          <w:sz w:val="12"/>
          <w:szCs w:val="12"/>
        </w:rPr>
      </w:pPr>
    </w:p>
    <w:p w:rsidR="007F1624" w:rsidRPr="00DB5C93" w:rsidRDefault="007F1624" w:rsidP="007F1624">
      <w:pPr>
        <w:pStyle w:val="Listenabsatz"/>
        <w:spacing w:line="360" w:lineRule="auto"/>
        <w:rPr>
          <w:noProof/>
        </w:rPr>
      </w:pPr>
      <w:r w:rsidRPr="00DB5C93">
        <w:rPr>
          <w:noProof/>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noProof/>
        </w:rPr>
        <w:t>__________</w:t>
      </w:r>
      <w:r w:rsidR="00B4788C" w:rsidRPr="00DB5C93">
        <w:rPr>
          <w:noProof/>
        </w:rPr>
        <w:t>__________________________________________________________</w:t>
      </w:r>
      <w:r w:rsidR="00B4788C">
        <w:rPr>
          <w:noProof/>
        </w:rPr>
        <w:t>__________</w:t>
      </w:r>
      <w:r w:rsidR="002564A1">
        <w:rPr>
          <w:noProof/>
        </w:rPr>
        <w:t>________________________________________________</w:t>
      </w:r>
      <w:r w:rsidR="00B50B95">
        <w:rPr>
          <w:noProof/>
        </w:rPr>
        <w:t>____________________</w:t>
      </w:r>
      <w:r w:rsidR="00E42114">
        <w:rPr>
          <w:noProof/>
        </w:rPr>
        <w:t>______________________________________________</w:t>
      </w:r>
    </w:p>
    <w:p w:rsidR="007F1624" w:rsidRPr="00DB5C93" w:rsidRDefault="007F1624" w:rsidP="007F1624">
      <w:pPr>
        <w:rPr>
          <w:noProof/>
        </w:rPr>
      </w:pPr>
    </w:p>
    <w:p w:rsidR="007F1624" w:rsidRPr="00DB5C93" w:rsidRDefault="007F1624" w:rsidP="007F1624">
      <w:pPr>
        <w:rPr>
          <w:noProof/>
        </w:rPr>
      </w:pPr>
    </w:p>
    <w:p w:rsidR="007F1624" w:rsidRPr="00DB5C93" w:rsidRDefault="007F1624" w:rsidP="007F1624">
      <w:pPr>
        <w:rPr>
          <w:noProof/>
        </w:rPr>
      </w:pPr>
    </w:p>
    <w:p w:rsidR="007F1624" w:rsidRDefault="007F1624" w:rsidP="007F1624">
      <w:pPr>
        <w:rPr>
          <w:noProof/>
        </w:rPr>
      </w:pPr>
    </w:p>
    <w:p w:rsidR="00B16C3C" w:rsidRDefault="00B16C3C" w:rsidP="007F1624">
      <w:pPr>
        <w:rPr>
          <w:noProof/>
        </w:rPr>
      </w:pPr>
    </w:p>
    <w:p w:rsidR="00F5649B" w:rsidRDefault="00F5649B">
      <w:pPr>
        <w:spacing w:line="240" w:lineRule="exact"/>
      </w:pPr>
      <w:r>
        <w:br w:type="page"/>
      </w:r>
    </w:p>
    <w:p w:rsidR="007F1624" w:rsidRPr="00DB5C93" w:rsidRDefault="007F1624" w:rsidP="007F1624">
      <w:pPr>
        <w:tabs>
          <w:tab w:val="left" w:pos="1515"/>
        </w:tabs>
        <w:rPr>
          <w:noProof/>
        </w:rPr>
      </w:pPr>
      <w:r w:rsidRPr="00DB5C93">
        <w:rPr>
          <w:b/>
          <w:noProof/>
        </w:rPr>
        <w:lastRenderedPageBreak/>
        <w:t xml:space="preserve">Aufgabe: </w:t>
      </w:r>
      <w:r>
        <w:rPr>
          <w:noProof/>
        </w:rPr>
        <w:t>Erstellen Sie einen Kundenauftrag nach folgenden</w:t>
      </w:r>
      <w:r w:rsidRPr="00DB5C93">
        <w:rPr>
          <w:noProof/>
        </w:rPr>
        <w:t xml:space="preserve"> Angaben:</w:t>
      </w:r>
    </w:p>
    <w:p w:rsidR="007F1624" w:rsidRPr="00DB5C93" w:rsidRDefault="007F1624" w:rsidP="00C862C2">
      <w:pPr>
        <w:pStyle w:val="Listenabsatz"/>
        <w:numPr>
          <w:ilvl w:val="0"/>
          <w:numId w:val="19"/>
        </w:numPr>
        <w:tabs>
          <w:tab w:val="left" w:pos="1515"/>
        </w:tabs>
        <w:rPr>
          <w:noProof/>
        </w:rPr>
      </w:pPr>
      <w:r>
        <w:rPr>
          <w:noProof/>
        </w:rPr>
        <w:t>w</w:t>
      </w:r>
      <w:r w:rsidRPr="00DB5C93">
        <w:rPr>
          <w:noProof/>
        </w:rPr>
        <w:t xml:space="preserve">ichtige Daten </w:t>
      </w:r>
      <w:r w:rsidR="0027100C">
        <w:rPr>
          <w:noProof/>
        </w:rPr>
        <w:t>des</w:t>
      </w:r>
      <w:r w:rsidRPr="00DB5C93">
        <w:rPr>
          <w:noProof/>
        </w:rPr>
        <w:t xml:space="preserve"> Kunden</w:t>
      </w:r>
      <w:r>
        <w:rPr>
          <w:noProof/>
        </w:rPr>
        <w:t xml:space="preserve"> und</w:t>
      </w:r>
    </w:p>
    <w:p w:rsidR="007F1624" w:rsidRDefault="007F1624" w:rsidP="00C862C2">
      <w:pPr>
        <w:pStyle w:val="Listenabsatz"/>
        <w:numPr>
          <w:ilvl w:val="0"/>
          <w:numId w:val="19"/>
        </w:numPr>
        <w:tabs>
          <w:tab w:val="left" w:pos="1515"/>
        </w:tabs>
        <w:rPr>
          <w:noProof/>
        </w:rPr>
      </w:pPr>
      <w:r>
        <w:rPr>
          <w:noProof/>
        </w:rPr>
        <w:t>w</w:t>
      </w:r>
      <w:r w:rsidRPr="00DB5C93">
        <w:rPr>
          <w:noProof/>
        </w:rPr>
        <w:t xml:space="preserve">ichtige Daten </w:t>
      </w:r>
      <w:r w:rsidR="0027100C">
        <w:rPr>
          <w:noProof/>
        </w:rPr>
        <w:t>des</w:t>
      </w:r>
      <w:r w:rsidRPr="00DB5C93">
        <w:rPr>
          <w:noProof/>
        </w:rPr>
        <w:t xml:space="preserve"> Fahrzeug</w:t>
      </w:r>
      <w:r w:rsidR="0027100C">
        <w:rPr>
          <w:noProof/>
        </w:rPr>
        <w:t>s</w:t>
      </w:r>
      <w:r>
        <w:rPr>
          <w:noProof/>
        </w:rPr>
        <w:t>.</w:t>
      </w:r>
    </w:p>
    <w:p w:rsidR="007F1624" w:rsidRPr="00DB5C93" w:rsidRDefault="007F1624" w:rsidP="007F1624">
      <w:pPr>
        <w:tabs>
          <w:tab w:val="left" w:pos="1515"/>
        </w:tabs>
        <w:rPr>
          <w:noProof/>
        </w:rPr>
      </w:pPr>
      <w:r>
        <w:rPr>
          <w:noProof/>
        </w:rPr>
        <w:t xml:space="preserve">Nutzen Sie zur Lösung die bereitgestellten Informationen </w:t>
      </w:r>
      <w:r w:rsidR="00EC6BEF">
        <w:rPr>
          <w:noProof/>
        </w:rPr>
        <w:t xml:space="preserve">der Fachlehrerin oder </w:t>
      </w:r>
      <w:r>
        <w:rPr>
          <w:noProof/>
        </w:rPr>
        <w:t>des Fachlehrers.</w:t>
      </w:r>
    </w:p>
    <w:p w:rsidR="007F1624" w:rsidRPr="00DB5C93" w:rsidRDefault="007F1624" w:rsidP="007F1624">
      <w:pPr>
        <w:tabs>
          <w:tab w:val="left" w:pos="1515"/>
        </w:tabs>
        <w:rPr>
          <w:noProof/>
        </w:rPr>
      </w:pPr>
    </w:p>
    <w:tbl>
      <w:tblPr>
        <w:tblW w:w="9932" w:type="dxa"/>
        <w:tblInd w:w="-45"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1E0" w:firstRow="1" w:lastRow="1" w:firstColumn="1" w:lastColumn="1" w:noHBand="0" w:noVBand="0"/>
      </w:tblPr>
      <w:tblGrid>
        <w:gridCol w:w="1854"/>
        <w:gridCol w:w="1985"/>
        <w:gridCol w:w="2126"/>
        <w:gridCol w:w="2126"/>
        <w:gridCol w:w="1841"/>
      </w:tblGrid>
      <w:tr w:rsidR="007F1624" w:rsidRPr="00DB5C93" w:rsidTr="003F767B">
        <w:trPr>
          <w:trHeight w:val="853"/>
        </w:trPr>
        <w:tc>
          <w:tcPr>
            <w:tcW w:w="3839" w:type="dxa"/>
            <w:gridSpan w:val="2"/>
            <w:tcBorders>
              <w:top w:val="double" w:sz="12" w:space="0" w:color="auto"/>
              <w:bottom w:val="single" w:sz="6" w:space="0" w:color="auto"/>
            </w:tcBorders>
            <w:shd w:val="clear" w:color="auto" w:fill="auto"/>
            <w:vAlign w:val="center"/>
          </w:tcPr>
          <w:p w:rsidR="007F1624" w:rsidRPr="00DB5C93" w:rsidRDefault="007F1624" w:rsidP="003F767B">
            <w:pPr>
              <w:jc w:val="center"/>
            </w:pPr>
            <w:r w:rsidRPr="00DB5C93">
              <w:t>Manufaktur für Rennsport</w:t>
            </w:r>
          </w:p>
          <w:p w:rsidR="007F1624" w:rsidRPr="00DB5C93" w:rsidRDefault="007F1624" w:rsidP="003F767B">
            <w:pPr>
              <w:jc w:val="center"/>
            </w:pPr>
            <w:r w:rsidRPr="00DB5C93">
              <w:t>Ringstraße 1</w:t>
            </w:r>
          </w:p>
          <w:p w:rsidR="007F1624" w:rsidRPr="00DB5C93" w:rsidRDefault="007F1624" w:rsidP="003F767B">
            <w:pPr>
              <w:jc w:val="center"/>
            </w:pPr>
            <w:r w:rsidRPr="00DB5C93">
              <w:t>76669 Musterhausen</w:t>
            </w:r>
          </w:p>
        </w:tc>
        <w:tc>
          <w:tcPr>
            <w:tcW w:w="6093" w:type="dxa"/>
            <w:gridSpan w:val="3"/>
            <w:tcBorders>
              <w:top w:val="double" w:sz="12" w:space="0" w:color="auto"/>
              <w:bottom w:val="single" w:sz="6" w:space="0" w:color="auto"/>
            </w:tcBorders>
            <w:shd w:val="clear" w:color="auto" w:fill="auto"/>
            <w:vAlign w:val="center"/>
          </w:tcPr>
          <w:p w:rsidR="007F1624" w:rsidRPr="00DB5C93" w:rsidRDefault="007F1624" w:rsidP="003F767B">
            <w:pPr>
              <w:jc w:val="center"/>
            </w:pPr>
          </w:p>
          <w:p w:rsidR="007F1624" w:rsidRPr="00DB5C93" w:rsidRDefault="007F1624" w:rsidP="003F767B">
            <w:pPr>
              <w:jc w:val="center"/>
            </w:pPr>
            <w:r w:rsidRPr="00DB5C93">
              <w:rPr>
                <w:b/>
                <w:sz w:val="28"/>
                <w:szCs w:val="28"/>
              </w:rPr>
              <w:t>Auftragskarte</w:t>
            </w:r>
          </w:p>
          <w:p w:rsidR="007F1624" w:rsidRPr="00DB5C93" w:rsidRDefault="007F1624" w:rsidP="003F767B">
            <w:pPr>
              <w:jc w:val="center"/>
            </w:pPr>
          </w:p>
        </w:tc>
      </w:tr>
      <w:tr w:rsidR="007F1624" w:rsidRPr="00DB5C93" w:rsidTr="003F767B">
        <w:trPr>
          <w:trHeight w:val="266"/>
        </w:trPr>
        <w:tc>
          <w:tcPr>
            <w:tcW w:w="3839" w:type="dxa"/>
            <w:gridSpan w:val="2"/>
            <w:vMerge w:val="restart"/>
            <w:tcBorders>
              <w:top w:val="single" w:sz="6" w:space="0" w:color="auto"/>
              <w:bottom w:val="single" w:sz="6" w:space="0" w:color="auto"/>
              <w:right w:val="single" w:sz="6" w:space="0" w:color="auto"/>
            </w:tcBorders>
            <w:shd w:val="clear" w:color="auto" w:fill="auto"/>
          </w:tcPr>
          <w:p w:rsidR="007F1624" w:rsidRDefault="007F1624" w:rsidP="003F767B">
            <w:pPr>
              <w:rPr>
                <w:b/>
                <w:sz w:val="16"/>
                <w:szCs w:val="16"/>
              </w:rPr>
            </w:pPr>
            <w:r>
              <w:rPr>
                <w:b/>
                <w:sz w:val="16"/>
                <w:szCs w:val="16"/>
              </w:rPr>
              <w:t>Herr/Frau Anschrift</w:t>
            </w:r>
          </w:p>
          <w:p w:rsidR="007F1624" w:rsidRDefault="007F1624" w:rsidP="003F767B">
            <w:pPr>
              <w:rPr>
                <w:b/>
                <w:sz w:val="16"/>
                <w:szCs w:val="16"/>
              </w:rPr>
            </w:pPr>
          </w:p>
          <w:p w:rsidR="007F1624" w:rsidRDefault="007F1624" w:rsidP="003F767B">
            <w:pPr>
              <w:rPr>
                <w:b/>
                <w:sz w:val="16"/>
                <w:szCs w:val="16"/>
              </w:rPr>
            </w:pPr>
          </w:p>
          <w:p w:rsidR="007F1624" w:rsidRDefault="007F1624" w:rsidP="003F767B">
            <w:pPr>
              <w:rPr>
                <w:b/>
                <w:sz w:val="16"/>
                <w:szCs w:val="16"/>
              </w:rPr>
            </w:pPr>
          </w:p>
          <w:p w:rsidR="007F1624" w:rsidRDefault="007F1624" w:rsidP="003F767B">
            <w:pPr>
              <w:rPr>
                <w:b/>
                <w:sz w:val="16"/>
                <w:szCs w:val="16"/>
              </w:rPr>
            </w:pPr>
          </w:p>
          <w:p w:rsidR="007F1624" w:rsidRPr="00DB5C93"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732B0D" w:rsidRDefault="007F1624" w:rsidP="003F767B">
            <w:pPr>
              <w:rPr>
                <w:b/>
                <w:sz w:val="16"/>
                <w:szCs w:val="16"/>
              </w:rPr>
            </w:pPr>
            <w:r w:rsidRPr="00732B0D">
              <w:rPr>
                <w:b/>
                <w:sz w:val="16"/>
                <w:szCs w:val="16"/>
              </w:rPr>
              <w:t>Tel. Nr. Festnetz</w:t>
            </w:r>
          </w:p>
          <w:p w:rsidR="007F1624" w:rsidRPr="00DB5C93" w:rsidRDefault="007F1624" w:rsidP="003F767B">
            <w:pPr>
              <w:rPr>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DB5C93" w:rsidRDefault="007F1624" w:rsidP="003F767B">
            <w:pPr>
              <w:rPr>
                <w:b/>
              </w:rPr>
            </w:pPr>
            <w:r w:rsidRPr="00DB5C93">
              <w:rPr>
                <w:b/>
                <w:sz w:val="16"/>
                <w:szCs w:val="16"/>
              </w:rPr>
              <w:t>Kunden</w:t>
            </w:r>
            <w:r>
              <w:rPr>
                <w:b/>
                <w:sz w:val="16"/>
                <w:szCs w:val="16"/>
              </w:rPr>
              <w:t>nummer</w:t>
            </w:r>
          </w:p>
          <w:p w:rsidR="007F1624" w:rsidRPr="00732B0D" w:rsidRDefault="007F1624" w:rsidP="003F767B">
            <w:pPr>
              <w:rPr>
                <w:b/>
                <w:sz w:val="16"/>
                <w:szCs w:val="16"/>
              </w:rPr>
            </w:pPr>
          </w:p>
        </w:tc>
        <w:tc>
          <w:tcPr>
            <w:tcW w:w="1841" w:type="dxa"/>
            <w:vMerge w:val="restart"/>
            <w:tcBorders>
              <w:top w:val="single" w:sz="6" w:space="0" w:color="auto"/>
              <w:left w:val="single" w:sz="6" w:space="0" w:color="auto"/>
              <w:bottom w:val="single" w:sz="6" w:space="0" w:color="auto"/>
            </w:tcBorders>
            <w:shd w:val="clear" w:color="auto" w:fill="auto"/>
          </w:tcPr>
          <w:p w:rsidR="007F1624" w:rsidRDefault="007F1624" w:rsidP="003F767B">
            <w:pPr>
              <w:spacing w:line="240" w:lineRule="exact"/>
              <w:rPr>
                <w:b/>
                <w:sz w:val="16"/>
                <w:szCs w:val="16"/>
              </w:rPr>
            </w:pPr>
            <w:r>
              <w:rPr>
                <w:b/>
                <w:sz w:val="16"/>
                <w:szCs w:val="16"/>
              </w:rPr>
              <w:t>Serviceberater</w:t>
            </w:r>
          </w:p>
          <w:p w:rsidR="007F1624" w:rsidRDefault="007F1624" w:rsidP="003F767B">
            <w:pPr>
              <w:spacing w:line="240" w:lineRule="exact"/>
              <w:rPr>
                <w:b/>
                <w:sz w:val="16"/>
                <w:szCs w:val="16"/>
              </w:rPr>
            </w:pPr>
          </w:p>
          <w:p w:rsidR="007F1624" w:rsidRPr="00732B0D" w:rsidRDefault="007F1624" w:rsidP="003F767B">
            <w:pPr>
              <w:rPr>
                <w:b/>
                <w:sz w:val="16"/>
                <w:szCs w:val="16"/>
              </w:rPr>
            </w:pPr>
          </w:p>
        </w:tc>
      </w:tr>
      <w:tr w:rsidR="007F1624" w:rsidRPr="00DB5C93" w:rsidTr="003F767B">
        <w:trPr>
          <w:trHeight w:val="346"/>
        </w:trPr>
        <w:tc>
          <w:tcPr>
            <w:tcW w:w="3839" w:type="dxa"/>
            <w:gridSpan w:val="2"/>
            <w:vMerge/>
            <w:tcBorders>
              <w:top w:val="single" w:sz="6" w:space="0" w:color="auto"/>
              <w:bottom w:val="single" w:sz="6" w:space="0" w:color="auto"/>
              <w:right w:val="single" w:sz="6" w:space="0" w:color="auto"/>
            </w:tcBorders>
            <w:shd w:val="clear" w:color="auto" w:fill="auto"/>
          </w:tcPr>
          <w:p w:rsidR="007F1624"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732B0D" w:rsidRDefault="007F1624" w:rsidP="003F767B">
            <w:pPr>
              <w:rPr>
                <w:b/>
                <w:sz w:val="16"/>
                <w:szCs w:val="16"/>
              </w:rPr>
            </w:pPr>
            <w:r w:rsidRPr="00732B0D">
              <w:rPr>
                <w:b/>
                <w:sz w:val="16"/>
                <w:szCs w:val="16"/>
              </w:rPr>
              <w:t>Tel. Nr. geschäftlich</w:t>
            </w:r>
          </w:p>
          <w:p w:rsidR="007F1624" w:rsidRDefault="007F1624" w:rsidP="003F767B">
            <w:pPr>
              <w:rPr>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Default="007F1624" w:rsidP="003F767B">
            <w:pPr>
              <w:rPr>
                <w:b/>
                <w:sz w:val="16"/>
                <w:szCs w:val="16"/>
              </w:rPr>
            </w:pPr>
            <w:r>
              <w:rPr>
                <w:b/>
                <w:sz w:val="16"/>
                <w:szCs w:val="16"/>
              </w:rPr>
              <w:t>Auftragsnummer</w:t>
            </w:r>
          </w:p>
          <w:p w:rsidR="007F1624" w:rsidRPr="00732B0D" w:rsidRDefault="007F1624" w:rsidP="003F767B">
            <w:pPr>
              <w:rPr>
                <w:b/>
                <w:sz w:val="16"/>
                <w:szCs w:val="16"/>
              </w:rPr>
            </w:pPr>
          </w:p>
        </w:tc>
        <w:tc>
          <w:tcPr>
            <w:tcW w:w="1841" w:type="dxa"/>
            <w:vMerge/>
            <w:tcBorders>
              <w:top w:val="single" w:sz="6" w:space="0" w:color="auto"/>
              <w:left w:val="single" w:sz="6" w:space="0" w:color="auto"/>
              <w:bottom w:val="single" w:sz="6" w:space="0" w:color="auto"/>
            </w:tcBorders>
            <w:shd w:val="clear" w:color="auto" w:fill="auto"/>
          </w:tcPr>
          <w:p w:rsidR="007F1624" w:rsidRPr="00732B0D" w:rsidRDefault="007F1624" w:rsidP="003F767B">
            <w:pPr>
              <w:rPr>
                <w:b/>
                <w:sz w:val="16"/>
                <w:szCs w:val="16"/>
              </w:rPr>
            </w:pPr>
          </w:p>
        </w:tc>
      </w:tr>
      <w:tr w:rsidR="007F1624" w:rsidRPr="00DB5C93" w:rsidTr="003F767B">
        <w:trPr>
          <w:trHeight w:val="380"/>
        </w:trPr>
        <w:tc>
          <w:tcPr>
            <w:tcW w:w="3839" w:type="dxa"/>
            <w:gridSpan w:val="2"/>
            <w:vMerge/>
            <w:tcBorders>
              <w:top w:val="single" w:sz="6" w:space="0" w:color="auto"/>
              <w:bottom w:val="single" w:sz="6" w:space="0" w:color="auto"/>
              <w:right w:val="single" w:sz="6" w:space="0" w:color="auto"/>
            </w:tcBorders>
            <w:shd w:val="clear" w:color="auto" w:fill="auto"/>
          </w:tcPr>
          <w:p w:rsidR="007F1624"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Default="007F1624" w:rsidP="003F767B">
            <w:pPr>
              <w:rPr>
                <w:b/>
                <w:sz w:val="16"/>
                <w:szCs w:val="16"/>
              </w:rPr>
            </w:pPr>
            <w:r w:rsidRPr="00732B0D">
              <w:rPr>
                <w:b/>
                <w:sz w:val="16"/>
                <w:szCs w:val="16"/>
              </w:rPr>
              <w:t>Tel. Nr. mobil</w:t>
            </w:r>
          </w:p>
          <w:p w:rsidR="007F1624" w:rsidRPr="00732B0D" w:rsidRDefault="007F1624"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F1624" w:rsidRPr="00DB5C93" w:rsidRDefault="007F1624" w:rsidP="003F767B">
            <w:pPr>
              <w:rPr>
                <w:b/>
                <w:sz w:val="16"/>
                <w:szCs w:val="16"/>
              </w:rPr>
            </w:pPr>
            <w:r w:rsidRPr="00DB5C93">
              <w:rPr>
                <w:b/>
                <w:sz w:val="16"/>
                <w:szCs w:val="16"/>
              </w:rPr>
              <w:t>Annahmedatum</w:t>
            </w:r>
          </w:p>
          <w:p w:rsidR="007F1624" w:rsidRPr="00732B0D" w:rsidRDefault="007F1624" w:rsidP="003F767B">
            <w:pPr>
              <w:rPr>
                <w:b/>
                <w:sz w:val="16"/>
                <w:szCs w:val="16"/>
              </w:rPr>
            </w:pPr>
          </w:p>
        </w:tc>
        <w:tc>
          <w:tcPr>
            <w:tcW w:w="1841" w:type="dxa"/>
            <w:tcBorders>
              <w:top w:val="single" w:sz="6" w:space="0" w:color="auto"/>
              <w:left w:val="single" w:sz="6" w:space="0" w:color="auto"/>
              <w:bottom w:val="single" w:sz="6" w:space="0" w:color="auto"/>
            </w:tcBorders>
            <w:shd w:val="clear" w:color="auto" w:fill="auto"/>
          </w:tcPr>
          <w:p w:rsidR="007F1624" w:rsidRDefault="007F1624" w:rsidP="003F767B">
            <w:pPr>
              <w:rPr>
                <w:b/>
                <w:sz w:val="16"/>
                <w:szCs w:val="16"/>
              </w:rPr>
            </w:pPr>
            <w:r w:rsidRPr="00DB5C93">
              <w:rPr>
                <w:b/>
                <w:sz w:val="16"/>
                <w:szCs w:val="16"/>
              </w:rPr>
              <w:t>Abholtermin</w:t>
            </w:r>
          </w:p>
          <w:p w:rsidR="007F1624" w:rsidRPr="00732B0D" w:rsidRDefault="007F1624" w:rsidP="003F767B">
            <w:pPr>
              <w:rPr>
                <w:b/>
                <w:sz w:val="16"/>
                <w:szCs w:val="16"/>
              </w:rPr>
            </w:pPr>
          </w:p>
        </w:tc>
      </w:tr>
      <w:tr w:rsidR="007F1624" w:rsidRPr="00DB5C93" w:rsidTr="003F767B">
        <w:trPr>
          <w:trHeight w:val="567"/>
        </w:trPr>
        <w:tc>
          <w:tcPr>
            <w:tcW w:w="1854" w:type="dxa"/>
            <w:tcBorders>
              <w:top w:val="single" w:sz="6" w:space="0" w:color="auto"/>
              <w:bottom w:val="single" w:sz="6" w:space="0" w:color="auto"/>
            </w:tcBorders>
            <w:shd w:val="clear" w:color="auto" w:fill="auto"/>
          </w:tcPr>
          <w:p w:rsidR="007F1624" w:rsidRPr="00DB5C93" w:rsidRDefault="007F1624" w:rsidP="003F767B">
            <w:pPr>
              <w:rPr>
                <w:sz w:val="16"/>
                <w:szCs w:val="16"/>
              </w:rPr>
            </w:pPr>
            <w:r w:rsidRPr="00DB5C93">
              <w:rPr>
                <w:b/>
                <w:sz w:val="16"/>
                <w:szCs w:val="16"/>
              </w:rPr>
              <w:t>Amtl. Kennzeichen</w:t>
            </w:r>
          </w:p>
          <w:p w:rsidR="007F1624" w:rsidRPr="00DB5C93" w:rsidRDefault="007F1624" w:rsidP="003F767B">
            <w:pPr>
              <w:rPr>
                <w:b/>
                <w:sz w:val="28"/>
                <w:szCs w:val="28"/>
              </w:rPr>
            </w:pPr>
          </w:p>
        </w:tc>
        <w:tc>
          <w:tcPr>
            <w:tcW w:w="1985" w:type="dxa"/>
            <w:tcBorders>
              <w:top w:val="single" w:sz="6" w:space="0" w:color="auto"/>
              <w:bottom w:val="single" w:sz="6" w:space="0" w:color="auto"/>
            </w:tcBorders>
            <w:shd w:val="clear" w:color="auto" w:fill="auto"/>
          </w:tcPr>
          <w:p w:rsidR="007F1624" w:rsidRPr="00DB5C93" w:rsidRDefault="007F1624" w:rsidP="003F767B">
            <w:pPr>
              <w:rPr>
                <w:b/>
                <w:sz w:val="16"/>
                <w:szCs w:val="16"/>
              </w:rPr>
            </w:pPr>
            <w:r>
              <w:rPr>
                <w:b/>
                <w:sz w:val="16"/>
                <w:szCs w:val="16"/>
              </w:rPr>
              <w:t>Hersteller/Typ</w:t>
            </w:r>
          </w:p>
          <w:p w:rsidR="007F1624" w:rsidRPr="00DB5C93" w:rsidRDefault="007F1624" w:rsidP="003F767B">
            <w:pPr>
              <w:rPr>
                <w:sz w:val="28"/>
                <w:szCs w:val="28"/>
              </w:rPr>
            </w:pPr>
          </w:p>
        </w:tc>
        <w:tc>
          <w:tcPr>
            <w:tcW w:w="2126" w:type="dxa"/>
            <w:tcBorders>
              <w:top w:val="single" w:sz="6" w:space="0" w:color="auto"/>
              <w:bottom w:val="single" w:sz="6" w:space="0" w:color="auto"/>
            </w:tcBorders>
            <w:shd w:val="clear" w:color="auto" w:fill="auto"/>
          </w:tcPr>
          <w:p w:rsidR="007F1624" w:rsidRPr="00DB5C93" w:rsidRDefault="007F1624" w:rsidP="003F767B">
            <w:pPr>
              <w:rPr>
                <w:b/>
                <w:sz w:val="16"/>
                <w:szCs w:val="16"/>
              </w:rPr>
            </w:pPr>
            <w:r w:rsidRPr="00DB5C93">
              <w:rPr>
                <w:b/>
                <w:sz w:val="16"/>
                <w:szCs w:val="16"/>
              </w:rPr>
              <w:t>Zulassungstag</w:t>
            </w:r>
          </w:p>
          <w:p w:rsidR="007F1624" w:rsidRPr="00DB5C93" w:rsidRDefault="007F1624" w:rsidP="003F767B">
            <w:pPr>
              <w:rPr>
                <w:sz w:val="28"/>
                <w:szCs w:val="28"/>
              </w:rPr>
            </w:pPr>
          </w:p>
        </w:tc>
        <w:tc>
          <w:tcPr>
            <w:tcW w:w="2126" w:type="dxa"/>
            <w:tcBorders>
              <w:top w:val="single" w:sz="6" w:space="0" w:color="auto"/>
              <w:bottom w:val="single" w:sz="6" w:space="0" w:color="auto"/>
            </w:tcBorders>
            <w:shd w:val="clear" w:color="auto" w:fill="auto"/>
          </w:tcPr>
          <w:p w:rsidR="007F1624" w:rsidRPr="00DB5C93" w:rsidRDefault="007F1624" w:rsidP="003F767B">
            <w:pPr>
              <w:rPr>
                <w:sz w:val="28"/>
                <w:szCs w:val="28"/>
              </w:rPr>
            </w:pPr>
            <w:proofErr w:type="spellStart"/>
            <w:r>
              <w:rPr>
                <w:b/>
                <w:sz w:val="16"/>
                <w:szCs w:val="16"/>
              </w:rPr>
              <w:t>Fahrzeugidentnummer</w:t>
            </w:r>
            <w:proofErr w:type="spellEnd"/>
          </w:p>
        </w:tc>
        <w:tc>
          <w:tcPr>
            <w:tcW w:w="1841" w:type="dxa"/>
            <w:tcBorders>
              <w:top w:val="single" w:sz="6" w:space="0" w:color="auto"/>
              <w:bottom w:val="single" w:sz="6" w:space="0" w:color="auto"/>
            </w:tcBorders>
            <w:shd w:val="clear" w:color="auto" w:fill="auto"/>
          </w:tcPr>
          <w:p w:rsidR="007F1624" w:rsidRPr="00DB5C93" w:rsidRDefault="007F1624" w:rsidP="003F767B">
            <w:pPr>
              <w:rPr>
                <w:b/>
                <w:sz w:val="16"/>
                <w:szCs w:val="16"/>
              </w:rPr>
            </w:pPr>
            <w:r w:rsidRPr="00DB5C93">
              <w:rPr>
                <w:b/>
                <w:sz w:val="16"/>
                <w:szCs w:val="16"/>
              </w:rPr>
              <w:t>Km-Stand</w:t>
            </w:r>
          </w:p>
          <w:p w:rsidR="007F1624" w:rsidRPr="00DB5C93" w:rsidRDefault="007F1624" w:rsidP="003F767B">
            <w:pPr>
              <w:rPr>
                <w:sz w:val="28"/>
                <w:szCs w:val="28"/>
              </w:rPr>
            </w:pPr>
          </w:p>
        </w:tc>
      </w:tr>
      <w:tr w:rsidR="007F1624" w:rsidRPr="00DB5C93" w:rsidTr="003F767B">
        <w:trPr>
          <w:trHeight w:val="567"/>
        </w:trPr>
        <w:tc>
          <w:tcPr>
            <w:tcW w:w="1854" w:type="dxa"/>
            <w:tcBorders>
              <w:top w:val="single" w:sz="6" w:space="0" w:color="auto"/>
              <w:bottom w:val="single" w:sz="6" w:space="0" w:color="auto"/>
              <w:right w:val="single" w:sz="6" w:space="0" w:color="auto"/>
            </w:tcBorders>
            <w:shd w:val="clear" w:color="auto" w:fill="D9D9D9"/>
            <w:vAlign w:val="center"/>
          </w:tcPr>
          <w:p w:rsidR="007F1624" w:rsidRPr="00DB5C93" w:rsidRDefault="007F1624" w:rsidP="003F767B">
            <w:pPr>
              <w:rPr>
                <w:b/>
              </w:rPr>
            </w:pPr>
            <w:r w:rsidRPr="00DB5C93">
              <w:rPr>
                <w:b/>
              </w:rPr>
              <w:t>Arbeitsposition Nr.</w:t>
            </w:r>
          </w:p>
        </w:tc>
        <w:tc>
          <w:tcPr>
            <w:tcW w:w="6237" w:type="dxa"/>
            <w:gridSpan w:val="3"/>
            <w:tcBorders>
              <w:top w:val="single" w:sz="6" w:space="0" w:color="auto"/>
              <w:left w:val="single" w:sz="6" w:space="0" w:color="auto"/>
              <w:bottom w:val="single" w:sz="6" w:space="0" w:color="auto"/>
              <w:right w:val="single" w:sz="6" w:space="0" w:color="auto"/>
            </w:tcBorders>
            <w:shd w:val="clear" w:color="auto" w:fill="D9D9D9"/>
            <w:vAlign w:val="center"/>
          </w:tcPr>
          <w:p w:rsidR="007F1624" w:rsidRPr="00DB5C93" w:rsidRDefault="007F1624" w:rsidP="003F767B">
            <w:pPr>
              <w:rPr>
                <w:b/>
              </w:rPr>
            </w:pPr>
            <w:r w:rsidRPr="00DB5C93">
              <w:rPr>
                <w:b/>
              </w:rPr>
              <w:t>Arbeits-/Leistungsbezeichnung</w:t>
            </w:r>
          </w:p>
        </w:tc>
        <w:tc>
          <w:tcPr>
            <w:tcW w:w="1841" w:type="dxa"/>
            <w:tcBorders>
              <w:top w:val="single" w:sz="6" w:space="0" w:color="auto"/>
              <w:left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Zeitvorgabe/AW</w:t>
            </w:r>
          </w:p>
        </w:tc>
      </w:tr>
      <w:tr w:rsidR="007F1624" w:rsidRPr="00DB5C93" w:rsidTr="003F767B">
        <w:trPr>
          <w:trHeight w:val="397"/>
        </w:trPr>
        <w:tc>
          <w:tcPr>
            <w:tcW w:w="1854" w:type="dxa"/>
            <w:tcBorders>
              <w:top w:val="single" w:sz="6" w:space="0" w:color="auto"/>
            </w:tcBorders>
            <w:shd w:val="clear" w:color="auto" w:fill="auto"/>
          </w:tcPr>
          <w:p w:rsidR="007F1624" w:rsidRPr="00DB5C93" w:rsidRDefault="007F1624" w:rsidP="003F767B"/>
        </w:tc>
        <w:tc>
          <w:tcPr>
            <w:tcW w:w="6237" w:type="dxa"/>
            <w:gridSpan w:val="3"/>
            <w:tcBorders>
              <w:top w:val="single" w:sz="6" w:space="0" w:color="auto"/>
            </w:tcBorders>
            <w:shd w:val="clear" w:color="auto" w:fill="auto"/>
          </w:tcPr>
          <w:p w:rsidR="007F1624" w:rsidRPr="00DB5C93" w:rsidRDefault="007F1624" w:rsidP="003F767B"/>
        </w:tc>
        <w:tc>
          <w:tcPr>
            <w:tcW w:w="1841" w:type="dxa"/>
            <w:tcBorders>
              <w:top w:val="single" w:sz="6" w:space="0" w:color="auto"/>
            </w:tcBorders>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6237" w:type="dxa"/>
            <w:gridSpan w:val="3"/>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6237" w:type="dxa"/>
            <w:gridSpan w:val="3"/>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tcBorders>
              <w:bottom w:val="single" w:sz="6" w:space="0" w:color="auto"/>
            </w:tcBorders>
            <w:shd w:val="clear" w:color="auto" w:fill="auto"/>
          </w:tcPr>
          <w:p w:rsidR="007F1624" w:rsidRPr="00DB5C93" w:rsidRDefault="007F1624" w:rsidP="003F767B"/>
        </w:tc>
        <w:tc>
          <w:tcPr>
            <w:tcW w:w="6237" w:type="dxa"/>
            <w:gridSpan w:val="3"/>
            <w:tcBorders>
              <w:bottom w:val="single" w:sz="6" w:space="0" w:color="auto"/>
            </w:tcBorders>
            <w:shd w:val="clear" w:color="auto" w:fill="auto"/>
          </w:tcPr>
          <w:p w:rsidR="007F1624" w:rsidRPr="00DB5C93" w:rsidRDefault="007F1624" w:rsidP="003F767B"/>
        </w:tc>
        <w:tc>
          <w:tcPr>
            <w:tcW w:w="1841" w:type="dxa"/>
            <w:tcBorders>
              <w:bottom w:val="single" w:sz="6" w:space="0" w:color="auto"/>
            </w:tcBorders>
            <w:shd w:val="clear" w:color="auto" w:fill="auto"/>
          </w:tcPr>
          <w:p w:rsidR="007F1624" w:rsidRPr="00DB5C93" w:rsidRDefault="007F1624" w:rsidP="003F767B"/>
        </w:tc>
      </w:tr>
      <w:tr w:rsidR="007F1624" w:rsidRPr="00DB5C93" w:rsidTr="003F767B">
        <w:trPr>
          <w:trHeight w:val="567"/>
        </w:trPr>
        <w:tc>
          <w:tcPr>
            <w:tcW w:w="1854" w:type="dxa"/>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Stück</w:t>
            </w:r>
          </w:p>
        </w:tc>
        <w:tc>
          <w:tcPr>
            <w:tcW w:w="1985" w:type="dxa"/>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Teilenummer</w:t>
            </w:r>
          </w:p>
        </w:tc>
        <w:tc>
          <w:tcPr>
            <w:tcW w:w="4252" w:type="dxa"/>
            <w:gridSpan w:val="2"/>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Bezeichnung</w:t>
            </w:r>
          </w:p>
        </w:tc>
        <w:tc>
          <w:tcPr>
            <w:tcW w:w="1841" w:type="dxa"/>
            <w:tcBorders>
              <w:top w:val="single" w:sz="6" w:space="0" w:color="auto"/>
              <w:bottom w:val="single" w:sz="6" w:space="0" w:color="auto"/>
            </w:tcBorders>
            <w:shd w:val="clear" w:color="auto" w:fill="D9D9D9"/>
            <w:vAlign w:val="center"/>
          </w:tcPr>
          <w:p w:rsidR="007F1624" w:rsidRPr="00DB5C93" w:rsidRDefault="007F1624" w:rsidP="003F767B">
            <w:pPr>
              <w:rPr>
                <w:b/>
              </w:rPr>
            </w:pPr>
            <w:r w:rsidRPr="00DB5C93">
              <w:rPr>
                <w:b/>
              </w:rPr>
              <w:t>Einzelpreis</w:t>
            </w:r>
          </w:p>
        </w:tc>
      </w:tr>
      <w:tr w:rsidR="007F1624" w:rsidRPr="00DB5C93" w:rsidTr="003F767B">
        <w:trPr>
          <w:trHeight w:val="397"/>
        </w:trPr>
        <w:tc>
          <w:tcPr>
            <w:tcW w:w="1854" w:type="dxa"/>
            <w:shd w:val="clear" w:color="auto" w:fill="auto"/>
          </w:tcPr>
          <w:p w:rsidR="007F1624" w:rsidRPr="00DB5C93" w:rsidRDefault="007F1624" w:rsidP="003F767B"/>
        </w:tc>
        <w:tc>
          <w:tcPr>
            <w:tcW w:w="1985" w:type="dxa"/>
            <w:shd w:val="clear" w:color="auto" w:fill="auto"/>
          </w:tcPr>
          <w:p w:rsidR="007F1624" w:rsidRPr="00DB5C93" w:rsidRDefault="007F1624" w:rsidP="003F767B"/>
        </w:tc>
        <w:tc>
          <w:tcPr>
            <w:tcW w:w="4252" w:type="dxa"/>
            <w:gridSpan w:val="2"/>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1985" w:type="dxa"/>
            <w:shd w:val="clear" w:color="auto" w:fill="auto"/>
          </w:tcPr>
          <w:p w:rsidR="007F1624" w:rsidRPr="00DB5C93" w:rsidRDefault="007F1624" w:rsidP="003F767B"/>
        </w:tc>
        <w:tc>
          <w:tcPr>
            <w:tcW w:w="4252" w:type="dxa"/>
            <w:gridSpan w:val="2"/>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397"/>
        </w:trPr>
        <w:tc>
          <w:tcPr>
            <w:tcW w:w="1854" w:type="dxa"/>
            <w:shd w:val="clear" w:color="auto" w:fill="auto"/>
          </w:tcPr>
          <w:p w:rsidR="007F1624" w:rsidRPr="00DB5C93" w:rsidRDefault="007F1624" w:rsidP="003F767B"/>
        </w:tc>
        <w:tc>
          <w:tcPr>
            <w:tcW w:w="1985" w:type="dxa"/>
            <w:shd w:val="clear" w:color="auto" w:fill="auto"/>
          </w:tcPr>
          <w:p w:rsidR="007F1624" w:rsidRPr="00DB5C93" w:rsidRDefault="007F1624" w:rsidP="003F767B"/>
        </w:tc>
        <w:tc>
          <w:tcPr>
            <w:tcW w:w="4252" w:type="dxa"/>
            <w:gridSpan w:val="2"/>
            <w:shd w:val="clear" w:color="auto" w:fill="auto"/>
          </w:tcPr>
          <w:p w:rsidR="007F1624" w:rsidRPr="00DB5C93" w:rsidRDefault="007F1624" w:rsidP="003F767B"/>
        </w:tc>
        <w:tc>
          <w:tcPr>
            <w:tcW w:w="1841" w:type="dxa"/>
            <w:shd w:val="clear" w:color="auto" w:fill="auto"/>
          </w:tcPr>
          <w:p w:rsidR="007F1624" w:rsidRPr="00DB5C93" w:rsidRDefault="007F1624" w:rsidP="003F767B"/>
        </w:tc>
      </w:tr>
      <w:tr w:rsidR="007F1624" w:rsidRPr="00DB5C93" w:rsidTr="003F767B">
        <w:trPr>
          <w:trHeight w:val="907"/>
        </w:trPr>
        <w:tc>
          <w:tcPr>
            <w:tcW w:w="3839" w:type="dxa"/>
            <w:gridSpan w:val="2"/>
            <w:tcBorders>
              <w:right w:val="single" w:sz="4" w:space="0" w:color="auto"/>
            </w:tcBorders>
            <w:shd w:val="clear" w:color="auto" w:fill="auto"/>
          </w:tcPr>
          <w:p w:rsidR="007F1624" w:rsidRPr="00DB5C93" w:rsidRDefault="007F1624" w:rsidP="003F767B">
            <w:r w:rsidRPr="00DB5C93">
              <w:t>Mehrarbeit soll ausgeführt werden</w:t>
            </w:r>
          </w:p>
          <w:p w:rsidR="007F1624" w:rsidRPr="00DB5C93" w:rsidRDefault="007F1624" w:rsidP="003F767B">
            <w:pPr>
              <w:rPr>
                <w:sz w:val="8"/>
                <w:szCs w:val="8"/>
              </w:rPr>
            </w:pPr>
          </w:p>
          <w:p w:rsidR="007F1624" w:rsidRPr="00DB5C93" w:rsidRDefault="007F1624" w:rsidP="003F767B">
            <w:r w:rsidRPr="00DB5C93">
              <w:t xml:space="preserve">bis € </w:t>
            </w:r>
            <w:r w:rsidRPr="00DB5C93">
              <w:rPr>
                <w:shd w:val="clear" w:color="auto" w:fill="CCCCCC"/>
              </w:rPr>
              <w:t>_______________________</w:t>
            </w:r>
          </w:p>
        </w:tc>
        <w:tc>
          <w:tcPr>
            <w:tcW w:w="4252" w:type="dxa"/>
            <w:gridSpan w:val="2"/>
            <w:tcBorders>
              <w:left w:val="single" w:sz="4" w:space="0" w:color="auto"/>
            </w:tcBorders>
            <w:shd w:val="clear" w:color="auto" w:fill="auto"/>
          </w:tcPr>
          <w:p w:rsidR="007F1624" w:rsidRPr="00DB5C93" w:rsidRDefault="007F1624" w:rsidP="003F767B">
            <w:r w:rsidRPr="00DB5C93">
              <w:t xml:space="preserve">Ersetzte Teile      </w:t>
            </w:r>
            <w:r>
              <w:sym w:font="Wingdings" w:char="F0A8"/>
            </w:r>
            <w:r w:rsidRPr="00DB5C93">
              <w:t xml:space="preserve"> Ja    </w:t>
            </w:r>
            <w:r>
              <w:sym w:font="Wingdings" w:char="F0A8"/>
            </w:r>
            <w:r w:rsidRPr="00DB5C93">
              <w:t xml:space="preserve"> Nein</w:t>
            </w:r>
          </w:p>
          <w:p w:rsidR="007F1624" w:rsidRPr="00DB5C93" w:rsidRDefault="007F1624" w:rsidP="003F767B">
            <w:r w:rsidRPr="00DB5C93">
              <w:t>aushändigen</w:t>
            </w:r>
          </w:p>
        </w:tc>
        <w:tc>
          <w:tcPr>
            <w:tcW w:w="1841" w:type="dxa"/>
            <w:shd w:val="clear" w:color="auto" w:fill="auto"/>
          </w:tcPr>
          <w:p w:rsidR="007F1624" w:rsidRPr="00DB5C93" w:rsidRDefault="007F1624" w:rsidP="003F767B">
            <w:r w:rsidRPr="00DB5C93">
              <w:t>Termin</w:t>
            </w:r>
          </w:p>
          <w:p w:rsidR="007F1624" w:rsidRPr="00DB5C93" w:rsidRDefault="007F1624" w:rsidP="003F767B">
            <w:pPr>
              <w:rPr>
                <w:sz w:val="12"/>
                <w:szCs w:val="12"/>
              </w:rPr>
            </w:pPr>
          </w:p>
          <w:p w:rsidR="007F1624" w:rsidRPr="00DB5C93" w:rsidRDefault="007F1624" w:rsidP="003F767B">
            <w:r w:rsidRPr="00DB5C93">
              <w:rPr>
                <w:shd w:val="clear" w:color="auto" w:fill="CCCCCC"/>
              </w:rPr>
              <w:t>________________</w:t>
            </w:r>
          </w:p>
        </w:tc>
      </w:tr>
      <w:tr w:rsidR="007F1624" w:rsidRPr="00DB5C93" w:rsidTr="003F767B">
        <w:trPr>
          <w:trHeight w:val="1134"/>
        </w:trPr>
        <w:tc>
          <w:tcPr>
            <w:tcW w:w="9932" w:type="dxa"/>
            <w:gridSpan w:val="5"/>
            <w:shd w:val="clear" w:color="auto" w:fill="auto"/>
          </w:tcPr>
          <w:p w:rsidR="007F1624" w:rsidRPr="00DB5C93" w:rsidRDefault="007F1624" w:rsidP="003F767B">
            <w:pPr>
              <w:rPr>
                <w:sz w:val="8"/>
                <w:szCs w:val="8"/>
              </w:rPr>
            </w:pPr>
          </w:p>
          <w:p w:rsidR="007F1624" w:rsidRPr="00DB5C93" w:rsidRDefault="007F1624" w:rsidP="003F767B">
            <w:r w:rsidRPr="00DB5C93">
              <w:t>An Ihrem Fahrzeug haben wir noch  _________________________________________________________</w:t>
            </w:r>
          </w:p>
          <w:p w:rsidR="007F1624" w:rsidRPr="00DB5C93" w:rsidRDefault="007F1624" w:rsidP="003F767B">
            <w:r w:rsidRPr="00DB5C93">
              <w:t>folgendes festgestellt, was in            _________________________________________________________</w:t>
            </w:r>
          </w:p>
          <w:p w:rsidR="007F1624" w:rsidRPr="00DB5C93" w:rsidRDefault="007F1624" w:rsidP="003F767B">
            <w:r w:rsidRPr="00DB5C93">
              <w:t>Ordnung gebracht werden sollte:      _________________________________________________________</w:t>
            </w:r>
          </w:p>
        </w:tc>
      </w:tr>
      <w:tr w:rsidR="007F1624" w:rsidRPr="00DB5C93" w:rsidTr="003F767B">
        <w:trPr>
          <w:trHeight w:val="964"/>
        </w:trPr>
        <w:tc>
          <w:tcPr>
            <w:tcW w:w="3839" w:type="dxa"/>
            <w:gridSpan w:val="2"/>
            <w:shd w:val="clear" w:color="auto" w:fill="auto"/>
          </w:tcPr>
          <w:p w:rsidR="007F1624" w:rsidRPr="00DB5C93" w:rsidRDefault="007F1624" w:rsidP="003F767B">
            <w:pPr>
              <w:rPr>
                <w:sz w:val="4"/>
                <w:szCs w:val="4"/>
              </w:rPr>
            </w:pPr>
          </w:p>
          <w:p w:rsidR="007F1624" w:rsidRPr="00DB5C93" w:rsidRDefault="007F1624" w:rsidP="003F767B">
            <w:pPr>
              <w:rPr>
                <w:sz w:val="16"/>
                <w:szCs w:val="16"/>
              </w:rPr>
            </w:pPr>
            <w:r w:rsidRPr="00DB5C93">
              <w:rPr>
                <w:sz w:val="16"/>
                <w:szCs w:val="16"/>
              </w:rPr>
              <w:t>Arbeit kontrolliert und aufgenommen</w:t>
            </w:r>
          </w:p>
          <w:p w:rsidR="007F1624" w:rsidRPr="00DB5C93" w:rsidRDefault="007F1624" w:rsidP="003F767B"/>
          <w:p w:rsidR="007F1624" w:rsidRPr="00DB5C93" w:rsidRDefault="007F1624" w:rsidP="003F767B"/>
          <w:p w:rsidR="007F1624" w:rsidRPr="00DB5C93" w:rsidRDefault="007F1624" w:rsidP="003F767B">
            <w:pPr>
              <w:rPr>
                <w:sz w:val="16"/>
                <w:szCs w:val="16"/>
              </w:rPr>
            </w:pPr>
            <w:r w:rsidRPr="00DB5C93">
              <w:rPr>
                <w:sz w:val="16"/>
                <w:szCs w:val="16"/>
              </w:rPr>
              <w:t>Der Meister</w:t>
            </w:r>
          </w:p>
        </w:tc>
        <w:tc>
          <w:tcPr>
            <w:tcW w:w="6093" w:type="dxa"/>
            <w:gridSpan w:val="3"/>
            <w:shd w:val="clear" w:color="auto" w:fill="auto"/>
          </w:tcPr>
          <w:p w:rsidR="007F1624" w:rsidRPr="00DB5C93" w:rsidRDefault="007F1624" w:rsidP="003F767B">
            <w:pPr>
              <w:rPr>
                <w:sz w:val="4"/>
                <w:szCs w:val="4"/>
              </w:rPr>
            </w:pPr>
          </w:p>
          <w:p w:rsidR="007F1624" w:rsidRPr="00DB5C93" w:rsidRDefault="007B46EA" w:rsidP="003F767B">
            <w:pPr>
              <w:rPr>
                <w:sz w:val="16"/>
                <w:szCs w:val="16"/>
              </w:rPr>
            </w:pPr>
            <w:r>
              <w:rPr>
                <w:sz w:val="16"/>
                <w:szCs w:val="16"/>
              </w:rPr>
              <w:t>Datum/Unterschrift des Auftrag</w:t>
            </w:r>
            <w:r w:rsidR="007F1624" w:rsidRPr="00DB5C93">
              <w:rPr>
                <w:sz w:val="16"/>
                <w:szCs w:val="16"/>
              </w:rPr>
              <w:t>gebers oder des Bevollmächtigten</w:t>
            </w:r>
          </w:p>
        </w:tc>
      </w:tr>
    </w:tbl>
    <w:p w:rsidR="007F1624" w:rsidRPr="00DB5C93" w:rsidRDefault="007F1624" w:rsidP="007F1624">
      <w:pPr>
        <w:tabs>
          <w:tab w:val="left" w:pos="1515"/>
        </w:tabs>
        <w:rPr>
          <w:noProof/>
        </w:rPr>
      </w:pPr>
    </w:p>
    <w:p w:rsidR="007F1624" w:rsidRDefault="007F1624" w:rsidP="007F1624"/>
    <w:p w:rsidR="007F1624" w:rsidRDefault="007F1624" w:rsidP="007F1624"/>
    <w:p w:rsidR="007F1624" w:rsidRDefault="007F1624" w:rsidP="007F1624"/>
    <w:p w:rsidR="00652298" w:rsidRDefault="0065229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7142CC" w:rsidRPr="00B51DE9" w:rsidTr="00B872E9">
        <w:trPr>
          <w:trHeight w:val="523"/>
        </w:trPr>
        <w:tc>
          <w:tcPr>
            <w:tcW w:w="3119" w:type="dxa"/>
            <w:tcBorders>
              <w:left w:val="single" w:sz="4" w:space="0" w:color="auto"/>
              <w:bottom w:val="single" w:sz="4" w:space="0" w:color="auto"/>
              <w:right w:val="single" w:sz="4" w:space="0" w:color="auto"/>
            </w:tcBorders>
            <w:shd w:val="clear" w:color="auto" w:fill="D9D9D9"/>
            <w:hideMark/>
          </w:tcPr>
          <w:p w:rsidR="007142CC" w:rsidRDefault="007142CC" w:rsidP="003F767B">
            <w:pPr>
              <w:pStyle w:val="Tabelle6pt"/>
              <w:rPr>
                <w:color w:val="000000"/>
              </w:rPr>
            </w:pPr>
            <w:r>
              <w:lastRenderedPageBreak/>
              <w:br w:type="page"/>
              <w:t>Lernfeld</w:t>
            </w:r>
          </w:p>
          <w:p w:rsidR="007142CC" w:rsidRDefault="007142CC" w:rsidP="003F767B">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7142CC" w:rsidRDefault="007142CC" w:rsidP="003F767B">
            <w:pPr>
              <w:pStyle w:val="Tabelle6pt"/>
              <w:rPr>
                <w:color w:val="000000"/>
              </w:rPr>
            </w:pPr>
            <w:r>
              <w:t>Titel</w:t>
            </w:r>
          </w:p>
          <w:p w:rsidR="007142CC" w:rsidRDefault="00652298" w:rsidP="00E75167">
            <w:pPr>
              <w:pStyle w:val="TabelleKopflinks"/>
            </w:pPr>
            <w:r>
              <w:t xml:space="preserve">Informieren </w:t>
            </w:r>
            <w:r w:rsidR="00E75167">
              <w:t>–</w:t>
            </w:r>
            <w:r>
              <w:t xml:space="preserve"> </w:t>
            </w:r>
            <w:r w:rsidR="00B872E9">
              <w:t xml:space="preserve"> Eine </w:t>
            </w:r>
            <w:r w:rsidR="00047BDB">
              <w:t>Zulassungsbescheinigung</w:t>
            </w:r>
            <w:r w:rsidR="00BC7FE5">
              <w:t xml:space="preserve"> lesen</w:t>
            </w:r>
          </w:p>
        </w:tc>
        <w:tc>
          <w:tcPr>
            <w:tcW w:w="188" w:type="dxa"/>
            <w:vMerge w:val="restart"/>
            <w:tcBorders>
              <w:top w:val="nil"/>
              <w:left w:val="single" w:sz="4" w:space="0" w:color="auto"/>
              <w:bottom w:val="nil"/>
              <w:right w:val="single" w:sz="4" w:space="0" w:color="auto"/>
            </w:tcBorders>
            <w:shd w:val="clear" w:color="auto" w:fill="FFFFFF"/>
          </w:tcPr>
          <w:p w:rsidR="007142CC" w:rsidRPr="004B658C" w:rsidRDefault="007142CC" w:rsidP="003F767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7142CC" w:rsidRPr="00B51DE9" w:rsidRDefault="007142CC" w:rsidP="00B872E9">
            <w:pPr>
              <w:pStyle w:val="TabelleKopfmitte"/>
              <w:rPr>
                <w:rFonts w:eastAsia="Calibri"/>
              </w:rPr>
            </w:pPr>
            <w:r>
              <w:t>FZT</w:t>
            </w:r>
            <w:r w:rsidR="00B872E9">
              <w:t xml:space="preserve"> 0</w:t>
            </w:r>
            <w:r w:rsidR="004E62CD">
              <w:t>1.</w:t>
            </w:r>
            <w:r w:rsidR="002D4621">
              <w:t>0</w:t>
            </w:r>
            <w:r>
              <w:t>1.</w:t>
            </w:r>
            <w:r w:rsidR="007317DD">
              <w:t>02.</w:t>
            </w:r>
            <w:r>
              <w:t>02</w:t>
            </w:r>
          </w:p>
        </w:tc>
      </w:tr>
      <w:tr w:rsidR="007142CC" w:rsidRPr="00B51DE9" w:rsidTr="003F767B">
        <w:tc>
          <w:tcPr>
            <w:tcW w:w="7348" w:type="dxa"/>
            <w:gridSpan w:val="3"/>
            <w:tcBorders>
              <w:left w:val="single" w:sz="4" w:space="0" w:color="auto"/>
              <w:bottom w:val="single" w:sz="4" w:space="0" w:color="auto"/>
              <w:right w:val="single" w:sz="4" w:space="0" w:color="auto"/>
            </w:tcBorders>
            <w:shd w:val="clear" w:color="auto" w:fill="auto"/>
            <w:hideMark/>
          </w:tcPr>
          <w:p w:rsidR="007142CC" w:rsidRPr="0000124C" w:rsidRDefault="007142CC" w:rsidP="0000124C">
            <w:pPr>
              <w:pStyle w:val="Tabelle6pt"/>
              <w:jc w:val="both"/>
            </w:pPr>
            <w:r w:rsidRPr="0000124C">
              <w:t>Kompetenzbereiche:</w:t>
            </w:r>
          </w:p>
          <w:p w:rsidR="007142CC" w:rsidRPr="0000124C" w:rsidRDefault="007142CC" w:rsidP="0000124C">
            <w:pPr>
              <w:pStyle w:val="Kopf8ptafz"/>
              <w:jc w:val="both"/>
            </w:pPr>
            <w:r w:rsidRPr="0000124C">
              <w:rPr>
                <w:szCs w:val="16"/>
              </w:rPr>
              <w:t>Ich kann eine Servicearbeit dokumentieren und erläutern.</w:t>
            </w:r>
          </w:p>
          <w:p w:rsidR="007142CC" w:rsidRPr="00831281" w:rsidRDefault="007142CC" w:rsidP="0000124C">
            <w:pPr>
              <w:pStyle w:val="Kopf8ptafz"/>
              <w:jc w:val="both"/>
              <w:rPr>
                <w:i/>
              </w:rPr>
            </w:pPr>
            <w:r w:rsidRPr="00831281">
              <w:rPr>
                <w:i/>
                <w:spacing w:val="-2"/>
                <w:szCs w:val="16"/>
              </w:rPr>
              <w:t>Ich kann Informationssysteme nutzen.</w:t>
            </w:r>
          </w:p>
          <w:p w:rsidR="007142CC" w:rsidRPr="00831281" w:rsidRDefault="001243E4" w:rsidP="0000124C">
            <w:pPr>
              <w:pStyle w:val="Kopf8ptafz"/>
              <w:jc w:val="both"/>
              <w:rPr>
                <w:i/>
              </w:rPr>
            </w:pPr>
            <w:r>
              <w:rPr>
                <w:rFonts w:cstheme="minorHAnsi"/>
                <w:i/>
                <w:color w:val="000000" w:themeColor="text1"/>
                <w:szCs w:val="16"/>
              </w:rPr>
              <w:t>Ich kann in Kontakt mit a</w:t>
            </w:r>
            <w:r w:rsidR="007142CC" w:rsidRPr="00831281">
              <w:rPr>
                <w:rFonts w:cstheme="minorHAnsi"/>
                <w:i/>
                <w:color w:val="000000" w:themeColor="text1"/>
                <w:szCs w:val="16"/>
              </w:rPr>
              <w:t>nderen sein.</w:t>
            </w:r>
          </w:p>
          <w:p w:rsidR="007142CC" w:rsidRPr="0000124C" w:rsidRDefault="007142CC" w:rsidP="0000124C">
            <w:pPr>
              <w:pStyle w:val="Kopf8ptafz"/>
              <w:jc w:val="both"/>
            </w:pPr>
            <w:r w:rsidRPr="00831281">
              <w:rPr>
                <w:rFonts w:cstheme="minorHAnsi"/>
                <w:i/>
                <w:szCs w:val="16"/>
              </w:rPr>
              <w:t>Ich kann meine Gedanken mitteilen.</w:t>
            </w:r>
          </w:p>
        </w:tc>
        <w:tc>
          <w:tcPr>
            <w:tcW w:w="188" w:type="dxa"/>
            <w:vMerge/>
            <w:tcBorders>
              <w:left w:val="single" w:sz="4" w:space="0" w:color="auto"/>
              <w:bottom w:val="nil"/>
              <w:right w:val="nil"/>
            </w:tcBorders>
            <w:vAlign w:val="center"/>
            <w:hideMark/>
          </w:tcPr>
          <w:p w:rsidR="007142CC" w:rsidRPr="0000124C" w:rsidRDefault="007142CC" w:rsidP="0000124C">
            <w:pPr>
              <w:jc w:val="both"/>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142CC" w:rsidRPr="0000124C" w:rsidTr="003F767B">
              <w:trPr>
                <w:trHeight w:val="284"/>
              </w:trPr>
              <w:tc>
                <w:tcPr>
                  <w:tcW w:w="2090" w:type="dxa"/>
                  <w:shd w:val="clear" w:color="auto" w:fill="auto"/>
                </w:tcPr>
                <w:p w:rsidR="007142CC" w:rsidRPr="0000124C" w:rsidRDefault="007142CC" w:rsidP="00E366DE">
                  <w:pPr>
                    <w:pStyle w:val="Textkrpermitte"/>
                  </w:pPr>
                  <w:proofErr w:type="spellStart"/>
                  <w:r w:rsidRPr="0000124C">
                    <w:t>LernPROJEKT</w:t>
                  </w:r>
                  <w:proofErr w:type="spellEnd"/>
                </w:p>
              </w:tc>
            </w:tr>
            <w:tr w:rsidR="007142CC" w:rsidRPr="0000124C" w:rsidTr="003F767B">
              <w:trPr>
                <w:trHeight w:val="284"/>
              </w:trPr>
              <w:tc>
                <w:tcPr>
                  <w:tcW w:w="2090" w:type="dxa"/>
                  <w:tcBorders>
                    <w:bottom w:val="single" w:sz="4" w:space="0" w:color="auto"/>
                  </w:tcBorders>
                  <w:shd w:val="clear" w:color="auto" w:fill="auto"/>
                </w:tcPr>
                <w:p w:rsidR="007142CC" w:rsidRPr="0000124C" w:rsidRDefault="007142CC" w:rsidP="00E366DE">
                  <w:pPr>
                    <w:pStyle w:val="Textkrpermitte"/>
                  </w:pPr>
                  <w:proofErr w:type="spellStart"/>
                  <w:r w:rsidRPr="0000124C">
                    <w:t>LernTHEMA</w:t>
                  </w:r>
                  <w:proofErr w:type="spellEnd"/>
                </w:p>
              </w:tc>
            </w:tr>
            <w:tr w:rsidR="007142CC" w:rsidRPr="0000124C" w:rsidTr="003F767B">
              <w:trPr>
                <w:trHeight w:val="284"/>
              </w:trPr>
              <w:tc>
                <w:tcPr>
                  <w:tcW w:w="2090" w:type="dxa"/>
                  <w:tcBorders>
                    <w:bottom w:val="nil"/>
                  </w:tcBorders>
                  <w:shd w:val="clear" w:color="auto" w:fill="D9D9D9" w:themeFill="background1" w:themeFillShade="D9"/>
                </w:tcPr>
                <w:p w:rsidR="007142CC" w:rsidRPr="0000124C" w:rsidRDefault="007142CC" w:rsidP="00E366DE">
                  <w:pPr>
                    <w:pStyle w:val="TabelleKopfmitte"/>
                  </w:pPr>
                  <w:proofErr w:type="spellStart"/>
                  <w:r w:rsidRPr="0000124C">
                    <w:t>LernSCHRITT</w:t>
                  </w:r>
                  <w:proofErr w:type="spellEnd"/>
                </w:p>
              </w:tc>
            </w:tr>
          </w:tbl>
          <w:p w:rsidR="007142CC" w:rsidRPr="0000124C" w:rsidRDefault="007142CC" w:rsidP="0000124C">
            <w:pPr>
              <w:jc w:val="both"/>
            </w:pPr>
          </w:p>
        </w:tc>
      </w:tr>
      <w:tr w:rsidR="007142CC" w:rsidRPr="00B51DE9" w:rsidTr="003F767B">
        <w:trPr>
          <w:trHeight w:val="149"/>
        </w:trPr>
        <w:tc>
          <w:tcPr>
            <w:tcW w:w="7348" w:type="dxa"/>
            <w:gridSpan w:val="3"/>
            <w:tcBorders>
              <w:top w:val="single" w:sz="4" w:space="0" w:color="auto"/>
              <w:left w:val="nil"/>
              <w:right w:val="nil"/>
            </w:tcBorders>
          </w:tcPr>
          <w:p w:rsidR="007142CC" w:rsidRPr="0000124C" w:rsidRDefault="007142CC" w:rsidP="0000124C">
            <w:pPr>
              <w:jc w:val="both"/>
            </w:pPr>
          </w:p>
        </w:tc>
        <w:tc>
          <w:tcPr>
            <w:tcW w:w="196" w:type="dxa"/>
            <w:gridSpan w:val="2"/>
            <w:tcBorders>
              <w:top w:val="nil"/>
              <w:left w:val="nil"/>
              <w:right w:val="nil"/>
            </w:tcBorders>
          </w:tcPr>
          <w:p w:rsidR="007142CC" w:rsidRPr="0000124C" w:rsidRDefault="007142CC" w:rsidP="0000124C">
            <w:pPr>
              <w:jc w:val="both"/>
            </w:pPr>
          </w:p>
        </w:tc>
        <w:tc>
          <w:tcPr>
            <w:tcW w:w="2095" w:type="dxa"/>
            <w:tcBorders>
              <w:top w:val="single" w:sz="4" w:space="0" w:color="auto"/>
              <w:left w:val="nil"/>
              <w:right w:val="nil"/>
            </w:tcBorders>
          </w:tcPr>
          <w:p w:rsidR="007142CC" w:rsidRPr="0000124C" w:rsidRDefault="007142CC" w:rsidP="0000124C">
            <w:pPr>
              <w:jc w:val="both"/>
            </w:pPr>
          </w:p>
        </w:tc>
      </w:tr>
      <w:tr w:rsidR="007142CC" w:rsidRPr="00B51DE9" w:rsidTr="003F767B">
        <w:trPr>
          <w:trHeight w:val="443"/>
        </w:trPr>
        <w:tc>
          <w:tcPr>
            <w:tcW w:w="4818" w:type="dxa"/>
            <w:gridSpan w:val="2"/>
            <w:vMerge w:val="restart"/>
            <w:tcBorders>
              <w:left w:val="single" w:sz="4" w:space="0" w:color="auto"/>
              <w:right w:val="single" w:sz="4" w:space="0" w:color="auto"/>
            </w:tcBorders>
          </w:tcPr>
          <w:p w:rsidR="007142CC" w:rsidRPr="0000124C" w:rsidRDefault="007142CC" w:rsidP="0000124C">
            <w:pPr>
              <w:pStyle w:val="Tabelle6pt"/>
              <w:jc w:val="both"/>
            </w:pPr>
            <w:r w:rsidRPr="0000124C">
              <w:t>Kompetenzen:</w:t>
            </w:r>
          </w:p>
          <w:p w:rsidR="007142CC" w:rsidRPr="0000124C" w:rsidRDefault="007142CC" w:rsidP="0000124C">
            <w:pPr>
              <w:pStyle w:val="Kopf8ptafz"/>
              <w:jc w:val="both"/>
            </w:pPr>
            <w:r w:rsidRPr="0000124C">
              <w:t>Ich kann fachliche Fehler auf einem Kundenauftrag erkennen und korrigieren.</w:t>
            </w:r>
          </w:p>
          <w:p w:rsidR="007142CC" w:rsidRPr="0000124C" w:rsidRDefault="007142CC" w:rsidP="0000124C">
            <w:pPr>
              <w:pStyle w:val="Kopf8ptafz"/>
              <w:jc w:val="both"/>
            </w:pPr>
            <w:r w:rsidRPr="0000124C">
              <w:t>Ich kann aus der Zulassungsbescheinigung Teil 1 die notwendigen Informationen entnehmen.</w:t>
            </w:r>
          </w:p>
          <w:p w:rsidR="007142CC" w:rsidRPr="0000124C" w:rsidRDefault="007142CC" w:rsidP="0000124C">
            <w:pPr>
              <w:pStyle w:val="Kopf8ptafz"/>
              <w:jc w:val="both"/>
            </w:pPr>
            <w:r w:rsidRPr="0000124C">
              <w:t>Ich kann einen Kundenauftrag überprüfen, ob dieser fachlich ko</w:t>
            </w:r>
            <w:r w:rsidRPr="0000124C">
              <w:t>r</w:t>
            </w:r>
            <w:r w:rsidRPr="0000124C">
              <w:t>rekt angelegt wurde.</w:t>
            </w:r>
          </w:p>
          <w:p w:rsidR="007142CC" w:rsidRPr="00436CBC" w:rsidRDefault="007142CC" w:rsidP="0000124C">
            <w:pPr>
              <w:pStyle w:val="Kopf8ptafz"/>
              <w:jc w:val="both"/>
              <w:rPr>
                <w:i/>
              </w:rPr>
            </w:pPr>
            <w:r w:rsidRPr="00436CBC">
              <w:rPr>
                <w:i/>
              </w:rPr>
              <w:t xml:space="preserve">Ich kann mit </w:t>
            </w:r>
            <w:r w:rsidR="00FB4B59">
              <w:rPr>
                <w:i/>
              </w:rPr>
              <w:t>Schülerinnen und Schülern</w:t>
            </w:r>
            <w:r w:rsidRPr="00436CBC">
              <w:rPr>
                <w:i/>
              </w:rPr>
              <w:t xml:space="preserve"> in Kontakt treten und einf</w:t>
            </w:r>
            <w:r w:rsidRPr="00436CBC">
              <w:rPr>
                <w:i/>
              </w:rPr>
              <w:t>a</w:t>
            </w:r>
            <w:r w:rsidRPr="00436CBC">
              <w:rPr>
                <w:i/>
              </w:rPr>
              <w:t>ch</w:t>
            </w:r>
            <w:r w:rsidR="0027100C">
              <w:rPr>
                <w:i/>
              </w:rPr>
              <w:t>e</w:t>
            </w:r>
            <w:r w:rsidRPr="00436CBC">
              <w:rPr>
                <w:i/>
              </w:rPr>
              <w:t xml:space="preserve"> Kommunikationsregeln anwenden</w:t>
            </w:r>
            <w:r w:rsidR="00FD2376">
              <w:rPr>
                <w:i/>
              </w:rPr>
              <w:t>.</w:t>
            </w:r>
          </w:p>
          <w:p w:rsidR="007142CC" w:rsidRPr="00436CBC" w:rsidRDefault="007142CC" w:rsidP="0000124C">
            <w:pPr>
              <w:pStyle w:val="Kopf8ptafz"/>
              <w:jc w:val="both"/>
              <w:rPr>
                <w:i/>
              </w:rPr>
            </w:pPr>
            <w:r w:rsidRPr="00436CBC">
              <w:rPr>
                <w:i/>
              </w:rPr>
              <w:t xml:space="preserve">Ich kann meine Gedanken anderen </w:t>
            </w:r>
            <w:r w:rsidR="00FB4B59">
              <w:rPr>
                <w:i/>
              </w:rPr>
              <w:t>Schülerinnen und Schülern</w:t>
            </w:r>
            <w:r w:rsidR="00FB4B59" w:rsidRPr="00436CBC">
              <w:rPr>
                <w:i/>
              </w:rPr>
              <w:t xml:space="preserve"> </w:t>
            </w:r>
            <w:r w:rsidRPr="00436CBC">
              <w:rPr>
                <w:i/>
              </w:rPr>
              <w:t>mitte</w:t>
            </w:r>
            <w:r w:rsidRPr="00436CBC">
              <w:rPr>
                <w:i/>
              </w:rPr>
              <w:t>i</w:t>
            </w:r>
            <w:r w:rsidRPr="00436CBC">
              <w:rPr>
                <w:i/>
              </w:rPr>
              <w:t>len.</w:t>
            </w:r>
          </w:p>
          <w:p w:rsidR="007142CC" w:rsidRPr="0000124C" w:rsidRDefault="007142CC" w:rsidP="0000124C">
            <w:pPr>
              <w:pStyle w:val="Kopf8ptafz"/>
              <w:jc w:val="both"/>
            </w:pPr>
            <w:r w:rsidRPr="00436CBC">
              <w:rPr>
                <w:i/>
              </w:rPr>
              <w:t>Ich kann meine Gedanken vor der Klasse äußern.</w:t>
            </w:r>
          </w:p>
        </w:tc>
        <w:tc>
          <w:tcPr>
            <w:tcW w:w="4821" w:type="dxa"/>
            <w:gridSpan w:val="4"/>
            <w:tcBorders>
              <w:left w:val="single" w:sz="4" w:space="0" w:color="auto"/>
              <w:right w:val="single" w:sz="4" w:space="0" w:color="auto"/>
            </w:tcBorders>
          </w:tcPr>
          <w:p w:rsidR="007142CC" w:rsidRPr="0000124C" w:rsidRDefault="007142CC" w:rsidP="0000124C">
            <w:pPr>
              <w:pStyle w:val="Tabelle6pt"/>
              <w:jc w:val="both"/>
            </w:pPr>
            <w:r w:rsidRPr="0000124C">
              <w:t>Was Sie schon können sollten:</w:t>
            </w:r>
          </w:p>
          <w:p w:rsidR="007142CC" w:rsidRPr="0000124C" w:rsidRDefault="007142CC" w:rsidP="0000124C">
            <w:pPr>
              <w:pStyle w:val="Kopf8ptafz"/>
              <w:jc w:val="both"/>
            </w:pPr>
            <w:r w:rsidRPr="0000124C">
              <w:t>Ich kann schon einen Kundenauftrag erstellen</w:t>
            </w:r>
            <w:r w:rsidR="00B16C3C" w:rsidRPr="0000124C">
              <w:t>.</w:t>
            </w:r>
          </w:p>
          <w:p w:rsidR="007142CC" w:rsidRPr="0000124C" w:rsidRDefault="007142CC" w:rsidP="0000124C">
            <w:pPr>
              <w:pStyle w:val="Kopf8ptafz"/>
              <w:jc w:val="both"/>
            </w:pPr>
            <w:r w:rsidRPr="0000124C">
              <w:t>Ich kann die wesentlichen Angaben eines Kundenauftrages nennen.</w:t>
            </w:r>
          </w:p>
          <w:p w:rsidR="007142CC" w:rsidRPr="0000124C" w:rsidRDefault="007142CC" w:rsidP="0000124C">
            <w:pPr>
              <w:pStyle w:val="Kopf8ptafz"/>
              <w:jc w:val="both"/>
            </w:pPr>
            <w:r w:rsidRPr="0000124C">
              <w:t>Ich kann die Angaben für einen Kundenauftrag aus der Zulassung</w:t>
            </w:r>
            <w:r w:rsidRPr="0000124C">
              <w:t>s</w:t>
            </w:r>
            <w:r w:rsidRPr="0000124C">
              <w:t>bescheinigung Teil 1 entnehmen.</w:t>
            </w:r>
          </w:p>
          <w:p w:rsidR="007142CC" w:rsidRPr="0000124C" w:rsidRDefault="007142CC" w:rsidP="0000124C">
            <w:pPr>
              <w:pStyle w:val="Kopf8ptafz"/>
              <w:jc w:val="both"/>
            </w:pPr>
            <w:r w:rsidRPr="0000124C">
              <w:t>Ich kann einfache Kommunikationsregeln anwenden.</w:t>
            </w:r>
          </w:p>
        </w:tc>
      </w:tr>
      <w:tr w:rsidR="007142CC" w:rsidRPr="00B51DE9" w:rsidTr="003F767B">
        <w:trPr>
          <w:trHeight w:val="443"/>
        </w:trPr>
        <w:tc>
          <w:tcPr>
            <w:tcW w:w="4818" w:type="dxa"/>
            <w:gridSpan w:val="2"/>
            <w:vMerge/>
            <w:tcBorders>
              <w:left w:val="single" w:sz="4" w:space="0" w:color="auto"/>
              <w:right w:val="single" w:sz="4" w:space="0" w:color="auto"/>
            </w:tcBorders>
          </w:tcPr>
          <w:p w:rsidR="007142CC" w:rsidRPr="0000124C" w:rsidRDefault="007142CC" w:rsidP="0000124C">
            <w:pPr>
              <w:pStyle w:val="Tabelle6pt"/>
              <w:jc w:val="both"/>
            </w:pPr>
          </w:p>
        </w:tc>
        <w:tc>
          <w:tcPr>
            <w:tcW w:w="4821" w:type="dxa"/>
            <w:gridSpan w:val="4"/>
            <w:tcBorders>
              <w:left w:val="single" w:sz="4" w:space="0" w:color="auto"/>
              <w:right w:val="single" w:sz="4" w:space="0" w:color="auto"/>
            </w:tcBorders>
          </w:tcPr>
          <w:p w:rsidR="007142CC" w:rsidRPr="0000124C" w:rsidRDefault="007142CC" w:rsidP="0000124C">
            <w:pPr>
              <w:pStyle w:val="Tabelle6pt"/>
              <w:jc w:val="both"/>
            </w:pPr>
            <w:r w:rsidRPr="0000124C">
              <w:t>Wofür Sie das benötigen:</w:t>
            </w:r>
          </w:p>
          <w:p w:rsidR="007142CC" w:rsidRPr="0000124C" w:rsidRDefault="007142CC" w:rsidP="0000124C">
            <w:pPr>
              <w:pStyle w:val="Kopf8ptafz"/>
              <w:jc w:val="both"/>
            </w:pPr>
            <w:r w:rsidRPr="0000124C">
              <w:t>Überprüfung des Wissens des vorherigen Lernschrittes</w:t>
            </w:r>
          </w:p>
        </w:tc>
      </w:tr>
      <w:tr w:rsidR="007142CC" w:rsidRPr="00B51DE9" w:rsidTr="003F767B">
        <w:trPr>
          <w:trHeight w:val="443"/>
        </w:trPr>
        <w:tc>
          <w:tcPr>
            <w:tcW w:w="4818" w:type="dxa"/>
            <w:gridSpan w:val="2"/>
            <w:vMerge/>
            <w:tcBorders>
              <w:left w:val="single" w:sz="4" w:space="0" w:color="auto"/>
              <w:right w:val="single" w:sz="4" w:space="0" w:color="auto"/>
            </w:tcBorders>
          </w:tcPr>
          <w:p w:rsidR="007142CC" w:rsidRPr="0000124C" w:rsidRDefault="007142CC" w:rsidP="0000124C">
            <w:pPr>
              <w:pStyle w:val="Tabelle6pt"/>
              <w:jc w:val="both"/>
            </w:pPr>
          </w:p>
        </w:tc>
        <w:tc>
          <w:tcPr>
            <w:tcW w:w="4821" w:type="dxa"/>
            <w:gridSpan w:val="4"/>
            <w:tcBorders>
              <w:left w:val="single" w:sz="4" w:space="0" w:color="auto"/>
              <w:right w:val="single" w:sz="4" w:space="0" w:color="auto"/>
            </w:tcBorders>
          </w:tcPr>
          <w:p w:rsidR="007142CC" w:rsidRPr="0000124C" w:rsidRDefault="007142CC" w:rsidP="0000124C">
            <w:pPr>
              <w:pStyle w:val="Tabelle6pt"/>
              <w:jc w:val="both"/>
            </w:pPr>
            <w:r w:rsidRPr="0000124C">
              <w:t>Wie Sie Ihr Können prüfen können:</w:t>
            </w:r>
          </w:p>
          <w:p w:rsidR="007142CC" w:rsidRPr="0000124C" w:rsidRDefault="00B16C3C" w:rsidP="00FB4B59">
            <w:pPr>
              <w:pStyle w:val="Kopf8ptafz"/>
              <w:jc w:val="both"/>
            </w:pPr>
            <w:r w:rsidRPr="0000124C">
              <w:t xml:space="preserve">Gegenseitige Kontrolle mit anderen </w:t>
            </w:r>
            <w:r w:rsidR="00B05B6B" w:rsidRPr="0000124C">
              <w:t>Schülerinnen</w:t>
            </w:r>
            <w:r w:rsidR="00FB4B59">
              <w:t xml:space="preserve"> und Schülern</w:t>
            </w:r>
          </w:p>
        </w:tc>
      </w:tr>
    </w:tbl>
    <w:p w:rsidR="007142CC" w:rsidRDefault="007142CC" w:rsidP="007142CC"/>
    <w:p w:rsidR="007142CC" w:rsidRDefault="007142CC" w:rsidP="0000124C">
      <w:pPr>
        <w:jc w:val="both"/>
      </w:pPr>
      <w:r>
        <w:rPr>
          <w:b/>
        </w:rPr>
        <w:t>Auftrag:</w:t>
      </w:r>
      <w:r>
        <w:t xml:space="preserve"> Sie erhalten einen Kundenauftrag. Sie stellen bei der Prüfung der Unterlagen </w:t>
      </w:r>
      <w:r>
        <w:rPr>
          <w:noProof/>
          <w:sz w:val="24"/>
          <w:lang w:eastAsia="de-DE"/>
        </w:rPr>
        <w:drawing>
          <wp:anchor distT="0" distB="0" distL="114300" distR="114300" simplePos="0" relativeHeight="251507712" behindDoc="0" locked="0" layoutInCell="0" allowOverlap="1" wp14:anchorId="3BDC3211" wp14:editId="097990C5">
            <wp:simplePos x="0" y="0"/>
            <wp:positionH relativeFrom="rightMargin">
              <wp:posOffset>828040</wp:posOffset>
            </wp:positionH>
            <wp:positionV relativeFrom="paragraph">
              <wp:posOffset>0</wp:posOffset>
            </wp:positionV>
            <wp:extent cx="349200" cy="320400"/>
            <wp:effectExtent l="0" t="0" r="0" b="3810"/>
            <wp:wrapNone/>
            <wp:docPr id="96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506688" behindDoc="0" locked="0" layoutInCell="0" allowOverlap="1" wp14:anchorId="17B379D6" wp14:editId="5B55B6EB">
            <wp:simplePos x="0" y="0"/>
            <wp:positionH relativeFrom="rightMargin">
              <wp:posOffset>467995</wp:posOffset>
            </wp:positionH>
            <wp:positionV relativeFrom="paragraph">
              <wp:posOffset>0</wp:posOffset>
            </wp:positionV>
            <wp:extent cx="349885" cy="320675"/>
            <wp:effectExtent l="0" t="0" r="0" b="3175"/>
            <wp:wrapNone/>
            <wp:docPr id="98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505664" behindDoc="0" locked="0" layoutInCell="0" allowOverlap="1" wp14:anchorId="02574DB6" wp14:editId="6A4CE7A7">
            <wp:simplePos x="0" y="0"/>
            <wp:positionH relativeFrom="rightMargin">
              <wp:posOffset>107950</wp:posOffset>
            </wp:positionH>
            <wp:positionV relativeFrom="paragraph">
              <wp:posOffset>0</wp:posOffset>
            </wp:positionV>
            <wp:extent cx="349885" cy="320675"/>
            <wp:effectExtent l="0" t="0" r="0" b="3175"/>
            <wp:wrapNone/>
            <wp:docPr id="99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fest, dass die Fahrgestellnummer und die Unterschrift des Kunden fehlen.</w:t>
      </w:r>
    </w:p>
    <w:p w:rsidR="007142CC" w:rsidRDefault="007142CC" w:rsidP="0000124C">
      <w:pPr>
        <w:jc w:val="both"/>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7142CC" w:rsidRPr="00DE4890" w:rsidTr="003F767B">
        <w:trPr>
          <w:trHeight w:val="397"/>
        </w:trPr>
        <w:tc>
          <w:tcPr>
            <w:tcW w:w="1470" w:type="dxa"/>
            <w:shd w:val="clear" w:color="auto" w:fill="D9D9D9" w:themeFill="background1" w:themeFillShade="D9"/>
            <w:vAlign w:val="center"/>
          </w:tcPr>
          <w:p w:rsidR="007142CC" w:rsidRPr="00DE4890" w:rsidRDefault="007142CC" w:rsidP="003F767B">
            <w:pPr>
              <w:pStyle w:val="TabelleKopfmitte"/>
            </w:pPr>
            <w:r>
              <w:t>Phase</w:t>
            </w:r>
          </w:p>
        </w:tc>
        <w:tc>
          <w:tcPr>
            <w:tcW w:w="940" w:type="dxa"/>
            <w:shd w:val="clear" w:color="auto" w:fill="D9D9D9" w:themeFill="background1" w:themeFillShade="D9"/>
            <w:vAlign w:val="center"/>
          </w:tcPr>
          <w:p w:rsidR="007142CC" w:rsidRPr="00DE4890" w:rsidRDefault="007142CC" w:rsidP="003F767B">
            <w:pPr>
              <w:pStyle w:val="TabelleKopfmitte"/>
            </w:pPr>
            <w:r>
              <w:t>Zeit</w:t>
            </w:r>
          </w:p>
        </w:tc>
        <w:tc>
          <w:tcPr>
            <w:tcW w:w="4961" w:type="dxa"/>
            <w:shd w:val="clear" w:color="auto" w:fill="D9D9D9" w:themeFill="background1" w:themeFillShade="D9"/>
            <w:vAlign w:val="center"/>
          </w:tcPr>
          <w:p w:rsidR="007142CC" w:rsidRPr="00DE4890" w:rsidRDefault="007142CC" w:rsidP="003F767B">
            <w:pPr>
              <w:pStyle w:val="TabelleKopfmitte"/>
            </w:pPr>
            <w:r>
              <w:t>Aufgabe</w:t>
            </w:r>
          </w:p>
        </w:tc>
      </w:tr>
      <w:tr w:rsidR="007142CC" w:rsidRPr="00DE4890" w:rsidTr="00831281">
        <w:trPr>
          <w:trHeight w:val="624"/>
        </w:trPr>
        <w:tc>
          <w:tcPr>
            <w:tcW w:w="1470" w:type="dxa"/>
            <w:shd w:val="clear" w:color="auto" w:fill="auto"/>
            <w:vAlign w:val="center"/>
          </w:tcPr>
          <w:p w:rsidR="007142CC" w:rsidRPr="00F0156F" w:rsidRDefault="007142CC" w:rsidP="003F767B">
            <w:pPr>
              <w:pStyle w:val="Textkrpermitte"/>
            </w:pPr>
            <w:r w:rsidRPr="00FC0F56">
              <w:rPr>
                <w:noProof/>
              </w:rPr>
              <w:drawing>
                <wp:inline distT="0" distB="0" distL="0" distR="0" wp14:anchorId="3BB23286" wp14:editId="3E4917B2">
                  <wp:extent cx="302701" cy="324000"/>
                  <wp:effectExtent l="0" t="0" r="2540" b="0"/>
                  <wp:docPr id="9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7142CC" w:rsidRPr="00DE4890" w:rsidRDefault="007142CC" w:rsidP="00831281">
            <w:pPr>
              <w:pStyle w:val="Textkrper"/>
              <w:jc w:val="center"/>
            </w:pPr>
            <w:r>
              <w:t>5 min</w:t>
            </w:r>
          </w:p>
        </w:tc>
        <w:tc>
          <w:tcPr>
            <w:tcW w:w="4961" w:type="dxa"/>
            <w:shd w:val="clear" w:color="auto" w:fill="auto"/>
            <w:vAlign w:val="center"/>
          </w:tcPr>
          <w:p w:rsidR="007142CC" w:rsidRPr="00DE4890" w:rsidRDefault="007142CC" w:rsidP="0000124C">
            <w:pPr>
              <w:pStyle w:val="Textkrper"/>
              <w:rPr>
                <w:noProof/>
              </w:rPr>
            </w:pPr>
            <w:r>
              <w:t>Überlegen Sie zunächst alleine, ob der Kundenauftrag</w:t>
            </w:r>
            <w:r w:rsidR="0027100C">
              <w:t>,</w:t>
            </w:r>
            <w:r>
              <w:t xml:space="preserve"> so wie er momentan geschrieben ist</w:t>
            </w:r>
            <w:r w:rsidR="0027100C">
              <w:t>,</w:t>
            </w:r>
            <w:r>
              <w:t xml:space="preserve"> in Ordnung ist.</w:t>
            </w:r>
          </w:p>
        </w:tc>
      </w:tr>
      <w:tr w:rsidR="007142CC" w:rsidRPr="00DE4890" w:rsidTr="00831281">
        <w:trPr>
          <w:trHeight w:val="624"/>
        </w:trPr>
        <w:tc>
          <w:tcPr>
            <w:tcW w:w="1470" w:type="dxa"/>
            <w:shd w:val="clear" w:color="auto" w:fill="auto"/>
            <w:vAlign w:val="center"/>
          </w:tcPr>
          <w:p w:rsidR="007142CC" w:rsidRPr="00F0156F" w:rsidRDefault="007142CC" w:rsidP="003F767B">
            <w:pPr>
              <w:pStyle w:val="Textkrpermitte"/>
            </w:pPr>
            <w:r>
              <w:rPr>
                <w:noProof/>
                <w:sz w:val="24"/>
              </w:rPr>
              <w:drawing>
                <wp:inline distT="0" distB="0" distL="0" distR="0" wp14:anchorId="58EC79BD" wp14:editId="03072327">
                  <wp:extent cx="658495" cy="323850"/>
                  <wp:effectExtent l="0" t="0" r="8255" b="0"/>
                  <wp:docPr id="95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inline>
              </w:drawing>
            </w:r>
          </w:p>
        </w:tc>
        <w:tc>
          <w:tcPr>
            <w:tcW w:w="940" w:type="dxa"/>
            <w:shd w:val="clear" w:color="auto" w:fill="auto"/>
            <w:vAlign w:val="center"/>
          </w:tcPr>
          <w:p w:rsidR="007142CC" w:rsidRPr="00DE4890" w:rsidRDefault="007142CC" w:rsidP="00831281">
            <w:pPr>
              <w:pStyle w:val="Textkrper"/>
              <w:jc w:val="center"/>
            </w:pPr>
            <w:r>
              <w:t>10 min</w:t>
            </w:r>
          </w:p>
        </w:tc>
        <w:tc>
          <w:tcPr>
            <w:tcW w:w="4961" w:type="dxa"/>
            <w:shd w:val="clear" w:color="auto" w:fill="auto"/>
            <w:vAlign w:val="center"/>
          </w:tcPr>
          <w:p w:rsidR="007142CC" w:rsidRPr="00DE4890" w:rsidRDefault="007142CC" w:rsidP="0000124C">
            <w:pPr>
              <w:pStyle w:val="Textkrper"/>
              <w:rPr>
                <w:noProof/>
              </w:rPr>
            </w:pPr>
            <w:r>
              <w:t>Suchen Sie sich eine</w:t>
            </w:r>
            <w:r w:rsidR="007B46EA">
              <w:t xml:space="preserve"> Partnerin oder eine</w:t>
            </w:r>
            <w:r>
              <w:t>n Partner und tauschen Sie sich Ihre Gedanken bzw. Ergebnisse aus.</w:t>
            </w:r>
          </w:p>
        </w:tc>
      </w:tr>
      <w:tr w:rsidR="007142CC" w:rsidRPr="00DE4890" w:rsidTr="00831281">
        <w:trPr>
          <w:trHeight w:val="624"/>
        </w:trPr>
        <w:tc>
          <w:tcPr>
            <w:tcW w:w="1470" w:type="dxa"/>
            <w:shd w:val="clear" w:color="auto" w:fill="auto"/>
            <w:vAlign w:val="center"/>
          </w:tcPr>
          <w:p w:rsidR="007142CC" w:rsidRPr="00F0156F" w:rsidRDefault="007142CC" w:rsidP="003F767B">
            <w:pPr>
              <w:pStyle w:val="Textkrpermitte"/>
            </w:pPr>
            <w:r>
              <w:rPr>
                <w:noProof/>
                <w:sz w:val="24"/>
              </w:rPr>
              <w:drawing>
                <wp:inline distT="0" distB="0" distL="0" distR="0" wp14:anchorId="23CD94C1" wp14:editId="20D06949">
                  <wp:extent cx="334645" cy="323850"/>
                  <wp:effectExtent l="0" t="0" r="8255" b="0"/>
                  <wp:docPr id="95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inline>
              </w:drawing>
            </w:r>
          </w:p>
        </w:tc>
        <w:tc>
          <w:tcPr>
            <w:tcW w:w="940" w:type="dxa"/>
            <w:shd w:val="clear" w:color="auto" w:fill="auto"/>
            <w:vAlign w:val="center"/>
          </w:tcPr>
          <w:p w:rsidR="007142CC" w:rsidRPr="00DE4890" w:rsidRDefault="007142CC" w:rsidP="00831281">
            <w:pPr>
              <w:pStyle w:val="Textkrper"/>
              <w:jc w:val="center"/>
            </w:pPr>
            <w:r>
              <w:t>10 min</w:t>
            </w:r>
          </w:p>
        </w:tc>
        <w:tc>
          <w:tcPr>
            <w:tcW w:w="4961" w:type="dxa"/>
            <w:shd w:val="clear" w:color="auto" w:fill="auto"/>
            <w:vAlign w:val="center"/>
          </w:tcPr>
          <w:p w:rsidR="007142CC" w:rsidRPr="00DE4890" w:rsidRDefault="007142CC" w:rsidP="0000124C">
            <w:pPr>
              <w:pStyle w:val="Textkrper"/>
              <w:rPr>
                <w:noProof/>
              </w:rPr>
            </w:pPr>
            <w:r>
              <w:t>Ein Paar tritt vor die Klasse und stellt die Gedanken bzw. Ergebnisse zur Di</w:t>
            </w:r>
            <w:r w:rsidR="0027100C">
              <w:t>skussion vor. Ein weiteres Paar</w:t>
            </w:r>
            <w:r>
              <w:t xml:space="preserve"> soll ggf. den Kundenauftrag korrigieren.</w:t>
            </w:r>
          </w:p>
        </w:tc>
      </w:tr>
    </w:tbl>
    <w:p w:rsidR="007142CC" w:rsidRDefault="007142CC" w:rsidP="007142CC"/>
    <w:p w:rsidR="007142CC" w:rsidRPr="003C5F77" w:rsidRDefault="007142CC" w:rsidP="007142CC"/>
    <w:p w:rsidR="007142CC" w:rsidRPr="003C5F77" w:rsidRDefault="007142CC" w:rsidP="007142CC"/>
    <w:p w:rsidR="007142CC" w:rsidRPr="003C5F77" w:rsidRDefault="007142CC" w:rsidP="007142CC"/>
    <w:p w:rsidR="007142CC" w:rsidRPr="003C5F77" w:rsidRDefault="007142CC" w:rsidP="007142CC"/>
    <w:p w:rsidR="007142CC" w:rsidRPr="003C5F77" w:rsidRDefault="007142CC" w:rsidP="007142CC"/>
    <w:p w:rsidR="007142CC" w:rsidRPr="003C5F77" w:rsidRDefault="007142CC" w:rsidP="007142CC"/>
    <w:p w:rsidR="007142CC" w:rsidRPr="003C5F77" w:rsidRDefault="007142CC" w:rsidP="007142CC"/>
    <w:p w:rsidR="007142CC" w:rsidRDefault="007142CC" w:rsidP="007142CC"/>
    <w:p w:rsidR="007142CC" w:rsidRDefault="007142CC" w:rsidP="007142CC"/>
    <w:p w:rsidR="007142CC" w:rsidRDefault="007142CC" w:rsidP="007142CC"/>
    <w:p w:rsidR="007142CC" w:rsidRDefault="007142CC" w:rsidP="007142CC"/>
    <w:p w:rsidR="007142CC" w:rsidRDefault="007142CC" w:rsidP="007142CC"/>
    <w:p w:rsidR="007142CC" w:rsidRDefault="007142CC" w:rsidP="007142CC"/>
    <w:p w:rsidR="007142CC" w:rsidRDefault="007142CC" w:rsidP="007142CC"/>
    <w:p w:rsidR="007142CC" w:rsidRDefault="007142CC" w:rsidP="007142CC"/>
    <w:p w:rsidR="007142CC" w:rsidRDefault="007142CC" w:rsidP="007142CC"/>
    <w:p w:rsidR="007142CC" w:rsidRDefault="007142CC" w:rsidP="007142CC"/>
    <w:p w:rsidR="007142CC" w:rsidRDefault="007142CC" w:rsidP="007142CC"/>
    <w:p w:rsidR="007142CC" w:rsidRDefault="007142CC" w:rsidP="007142CC"/>
    <w:p w:rsidR="007142CC" w:rsidRDefault="007142CC" w:rsidP="007142CC"/>
    <w:p w:rsidR="007142CC" w:rsidRDefault="007142CC" w:rsidP="007142CC"/>
    <w:p w:rsidR="00F5649B" w:rsidRDefault="00F5649B">
      <w:pPr>
        <w:spacing w:line="240" w:lineRule="exact"/>
      </w:pPr>
      <w:r>
        <w:br w:type="page"/>
      </w:r>
    </w:p>
    <w:p w:rsidR="007142CC" w:rsidRDefault="007142CC" w:rsidP="0000124C">
      <w:pPr>
        <w:jc w:val="both"/>
      </w:pPr>
      <w:r w:rsidRPr="004C1005">
        <w:rPr>
          <w:b/>
        </w:rPr>
        <w:lastRenderedPageBreak/>
        <w:t>Aufgabe:</w:t>
      </w:r>
      <w:r>
        <w:t xml:space="preserve"> Füllen Sie mit Hilfe der Zulassungsbescheinigung die Auftragskarte aus. Ver</w:t>
      </w:r>
      <w:r>
        <w:rPr>
          <w:noProof/>
          <w:sz w:val="24"/>
          <w:lang w:eastAsia="de-DE"/>
        </w:rPr>
        <w:drawing>
          <wp:anchor distT="0" distB="0" distL="114300" distR="114300" simplePos="0" relativeHeight="251504640" behindDoc="0" locked="0" layoutInCell="0" allowOverlap="1" wp14:anchorId="78CE9987" wp14:editId="28E4B6C5">
            <wp:simplePos x="0" y="0"/>
            <wp:positionH relativeFrom="rightMargin">
              <wp:posOffset>828040</wp:posOffset>
            </wp:positionH>
            <wp:positionV relativeFrom="paragraph">
              <wp:posOffset>0</wp:posOffset>
            </wp:positionV>
            <wp:extent cx="349200" cy="32040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503616" behindDoc="0" locked="0" layoutInCell="0" allowOverlap="1" wp14:anchorId="69447E9A" wp14:editId="03B9CE63">
            <wp:simplePos x="0" y="0"/>
            <wp:positionH relativeFrom="rightMargin">
              <wp:posOffset>467995</wp:posOffset>
            </wp:positionH>
            <wp:positionV relativeFrom="paragraph">
              <wp:posOffset>0</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501568" behindDoc="0" locked="0" layoutInCell="0" allowOverlap="1" wp14:anchorId="0A2F69C9" wp14:editId="57F9F1E0">
            <wp:simplePos x="0" y="0"/>
            <wp:positionH relativeFrom="rightMargin">
              <wp:posOffset>107950</wp:posOffset>
            </wp:positionH>
            <wp:positionV relativeFrom="paragraph">
              <wp:posOffset>0</wp:posOffset>
            </wp:positionV>
            <wp:extent cx="349885" cy="320675"/>
            <wp:effectExtent l="0" t="0" r="0" b="3175"/>
            <wp:wrapNone/>
            <wp:docPr id="1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merken Sie auch die Kundenbeanstandung.</w:t>
      </w:r>
    </w:p>
    <w:p w:rsidR="007142CC" w:rsidRDefault="007142CC" w:rsidP="0000124C">
      <w:pPr>
        <w:jc w:val="both"/>
      </w:pPr>
    </w:p>
    <w:tbl>
      <w:tblPr>
        <w:tblW w:w="9932" w:type="dxa"/>
        <w:tblInd w:w="-45" w:type="dxa"/>
        <w:tblBorders>
          <w:top w:val="double" w:sz="12" w:space="0" w:color="auto"/>
          <w:left w:val="double" w:sz="12" w:space="0" w:color="auto"/>
          <w:bottom w:val="double" w:sz="12" w:space="0" w:color="auto"/>
          <w:right w:val="double" w:sz="12" w:space="0" w:color="auto"/>
          <w:insideH w:val="single" w:sz="6" w:space="0" w:color="auto"/>
          <w:insideV w:val="single" w:sz="6" w:space="0" w:color="auto"/>
        </w:tblBorders>
        <w:tblLayout w:type="fixed"/>
        <w:tblLook w:val="01E0" w:firstRow="1" w:lastRow="1" w:firstColumn="1" w:lastColumn="1" w:noHBand="0" w:noVBand="0"/>
      </w:tblPr>
      <w:tblGrid>
        <w:gridCol w:w="1854"/>
        <w:gridCol w:w="1985"/>
        <w:gridCol w:w="2126"/>
        <w:gridCol w:w="2126"/>
        <w:gridCol w:w="1841"/>
      </w:tblGrid>
      <w:tr w:rsidR="007142CC" w:rsidRPr="00DB5C93" w:rsidTr="003F767B">
        <w:trPr>
          <w:trHeight w:val="853"/>
        </w:trPr>
        <w:tc>
          <w:tcPr>
            <w:tcW w:w="3839" w:type="dxa"/>
            <w:gridSpan w:val="2"/>
            <w:tcBorders>
              <w:top w:val="double" w:sz="12" w:space="0" w:color="auto"/>
              <w:bottom w:val="single" w:sz="6" w:space="0" w:color="auto"/>
            </w:tcBorders>
            <w:shd w:val="clear" w:color="auto" w:fill="auto"/>
            <w:vAlign w:val="center"/>
          </w:tcPr>
          <w:p w:rsidR="007142CC" w:rsidRPr="00DB5C93" w:rsidRDefault="007142CC" w:rsidP="003F767B">
            <w:pPr>
              <w:jc w:val="center"/>
            </w:pPr>
            <w:r w:rsidRPr="00DB5C93">
              <w:t>Manufaktur für Rennsport</w:t>
            </w:r>
          </w:p>
          <w:p w:rsidR="007142CC" w:rsidRPr="00DB5C93" w:rsidRDefault="007142CC" w:rsidP="003F767B">
            <w:pPr>
              <w:jc w:val="center"/>
            </w:pPr>
            <w:r w:rsidRPr="00DB5C93">
              <w:t>Ringstraße 1</w:t>
            </w:r>
          </w:p>
          <w:p w:rsidR="007142CC" w:rsidRPr="00DB5C93" w:rsidRDefault="007142CC" w:rsidP="003F767B">
            <w:pPr>
              <w:jc w:val="center"/>
            </w:pPr>
            <w:r w:rsidRPr="00DB5C93">
              <w:t>76669 Musterhausen</w:t>
            </w:r>
          </w:p>
        </w:tc>
        <w:tc>
          <w:tcPr>
            <w:tcW w:w="6093" w:type="dxa"/>
            <w:gridSpan w:val="3"/>
            <w:tcBorders>
              <w:top w:val="double" w:sz="12" w:space="0" w:color="auto"/>
              <w:bottom w:val="single" w:sz="6" w:space="0" w:color="auto"/>
            </w:tcBorders>
            <w:shd w:val="clear" w:color="auto" w:fill="auto"/>
            <w:vAlign w:val="center"/>
          </w:tcPr>
          <w:p w:rsidR="007142CC" w:rsidRPr="00DB5C93" w:rsidRDefault="007142CC" w:rsidP="003F767B">
            <w:pPr>
              <w:jc w:val="center"/>
            </w:pPr>
          </w:p>
          <w:p w:rsidR="007142CC" w:rsidRPr="00DB5C93" w:rsidRDefault="007142CC" w:rsidP="003F767B">
            <w:pPr>
              <w:jc w:val="center"/>
            </w:pPr>
            <w:r w:rsidRPr="00DB5C93">
              <w:rPr>
                <w:b/>
                <w:sz w:val="28"/>
                <w:szCs w:val="28"/>
              </w:rPr>
              <w:t>Auftragskarte</w:t>
            </w:r>
          </w:p>
          <w:p w:rsidR="007142CC" w:rsidRPr="00DB5C93" w:rsidRDefault="007142CC" w:rsidP="003F767B">
            <w:pPr>
              <w:jc w:val="center"/>
            </w:pPr>
          </w:p>
        </w:tc>
      </w:tr>
      <w:tr w:rsidR="007142CC" w:rsidRPr="00DB5C93" w:rsidTr="003F767B">
        <w:trPr>
          <w:trHeight w:val="266"/>
        </w:trPr>
        <w:tc>
          <w:tcPr>
            <w:tcW w:w="3839" w:type="dxa"/>
            <w:gridSpan w:val="2"/>
            <w:vMerge w:val="restart"/>
            <w:tcBorders>
              <w:top w:val="single" w:sz="6" w:space="0" w:color="auto"/>
              <w:bottom w:val="single" w:sz="6" w:space="0" w:color="auto"/>
              <w:right w:val="single" w:sz="6" w:space="0" w:color="auto"/>
            </w:tcBorders>
            <w:shd w:val="clear" w:color="auto" w:fill="auto"/>
          </w:tcPr>
          <w:p w:rsidR="007142CC" w:rsidRDefault="007142CC" w:rsidP="003F767B">
            <w:pPr>
              <w:rPr>
                <w:b/>
                <w:sz w:val="16"/>
                <w:szCs w:val="16"/>
              </w:rPr>
            </w:pPr>
            <w:r>
              <w:rPr>
                <w:b/>
                <w:sz w:val="16"/>
                <w:szCs w:val="16"/>
              </w:rPr>
              <w:t>Herr/Frau Anschrift</w:t>
            </w:r>
          </w:p>
          <w:p w:rsidR="007142CC" w:rsidRDefault="007142CC" w:rsidP="003F767B">
            <w:pPr>
              <w:rPr>
                <w:b/>
                <w:sz w:val="16"/>
                <w:szCs w:val="16"/>
              </w:rPr>
            </w:pPr>
          </w:p>
          <w:p w:rsidR="007142CC" w:rsidRDefault="007142CC" w:rsidP="003F767B">
            <w:pPr>
              <w:rPr>
                <w:b/>
                <w:sz w:val="16"/>
                <w:szCs w:val="16"/>
              </w:rPr>
            </w:pPr>
          </w:p>
          <w:p w:rsidR="007142CC" w:rsidRDefault="007142CC" w:rsidP="003F767B">
            <w:pPr>
              <w:rPr>
                <w:b/>
                <w:sz w:val="16"/>
                <w:szCs w:val="16"/>
              </w:rPr>
            </w:pPr>
          </w:p>
          <w:p w:rsidR="007142CC" w:rsidRDefault="007142CC" w:rsidP="003F767B">
            <w:pPr>
              <w:rPr>
                <w:b/>
                <w:sz w:val="16"/>
                <w:szCs w:val="16"/>
              </w:rPr>
            </w:pPr>
          </w:p>
          <w:p w:rsidR="007142CC" w:rsidRPr="00DB5C93" w:rsidRDefault="007142CC"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142CC" w:rsidRPr="00732B0D" w:rsidRDefault="007142CC" w:rsidP="003F767B">
            <w:pPr>
              <w:rPr>
                <w:b/>
                <w:sz w:val="16"/>
                <w:szCs w:val="16"/>
              </w:rPr>
            </w:pPr>
            <w:r w:rsidRPr="00732B0D">
              <w:rPr>
                <w:b/>
                <w:sz w:val="16"/>
                <w:szCs w:val="16"/>
              </w:rPr>
              <w:t>Tel. Nr. Festnetz</w:t>
            </w:r>
          </w:p>
          <w:p w:rsidR="007142CC" w:rsidRPr="00DB5C93" w:rsidRDefault="007142CC" w:rsidP="003F767B">
            <w:pPr>
              <w:rPr>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142CC" w:rsidRPr="00DB5C93" w:rsidRDefault="007142CC" w:rsidP="003F767B">
            <w:pPr>
              <w:rPr>
                <w:b/>
              </w:rPr>
            </w:pPr>
            <w:r w:rsidRPr="00DB5C93">
              <w:rPr>
                <w:b/>
                <w:sz w:val="16"/>
                <w:szCs w:val="16"/>
              </w:rPr>
              <w:t>Kunden</w:t>
            </w:r>
            <w:r>
              <w:rPr>
                <w:b/>
                <w:sz w:val="16"/>
                <w:szCs w:val="16"/>
              </w:rPr>
              <w:t>nummer</w:t>
            </w:r>
          </w:p>
          <w:p w:rsidR="007142CC" w:rsidRPr="00732B0D" w:rsidRDefault="007142CC" w:rsidP="003F767B">
            <w:pPr>
              <w:rPr>
                <w:b/>
                <w:sz w:val="16"/>
                <w:szCs w:val="16"/>
              </w:rPr>
            </w:pPr>
          </w:p>
        </w:tc>
        <w:tc>
          <w:tcPr>
            <w:tcW w:w="1841" w:type="dxa"/>
            <w:vMerge w:val="restart"/>
            <w:tcBorders>
              <w:top w:val="single" w:sz="6" w:space="0" w:color="auto"/>
              <w:left w:val="single" w:sz="6" w:space="0" w:color="auto"/>
              <w:bottom w:val="single" w:sz="6" w:space="0" w:color="auto"/>
            </w:tcBorders>
            <w:shd w:val="clear" w:color="auto" w:fill="auto"/>
          </w:tcPr>
          <w:p w:rsidR="007142CC" w:rsidRDefault="007142CC" w:rsidP="003F767B">
            <w:pPr>
              <w:spacing w:line="240" w:lineRule="exact"/>
              <w:rPr>
                <w:b/>
                <w:sz w:val="16"/>
                <w:szCs w:val="16"/>
              </w:rPr>
            </w:pPr>
            <w:r>
              <w:rPr>
                <w:b/>
                <w:sz w:val="16"/>
                <w:szCs w:val="16"/>
              </w:rPr>
              <w:t>Serviceberater</w:t>
            </w:r>
          </w:p>
          <w:p w:rsidR="007142CC" w:rsidRDefault="007142CC" w:rsidP="003F767B">
            <w:pPr>
              <w:spacing w:line="240" w:lineRule="exact"/>
              <w:rPr>
                <w:b/>
                <w:sz w:val="16"/>
                <w:szCs w:val="16"/>
              </w:rPr>
            </w:pPr>
          </w:p>
          <w:p w:rsidR="007142CC" w:rsidRPr="00732B0D" w:rsidRDefault="007142CC" w:rsidP="003F767B">
            <w:pPr>
              <w:rPr>
                <w:b/>
                <w:sz w:val="16"/>
                <w:szCs w:val="16"/>
              </w:rPr>
            </w:pPr>
          </w:p>
        </w:tc>
      </w:tr>
      <w:tr w:rsidR="007142CC" w:rsidRPr="00DB5C93" w:rsidTr="003F767B">
        <w:trPr>
          <w:trHeight w:val="346"/>
        </w:trPr>
        <w:tc>
          <w:tcPr>
            <w:tcW w:w="3839" w:type="dxa"/>
            <w:gridSpan w:val="2"/>
            <w:vMerge/>
            <w:tcBorders>
              <w:top w:val="single" w:sz="6" w:space="0" w:color="auto"/>
              <w:bottom w:val="single" w:sz="6" w:space="0" w:color="auto"/>
              <w:right w:val="single" w:sz="6" w:space="0" w:color="auto"/>
            </w:tcBorders>
            <w:shd w:val="clear" w:color="auto" w:fill="auto"/>
          </w:tcPr>
          <w:p w:rsidR="007142CC" w:rsidRDefault="007142CC"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142CC" w:rsidRPr="00732B0D" w:rsidRDefault="007142CC" w:rsidP="003F767B">
            <w:pPr>
              <w:rPr>
                <w:b/>
                <w:sz w:val="16"/>
                <w:szCs w:val="16"/>
              </w:rPr>
            </w:pPr>
            <w:r w:rsidRPr="00732B0D">
              <w:rPr>
                <w:b/>
                <w:sz w:val="16"/>
                <w:szCs w:val="16"/>
              </w:rPr>
              <w:t>Tel. Nr. geschäftlich</w:t>
            </w:r>
          </w:p>
          <w:p w:rsidR="007142CC" w:rsidRDefault="007142CC" w:rsidP="003F767B">
            <w:pPr>
              <w:rPr>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142CC" w:rsidRDefault="007142CC" w:rsidP="003F767B">
            <w:pPr>
              <w:rPr>
                <w:b/>
                <w:sz w:val="16"/>
                <w:szCs w:val="16"/>
              </w:rPr>
            </w:pPr>
            <w:r>
              <w:rPr>
                <w:b/>
                <w:sz w:val="16"/>
                <w:szCs w:val="16"/>
              </w:rPr>
              <w:t>Auftragsnummer</w:t>
            </w:r>
          </w:p>
          <w:p w:rsidR="007142CC" w:rsidRPr="00732B0D" w:rsidRDefault="007142CC" w:rsidP="003F767B">
            <w:pPr>
              <w:rPr>
                <w:b/>
                <w:sz w:val="16"/>
                <w:szCs w:val="16"/>
              </w:rPr>
            </w:pPr>
          </w:p>
        </w:tc>
        <w:tc>
          <w:tcPr>
            <w:tcW w:w="1841" w:type="dxa"/>
            <w:vMerge/>
            <w:tcBorders>
              <w:top w:val="single" w:sz="6" w:space="0" w:color="auto"/>
              <w:left w:val="single" w:sz="6" w:space="0" w:color="auto"/>
              <w:bottom w:val="single" w:sz="6" w:space="0" w:color="auto"/>
            </w:tcBorders>
            <w:shd w:val="clear" w:color="auto" w:fill="auto"/>
          </w:tcPr>
          <w:p w:rsidR="007142CC" w:rsidRPr="00732B0D" w:rsidRDefault="007142CC" w:rsidP="003F767B">
            <w:pPr>
              <w:rPr>
                <w:b/>
                <w:sz w:val="16"/>
                <w:szCs w:val="16"/>
              </w:rPr>
            </w:pPr>
          </w:p>
        </w:tc>
      </w:tr>
      <w:tr w:rsidR="007142CC" w:rsidRPr="00DB5C93" w:rsidTr="003F767B">
        <w:trPr>
          <w:trHeight w:val="380"/>
        </w:trPr>
        <w:tc>
          <w:tcPr>
            <w:tcW w:w="3839" w:type="dxa"/>
            <w:gridSpan w:val="2"/>
            <w:vMerge/>
            <w:tcBorders>
              <w:top w:val="single" w:sz="6" w:space="0" w:color="auto"/>
              <w:bottom w:val="single" w:sz="6" w:space="0" w:color="auto"/>
              <w:right w:val="single" w:sz="6" w:space="0" w:color="auto"/>
            </w:tcBorders>
            <w:shd w:val="clear" w:color="auto" w:fill="auto"/>
          </w:tcPr>
          <w:p w:rsidR="007142CC" w:rsidRDefault="007142CC"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142CC" w:rsidRDefault="007142CC" w:rsidP="003F767B">
            <w:pPr>
              <w:rPr>
                <w:b/>
                <w:sz w:val="16"/>
                <w:szCs w:val="16"/>
              </w:rPr>
            </w:pPr>
            <w:r w:rsidRPr="00732B0D">
              <w:rPr>
                <w:b/>
                <w:sz w:val="16"/>
                <w:szCs w:val="16"/>
              </w:rPr>
              <w:t>Tel. Nr. mobil</w:t>
            </w:r>
          </w:p>
          <w:p w:rsidR="007142CC" w:rsidRPr="00732B0D" w:rsidRDefault="007142CC" w:rsidP="003F767B">
            <w:pPr>
              <w:rPr>
                <w:b/>
                <w:sz w:val="16"/>
                <w:szCs w:val="16"/>
              </w:rPr>
            </w:pPr>
          </w:p>
        </w:tc>
        <w:tc>
          <w:tcPr>
            <w:tcW w:w="2126" w:type="dxa"/>
            <w:tcBorders>
              <w:top w:val="single" w:sz="6" w:space="0" w:color="auto"/>
              <w:left w:val="single" w:sz="6" w:space="0" w:color="auto"/>
              <w:bottom w:val="single" w:sz="6" w:space="0" w:color="auto"/>
              <w:right w:val="single" w:sz="6" w:space="0" w:color="auto"/>
            </w:tcBorders>
            <w:shd w:val="clear" w:color="auto" w:fill="auto"/>
          </w:tcPr>
          <w:p w:rsidR="007142CC" w:rsidRPr="00DB5C93" w:rsidRDefault="007142CC" w:rsidP="003F767B">
            <w:pPr>
              <w:rPr>
                <w:b/>
                <w:sz w:val="16"/>
                <w:szCs w:val="16"/>
              </w:rPr>
            </w:pPr>
            <w:r w:rsidRPr="00DB5C93">
              <w:rPr>
                <w:b/>
                <w:sz w:val="16"/>
                <w:szCs w:val="16"/>
              </w:rPr>
              <w:t>Annahmedatum</w:t>
            </w:r>
          </w:p>
          <w:p w:rsidR="007142CC" w:rsidRPr="00732B0D" w:rsidRDefault="007142CC" w:rsidP="003F767B">
            <w:pPr>
              <w:rPr>
                <w:b/>
                <w:sz w:val="16"/>
                <w:szCs w:val="16"/>
              </w:rPr>
            </w:pPr>
          </w:p>
        </w:tc>
        <w:tc>
          <w:tcPr>
            <w:tcW w:w="1841" w:type="dxa"/>
            <w:tcBorders>
              <w:top w:val="single" w:sz="6" w:space="0" w:color="auto"/>
              <w:left w:val="single" w:sz="6" w:space="0" w:color="auto"/>
              <w:bottom w:val="single" w:sz="6" w:space="0" w:color="auto"/>
            </w:tcBorders>
            <w:shd w:val="clear" w:color="auto" w:fill="auto"/>
          </w:tcPr>
          <w:p w:rsidR="007142CC" w:rsidRDefault="007142CC" w:rsidP="003F767B">
            <w:pPr>
              <w:rPr>
                <w:b/>
                <w:sz w:val="16"/>
                <w:szCs w:val="16"/>
              </w:rPr>
            </w:pPr>
            <w:r w:rsidRPr="00DB5C93">
              <w:rPr>
                <w:b/>
                <w:sz w:val="16"/>
                <w:szCs w:val="16"/>
              </w:rPr>
              <w:t>Abholtermin</w:t>
            </w:r>
          </w:p>
          <w:p w:rsidR="007142CC" w:rsidRPr="00732B0D" w:rsidRDefault="007142CC" w:rsidP="003F767B">
            <w:pPr>
              <w:rPr>
                <w:b/>
                <w:sz w:val="16"/>
                <w:szCs w:val="16"/>
              </w:rPr>
            </w:pPr>
          </w:p>
        </w:tc>
      </w:tr>
      <w:tr w:rsidR="007142CC" w:rsidRPr="00DB5C93" w:rsidTr="003F767B">
        <w:trPr>
          <w:trHeight w:val="567"/>
        </w:trPr>
        <w:tc>
          <w:tcPr>
            <w:tcW w:w="1854" w:type="dxa"/>
            <w:tcBorders>
              <w:top w:val="single" w:sz="6" w:space="0" w:color="auto"/>
              <w:bottom w:val="single" w:sz="6" w:space="0" w:color="auto"/>
            </w:tcBorders>
            <w:shd w:val="clear" w:color="auto" w:fill="auto"/>
          </w:tcPr>
          <w:p w:rsidR="007142CC" w:rsidRPr="00DB5C93" w:rsidRDefault="007142CC" w:rsidP="003F767B">
            <w:pPr>
              <w:rPr>
                <w:sz w:val="16"/>
                <w:szCs w:val="16"/>
              </w:rPr>
            </w:pPr>
            <w:r w:rsidRPr="00DB5C93">
              <w:rPr>
                <w:b/>
                <w:sz w:val="16"/>
                <w:szCs w:val="16"/>
              </w:rPr>
              <w:t>Amtl. Kennzeichen</w:t>
            </w:r>
          </w:p>
          <w:p w:rsidR="007142CC" w:rsidRPr="00DB5C93" w:rsidRDefault="007142CC" w:rsidP="003F767B">
            <w:pPr>
              <w:rPr>
                <w:b/>
                <w:sz w:val="28"/>
                <w:szCs w:val="28"/>
              </w:rPr>
            </w:pPr>
          </w:p>
        </w:tc>
        <w:tc>
          <w:tcPr>
            <w:tcW w:w="1985" w:type="dxa"/>
            <w:tcBorders>
              <w:top w:val="single" w:sz="6" w:space="0" w:color="auto"/>
              <w:bottom w:val="single" w:sz="6" w:space="0" w:color="auto"/>
            </w:tcBorders>
            <w:shd w:val="clear" w:color="auto" w:fill="auto"/>
          </w:tcPr>
          <w:p w:rsidR="007142CC" w:rsidRPr="00DB5C93" w:rsidRDefault="007142CC" w:rsidP="003F767B">
            <w:pPr>
              <w:rPr>
                <w:b/>
                <w:sz w:val="16"/>
                <w:szCs w:val="16"/>
              </w:rPr>
            </w:pPr>
            <w:r>
              <w:rPr>
                <w:b/>
                <w:sz w:val="16"/>
                <w:szCs w:val="16"/>
              </w:rPr>
              <w:t>Hersteller/Typ</w:t>
            </w:r>
          </w:p>
          <w:p w:rsidR="007142CC" w:rsidRPr="00DB5C93" w:rsidRDefault="007142CC" w:rsidP="003F767B">
            <w:pPr>
              <w:rPr>
                <w:sz w:val="28"/>
                <w:szCs w:val="28"/>
              </w:rPr>
            </w:pPr>
          </w:p>
        </w:tc>
        <w:tc>
          <w:tcPr>
            <w:tcW w:w="2126" w:type="dxa"/>
            <w:tcBorders>
              <w:top w:val="single" w:sz="6" w:space="0" w:color="auto"/>
              <w:bottom w:val="single" w:sz="6" w:space="0" w:color="auto"/>
            </w:tcBorders>
            <w:shd w:val="clear" w:color="auto" w:fill="auto"/>
          </w:tcPr>
          <w:p w:rsidR="007142CC" w:rsidRPr="00DB5C93" w:rsidRDefault="007142CC" w:rsidP="003F767B">
            <w:pPr>
              <w:rPr>
                <w:b/>
                <w:sz w:val="16"/>
                <w:szCs w:val="16"/>
              </w:rPr>
            </w:pPr>
            <w:r w:rsidRPr="00DB5C93">
              <w:rPr>
                <w:b/>
                <w:sz w:val="16"/>
                <w:szCs w:val="16"/>
              </w:rPr>
              <w:t>Zulassungstag</w:t>
            </w:r>
          </w:p>
          <w:p w:rsidR="007142CC" w:rsidRPr="00DB5C93" w:rsidRDefault="007142CC" w:rsidP="003F767B">
            <w:pPr>
              <w:rPr>
                <w:sz w:val="28"/>
                <w:szCs w:val="28"/>
              </w:rPr>
            </w:pPr>
          </w:p>
        </w:tc>
        <w:tc>
          <w:tcPr>
            <w:tcW w:w="2126" w:type="dxa"/>
            <w:tcBorders>
              <w:top w:val="single" w:sz="6" w:space="0" w:color="auto"/>
              <w:bottom w:val="single" w:sz="6" w:space="0" w:color="auto"/>
            </w:tcBorders>
            <w:shd w:val="clear" w:color="auto" w:fill="auto"/>
          </w:tcPr>
          <w:p w:rsidR="007142CC" w:rsidRPr="00DB5C93" w:rsidRDefault="007142CC" w:rsidP="003F767B">
            <w:pPr>
              <w:rPr>
                <w:sz w:val="28"/>
                <w:szCs w:val="28"/>
              </w:rPr>
            </w:pPr>
            <w:proofErr w:type="spellStart"/>
            <w:r>
              <w:rPr>
                <w:b/>
                <w:sz w:val="16"/>
                <w:szCs w:val="16"/>
              </w:rPr>
              <w:t>Fahrzeugidentnummer</w:t>
            </w:r>
            <w:proofErr w:type="spellEnd"/>
          </w:p>
        </w:tc>
        <w:tc>
          <w:tcPr>
            <w:tcW w:w="1841" w:type="dxa"/>
            <w:tcBorders>
              <w:top w:val="single" w:sz="6" w:space="0" w:color="auto"/>
              <w:bottom w:val="single" w:sz="6" w:space="0" w:color="auto"/>
            </w:tcBorders>
            <w:shd w:val="clear" w:color="auto" w:fill="auto"/>
          </w:tcPr>
          <w:p w:rsidR="007142CC" w:rsidRPr="00DB5C93" w:rsidRDefault="007142CC" w:rsidP="003F767B">
            <w:pPr>
              <w:rPr>
                <w:b/>
                <w:sz w:val="16"/>
                <w:szCs w:val="16"/>
              </w:rPr>
            </w:pPr>
            <w:r w:rsidRPr="00DB5C93">
              <w:rPr>
                <w:b/>
                <w:sz w:val="16"/>
                <w:szCs w:val="16"/>
              </w:rPr>
              <w:t>Km-Stand</w:t>
            </w:r>
          </w:p>
          <w:p w:rsidR="007142CC" w:rsidRPr="00DB5C93" w:rsidRDefault="007142CC" w:rsidP="003F767B">
            <w:pPr>
              <w:rPr>
                <w:sz w:val="28"/>
                <w:szCs w:val="28"/>
              </w:rPr>
            </w:pPr>
          </w:p>
        </w:tc>
      </w:tr>
      <w:tr w:rsidR="007142CC" w:rsidRPr="00DB5C93" w:rsidTr="003F767B">
        <w:trPr>
          <w:trHeight w:val="567"/>
        </w:trPr>
        <w:tc>
          <w:tcPr>
            <w:tcW w:w="1854" w:type="dxa"/>
            <w:tcBorders>
              <w:top w:val="single" w:sz="6" w:space="0" w:color="auto"/>
              <w:bottom w:val="single" w:sz="6" w:space="0" w:color="auto"/>
              <w:right w:val="single" w:sz="6" w:space="0" w:color="auto"/>
            </w:tcBorders>
            <w:shd w:val="clear" w:color="auto" w:fill="D9D9D9"/>
            <w:vAlign w:val="center"/>
          </w:tcPr>
          <w:p w:rsidR="007142CC" w:rsidRPr="00DB5C93" w:rsidRDefault="007142CC" w:rsidP="003F767B">
            <w:pPr>
              <w:rPr>
                <w:b/>
              </w:rPr>
            </w:pPr>
            <w:r w:rsidRPr="00DB5C93">
              <w:rPr>
                <w:b/>
              </w:rPr>
              <w:t>Arbeitsposition Nr.</w:t>
            </w:r>
          </w:p>
        </w:tc>
        <w:tc>
          <w:tcPr>
            <w:tcW w:w="6237" w:type="dxa"/>
            <w:gridSpan w:val="3"/>
            <w:tcBorders>
              <w:top w:val="single" w:sz="6" w:space="0" w:color="auto"/>
              <w:left w:val="single" w:sz="6" w:space="0" w:color="auto"/>
              <w:bottom w:val="single" w:sz="6" w:space="0" w:color="auto"/>
              <w:right w:val="single" w:sz="6" w:space="0" w:color="auto"/>
            </w:tcBorders>
            <w:shd w:val="clear" w:color="auto" w:fill="D9D9D9"/>
            <w:vAlign w:val="center"/>
          </w:tcPr>
          <w:p w:rsidR="007142CC" w:rsidRPr="00DB5C93" w:rsidRDefault="007142CC" w:rsidP="003F767B">
            <w:pPr>
              <w:rPr>
                <w:b/>
              </w:rPr>
            </w:pPr>
            <w:r w:rsidRPr="00DB5C93">
              <w:rPr>
                <w:b/>
              </w:rPr>
              <w:t>Arbeits-/Leistungsbezeichnung</w:t>
            </w:r>
          </w:p>
        </w:tc>
        <w:tc>
          <w:tcPr>
            <w:tcW w:w="1841" w:type="dxa"/>
            <w:tcBorders>
              <w:top w:val="single" w:sz="6" w:space="0" w:color="auto"/>
              <w:left w:val="single" w:sz="6" w:space="0" w:color="auto"/>
              <w:bottom w:val="single" w:sz="6" w:space="0" w:color="auto"/>
            </w:tcBorders>
            <w:shd w:val="clear" w:color="auto" w:fill="D9D9D9"/>
            <w:vAlign w:val="center"/>
          </w:tcPr>
          <w:p w:rsidR="007142CC" w:rsidRPr="00DB5C93" w:rsidRDefault="007142CC" w:rsidP="003F767B">
            <w:pPr>
              <w:rPr>
                <w:b/>
              </w:rPr>
            </w:pPr>
            <w:r w:rsidRPr="00DB5C93">
              <w:rPr>
                <w:b/>
              </w:rPr>
              <w:t>Zeitvorgabe/AW</w:t>
            </w:r>
          </w:p>
        </w:tc>
      </w:tr>
      <w:tr w:rsidR="007142CC" w:rsidRPr="00DB5C93" w:rsidTr="003F767B">
        <w:trPr>
          <w:trHeight w:val="397"/>
        </w:trPr>
        <w:tc>
          <w:tcPr>
            <w:tcW w:w="1854" w:type="dxa"/>
            <w:tcBorders>
              <w:top w:val="single" w:sz="6" w:space="0" w:color="auto"/>
            </w:tcBorders>
            <w:shd w:val="clear" w:color="auto" w:fill="auto"/>
          </w:tcPr>
          <w:p w:rsidR="007142CC" w:rsidRPr="00DB5C93" w:rsidRDefault="007142CC" w:rsidP="003F767B"/>
        </w:tc>
        <w:tc>
          <w:tcPr>
            <w:tcW w:w="6237" w:type="dxa"/>
            <w:gridSpan w:val="3"/>
            <w:tcBorders>
              <w:top w:val="single" w:sz="6" w:space="0" w:color="auto"/>
            </w:tcBorders>
            <w:shd w:val="clear" w:color="auto" w:fill="auto"/>
          </w:tcPr>
          <w:p w:rsidR="007142CC" w:rsidRPr="00DB5C93" w:rsidRDefault="007142CC" w:rsidP="003F767B"/>
        </w:tc>
        <w:tc>
          <w:tcPr>
            <w:tcW w:w="1841" w:type="dxa"/>
            <w:tcBorders>
              <w:top w:val="single" w:sz="6" w:space="0" w:color="auto"/>
            </w:tcBorders>
            <w:shd w:val="clear" w:color="auto" w:fill="auto"/>
          </w:tcPr>
          <w:p w:rsidR="007142CC" w:rsidRPr="00DB5C93" w:rsidRDefault="007142CC" w:rsidP="003F767B"/>
        </w:tc>
      </w:tr>
      <w:tr w:rsidR="007142CC" w:rsidRPr="00DB5C93" w:rsidTr="003F767B">
        <w:trPr>
          <w:trHeight w:val="397"/>
        </w:trPr>
        <w:tc>
          <w:tcPr>
            <w:tcW w:w="1854" w:type="dxa"/>
            <w:shd w:val="clear" w:color="auto" w:fill="auto"/>
          </w:tcPr>
          <w:p w:rsidR="007142CC" w:rsidRPr="00DB5C93" w:rsidRDefault="007142CC" w:rsidP="003F767B"/>
        </w:tc>
        <w:tc>
          <w:tcPr>
            <w:tcW w:w="6237" w:type="dxa"/>
            <w:gridSpan w:val="3"/>
            <w:shd w:val="clear" w:color="auto" w:fill="auto"/>
          </w:tcPr>
          <w:p w:rsidR="007142CC" w:rsidRPr="00DB5C93" w:rsidRDefault="007142CC" w:rsidP="003F767B"/>
        </w:tc>
        <w:tc>
          <w:tcPr>
            <w:tcW w:w="1841" w:type="dxa"/>
            <w:shd w:val="clear" w:color="auto" w:fill="auto"/>
          </w:tcPr>
          <w:p w:rsidR="007142CC" w:rsidRPr="00DB5C93" w:rsidRDefault="007142CC" w:rsidP="003F767B"/>
        </w:tc>
      </w:tr>
      <w:tr w:rsidR="007142CC" w:rsidRPr="00DB5C93" w:rsidTr="003F767B">
        <w:trPr>
          <w:trHeight w:val="397"/>
        </w:trPr>
        <w:tc>
          <w:tcPr>
            <w:tcW w:w="1854" w:type="dxa"/>
            <w:shd w:val="clear" w:color="auto" w:fill="auto"/>
          </w:tcPr>
          <w:p w:rsidR="007142CC" w:rsidRPr="00DB5C93" w:rsidRDefault="007142CC" w:rsidP="003F767B"/>
        </w:tc>
        <w:tc>
          <w:tcPr>
            <w:tcW w:w="6237" w:type="dxa"/>
            <w:gridSpan w:val="3"/>
            <w:shd w:val="clear" w:color="auto" w:fill="auto"/>
          </w:tcPr>
          <w:p w:rsidR="007142CC" w:rsidRPr="00DB5C93" w:rsidRDefault="007142CC" w:rsidP="003F767B"/>
        </w:tc>
        <w:tc>
          <w:tcPr>
            <w:tcW w:w="1841" w:type="dxa"/>
            <w:shd w:val="clear" w:color="auto" w:fill="auto"/>
          </w:tcPr>
          <w:p w:rsidR="007142CC" w:rsidRPr="00DB5C93" w:rsidRDefault="007142CC" w:rsidP="003F767B"/>
        </w:tc>
      </w:tr>
      <w:tr w:rsidR="007142CC" w:rsidRPr="00DB5C93" w:rsidTr="003F767B">
        <w:trPr>
          <w:trHeight w:val="397"/>
        </w:trPr>
        <w:tc>
          <w:tcPr>
            <w:tcW w:w="1854" w:type="dxa"/>
            <w:tcBorders>
              <w:bottom w:val="single" w:sz="6" w:space="0" w:color="auto"/>
            </w:tcBorders>
            <w:shd w:val="clear" w:color="auto" w:fill="auto"/>
          </w:tcPr>
          <w:p w:rsidR="007142CC" w:rsidRPr="00DB5C93" w:rsidRDefault="007142CC" w:rsidP="003F767B"/>
        </w:tc>
        <w:tc>
          <w:tcPr>
            <w:tcW w:w="6237" w:type="dxa"/>
            <w:gridSpan w:val="3"/>
            <w:tcBorders>
              <w:bottom w:val="single" w:sz="6" w:space="0" w:color="auto"/>
            </w:tcBorders>
            <w:shd w:val="clear" w:color="auto" w:fill="auto"/>
          </w:tcPr>
          <w:p w:rsidR="007142CC" w:rsidRPr="00DB5C93" w:rsidRDefault="007142CC" w:rsidP="003F767B"/>
        </w:tc>
        <w:tc>
          <w:tcPr>
            <w:tcW w:w="1841" w:type="dxa"/>
            <w:tcBorders>
              <w:bottom w:val="single" w:sz="6" w:space="0" w:color="auto"/>
            </w:tcBorders>
            <w:shd w:val="clear" w:color="auto" w:fill="auto"/>
          </w:tcPr>
          <w:p w:rsidR="007142CC" w:rsidRPr="00DB5C93" w:rsidRDefault="007142CC" w:rsidP="003F767B"/>
        </w:tc>
      </w:tr>
      <w:tr w:rsidR="007142CC" w:rsidRPr="00DB5C93" w:rsidTr="003F767B">
        <w:trPr>
          <w:trHeight w:val="567"/>
        </w:trPr>
        <w:tc>
          <w:tcPr>
            <w:tcW w:w="1854" w:type="dxa"/>
            <w:tcBorders>
              <w:top w:val="single" w:sz="6" w:space="0" w:color="auto"/>
              <w:bottom w:val="single" w:sz="6" w:space="0" w:color="auto"/>
            </w:tcBorders>
            <w:shd w:val="clear" w:color="auto" w:fill="D9D9D9"/>
            <w:vAlign w:val="center"/>
          </w:tcPr>
          <w:p w:rsidR="007142CC" w:rsidRPr="00DB5C93" w:rsidRDefault="007142CC" w:rsidP="003F767B">
            <w:pPr>
              <w:rPr>
                <w:b/>
              </w:rPr>
            </w:pPr>
            <w:r w:rsidRPr="00DB5C93">
              <w:rPr>
                <w:b/>
              </w:rPr>
              <w:t>Stück</w:t>
            </w:r>
          </w:p>
        </w:tc>
        <w:tc>
          <w:tcPr>
            <w:tcW w:w="1985" w:type="dxa"/>
            <w:tcBorders>
              <w:top w:val="single" w:sz="6" w:space="0" w:color="auto"/>
              <w:bottom w:val="single" w:sz="6" w:space="0" w:color="auto"/>
            </w:tcBorders>
            <w:shd w:val="clear" w:color="auto" w:fill="D9D9D9"/>
            <w:vAlign w:val="center"/>
          </w:tcPr>
          <w:p w:rsidR="007142CC" w:rsidRPr="00DB5C93" w:rsidRDefault="007142CC" w:rsidP="003F767B">
            <w:pPr>
              <w:rPr>
                <w:b/>
              </w:rPr>
            </w:pPr>
            <w:r w:rsidRPr="00DB5C93">
              <w:rPr>
                <w:b/>
              </w:rPr>
              <w:t>Teilenummer</w:t>
            </w:r>
          </w:p>
        </w:tc>
        <w:tc>
          <w:tcPr>
            <w:tcW w:w="4252" w:type="dxa"/>
            <w:gridSpan w:val="2"/>
            <w:tcBorders>
              <w:top w:val="single" w:sz="6" w:space="0" w:color="auto"/>
              <w:bottom w:val="single" w:sz="6" w:space="0" w:color="auto"/>
            </w:tcBorders>
            <w:shd w:val="clear" w:color="auto" w:fill="D9D9D9"/>
            <w:vAlign w:val="center"/>
          </w:tcPr>
          <w:p w:rsidR="007142CC" w:rsidRPr="00DB5C93" w:rsidRDefault="007142CC" w:rsidP="003F767B">
            <w:pPr>
              <w:rPr>
                <w:b/>
              </w:rPr>
            </w:pPr>
            <w:r w:rsidRPr="00DB5C93">
              <w:rPr>
                <w:b/>
              </w:rPr>
              <w:t>Bezeichnung</w:t>
            </w:r>
          </w:p>
        </w:tc>
        <w:tc>
          <w:tcPr>
            <w:tcW w:w="1841" w:type="dxa"/>
            <w:tcBorders>
              <w:top w:val="single" w:sz="6" w:space="0" w:color="auto"/>
              <w:bottom w:val="single" w:sz="6" w:space="0" w:color="auto"/>
            </w:tcBorders>
            <w:shd w:val="clear" w:color="auto" w:fill="D9D9D9"/>
            <w:vAlign w:val="center"/>
          </w:tcPr>
          <w:p w:rsidR="007142CC" w:rsidRPr="00DB5C93" w:rsidRDefault="007142CC" w:rsidP="003F767B">
            <w:pPr>
              <w:rPr>
                <w:b/>
              </w:rPr>
            </w:pPr>
            <w:r w:rsidRPr="00DB5C93">
              <w:rPr>
                <w:b/>
              </w:rPr>
              <w:t>Einzelpreis</w:t>
            </w:r>
          </w:p>
        </w:tc>
      </w:tr>
      <w:tr w:rsidR="007142CC" w:rsidRPr="00DB5C93" w:rsidTr="003F767B">
        <w:trPr>
          <w:trHeight w:val="397"/>
        </w:trPr>
        <w:tc>
          <w:tcPr>
            <w:tcW w:w="1854" w:type="dxa"/>
            <w:shd w:val="clear" w:color="auto" w:fill="auto"/>
          </w:tcPr>
          <w:p w:rsidR="007142CC" w:rsidRPr="00DB5C93" w:rsidRDefault="007142CC" w:rsidP="003F767B"/>
        </w:tc>
        <w:tc>
          <w:tcPr>
            <w:tcW w:w="1985" w:type="dxa"/>
            <w:shd w:val="clear" w:color="auto" w:fill="auto"/>
          </w:tcPr>
          <w:p w:rsidR="007142CC" w:rsidRPr="00DB5C93" w:rsidRDefault="007142CC" w:rsidP="003F767B"/>
        </w:tc>
        <w:tc>
          <w:tcPr>
            <w:tcW w:w="4252" w:type="dxa"/>
            <w:gridSpan w:val="2"/>
            <w:shd w:val="clear" w:color="auto" w:fill="auto"/>
          </w:tcPr>
          <w:p w:rsidR="007142CC" w:rsidRPr="00DB5C93" w:rsidRDefault="007142CC" w:rsidP="003F767B"/>
        </w:tc>
        <w:tc>
          <w:tcPr>
            <w:tcW w:w="1841" w:type="dxa"/>
            <w:shd w:val="clear" w:color="auto" w:fill="auto"/>
          </w:tcPr>
          <w:p w:rsidR="007142CC" w:rsidRPr="00DB5C93" w:rsidRDefault="007142CC" w:rsidP="003F767B"/>
        </w:tc>
      </w:tr>
      <w:tr w:rsidR="007142CC" w:rsidRPr="00DB5C93" w:rsidTr="003F767B">
        <w:trPr>
          <w:trHeight w:val="397"/>
        </w:trPr>
        <w:tc>
          <w:tcPr>
            <w:tcW w:w="1854" w:type="dxa"/>
            <w:shd w:val="clear" w:color="auto" w:fill="auto"/>
          </w:tcPr>
          <w:p w:rsidR="007142CC" w:rsidRPr="00DB5C93" w:rsidRDefault="007142CC" w:rsidP="003F767B"/>
        </w:tc>
        <w:tc>
          <w:tcPr>
            <w:tcW w:w="1985" w:type="dxa"/>
            <w:shd w:val="clear" w:color="auto" w:fill="auto"/>
          </w:tcPr>
          <w:p w:rsidR="007142CC" w:rsidRPr="00DB5C93" w:rsidRDefault="007142CC" w:rsidP="003F767B"/>
        </w:tc>
        <w:tc>
          <w:tcPr>
            <w:tcW w:w="4252" w:type="dxa"/>
            <w:gridSpan w:val="2"/>
            <w:shd w:val="clear" w:color="auto" w:fill="auto"/>
          </w:tcPr>
          <w:p w:rsidR="007142CC" w:rsidRPr="00DB5C93" w:rsidRDefault="007142CC" w:rsidP="003F767B"/>
        </w:tc>
        <w:tc>
          <w:tcPr>
            <w:tcW w:w="1841" w:type="dxa"/>
            <w:shd w:val="clear" w:color="auto" w:fill="auto"/>
          </w:tcPr>
          <w:p w:rsidR="007142CC" w:rsidRPr="00DB5C93" w:rsidRDefault="007142CC" w:rsidP="003F767B"/>
        </w:tc>
      </w:tr>
      <w:tr w:rsidR="007142CC" w:rsidRPr="00DB5C93" w:rsidTr="003F767B">
        <w:trPr>
          <w:trHeight w:val="397"/>
        </w:trPr>
        <w:tc>
          <w:tcPr>
            <w:tcW w:w="1854" w:type="dxa"/>
            <w:shd w:val="clear" w:color="auto" w:fill="auto"/>
          </w:tcPr>
          <w:p w:rsidR="007142CC" w:rsidRPr="00DB5C93" w:rsidRDefault="007142CC" w:rsidP="003F767B"/>
        </w:tc>
        <w:tc>
          <w:tcPr>
            <w:tcW w:w="1985" w:type="dxa"/>
            <w:shd w:val="clear" w:color="auto" w:fill="auto"/>
          </w:tcPr>
          <w:p w:rsidR="007142CC" w:rsidRPr="00DB5C93" w:rsidRDefault="007142CC" w:rsidP="003F767B"/>
        </w:tc>
        <w:tc>
          <w:tcPr>
            <w:tcW w:w="4252" w:type="dxa"/>
            <w:gridSpan w:val="2"/>
            <w:shd w:val="clear" w:color="auto" w:fill="auto"/>
          </w:tcPr>
          <w:p w:rsidR="007142CC" w:rsidRPr="00DB5C93" w:rsidRDefault="007142CC" w:rsidP="003F767B"/>
        </w:tc>
        <w:tc>
          <w:tcPr>
            <w:tcW w:w="1841" w:type="dxa"/>
            <w:shd w:val="clear" w:color="auto" w:fill="auto"/>
          </w:tcPr>
          <w:p w:rsidR="007142CC" w:rsidRPr="00DB5C93" w:rsidRDefault="007142CC" w:rsidP="003F767B"/>
        </w:tc>
      </w:tr>
      <w:tr w:rsidR="007142CC" w:rsidRPr="00DB5C93" w:rsidTr="003F767B">
        <w:trPr>
          <w:trHeight w:val="907"/>
        </w:trPr>
        <w:tc>
          <w:tcPr>
            <w:tcW w:w="3839" w:type="dxa"/>
            <w:gridSpan w:val="2"/>
            <w:tcBorders>
              <w:right w:val="single" w:sz="4" w:space="0" w:color="auto"/>
            </w:tcBorders>
            <w:shd w:val="clear" w:color="auto" w:fill="auto"/>
          </w:tcPr>
          <w:p w:rsidR="007142CC" w:rsidRPr="00DB5C93" w:rsidRDefault="007142CC" w:rsidP="003F767B">
            <w:r w:rsidRPr="00DB5C93">
              <w:t>Mehrarbeit soll ausgeführt werden</w:t>
            </w:r>
          </w:p>
          <w:p w:rsidR="007142CC" w:rsidRPr="00DB5C93" w:rsidRDefault="007142CC" w:rsidP="003F767B">
            <w:pPr>
              <w:rPr>
                <w:sz w:val="8"/>
                <w:szCs w:val="8"/>
              </w:rPr>
            </w:pPr>
          </w:p>
          <w:p w:rsidR="007142CC" w:rsidRPr="00DB5C93" w:rsidRDefault="007142CC" w:rsidP="003F767B">
            <w:r w:rsidRPr="00DB5C93">
              <w:t xml:space="preserve">bis € </w:t>
            </w:r>
            <w:r w:rsidRPr="00DB5C93">
              <w:rPr>
                <w:shd w:val="clear" w:color="auto" w:fill="CCCCCC"/>
              </w:rPr>
              <w:t>_______________________</w:t>
            </w:r>
          </w:p>
        </w:tc>
        <w:tc>
          <w:tcPr>
            <w:tcW w:w="4252" w:type="dxa"/>
            <w:gridSpan w:val="2"/>
            <w:tcBorders>
              <w:left w:val="single" w:sz="4" w:space="0" w:color="auto"/>
            </w:tcBorders>
            <w:shd w:val="clear" w:color="auto" w:fill="auto"/>
          </w:tcPr>
          <w:p w:rsidR="007142CC" w:rsidRPr="00DB5C93" w:rsidRDefault="007142CC" w:rsidP="003F767B">
            <w:r w:rsidRPr="00DB5C93">
              <w:t xml:space="preserve">Ersetzte Teile      </w:t>
            </w:r>
            <w:r>
              <w:sym w:font="Wingdings" w:char="F0A8"/>
            </w:r>
            <w:r w:rsidRPr="00DB5C93">
              <w:t xml:space="preserve"> Ja    </w:t>
            </w:r>
            <w:r>
              <w:sym w:font="Wingdings" w:char="F0A8"/>
            </w:r>
            <w:r w:rsidRPr="00DB5C93">
              <w:t xml:space="preserve"> Nein</w:t>
            </w:r>
          </w:p>
          <w:p w:rsidR="007142CC" w:rsidRPr="00DB5C93" w:rsidRDefault="007142CC" w:rsidP="003F767B">
            <w:r w:rsidRPr="00DB5C93">
              <w:t>aushändigen</w:t>
            </w:r>
          </w:p>
        </w:tc>
        <w:tc>
          <w:tcPr>
            <w:tcW w:w="1841" w:type="dxa"/>
            <w:shd w:val="clear" w:color="auto" w:fill="auto"/>
          </w:tcPr>
          <w:p w:rsidR="007142CC" w:rsidRPr="00DB5C93" w:rsidRDefault="007142CC" w:rsidP="003F767B">
            <w:r w:rsidRPr="00DB5C93">
              <w:t>Termin</w:t>
            </w:r>
          </w:p>
          <w:p w:rsidR="007142CC" w:rsidRPr="00DB5C93" w:rsidRDefault="007142CC" w:rsidP="003F767B">
            <w:pPr>
              <w:rPr>
                <w:sz w:val="12"/>
                <w:szCs w:val="12"/>
              </w:rPr>
            </w:pPr>
          </w:p>
          <w:p w:rsidR="007142CC" w:rsidRPr="00DB5C93" w:rsidRDefault="007142CC" w:rsidP="003F767B">
            <w:r w:rsidRPr="00DB5C93">
              <w:rPr>
                <w:shd w:val="clear" w:color="auto" w:fill="CCCCCC"/>
              </w:rPr>
              <w:t>________________</w:t>
            </w:r>
          </w:p>
        </w:tc>
      </w:tr>
      <w:tr w:rsidR="007142CC" w:rsidRPr="00DB5C93" w:rsidTr="003F767B">
        <w:trPr>
          <w:trHeight w:val="1134"/>
        </w:trPr>
        <w:tc>
          <w:tcPr>
            <w:tcW w:w="9932" w:type="dxa"/>
            <w:gridSpan w:val="5"/>
            <w:shd w:val="clear" w:color="auto" w:fill="auto"/>
          </w:tcPr>
          <w:p w:rsidR="007142CC" w:rsidRPr="00DB5C93" w:rsidRDefault="007142CC" w:rsidP="003F767B">
            <w:pPr>
              <w:rPr>
                <w:sz w:val="8"/>
                <w:szCs w:val="8"/>
              </w:rPr>
            </w:pPr>
          </w:p>
          <w:p w:rsidR="007142CC" w:rsidRPr="00DB5C93" w:rsidRDefault="007142CC" w:rsidP="003F767B">
            <w:r w:rsidRPr="00DB5C93">
              <w:t>An Ihrem Fahrzeug haben wir noch  _________________________________________________________</w:t>
            </w:r>
          </w:p>
          <w:p w:rsidR="007142CC" w:rsidRPr="00DB5C93" w:rsidRDefault="007142CC" w:rsidP="003F767B">
            <w:r w:rsidRPr="00DB5C93">
              <w:t xml:space="preserve">folgendes festgestellt, was in        </w:t>
            </w:r>
            <w:r w:rsidR="00436CBC">
              <w:t xml:space="preserve">  </w:t>
            </w:r>
            <w:r w:rsidRPr="00DB5C93">
              <w:t xml:space="preserve">    _________________________________________________________</w:t>
            </w:r>
          </w:p>
          <w:p w:rsidR="007142CC" w:rsidRPr="00DB5C93" w:rsidRDefault="007142CC" w:rsidP="003F767B">
            <w:r w:rsidRPr="00DB5C93">
              <w:t>Ordnung gebracht werden sollte:</w:t>
            </w:r>
            <w:r w:rsidR="00436CBC">
              <w:t xml:space="preserve">   </w:t>
            </w:r>
            <w:r w:rsidRPr="00DB5C93">
              <w:t xml:space="preserve">   _________________________________________________________</w:t>
            </w:r>
          </w:p>
        </w:tc>
      </w:tr>
      <w:tr w:rsidR="007142CC" w:rsidRPr="00DB5C93" w:rsidTr="003F767B">
        <w:trPr>
          <w:trHeight w:val="964"/>
        </w:trPr>
        <w:tc>
          <w:tcPr>
            <w:tcW w:w="3839" w:type="dxa"/>
            <w:gridSpan w:val="2"/>
            <w:shd w:val="clear" w:color="auto" w:fill="auto"/>
          </w:tcPr>
          <w:p w:rsidR="007142CC" w:rsidRPr="00DB5C93" w:rsidRDefault="007142CC" w:rsidP="003F767B">
            <w:pPr>
              <w:rPr>
                <w:sz w:val="4"/>
                <w:szCs w:val="4"/>
              </w:rPr>
            </w:pPr>
          </w:p>
          <w:p w:rsidR="007142CC" w:rsidRPr="00DB5C93" w:rsidRDefault="007142CC" w:rsidP="003F767B">
            <w:pPr>
              <w:rPr>
                <w:sz w:val="16"/>
                <w:szCs w:val="16"/>
              </w:rPr>
            </w:pPr>
            <w:r w:rsidRPr="00DB5C93">
              <w:rPr>
                <w:sz w:val="16"/>
                <w:szCs w:val="16"/>
              </w:rPr>
              <w:t>Arbeit kontrolliert und aufgenommen</w:t>
            </w:r>
          </w:p>
          <w:p w:rsidR="007142CC" w:rsidRPr="00DB5C93" w:rsidRDefault="007142CC" w:rsidP="003F767B"/>
          <w:p w:rsidR="007142CC" w:rsidRPr="00DB5C93" w:rsidRDefault="007142CC" w:rsidP="003F767B"/>
          <w:p w:rsidR="007142CC" w:rsidRPr="00DB5C93" w:rsidRDefault="007142CC" w:rsidP="003F767B">
            <w:pPr>
              <w:rPr>
                <w:sz w:val="16"/>
                <w:szCs w:val="16"/>
              </w:rPr>
            </w:pPr>
            <w:r w:rsidRPr="00DB5C93">
              <w:rPr>
                <w:sz w:val="16"/>
                <w:szCs w:val="16"/>
              </w:rPr>
              <w:t>Der Meister</w:t>
            </w:r>
          </w:p>
        </w:tc>
        <w:tc>
          <w:tcPr>
            <w:tcW w:w="6093" w:type="dxa"/>
            <w:gridSpan w:val="3"/>
            <w:shd w:val="clear" w:color="auto" w:fill="auto"/>
          </w:tcPr>
          <w:p w:rsidR="007142CC" w:rsidRPr="00DB5C93" w:rsidRDefault="007142CC" w:rsidP="003F767B">
            <w:pPr>
              <w:rPr>
                <w:sz w:val="4"/>
                <w:szCs w:val="4"/>
              </w:rPr>
            </w:pPr>
          </w:p>
          <w:p w:rsidR="007142CC" w:rsidRPr="00DB5C93" w:rsidRDefault="007B46EA" w:rsidP="003F767B">
            <w:pPr>
              <w:rPr>
                <w:sz w:val="16"/>
                <w:szCs w:val="16"/>
              </w:rPr>
            </w:pPr>
            <w:r>
              <w:rPr>
                <w:sz w:val="16"/>
                <w:szCs w:val="16"/>
              </w:rPr>
              <w:t>Datum/Unterschrift des Auftrag</w:t>
            </w:r>
            <w:r w:rsidR="007142CC" w:rsidRPr="00DB5C93">
              <w:rPr>
                <w:sz w:val="16"/>
                <w:szCs w:val="16"/>
              </w:rPr>
              <w:t>gebers oder des Bevollmächtigten</w:t>
            </w:r>
          </w:p>
        </w:tc>
      </w:tr>
    </w:tbl>
    <w:p w:rsidR="007142CC" w:rsidRDefault="007142CC" w:rsidP="007142CC"/>
    <w:p w:rsidR="007142CC" w:rsidRPr="0045502B" w:rsidRDefault="007142CC" w:rsidP="007142CC"/>
    <w:p w:rsidR="007F1624" w:rsidRDefault="007F1624" w:rsidP="007F1624"/>
    <w:p w:rsidR="007F1624" w:rsidRPr="00DB5C93" w:rsidRDefault="007F1624" w:rsidP="007F1624"/>
    <w:p w:rsidR="005D4319" w:rsidRDefault="005D4319" w:rsidP="003711A6"/>
    <w:p w:rsidR="00B97566" w:rsidRDefault="00B97566" w:rsidP="003711A6"/>
    <w:p w:rsidR="00B97566" w:rsidRDefault="00B97566" w:rsidP="003711A6"/>
    <w:p w:rsidR="00B97566" w:rsidRDefault="00B97566" w:rsidP="003711A6"/>
    <w:p w:rsidR="00B97566" w:rsidRDefault="00B97566" w:rsidP="003711A6"/>
    <w:p w:rsidR="00B97566" w:rsidRDefault="00B97566" w:rsidP="003711A6"/>
    <w:p w:rsidR="00B97566" w:rsidRDefault="00B97566" w:rsidP="003711A6"/>
    <w:p w:rsidR="00B97566" w:rsidRDefault="00B97566" w:rsidP="003711A6"/>
    <w:p w:rsidR="00B97566" w:rsidRDefault="00B97566" w:rsidP="003711A6"/>
    <w:p w:rsidR="00F5649B" w:rsidRDefault="00F5649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F767B" w:rsidRPr="00B51DE9" w:rsidTr="00B872E9">
        <w:trPr>
          <w:trHeight w:val="523"/>
        </w:trPr>
        <w:tc>
          <w:tcPr>
            <w:tcW w:w="3119" w:type="dxa"/>
            <w:tcBorders>
              <w:left w:val="single" w:sz="4" w:space="0" w:color="auto"/>
              <w:bottom w:val="single" w:sz="4" w:space="0" w:color="auto"/>
              <w:right w:val="single" w:sz="4" w:space="0" w:color="auto"/>
            </w:tcBorders>
            <w:shd w:val="clear" w:color="auto" w:fill="D9D9D9"/>
            <w:hideMark/>
          </w:tcPr>
          <w:p w:rsidR="003F767B" w:rsidRDefault="003F767B" w:rsidP="003F767B">
            <w:pPr>
              <w:pStyle w:val="Tabelle6pt"/>
              <w:rPr>
                <w:color w:val="000000"/>
              </w:rPr>
            </w:pPr>
            <w:r>
              <w:lastRenderedPageBreak/>
              <w:br w:type="page"/>
              <w:t>Lernfeld</w:t>
            </w:r>
          </w:p>
          <w:p w:rsidR="003F767B" w:rsidRDefault="003F767B" w:rsidP="003F767B">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3F767B" w:rsidRDefault="003F767B" w:rsidP="003F767B">
            <w:pPr>
              <w:pStyle w:val="Tabelle6pt"/>
              <w:rPr>
                <w:color w:val="000000"/>
              </w:rPr>
            </w:pPr>
            <w:r>
              <w:t>Titel</w:t>
            </w:r>
          </w:p>
          <w:p w:rsidR="003F767B" w:rsidRDefault="00652298" w:rsidP="003F767B">
            <w:pPr>
              <w:pStyle w:val="TabelleKopflinks"/>
            </w:pPr>
            <w:r>
              <w:t xml:space="preserve">Informieren </w:t>
            </w:r>
            <w:r w:rsidR="00BC7FE5">
              <w:t>–</w:t>
            </w:r>
            <w:r>
              <w:t xml:space="preserve"> </w:t>
            </w:r>
            <w:r w:rsidR="00BC7FE5">
              <w:t xml:space="preserve">Umgangsregeln mit einer </w:t>
            </w:r>
            <w:r w:rsidR="00C862C2">
              <w:t>Heb</w:t>
            </w:r>
            <w:r w:rsidR="00C862C2">
              <w:t>e</w:t>
            </w:r>
            <w:r w:rsidR="00C862C2">
              <w:t>bühne</w:t>
            </w:r>
            <w:r w:rsidR="00BC7FE5">
              <w:t xml:space="preserve"> erstellen</w:t>
            </w:r>
          </w:p>
        </w:tc>
        <w:tc>
          <w:tcPr>
            <w:tcW w:w="188" w:type="dxa"/>
            <w:vMerge w:val="restart"/>
            <w:tcBorders>
              <w:top w:val="nil"/>
              <w:left w:val="single" w:sz="4" w:space="0" w:color="auto"/>
              <w:bottom w:val="nil"/>
              <w:right w:val="single" w:sz="4" w:space="0" w:color="auto"/>
            </w:tcBorders>
            <w:shd w:val="clear" w:color="auto" w:fill="FFFFFF"/>
          </w:tcPr>
          <w:p w:rsidR="003F767B" w:rsidRPr="004B658C" w:rsidRDefault="003F767B" w:rsidP="003F767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F2672A" w:rsidRPr="00B51DE9" w:rsidRDefault="00F2672A" w:rsidP="00B872E9">
            <w:pPr>
              <w:pStyle w:val="TabelleKopfmitte"/>
              <w:rPr>
                <w:rFonts w:eastAsia="Calibri"/>
              </w:rPr>
            </w:pPr>
            <w:r>
              <w:t>FZT</w:t>
            </w:r>
            <w:r w:rsidR="00B872E9">
              <w:t xml:space="preserve"> 0</w:t>
            </w:r>
            <w:r w:rsidR="004E62CD">
              <w:t>1.</w:t>
            </w:r>
            <w:r w:rsidR="002D4621">
              <w:t>0</w:t>
            </w:r>
            <w:r>
              <w:t>1.</w:t>
            </w:r>
            <w:r w:rsidR="007317DD">
              <w:t>02.</w:t>
            </w:r>
            <w:r>
              <w:t>03</w:t>
            </w:r>
          </w:p>
        </w:tc>
      </w:tr>
      <w:tr w:rsidR="003F767B" w:rsidRPr="00B51DE9" w:rsidTr="003F767B">
        <w:tc>
          <w:tcPr>
            <w:tcW w:w="7348" w:type="dxa"/>
            <w:gridSpan w:val="3"/>
            <w:tcBorders>
              <w:left w:val="single" w:sz="4" w:space="0" w:color="auto"/>
              <w:bottom w:val="single" w:sz="4" w:space="0" w:color="auto"/>
              <w:right w:val="single" w:sz="4" w:space="0" w:color="auto"/>
            </w:tcBorders>
            <w:shd w:val="clear" w:color="auto" w:fill="auto"/>
            <w:hideMark/>
          </w:tcPr>
          <w:p w:rsidR="003F767B" w:rsidRPr="004B658C" w:rsidRDefault="003F767B" w:rsidP="0000124C">
            <w:pPr>
              <w:pStyle w:val="Tabelle6pt"/>
              <w:jc w:val="both"/>
            </w:pPr>
            <w:r>
              <w:t>Kompetenzbereiche:</w:t>
            </w:r>
          </w:p>
          <w:p w:rsidR="003F767B" w:rsidRPr="00B05B6B" w:rsidRDefault="003F767B" w:rsidP="0000124C">
            <w:pPr>
              <w:pStyle w:val="Kopf8ptafz"/>
              <w:jc w:val="both"/>
            </w:pPr>
            <w:r w:rsidRPr="00B05B6B">
              <w:t>Werkstattausrüstung be</w:t>
            </w:r>
            <w:r w:rsidR="007B46EA">
              <w:t>schreiben, auswählen und nutzen</w:t>
            </w:r>
          </w:p>
          <w:p w:rsidR="003F767B" w:rsidRPr="00B05B6B" w:rsidRDefault="003F767B" w:rsidP="0000124C">
            <w:pPr>
              <w:pStyle w:val="Kopf8ptafz"/>
              <w:jc w:val="both"/>
            </w:pPr>
            <w:r w:rsidRPr="00B05B6B">
              <w:t>Maschinen und Geräte auswählen und einsetzen</w:t>
            </w:r>
          </w:p>
          <w:p w:rsidR="003F767B" w:rsidRPr="00B05B6B" w:rsidRDefault="003F767B" w:rsidP="0000124C">
            <w:pPr>
              <w:pStyle w:val="Kopf8ptafz"/>
              <w:jc w:val="both"/>
            </w:pPr>
            <w:r w:rsidRPr="00B05B6B">
              <w:t>Arbeitsregeln, Bedienungsvorschriften und Sicherheitshinweise beachten</w:t>
            </w:r>
          </w:p>
          <w:p w:rsidR="003F767B" w:rsidRPr="00F4077B" w:rsidRDefault="003F767B" w:rsidP="0000124C">
            <w:pPr>
              <w:pStyle w:val="Kopf8ptafz"/>
              <w:jc w:val="both"/>
              <w:rPr>
                <w:i/>
              </w:rPr>
            </w:pPr>
            <w:r w:rsidRPr="00F4077B">
              <w:rPr>
                <w:i/>
              </w:rPr>
              <w:t>Ich kann die Anforderungen meines Umfeldes wahrnehmen.</w:t>
            </w:r>
          </w:p>
        </w:tc>
        <w:tc>
          <w:tcPr>
            <w:tcW w:w="188" w:type="dxa"/>
            <w:vMerge/>
            <w:tcBorders>
              <w:left w:val="single" w:sz="4" w:space="0" w:color="auto"/>
              <w:bottom w:val="nil"/>
              <w:right w:val="nil"/>
            </w:tcBorders>
            <w:vAlign w:val="center"/>
            <w:hideMark/>
          </w:tcPr>
          <w:p w:rsidR="003F767B" w:rsidRDefault="003F767B" w:rsidP="0000124C">
            <w:pPr>
              <w:jc w:val="both"/>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F767B" w:rsidRPr="00B51DE9" w:rsidTr="003F767B">
              <w:trPr>
                <w:trHeight w:val="284"/>
              </w:trPr>
              <w:tc>
                <w:tcPr>
                  <w:tcW w:w="2090" w:type="dxa"/>
                  <w:shd w:val="clear" w:color="auto" w:fill="auto"/>
                </w:tcPr>
                <w:p w:rsidR="003F767B" w:rsidRPr="00B51DE9" w:rsidRDefault="003F767B" w:rsidP="00E366DE">
                  <w:pPr>
                    <w:pStyle w:val="Textkrpermitte"/>
                  </w:pPr>
                  <w:proofErr w:type="spellStart"/>
                  <w:r w:rsidRPr="00B51DE9">
                    <w:t>LernPROJEKT</w:t>
                  </w:r>
                  <w:proofErr w:type="spellEnd"/>
                </w:p>
              </w:tc>
            </w:tr>
            <w:tr w:rsidR="003F767B" w:rsidRPr="00B51DE9" w:rsidTr="003F767B">
              <w:trPr>
                <w:trHeight w:val="284"/>
              </w:trPr>
              <w:tc>
                <w:tcPr>
                  <w:tcW w:w="2090" w:type="dxa"/>
                  <w:tcBorders>
                    <w:bottom w:val="single" w:sz="4" w:space="0" w:color="auto"/>
                  </w:tcBorders>
                  <w:shd w:val="clear" w:color="auto" w:fill="auto"/>
                </w:tcPr>
                <w:p w:rsidR="003F767B" w:rsidRPr="00B51DE9" w:rsidRDefault="003F767B" w:rsidP="00E366DE">
                  <w:pPr>
                    <w:pStyle w:val="Textkrpermitte"/>
                  </w:pPr>
                  <w:proofErr w:type="spellStart"/>
                  <w:r w:rsidRPr="00B51DE9">
                    <w:t>LernTHEMA</w:t>
                  </w:r>
                  <w:proofErr w:type="spellEnd"/>
                </w:p>
              </w:tc>
            </w:tr>
            <w:tr w:rsidR="003F767B" w:rsidRPr="00B51DE9" w:rsidTr="003F767B">
              <w:trPr>
                <w:trHeight w:val="284"/>
              </w:trPr>
              <w:tc>
                <w:tcPr>
                  <w:tcW w:w="2090" w:type="dxa"/>
                  <w:tcBorders>
                    <w:bottom w:val="nil"/>
                  </w:tcBorders>
                  <w:shd w:val="clear" w:color="auto" w:fill="D9D9D9" w:themeFill="background1" w:themeFillShade="D9"/>
                </w:tcPr>
                <w:p w:rsidR="003F767B" w:rsidRPr="00B51DE9" w:rsidRDefault="003F767B" w:rsidP="00E366DE">
                  <w:pPr>
                    <w:pStyle w:val="TabelleKopfmitte"/>
                  </w:pPr>
                  <w:proofErr w:type="spellStart"/>
                  <w:r w:rsidRPr="00B51DE9">
                    <w:t>LernSCHRITT</w:t>
                  </w:r>
                  <w:proofErr w:type="spellEnd"/>
                </w:p>
              </w:tc>
            </w:tr>
          </w:tbl>
          <w:p w:rsidR="003F767B" w:rsidRPr="00B51DE9" w:rsidRDefault="003F767B" w:rsidP="0000124C">
            <w:pPr>
              <w:jc w:val="both"/>
            </w:pPr>
          </w:p>
        </w:tc>
      </w:tr>
      <w:tr w:rsidR="003F767B" w:rsidRPr="00B51DE9" w:rsidTr="003F767B">
        <w:trPr>
          <w:trHeight w:val="149"/>
        </w:trPr>
        <w:tc>
          <w:tcPr>
            <w:tcW w:w="7348" w:type="dxa"/>
            <w:gridSpan w:val="3"/>
            <w:tcBorders>
              <w:top w:val="single" w:sz="4" w:space="0" w:color="auto"/>
              <w:left w:val="nil"/>
              <w:right w:val="nil"/>
            </w:tcBorders>
          </w:tcPr>
          <w:p w:rsidR="003F767B" w:rsidRPr="00B51DE9" w:rsidRDefault="003F767B" w:rsidP="0000124C">
            <w:pPr>
              <w:jc w:val="both"/>
            </w:pPr>
          </w:p>
        </w:tc>
        <w:tc>
          <w:tcPr>
            <w:tcW w:w="196" w:type="dxa"/>
            <w:gridSpan w:val="2"/>
            <w:tcBorders>
              <w:top w:val="nil"/>
              <w:left w:val="nil"/>
              <w:right w:val="nil"/>
            </w:tcBorders>
          </w:tcPr>
          <w:p w:rsidR="003F767B" w:rsidRPr="00B51DE9" w:rsidRDefault="003F767B" w:rsidP="0000124C">
            <w:pPr>
              <w:jc w:val="both"/>
            </w:pPr>
          </w:p>
        </w:tc>
        <w:tc>
          <w:tcPr>
            <w:tcW w:w="2095" w:type="dxa"/>
            <w:tcBorders>
              <w:top w:val="single" w:sz="4" w:space="0" w:color="auto"/>
              <w:left w:val="nil"/>
              <w:right w:val="nil"/>
            </w:tcBorders>
          </w:tcPr>
          <w:p w:rsidR="003F767B" w:rsidRPr="00B51DE9" w:rsidRDefault="003F767B" w:rsidP="0000124C">
            <w:pPr>
              <w:jc w:val="both"/>
            </w:pPr>
          </w:p>
        </w:tc>
      </w:tr>
      <w:tr w:rsidR="003F767B" w:rsidRPr="00B51DE9" w:rsidTr="003F767B">
        <w:trPr>
          <w:trHeight w:val="443"/>
        </w:trPr>
        <w:tc>
          <w:tcPr>
            <w:tcW w:w="4818" w:type="dxa"/>
            <w:gridSpan w:val="2"/>
            <w:vMerge w:val="restart"/>
            <w:tcBorders>
              <w:left w:val="single" w:sz="4" w:space="0" w:color="auto"/>
              <w:right w:val="single" w:sz="4" w:space="0" w:color="auto"/>
            </w:tcBorders>
          </w:tcPr>
          <w:p w:rsidR="003F767B" w:rsidRPr="004B658C" w:rsidRDefault="003F767B" w:rsidP="0000124C">
            <w:pPr>
              <w:pStyle w:val="Tabelle6pt"/>
              <w:jc w:val="both"/>
            </w:pPr>
            <w:r>
              <w:t>Kompetenzen:</w:t>
            </w:r>
          </w:p>
          <w:p w:rsidR="003F767B" w:rsidRPr="00B05B6B" w:rsidRDefault="003F767B" w:rsidP="0000124C">
            <w:pPr>
              <w:pStyle w:val="Kopf8ptafz"/>
              <w:jc w:val="both"/>
              <w:rPr>
                <w:szCs w:val="16"/>
              </w:rPr>
            </w:pPr>
            <w:r w:rsidRPr="00B05B6B">
              <w:rPr>
                <w:szCs w:val="16"/>
              </w:rPr>
              <w:t>Ich kann den Aufbau der Hebebühne für Kraftfahrzeuge erläutern.</w:t>
            </w:r>
          </w:p>
          <w:p w:rsidR="003F767B" w:rsidRPr="00B05B6B" w:rsidRDefault="003F767B" w:rsidP="0000124C">
            <w:pPr>
              <w:pStyle w:val="Kopf8ptafz"/>
              <w:jc w:val="both"/>
              <w:rPr>
                <w:szCs w:val="16"/>
              </w:rPr>
            </w:pPr>
            <w:r w:rsidRPr="00B05B6B">
              <w:rPr>
                <w:szCs w:val="16"/>
              </w:rPr>
              <w:t>Ich kann die wesentlichen Baugruppen einer ortsfesten Hebebühne nennen und deren Funktion angeben.</w:t>
            </w:r>
          </w:p>
          <w:p w:rsidR="003F767B" w:rsidRPr="00B05B6B" w:rsidRDefault="003F767B" w:rsidP="0000124C">
            <w:pPr>
              <w:pStyle w:val="Kopf8ptafz"/>
              <w:jc w:val="both"/>
            </w:pPr>
            <w:r w:rsidRPr="00B05B6B">
              <w:rPr>
                <w:szCs w:val="16"/>
              </w:rPr>
              <w:t>Ich kann die Unterlagen der Hersteller und der Berufsgenosse</w:t>
            </w:r>
            <w:r w:rsidRPr="00B05B6B">
              <w:rPr>
                <w:szCs w:val="16"/>
              </w:rPr>
              <w:t>n</w:t>
            </w:r>
            <w:r w:rsidRPr="00B05B6B">
              <w:rPr>
                <w:szCs w:val="16"/>
              </w:rPr>
              <w:t>schaften zu Maschinen und Anlagen finden und damit arbeiten.</w:t>
            </w:r>
          </w:p>
          <w:p w:rsidR="003F767B" w:rsidRPr="00436CBC" w:rsidRDefault="003F767B" w:rsidP="0000124C">
            <w:pPr>
              <w:pStyle w:val="Kopf8ptafz"/>
              <w:jc w:val="both"/>
              <w:rPr>
                <w:i/>
              </w:rPr>
            </w:pPr>
            <w:r w:rsidRPr="00436CBC">
              <w:rPr>
                <w:i/>
                <w:szCs w:val="16"/>
              </w:rPr>
              <w:t>Ich kann ein Informationsblatt erstellen.</w:t>
            </w:r>
          </w:p>
          <w:p w:rsidR="003F767B" w:rsidRDefault="003F767B" w:rsidP="0000124C">
            <w:pPr>
              <w:pStyle w:val="Kopf8ptafz"/>
              <w:jc w:val="both"/>
            </w:pPr>
            <w:r w:rsidRPr="00436CBC">
              <w:rPr>
                <w:i/>
                <w:szCs w:val="16"/>
              </w:rPr>
              <w:t>Ich kann die 5-Schritt-Lesemethode anwenden.</w:t>
            </w:r>
          </w:p>
        </w:tc>
        <w:tc>
          <w:tcPr>
            <w:tcW w:w="4821" w:type="dxa"/>
            <w:gridSpan w:val="4"/>
            <w:tcBorders>
              <w:left w:val="single" w:sz="4" w:space="0" w:color="auto"/>
              <w:right w:val="single" w:sz="4" w:space="0" w:color="auto"/>
            </w:tcBorders>
          </w:tcPr>
          <w:p w:rsidR="003F767B" w:rsidRDefault="003F767B" w:rsidP="0000124C">
            <w:pPr>
              <w:pStyle w:val="Tabelle6pt"/>
              <w:jc w:val="both"/>
            </w:pPr>
            <w:r>
              <w:t>Was Sie schon können sollten:</w:t>
            </w:r>
          </w:p>
          <w:p w:rsidR="003F767B" w:rsidRPr="00234B66" w:rsidRDefault="003F767B" w:rsidP="0000124C">
            <w:pPr>
              <w:pStyle w:val="Kopf8ptafz"/>
              <w:jc w:val="both"/>
            </w:pPr>
            <w:r>
              <w:t>Ich kann Texte lesen und verstehen.</w:t>
            </w:r>
          </w:p>
        </w:tc>
      </w:tr>
      <w:tr w:rsidR="003F767B" w:rsidRPr="00B51DE9" w:rsidTr="003F767B">
        <w:trPr>
          <w:trHeight w:val="443"/>
        </w:trPr>
        <w:tc>
          <w:tcPr>
            <w:tcW w:w="4818" w:type="dxa"/>
            <w:gridSpan w:val="2"/>
            <w:vMerge/>
            <w:tcBorders>
              <w:left w:val="single" w:sz="4" w:space="0" w:color="auto"/>
              <w:right w:val="single" w:sz="4" w:space="0" w:color="auto"/>
            </w:tcBorders>
          </w:tcPr>
          <w:p w:rsidR="003F767B" w:rsidRDefault="003F767B" w:rsidP="0000124C">
            <w:pPr>
              <w:pStyle w:val="Tabelle6pt"/>
              <w:jc w:val="both"/>
            </w:pPr>
          </w:p>
        </w:tc>
        <w:tc>
          <w:tcPr>
            <w:tcW w:w="4821" w:type="dxa"/>
            <w:gridSpan w:val="4"/>
            <w:tcBorders>
              <w:left w:val="single" w:sz="4" w:space="0" w:color="auto"/>
              <w:right w:val="single" w:sz="4" w:space="0" w:color="auto"/>
            </w:tcBorders>
          </w:tcPr>
          <w:p w:rsidR="003F767B" w:rsidRDefault="003F767B" w:rsidP="0000124C">
            <w:pPr>
              <w:pStyle w:val="Tabelle6pt"/>
              <w:jc w:val="both"/>
            </w:pPr>
            <w:r>
              <w:t>Wofür Sie das benötigen:</w:t>
            </w:r>
          </w:p>
          <w:p w:rsidR="003F767B" w:rsidRDefault="003F767B" w:rsidP="0000124C">
            <w:pPr>
              <w:pStyle w:val="Kopf8ptafz"/>
              <w:jc w:val="both"/>
            </w:pPr>
            <w:r>
              <w:t>Für Arbeiten an Kraftfahrzeugen</w:t>
            </w:r>
            <w:r w:rsidR="0027100C">
              <w:t>,</w:t>
            </w:r>
            <w:r>
              <w:t xml:space="preserve"> die ein Anheben des</w:t>
            </w:r>
            <w:r w:rsidR="00200E26">
              <w:t xml:space="preserve"> Fahrzeuges erforderlich machen</w:t>
            </w:r>
          </w:p>
        </w:tc>
      </w:tr>
      <w:tr w:rsidR="003F767B" w:rsidRPr="00B51DE9" w:rsidTr="003F767B">
        <w:trPr>
          <w:trHeight w:val="443"/>
        </w:trPr>
        <w:tc>
          <w:tcPr>
            <w:tcW w:w="4818" w:type="dxa"/>
            <w:gridSpan w:val="2"/>
            <w:vMerge/>
            <w:tcBorders>
              <w:left w:val="single" w:sz="4" w:space="0" w:color="auto"/>
              <w:right w:val="single" w:sz="4" w:space="0" w:color="auto"/>
            </w:tcBorders>
          </w:tcPr>
          <w:p w:rsidR="003F767B" w:rsidRDefault="003F767B" w:rsidP="0000124C">
            <w:pPr>
              <w:pStyle w:val="Tabelle6pt"/>
              <w:jc w:val="both"/>
            </w:pPr>
          </w:p>
        </w:tc>
        <w:tc>
          <w:tcPr>
            <w:tcW w:w="4821" w:type="dxa"/>
            <w:gridSpan w:val="4"/>
            <w:tcBorders>
              <w:left w:val="single" w:sz="4" w:space="0" w:color="auto"/>
              <w:right w:val="single" w:sz="4" w:space="0" w:color="auto"/>
            </w:tcBorders>
          </w:tcPr>
          <w:p w:rsidR="003F767B" w:rsidRDefault="003F767B" w:rsidP="0000124C">
            <w:pPr>
              <w:pStyle w:val="Tabelle6pt"/>
              <w:jc w:val="both"/>
            </w:pPr>
            <w:r>
              <w:t>Wie Sie Ihr Können prüfen können:</w:t>
            </w:r>
          </w:p>
          <w:p w:rsidR="003F767B" w:rsidRPr="00234B66" w:rsidRDefault="003F767B" w:rsidP="0000124C">
            <w:pPr>
              <w:pStyle w:val="Kopf8ptafz"/>
              <w:jc w:val="both"/>
            </w:pPr>
            <w:r>
              <w:t>Gruppente</w:t>
            </w:r>
            <w:r w:rsidR="00200E26">
              <w:t>ilung mit Kontrollgruppe in BTW</w:t>
            </w:r>
          </w:p>
        </w:tc>
      </w:tr>
    </w:tbl>
    <w:p w:rsidR="003F767B" w:rsidRPr="0017074D" w:rsidRDefault="003F767B" w:rsidP="00B05B6B">
      <w:pPr>
        <w:pStyle w:val="berschrift1"/>
      </w:pPr>
      <w:r>
        <w:rPr>
          <w:noProof/>
          <w:sz w:val="24"/>
        </w:rPr>
        <w:drawing>
          <wp:anchor distT="0" distB="0" distL="114300" distR="114300" simplePos="0" relativeHeight="251511808" behindDoc="0" locked="0" layoutInCell="0" allowOverlap="1" wp14:anchorId="2E835347" wp14:editId="7F1E88C1">
            <wp:simplePos x="0" y="0"/>
            <wp:positionH relativeFrom="rightMargin">
              <wp:posOffset>729335</wp:posOffset>
            </wp:positionH>
            <wp:positionV relativeFrom="paragraph">
              <wp:posOffset>61239</wp:posOffset>
            </wp:positionV>
            <wp:extent cx="345440" cy="323850"/>
            <wp:effectExtent l="0" t="0" r="0" b="0"/>
            <wp:wrapNone/>
            <wp:docPr id="96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512832" behindDoc="0" locked="0" layoutInCell="0" allowOverlap="1" wp14:anchorId="51715CA2" wp14:editId="04FB8ABF">
            <wp:simplePos x="0" y="0"/>
            <wp:positionH relativeFrom="rightMargin">
              <wp:posOffset>1096645</wp:posOffset>
            </wp:positionH>
            <wp:positionV relativeFrom="paragraph">
              <wp:posOffset>69215</wp:posOffset>
            </wp:positionV>
            <wp:extent cx="345440" cy="323850"/>
            <wp:effectExtent l="0" t="0" r="0" b="0"/>
            <wp:wrapNone/>
            <wp:docPr id="117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074D">
        <w:t>Räderwoche im Autohaus</w:t>
      </w:r>
      <w:r>
        <w:t xml:space="preserve"> </w:t>
      </w:r>
      <w:r w:rsidR="00FD2376">
        <w:t>–</w:t>
      </w:r>
      <w:r>
        <w:t xml:space="preserve"> Informationsblatt Hebebühne</w:t>
      </w:r>
    </w:p>
    <w:p w:rsidR="003F767B" w:rsidRDefault="003F767B" w:rsidP="003F767B">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F767B" w:rsidRPr="00DE4890" w:rsidTr="003F767B">
        <w:trPr>
          <w:trHeight w:val="397"/>
        </w:trPr>
        <w:tc>
          <w:tcPr>
            <w:tcW w:w="1470" w:type="dxa"/>
            <w:shd w:val="clear" w:color="auto" w:fill="D9D9D9" w:themeFill="background1" w:themeFillShade="D9"/>
            <w:vAlign w:val="center"/>
          </w:tcPr>
          <w:p w:rsidR="003F767B" w:rsidRPr="00DE4890" w:rsidRDefault="003F767B" w:rsidP="003F767B">
            <w:pPr>
              <w:pStyle w:val="TabelleKopfmitte"/>
            </w:pPr>
            <w:r>
              <w:t>Phase</w:t>
            </w:r>
          </w:p>
        </w:tc>
        <w:tc>
          <w:tcPr>
            <w:tcW w:w="940" w:type="dxa"/>
            <w:shd w:val="clear" w:color="auto" w:fill="D9D9D9" w:themeFill="background1" w:themeFillShade="D9"/>
            <w:vAlign w:val="center"/>
          </w:tcPr>
          <w:p w:rsidR="003F767B" w:rsidRPr="00DE4890" w:rsidRDefault="003F767B" w:rsidP="003F767B">
            <w:pPr>
              <w:pStyle w:val="TabelleKopfmitte"/>
            </w:pPr>
            <w:r>
              <w:t>Zeit</w:t>
            </w:r>
          </w:p>
        </w:tc>
        <w:tc>
          <w:tcPr>
            <w:tcW w:w="4961" w:type="dxa"/>
            <w:shd w:val="clear" w:color="auto" w:fill="D9D9D9" w:themeFill="background1" w:themeFillShade="D9"/>
            <w:vAlign w:val="center"/>
          </w:tcPr>
          <w:p w:rsidR="003F767B" w:rsidRPr="00DE4890" w:rsidRDefault="003F767B" w:rsidP="003F767B">
            <w:pPr>
              <w:pStyle w:val="TabelleKopfmitte"/>
            </w:pPr>
            <w:r>
              <w:t>Aufgabe</w:t>
            </w:r>
          </w:p>
        </w:tc>
      </w:tr>
    </w:tbl>
    <w:p w:rsidR="00652298" w:rsidRDefault="00652298" w:rsidP="00652298">
      <w:pPr>
        <w:pStyle w:val="MarginalieIcon"/>
        <w:framePr w:w="1744" w:wrap="notBeside" w:x="8746" w:y="699"/>
      </w:pPr>
      <w:r>
        <w:rPr>
          <w:noProof/>
          <w:lang w:eastAsia="de-DE"/>
        </w:rPr>
        <w:drawing>
          <wp:inline distT="0" distB="0" distL="0" distR="0" wp14:anchorId="19DE191E" wp14:editId="7876487F">
            <wp:extent cx="323215" cy="311150"/>
            <wp:effectExtent l="0" t="0" r="635" b="0"/>
            <wp:docPr id="1882" name="Grafik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inline>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652298" w:rsidRPr="00DE4890" w:rsidTr="00652298">
        <w:trPr>
          <w:trHeight w:val="397"/>
        </w:trPr>
        <w:tc>
          <w:tcPr>
            <w:tcW w:w="1470" w:type="dxa"/>
            <w:vMerge w:val="restart"/>
            <w:shd w:val="clear" w:color="auto" w:fill="FFFFFF" w:themeFill="background1"/>
            <w:vAlign w:val="center"/>
          </w:tcPr>
          <w:p w:rsidR="00652298" w:rsidRDefault="00652298" w:rsidP="003F767B">
            <w:pPr>
              <w:pStyle w:val="TabelleKopfmitte"/>
            </w:pPr>
            <w:r w:rsidRPr="00272BB3">
              <w:rPr>
                <w:noProof/>
                <w:sz w:val="24"/>
              </w:rPr>
              <w:drawing>
                <wp:anchor distT="0" distB="0" distL="114300" distR="114300" simplePos="0" relativeHeight="251809792" behindDoc="0" locked="0" layoutInCell="1" allowOverlap="1" wp14:anchorId="4BBDFEFB" wp14:editId="52EBB24F">
                  <wp:simplePos x="0" y="0"/>
                  <wp:positionH relativeFrom="column">
                    <wp:posOffset>255905</wp:posOffset>
                  </wp:positionH>
                  <wp:positionV relativeFrom="paragraph">
                    <wp:posOffset>-69215</wp:posOffset>
                  </wp:positionV>
                  <wp:extent cx="302260" cy="323850"/>
                  <wp:effectExtent l="0" t="0" r="2540" b="0"/>
                  <wp:wrapNone/>
                  <wp:docPr id="188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FFFFFF" w:themeFill="background1"/>
            <w:vAlign w:val="center"/>
          </w:tcPr>
          <w:p w:rsidR="00652298" w:rsidRDefault="00652298" w:rsidP="003F767B">
            <w:pPr>
              <w:pStyle w:val="TabelleKopfmitte"/>
            </w:pPr>
            <w:r w:rsidRPr="00652298">
              <w:rPr>
                <w:b w:val="0"/>
              </w:rPr>
              <w:t>15</w:t>
            </w:r>
            <w:r>
              <w:t xml:space="preserve"> </w:t>
            </w:r>
            <w:r w:rsidRPr="00652298">
              <w:rPr>
                <w:b w:val="0"/>
              </w:rPr>
              <w:t>min</w:t>
            </w:r>
          </w:p>
        </w:tc>
        <w:tc>
          <w:tcPr>
            <w:tcW w:w="4961" w:type="dxa"/>
            <w:shd w:val="clear" w:color="auto" w:fill="FFFFFF" w:themeFill="background1"/>
            <w:vAlign w:val="center"/>
          </w:tcPr>
          <w:p w:rsidR="00652298" w:rsidRPr="00652298" w:rsidRDefault="00652298" w:rsidP="00652298">
            <w:pPr>
              <w:pStyle w:val="TabelleKopfmitte"/>
              <w:jc w:val="left"/>
              <w:rPr>
                <w:b w:val="0"/>
              </w:rPr>
            </w:pPr>
            <w:r w:rsidRPr="00652298">
              <w:rPr>
                <w:b w:val="0"/>
              </w:rPr>
              <w:t>Lesen Sie das Merkblatt Fahrzeughebebühnen nach der 5-Schritt-Lesemethode.</w:t>
            </w:r>
          </w:p>
        </w:tc>
      </w:tr>
      <w:tr w:rsidR="00652298" w:rsidRPr="00DE4890" w:rsidTr="00652298">
        <w:trPr>
          <w:trHeight w:val="397"/>
        </w:trPr>
        <w:tc>
          <w:tcPr>
            <w:tcW w:w="1470" w:type="dxa"/>
            <w:vMerge/>
            <w:shd w:val="clear" w:color="auto" w:fill="FFFFFF" w:themeFill="background1"/>
            <w:vAlign w:val="center"/>
          </w:tcPr>
          <w:p w:rsidR="00652298" w:rsidRPr="00272BB3" w:rsidRDefault="00652298" w:rsidP="003F767B">
            <w:pPr>
              <w:pStyle w:val="TabelleKopfmitte"/>
              <w:rPr>
                <w:noProof/>
                <w:sz w:val="24"/>
              </w:rPr>
            </w:pPr>
          </w:p>
        </w:tc>
        <w:tc>
          <w:tcPr>
            <w:tcW w:w="940" w:type="dxa"/>
            <w:shd w:val="clear" w:color="auto" w:fill="FFFFFF" w:themeFill="background1"/>
            <w:vAlign w:val="center"/>
          </w:tcPr>
          <w:p w:rsidR="00652298" w:rsidRPr="00652298" w:rsidRDefault="00652298" w:rsidP="003F767B">
            <w:pPr>
              <w:pStyle w:val="TabelleKopfmitte"/>
              <w:rPr>
                <w:b w:val="0"/>
              </w:rPr>
            </w:pPr>
            <w:r w:rsidRPr="00652298">
              <w:rPr>
                <w:b w:val="0"/>
              </w:rPr>
              <w:t>20 min</w:t>
            </w:r>
          </w:p>
        </w:tc>
        <w:tc>
          <w:tcPr>
            <w:tcW w:w="4961" w:type="dxa"/>
            <w:shd w:val="clear" w:color="auto" w:fill="FFFFFF" w:themeFill="background1"/>
            <w:vAlign w:val="center"/>
          </w:tcPr>
          <w:p w:rsidR="00652298" w:rsidRDefault="00652298" w:rsidP="00652298">
            <w:pPr>
              <w:pStyle w:val="AufgabeEbene2"/>
              <w:numPr>
                <w:ilvl w:val="0"/>
                <w:numId w:val="0"/>
              </w:numPr>
              <w:spacing w:before="0"/>
              <w:rPr>
                <w:noProof/>
              </w:rPr>
            </w:pPr>
            <w:r>
              <w:rPr>
                <w:noProof/>
              </w:rPr>
              <w:t xml:space="preserve">Besuchen Sie die Internetseite eines Herstellers von Hebebühnen (beispielsweise </w:t>
            </w:r>
            <w:hyperlink r:id="rId81" w:history="1">
              <w:r w:rsidRPr="00C55F28">
                <w:rPr>
                  <w:rStyle w:val="Hyperlink"/>
                  <w:noProof/>
                  <w:color w:val="000000" w:themeColor="text1"/>
                  <w:u w:val="none"/>
                </w:rPr>
                <w:t>www.twinbusch.de</w:t>
              </w:r>
            </w:hyperlink>
            <w:r>
              <w:rPr>
                <w:noProof/>
              </w:rPr>
              <w:t>)</w:t>
            </w:r>
            <w:r w:rsidR="007B46EA">
              <w:rPr>
                <w:noProof/>
              </w:rPr>
              <w:t>.</w:t>
            </w:r>
          </w:p>
          <w:p w:rsidR="00652298" w:rsidRPr="00652298" w:rsidRDefault="00652298" w:rsidP="00652298">
            <w:pPr>
              <w:pStyle w:val="TabelleKopfmitte"/>
              <w:jc w:val="left"/>
              <w:rPr>
                <w:b w:val="0"/>
              </w:rPr>
            </w:pPr>
            <w:r w:rsidRPr="00652298">
              <w:rPr>
                <w:b w:val="0"/>
                <w:noProof/>
              </w:rPr>
              <w:t>Nennen Sie die vier Bauformen von Hebebühnen und deren Verwendung.</w:t>
            </w:r>
          </w:p>
        </w:tc>
      </w:tr>
      <w:tr w:rsidR="00BC7FE5" w:rsidRPr="00DE4890" w:rsidTr="00D9206B">
        <w:trPr>
          <w:trHeight w:val="210"/>
        </w:trPr>
        <w:tc>
          <w:tcPr>
            <w:tcW w:w="1470" w:type="dxa"/>
            <w:vMerge w:val="restart"/>
            <w:tcBorders>
              <w:top w:val="nil"/>
            </w:tcBorders>
            <w:shd w:val="clear" w:color="auto" w:fill="auto"/>
            <w:vAlign w:val="center"/>
          </w:tcPr>
          <w:p w:rsidR="00BC7FE5" w:rsidRPr="00F0156F" w:rsidRDefault="00BC7FE5" w:rsidP="00BC7FE5">
            <w:pPr>
              <w:pStyle w:val="Textkrpermitte"/>
              <w:jc w:val="left"/>
            </w:pPr>
            <w:r w:rsidRPr="00621F85">
              <w:rPr>
                <w:noProof/>
                <w:sz w:val="24"/>
              </w:rPr>
              <w:drawing>
                <wp:anchor distT="0" distB="0" distL="114300" distR="114300" simplePos="0" relativeHeight="251815936" behindDoc="0" locked="0" layoutInCell="0" allowOverlap="1" wp14:anchorId="4F5EFBF0" wp14:editId="09F407BF">
                  <wp:simplePos x="0" y="0"/>
                  <wp:positionH relativeFrom="rightMargin">
                    <wp:posOffset>-4536440</wp:posOffset>
                  </wp:positionH>
                  <wp:positionV relativeFrom="paragraph">
                    <wp:posOffset>397510</wp:posOffset>
                  </wp:positionV>
                  <wp:extent cx="658495" cy="323850"/>
                  <wp:effectExtent l="0" t="0" r="8255" b="0"/>
                  <wp:wrapNone/>
                  <wp:docPr id="122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BC7FE5" w:rsidRPr="00DE4890" w:rsidRDefault="00BC7FE5" w:rsidP="00711FBC">
            <w:pPr>
              <w:pStyle w:val="Textkrper"/>
              <w:jc w:val="center"/>
            </w:pPr>
            <w:r>
              <w:t>10 min</w:t>
            </w:r>
          </w:p>
        </w:tc>
        <w:tc>
          <w:tcPr>
            <w:tcW w:w="4961" w:type="dxa"/>
            <w:tcBorders>
              <w:top w:val="nil"/>
            </w:tcBorders>
            <w:shd w:val="clear" w:color="auto" w:fill="auto"/>
            <w:vAlign w:val="center"/>
          </w:tcPr>
          <w:p w:rsidR="00BC7FE5" w:rsidRPr="00DE4890" w:rsidRDefault="00BC7FE5" w:rsidP="0000124C">
            <w:pPr>
              <w:pStyle w:val="Textkrper"/>
              <w:rPr>
                <w:noProof/>
              </w:rPr>
            </w:pPr>
            <w:r>
              <w:rPr>
                <w:noProof/>
              </w:rPr>
              <w:t>Fertigen Sie eine Beschreibung einer Hebebühne an. Lassen Sie sich von Bild 1 leiten oder beschreiben Sie eine von Ihnen genutze Hebebühne am Arbeitsplatz. Umfang</w:t>
            </w:r>
            <w:r w:rsidR="007B46EA">
              <w:rPr>
                <w:noProof/>
              </w:rPr>
              <w:t>:</w:t>
            </w:r>
            <w:r>
              <w:rPr>
                <w:noProof/>
              </w:rPr>
              <w:t xml:space="preserve"> eine DIN </w:t>
            </w:r>
            <w:r w:rsidR="007B46EA">
              <w:rPr>
                <w:noProof/>
              </w:rPr>
              <w:t>A4-</w:t>
            </w:r>
            <w:r>
              <w:rPr>
                <w:noProof/>
              </w:rPr>
              <w:t>Seite.</w:t>
            </w:r>
          </w:p>
        </w:tc>
      </w:tr>
      <w:tr w:rsidR="00BC7FE5" w:rsidRPr="00DE4890" w:rsidTr="00D9206B">
        <w:trPr>
          <w:trHeight w:val="210"/>
        </w:trPr>
        <w:tc>
          <w:tcPr>
            <w:tcW w:w="1470" w:type="dxa"/>
            <w:vMerge/>
            <w:shd w:val="clear" w:color="auto" w:fill="auto"/>
            <w:vAlign w:val="center"/>
          </w:tcPr>
          <w:p w:rsidR="00BC7FE5" w:rsidRPr="00FC0F56" w:rsidRDefault="00BC7FE5" w:rsidP="003F767B">
            <w:pPr>
              <w:pStyle w:val="Textkrpermitte"/>
              <w:rPr>
                <w:noProof/>
              </w:rPr>
            </w:pPr>
          </w:p>
        </w:tc>
        <w:tc>
          <w:tcPr>
            <w:tcW w:w="940" w:type="dxa"/>
            <w:shd w:val="clear" w:color="auto" w:fill="auto"/>
            <w:vAlign w:val="center"/>
          </w:tcPr>
          <w:p w:rsidR="00BC7FE5" w:rsidRPr="00DE4890" w:rsidRDefault="00BC7FE5" w:rsidP="00711FBC">
            <w:pPr>
              <w:pStyle w:val="Textkrper"/>
              <w:jc w:val="center"/>
            </w:pPr>
            <w:r>
              <w:t>10 min</w:t>
            </w:r>
          </w:p>
        </w:tc>
        <w:tc>
          <w:tcPr>
            <w:tcW w:w="4961" w:type="dxa"/>
            <w:shd w:val="clear" w:color="auto" w:fill="auto"/>
            <w:vAlign w:val="center"/>
          </w:tcPr>
          <w:p w:rsidR="00BC7FE5" w:rsidRPr="00DE4890" w:rsidRDefault="00C20188" w:rsidP="0000124C">
            <w:pPr>
              <w:pStyle w:val="Textkrper"/>
              <w:rPr>
                <w:noProof/>
              </w:rPr>
            </w:pPr>
            <w:r>
              <w:rPr>
                <w:noProof/>
              </w:rPr>
              <w:t>Ord</w:t>
            </w:r>
            <w:r w:rsidR="00BC7FE5">
              <w:rPr>
                <w:noProof/>
              </w:rPr>
              <w:t xml:space="preserve">nen Sie den abgebildeten Details </w:t>
            </w:r>
            <w:r w:rsidR="008C37B6">
              <w:rPr>
                <w:noProof/>
              </w:rPr>
              <w:t>(Bild 2) die Bezeichnung und die</w:t>
            </w:r>
            <w:r w:rsidR="00BC7FE5">
              <w:rPr>
                <w:noProof/>
              </w:rPr>
              <w:t xml:space="preserve"> Aufgabe zu. Dazu</w:t>
            </w:r>
            <w:r w:rsidR="008C37B6">
              <w:rPr>
                <w:noProof/>
              </w:rPr>
              <w:t xml:space="preserve"> ist eine Tabelle auf einem sepa</w:t>
            </w:r>
            <w:r w:rsidR="00BC7FE5">
              <w:rPr>
                <w:noProof/>
              </w:rPr>
              <w:t>raten Blatt anzufertigen.</w:t>
            </w:r>
          </w:p>
        </w:tc>
      </w:tr>
      <w:tr w:rsidR="00BC7FE5" w:rsidRPr="00DE4890" w:rsidTr="00711FBC">
        <w:trPr>
          <w:trHeight w:val="247"/>
        </w:trPr>
        <w:tc>
          <w:tcPr>
            <w:tcW w:w="1470" w:type="dxa"/>
            <w:vMerge w:val="restart"/>
            <w:shd w:val="clear" w:color="auto" w:fill="auto"/>
            <w:vAlign w:val="center"/>
          </w:tcPr>
          <w:p w:rsidR="00BC7FE5" w:rsidRPr="00F0156F" w:rsidRDefault="00BC7FE5" w:rsidP="003F767B">
            <w:pPr>
              <w:pStyle w:val="Textkrpermitte"/>
              <w:rPr>
                <w:noProof/>
              </w:rPr>
            </w:pPr>
            <w:r w:rsidRPr="00272BB3">
              <w:rPr>
                <w:noProof/>
                <w:sz w:val="24"/>
              </w:rPr>
              <w:drawing>
                <wp:anchor distT="0" distB="0" distL="114300" distR="114300" simplePos="0" relativeHeight="251825152" behindDoc="0" locked="0" layoutInCell="1" allowOverlap="1" wp14:anchorId="6C42D086" wp14:editId="5A468E8D">
                  <wp:simplePos x="0" y="0"/>
                  <wp:positionH relativeFrom="column">
                    <wp:posOffset>233680</wp:posOffset>
                  </wp:positionH>
                  <wp:positionV relativeFrom="paragraph">
                    <wp:posOffset>248285</wp:posOffset>
                  </wp:positionV>
                  <wp:extent cx="302260" cy="323850"/>
                  <wp:effectExtent l="0" t="0" r="2540" b="0"/>
                  <wp:wrapNone/>
                  <wp:docPr id="126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BC7FE5" w:rsidRDefault="00BC7FE5" w:rsidP="00711FBC">
            <w:pPr>
              <w:pStyle w:val="Textkrper"/>
              <w:jc w:val="center"/>
            </w:pPr>
            <w:r>
              <w:t>15 min</w:t>
            </w:r>
          </w:p>
        </w:tc>
        <w:tc>
          <w:tcPr>
            <w:tcW w:w="4961" w:type="dxa"/>
            <w:shd w:val="clear" w:color="auto" w:fill="auto"/>
            <w:vAlign w:val="center"/>
          </w:tcPr>
          <w:p w:rsidR="00BC7FE5" w:rsidRDefault="00BC7FE5" w:rsidP="0000124C">
            <w:pPr>
              <w:pStyle w:val="Textkrper"/>
            </w:pPr>
            <w:r>
              <w:t>Notieren Sie alle acht Gefahrenschwerpunkte oder U</w:t>
            </w:r>
            <w:r>
              <w:t>n</w:t>
            </w:r>
            <w:r>
              <w:t>fallursachen beim Umgang mit Hebebühnen.</w:t>
            </w:r>
          </w:p>
        </w:tc>
      </w:tr>
      <w:tr w:rsidR="00BC7FE5" w:rsidRPr="00DE4890" w:rsidTr="00711FBC">
        <w:trPr>
          <w:trHeight w:val="375"/>
        </w:trPr>
        <w:tc>
          <w:tcPr>
            <w:tcW w:w="1470" w:type="dxa"/>
            <w:vMerge/>
            <w:shd w:val="clear" w:color="auto" w:fill="auto"/>
            <w:vAlign w:val="center"/>
          </w:tcPr>
          <w:p w:rsidR="00BC7FE5" w:rsidRPr="00F0156F" w:rsidRDefault="00BC7FE5" w:rsidP="003F767B">
            <w:pPr>
              <w:pStyle w:val="Textkrpermitte"/>
              <w:rPr>
                <w:noProof/>
              </w:rPr>
            </w:pPr>
          </w:p>
        </w:tc>
        <w:tc>
          <w:tcPr>
            <w:tcW w:w="940" w:type="dxa"/>
            <w:shd w:val="clear" w:color="auto" w:fill="auto"/>
            <w:vAlign w:val="center"/>
          </w:tcPr>
          <w:p w:rsidR="00BC7FE5" w:rsidRDefault="00BC7FE5" w:rsidP="00711FBC">
            <w:pPr>
              <w:pStyle w:val="Textkrper"/>
              <w:jc w:val="center"/>
            </w:pPr>
            <w:r>
              <w:t>15 min</w:t>
            </w:r>
          </w:p>
        </w:tc>
        <w:tc>
          <w:tcPr>
            <w:tcW w:w="4961" w:type="dxa"/>
            <w:shd w:val="clear" w:color="auto" w:fill="auto"/>
            <w:vAlign w:val="center"/>
          </w:tcPr>
          <w:p w:rsidR="00BC7FE5" w:rsidRPr="002C475D" w:rsidRDefault="00BC7FE5" w:rsidP="0000124C">
            <w:pPr>
              <w:pStyle w:val="Textkrper"/>
            </w:pPr>
            <w:r>
              <w:t>Beschreiben Sie die Lastaufnahme und fertigen Sie dazu eine eigene Skizze an.</w:t>
            </w:r>
          </w:p>
        </w:tc>
      </w:tr>
      <w:tr w:rsidR="00BC7FE5" w:rsidRPr="00DE4890" w:rsidTr="00711FBC">
        <w:trPr>
          <w:trHeight w:val="225"/>
        </w:trPr>
        <w:tc>
          <w:tcPr>
            <w:tcW w:w="1470" w:type="dxa"/>
            <w:vMerge/>
            <w:shd w:val="clear" w:color="auto" w:fill="auto"/>
            <w:vAlign w:val="center"/>
          </w:tcPr>
          <w:p w:rsidR="00BC7FE5" w:rsidRPr="00F0156F" w:rsidRDefault="00BC7FE5" w:rsidP="003F767B">
            <w:pPr>
              <w:pStyle w:val="Textkrpermitte"/>
              <w:rPr>
                <w:noProof/>
              </w:rPr>
            </w:pPr>
          </w:p>
        </w:tc>
        <w:tc>
          <w:tcPr>
            <w:tcW w:w="940" w:type="dxa"/>
            <w:shd w:val="clear" w:color="auto" w:fill="auto"/>
            <w:vAlign w:val="center"/>
          </w:tcPr>
          <w:p w:rsidR="00BC7FE5" w:rsidRDefault="00BC7FE5" w:rsidP="00711FBC">
            <w:pPr>
              <w:pStyle w:val="Textkrper"/>
              <w:jc w:val="center"/>
            </w:pPr>
            <w:r>
              <w:t>15 min</w:t>
            </w:r>
          </w:p>
        </w:tc>
        <w:tc>
          <w:tcPr>
            <w:tcW w:w="4961" w:type="dxa"/>
            <w:shd w:val="clear" w:color="auto" w:fill="auto"/>
            <w:vAlign w:val="center"/>
          </w:tcPr>
          <w:p w:rsidR="00BC7FE5" w:rsidRDefault="00BC7FE5" w:rsidP="0000124C">
            <w:pPr>
              <w:pStyle w:val="Textkrper"/>
            </w:pPr>
            <w:r>
              <w:t>Erklären Sie die Gelenkarmsicherung (alternativ Tragarmarretierungsautomatik) auf einem eigenen Blatt.</w:t>
            </w:r>
          </w:p>
        </w:tc>
      </w:tr>
      <w:tr w:rsidR="00BC7FE5" w:rsidRPr="00DE4890" w:rsidTr="00711FBC">
        <w:trPr>
          <w:trHeight w:val="162"/>
        </w:trPr>
        <w:tc>
          <w:tcPr>
            <w:tcW w:w="1470" w:type="dxa"/>
            <w:vMerge w:val="restart"/>
            <w:shd w:val="clear" w:color="auto" w:fill="auto"/>
            <w:vAlign w:val="center"/>
          </w:tcPr>
          <w:p w:rsidR="00BC7FE5" w:rsidRPr="00F0156F" w:rsidRDefault="00BC7FE5" w:rsidP="003F767B">
            <w:pPr>
              <w:pStyle w:val="Textkrpermitte"/>
              <w:rPr>
                <w:noProof/>
              </w:rPr>
            </w:pPr>
            <w:r>
              <w:rPr>
                <w:noProof/>
                <w:sz w:val="24"/>
              </w:rPr>
              <w:drawing>
                <wp:anchor distT="0" distB="0" distL="114300" distR="114300" simplePos="0" relativeHeight="251827200" behindDoc="0" locked="0" layoutInCell="1" allowOverlap="1" wp14:anchorId="7F42B0CB" wp14:editId="3C8561B8">
                  <wp:simplePos x="0" y="0"/>
                  <wp:positionH relativeFrom="column">
                    <wp:posOffset>204470</wp:posOffset>
                  </wp:positionH>
                  <wp:positionV relativeFrom="paragraph">
                    <wp:posOffset>-66675</wp:posOffset>
                  </wp:positionV>
                  <wp:extent cx="334645" cy="323850"/>
                  <wp:effectExtent l="0" t="0" r="8255" b="0"/>
                  <wp:wrapNone/>
                  <wp:docPr id="126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BC7FE5" w:rsidRDefault="00BC7FE5" w:rsidP="00711FBC">
            <w:pPr>
              <w:pStyle w:val="Textkrper"/>
              <w:jc w:val="center"/>
            </w:pPr>
            <w:r>
              <w:t>45 min</w:t>
            </w:r>
          </w:p>
        </w:tc>
        <w:tc>
          <w:tcPr>
            <w:tcW w:w="4961" w:type="dxa"/>
            <w:shd w:val="clear" w:color="auto" w:fill="auto"/>
            <w:vAlign w:val="center"/>
          </w:tcPr>
          <w:p w:rsidR="00BC7FE5" w:rsidRDefault="00BC7FE5" w:rsidP="0000124C">
            <w:pPr>
              <w:pStyle w:val="Textkrper"/>
            </w:pPr>
            <w:r>
              <w:t>Fertigen Sie ein Informationsblatt an.</w:t>
            </w:r>
          </w:p>
          <w:p w:rsidR="00BC7FE5" w:rsidRDefault="00BC7FE5" w:rsidP="0000124C">
            <w:pPr>
              <w:pStyle w:val="Textkrper"/>
            </w:pPr>
            <w:r>
              <w:t>Darin sollen die Themen Steuerung, Antrieb, Quetsc</w:t>
            </w:r>
            <w:r>
              <w:t>h</w:t>
            </w:r>
            <w:r>
              <w:t>stellen sowie die Unterweisung mit eigenen Fotos darg</w:t>
            </w:r>
            <w:r>
              <w:t>e</w:t>
            </w:r>
            <w:r>
              <w:t xml:space="preserve">stellt werden. </w:t>
            </w:r>
          </w:p>
        </w:tc>
      </w:tr>
      <w:tr w:rsidR="00BC7FE5" w:rsidRPr="00DE4890" w:rsidTr="00711FBC">
        <w:trPr>
          <w:trHeight w:val="187"/>
        </w:trPr>
        <w:tc>
          <w:tcPr>
            <w:tcW w:w="1470" w:type="dxa"/>
            <w:vMerge/>
            <w:shd w:val="clear" w:color="auto" w:fill="auto"/>
            <w:vAlign w:val="center"/>
          </w:tcPr>
          <w:p w:rsidR="00BC7FE5" w:rsidRPr="00F0156F" w:rsidRDefault="00BC7FE5" w:rsidP="003F767B">
            <w:pPr>
              <w:pStyle w:val="Textkrpermitte"/>
              <w:rPr>
                <w:noProof/>
              </w:rPr>
            </w:pPr>
          </w:p>
        </w:tc>
        <w:tc>
          <w:tcPr>
            <w:tcW w:w="940" w:type="dxa"/>
            <w:shd w:val="clear" w:color="auto" w:fill="auto"/>
            <w:vAlign w:val="center"/>
          </w:tcPr>
          <w:p w:rsidR="00BC7FE5" w:rsidRDefault="00BC7FE5" w:rsidP="00711FBC">
            <w:pPr>
              <w:pStyle w:val="Textkrper"/>
              <w:jc w:val="center"/>
            </w:pPr>
            <w:r>
              <w:t>10 min</w:t>
            </w:r>
          </w:p>
        </w:tc>
        <w:tc>
          <w:tcPr>
            <w:tcW w:w="4961" w:type="dxa"/>
            <w:shd w:val="clear" w:color="auto" w:fill="auto"/>
            <w:vAlign w:val="center"/>
          </w:tcPr>
          <w:p w:rsidR="00BC7FE5" w:rsidRDefault="00BC7FE5" w:rsidP="0000124C">
            <w:pPr>
              <w:pStyle w:val="Textkrper"/>
            </w:pPr>
            <w:r>
              <w:t>Fertigen Sie eine eigene Betriebsanweisung an.</w:t>
            </w:r>
          </w:p>
        </w:tc>
      </w:tr>
      <w:tr w:rsidR="00BC7FE5" w:rsidRPr="00DE4890" w:rsidTr="00711FBC">
        <w:trPr>
          <w:trHeight w:val="100"/>
        </w:trPr>
        <w:tc>
          <w:tcPr>
            <w:tcW w:w="1470" w:type="dxa"/>
            <w:vMerge/>
            <w:shd w:val="clear" w:color="auto" w:fill="auto"/>
            <w:vAlign w:val="center"/>
          </w:tcPr>
          <w:p w:rsidR="00BC7FE5" w:rsidRPr="00F0156F" w:rsidRDefault="00BC7FE5" w:rsidP="003F767B">
            <w:pPr>
              <w:pStyle w:val="Textkrpermitte"/>
              <w:rPr>
                <w:noProof/>
              </w:rPr>
            </w:pPr>
          </w:p>
        </w:tc>
        <w:tc>
          <w:tcPr>
            <w:tcW w:w="940" w:type="dxa"/>
            <w:shd w:val="clear" w:color="auto" w:fill="auto"/>
            <w:vAlign w:val="center"/>
          </w:tcPr>
          <w:p w:rsidR="00BC7FE5" w:rsidRDefault="00BC7FE5" w:rsidP="00711FBC">
            <w:pPr>
              <w:pStyle w:val="Textkrper"/>
              <w:jc w:val="center"/>
            </w:pPr>
            <w:r>
              <w:t>10 min</w:t>
            </w:r>
          </w:p>
        </w:tc>
        <w:tc>
          <w:tcPr>
            <w:tcW w:w="4961" w:type="dxa"/>
            <w:shd w:val="clear" w:color="auto" w:fill="auto"/>
            <w:vAlign w:val="center"/>
          </w:tcPr>
          <w:p w:rsidR="00BC7FE5" w:rsidRDefault="00BC7FE5" w:rsidP="0000124C">
            <w:pPr>
              <w:pStyle w:val="Textkrper"/>
            </w:pPr>
            <w:r>
              <w:t>Vortrag vor der Klasse</w:t>
            </w:r>
          </w:p>
        </w:tc>
      </w:tr>
      <w:tr w:rsidR="003F767B" w:rsidRPr="00DE4890" w:rsidTr="00436CBC">
        <w:trPr>
          <w:trHeight w:val="247"/>
        </w:trPr>
        <w:tc>
          <w:tcPr>
            <w:tcW w:w="1470" w:type="dxa"/>
            <w:shd w:val="clear" w:color="auto" w:fill="auto"/>
            <w:vAlign w:val="center"/>
          </w:tcPr>
          <w:p w:rsidR="003F767B" w:rsidRPr="00F0156F" w:rsidRDefault="003F767B" w:rsidP="003F767B">
            <w:pPr>
              <w:pStyle w:val="Textkrpermitte"/>
              <w:rPr>
                <w:noProof/>
              </w:rPr>
            </w:pPr>
            <w:r w:rsidRPr="00F0156F">
              <w:rPr>
                <w:noProof/>
              </w:rPr>
              <w:drawing>
                <wp:inline distT="0" distB="0" distL="0" distR="0" wp14:anchorId="2358D5D5" wp14:editId="221014E9">
                  <wp:extent cx="318770" cy="318770"/>
                  <wp:effectExtent l="0" t="0" r="0" b="0"/>
                  <wp:docPr id="126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3F767B" w:rsidRDefault="003F767B" w:rsidP="00711FBC">
            <w:pPr>
              <w:pStyle w:val="Textkrper"/>
              <w:jc w:val="center"/>
            </w:pPr>
          </w:p>
        </w:tc>
        <w:tc>
          <w:tcPr>
            <w:tcW w:w="4961" w:type="dxa"/>
            <w:shd w:val="clear" w:color="auto" w:fill="auto"/>
            <w:vAlign w:val="center"/>
          </w:tcPr>
          <w:p w:rsidR="003F767B" w:rsidRPr="001969DE" w:rsidRDefault="003F767B" w:rsidP="00436CBC">
            <w:pPr>
              <w:pStyle w:val="Textkrper"/>
              <w:jc w:val="left"/>
            </w:pPr>
            <w:r w:rsidRPr="001969DE">
              <w:t>Offene Fragen können im Plenum geklärt werden.</w:t>
            </w:r>
          </w:p>
        </w:tc>
      </w:tr>
    </w:tbl>
    <w:p w:rsidR="003F767B" w:rsidRDefault="003F767B" w:rsidP="003F767B">
      <w:pPr>
        <w:pStyle w:val="Textkrper"/>
      </w:pPr>
    </w:p>
    <w:p w:rsidR="003F767B" w:rsidRDefault="00F5649B" w:rsidP="00F5649B">
      <w:pPr>
        <w:spacing w:line="240" w:lineRule="exact"/>
      </w:pPr>
      <w:r>
        <w:br w:type="page"/>
      </w:r>
    </w:p>
    <w:p w:rsidR="00AA2A6D" w:rsidRDefault="00B05B6B" w:rsidP="00B05B6B">
      <w:pPr>
        <w:pStyle w:val="Marginaliegrau"/>
        <w:framePr w:wrap="around" w:x="8688" w:y="4421"/>
      </w:pPr>
      <w:r>
        <w:lastRenderedPageBreak/>
        <w:t>Bild 1: Zweisäulenheb</w:t>
      </w:r>
      <w:r>
        <w:t>e</w:t>
      </w:r>
      <w:r>
        <w:t>bühne</w:t>
      </w:r>
      <w:r w:rsidR="00AA2A6D">
        <w:t xml:space="preserve"> </w:t>
      </w:r>
    </w:p>
    <w:p w:rsidR="00AA2A6D" w:rsidRDefault="00AA2A6D" w:rsidP="00B05B6B">
      <w:pPr>
        <w:pStyle w:val="Marginaliegrau"/>
        <w:framePr w:wrap="around" w:x="8688" w:y="4421"/>
      </w:pPr>
    </w:p>
    <w:p w:rsidR="00B05B6B" w:rsidRDefault="00AA2A6D" w:rsidP="00B05B6B">
      <w:pPr>
        <w:pStyle w:val="Marginaliegrau"/>
        <w:framePr w:wrap="around" w:x="8688" w:y="4421"/>
      </w:pPr>
      <w:r>
        <w:t xml:space="preserve">Quelle: </w:t>
      </w:r>
      <w:r w:rsidR="00C55F28">
        <w:br/>
      </w:r>
      <w:hyperlink r:id="rId82" w:history="1">
        <w:r w:rsidR="00C55F28" w:rsidRPr="00C55F28">
          <w:rPr>
            <w:rStyle w:val="Hyperlink"/>
            <w:color w:val="000000" w:themeColor="text1"/>
            <w:u w:val="none"/>
          </w:rPr>
          <w:t>www.twinbusch.de/popup_image.php?pID=6&amp;imgID=0</w:t>
        </w:r>
      </w:hyperlink>
    </w:p>
    <w:p w:rsidR="003F767B" w:rsidRDefault="00B73F0F" w:rsidP="003F767B">
      <w:r>
        <w:rPr>
          <w:noProof/>
          <w:lang w:eastAsia="de-DE"/>
        </w:rPr>
        <w:drawing>
          <wp:inline distT="0" distB="0" distL="0" distR="0">
            <wp:extent cx="4157133" cy="4014232"/>
            <wp:effectExtent l="0" t="0" r="0" b="5715"/>
            <wp:docPr id="1863" name="Grafik 1863" descr="J:\3-33\Allgemein\_BFPE\Lernmaterialien 2016\BK Fahrzeugtechnik\Hebebüh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Lernmaterialien 2016\BK Fahrzeugtechnik\Hebebühne.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57328" cy="4014421"/>
                    </a:xfrm>
                    <a:prstGeom prst="rect">
                      <a:avLst/>
                    </a:prstGeom>
                    <a:noFill/>
                    <a:ln>
                      <a:noFill/>
                    </a:ln>
                  </pic:spPr>
                </pic:pic>
              </a:graphicData>
            </a:graphic>
          </wp:inline>
        </w:drawing>
      </w:r>
    </w:p>
    <w:p w:rsidR="002B3C6F" w:rsidRDefault="002B3C6F" w:rsidP="00711FBC">
      <w:pPr>
        <w:jc w:val="both"/>
      </w:pPr>
    </w:p>
    <w:p w:rsidR="003F767B" w:rsidRDefault="003F767B" w:rsidP="00711FBC">
      <w:pPr>
        <w:jc w:val="both"/>
      </w:pPr>
      <w:r>
        <w:t>Hebebühnen dienen dem Anheben von Personen, Lasten oder Fahrzeugen.</w:t>
      </w:r>
      <w:r w:rsidRPr="00621F85">
        <w:rPr>
          <w:noProof/>
          <w:sz w:val="24"/>
          <w:lang w:eastAsia="de-DE"/>
        </w:rPr>
        <w:drawing>
          <wp:anchor distT="0" distB="0" distL="114300" distR="114300" simplePos="0" relativeHeight="251509760" behindDoc="0" locked="0" layoutInCell="0" allowOverlap="1" wp14:anchorId="6DD7F70D" wp14:editId="112D99D9">
            <wp:simplePos x="0" y="0"/>
            <wp:positionH relativeFrom="rightMargin">
              <wp:posOffset>107950</wp:posOffset>
            </wp:positionH>
            <wp:positionV relativeFrom="paragraph">
              <wp:posOffset>0</wp:posOffset>
            </wp:positionV>
            <wp:extent cx="323850" cy="323850"/>
            <wp:effectExtent l="0" t="0" r="0" b="0"/>
            <wp:wrapNone/>
            <wp:docPr id="128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Für Repar</w:t>
      </w:r>
      <w:r>
        <w:t>a</w:t>
      </w:r>
      <w:r>
        <w:t>turen</w:t>
      </w:r>
      <w:r w:rsidR="008C37B6">
        <w:t>,</w:t>
      </w:r>
      <w:r>
        <w:t xml:space="preserve"> bei denen die Räder oder der Unterboden frei zugänglich sein müssen, wird in der Fahrzeugwerkstatt eine Hebebühne mit zwei Säule</w:t>
      </w:r>
      <w:r w:rsidR="008C37B6">
        <w:t>n</w:t>
      </w:r>
      <w:r>
        <w:t xml:space="preserve"> eingesetzt.</w:t>
      </w:r>
    </w:p>
    <w:p w:rsidR="003F767B" w:rsidRDefault="003F767B" w:rsidP="00711FBC">
      <w:pPr>
        <w:jc w:val="both"/>
      </w:pPr>
      <w:r>
        <w:t>Die Viersäulenhebebühne mit Auffahrrampen oder Fahrzeuggruben w</w:t>
      </w:r>
      <w:r w:rsidR="008C37B6">
        <w:t>ird</w:t>
      </w:r>
      <w:r>
        <w:t xml:space="preserve"> </w:t>
      </w:r>
      <w:r w:rsidR="00026F0C">
        <w:t>genutzt,</w:t>
      </w:r>
      <w:r>
        <w:t xml:space="preserve"> wenn die Räder unter Last am Boden bleiben sollen.</w:t>
      </w:r>
    </w:p>
    <w:p w:rsidR="003F767B" w:rsidRDefault="003F767B" w:rsidP="00711FBC">
      <w:pPr>
        <w:jc w:val="both"/>
      </w:pPr>
      <w:r>
        <w:t>Reifendienste nutzen häufig</w:t>
      </w:r>
      <w:r w:rsidR="007B46EA">
        <w:t xml:space="preserve"> Scherenhubtische oder -</w:t>
      </w:r>
      <w:r>
        <w:t>bühnen</w:t>
      </w:r>
      <w:r w:rsidR="008C37B6">
        <w:t>,</w:t>
      </w:r>
      <w:r>
        <w:t xml:space="preserve"> die das Fahrzeug nur e</w:t>
      </w:r>
      <w:r>
        <w:t>i</w:t>
      </w:r>
      <w:r>
        <w:t xml:space="preserve">nen Meter anheben. </w:t>
      </w:r>
    </w:p>
    <w:p w:rsidR="003F767B" w:rsidRDefault="003F767B" w:rsidP="00711FBC">
      <w:pPr>
        <w:pStyle w:val="Textkrper"/>
      </w:pPr>
      <w:r>
        <w:t>Hebebühnen sind kraftbetätigte Geräte in der Werkstatt. Aufgrund der Hebekraft und der damit verbundenen Gefährdung sind Hebebühnen nach der Betriebssicherheitsve</w:t>
      </w:r>
      <w:r>
        <w:t>r</w:t>
      </w:r>
      <w:r>
        <w:t>ordnung fristgerecht zu prüfen und zu warten. Die Bedienung darf nur von unterwies</w:t>
      </w:r>
      <w:r>
        <w:t>e</w:t>
      </w:r>
      <w:r>
        <w:t>nen Personen erfolgen. Die Unterweisung muss ebenso wie die technische Prüfung d</w:t>
      </w:r>
      <w:r>
        <w:t>o</w:t>
      </w:r>
      <w:r>
        <w:t>kumentiert werden.</w:t>
      </w:r>
    </w:p>
    <w:p w:rsidR="00BC7FE5" w:rsidRDefault="00BC7FE5" w:rsidP="00BC7FE5">
      <w:pPr>
        <w:pStyle w:val="MarginalieIcon"/>
        <w:framePr w:wrap="notBeside"/>
      </w:pPr>
      <w:r w:rsidRPr="00AA18D1">
        <w:rPr>
          <w:noProof/>
          <w:lang w:eastAsia="de-DE"/>
        </w:rPr>
        <w:drawing>
          <wp:anchor distT="0" distB="0" distL="114300" distR="114300" simplePos="0" relativeHeight="251790336" behindDoc="0" locked="0" layoutInCell="1" allowOverlap="1" wp14:anchorId="24DC41DB" wp14:editId="30D73AC3">
            <wp:simplePos x="0" y="0"/>
            <wp:positionH relativeFrom="column">
              <wp:posOffset>377825</wp:posOffset>
            </wp:positionH>
            <wp:positionV relativeFrom="paragraph">
              <wp:posOffset>-3810</wp:posOffset>
            </wp:positionV>
            <wp:extent cx="313055" cy="313055"/>
            <wp:effectExtent l="0" t="0" r="0" b="0"/>
            <wp:wrapNone/>
            <wp:docPr id="1858" name="Grafik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3055" cy="3130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617A032A" wp14:editId="20D84BAF">
            <wp:extent cx="323215" cy="311150"/>
            <wp:effectExtent l="0" t="0" r="635" b="0"/>
            <wp:docPr id="1883" name="Grafik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inline>
        </w:drawing>
      </w:r>
    </w:p>
    <w:p w:rsidR="003F767B" w:rsidRDefault="003F767B" w:rsidP="00711FBC">
      <w:pPr>
        <w:jc w:val="both"/>
      </w:pPr>
      <w:r>
        <w:t>Für das Bearbeiten dieses Arbeitsblattes ist das Merkblatt Fahrzeughebebühnen der Berufsgenossenschaft Handel und Warendistribution erforderlich (Merkblatt M38, BG-Information BGI 689). Dies kann in Papierform vorliegen oder im Internet heruntergel</w:t>
      </w:r>
      <w:r>
        <w:t>a</w:t>
      </w:r>
      <w:r>
        <w:t>den werden.</w:t>
      </w:r>
      <w:r w:rsidR="00831281" w:rsidRPr="00831281">
        <w:rPr>
          <w:noProof/>
        </w:rPr>
        <w:t xml:space="preserve"> </w:t>
      </w:r>
    </w:p>
    <w:p w:rsidR="00AA2A6D" w:rsidRDefault="00B05B6B" w:rsidP="00AA2A6D">
      <w:pPr>
        <w:pStyle w:val="Marginaliegrau"/>
        <w:framePr w:wrap="around" w:x="8669" w:y="1166"/>
      </w:pPr>
      <w:r>
        <w:t>Bild 2: Details einer Heb</w:t>
      </w:r>
      <w:r>
        <w:t>e</w:t>
      </w:r>
      <w:r>
        <w:t>bühne</w:t>
      </w:r>
      <w:r w:rsidR="00AA2A6D">
        <w:t xml:space="preserve"> </w:t>
      </w:r>
    </w:p>
    <w:p w:rsidR="00AA2A6D" w:rsidRDefault="00AA2A6D" w:rsidP="00AA2A6D">
      <w:pPr>
        <w:pStyle w:val="Marginaliegrau"/>
        <w:framePr w:wrap="around" w:x="8669" w:y="1166"/>
      </w:pPr>
    </w:p>
    <w:p w:rsidR="00B05B6B" w:rsidRDefault="00AA2A6D" w:rsidP="00AA2A6D">
      <w:pPr>
        <w:pStyle w:val="Marginaliegrau"/>
        <w:framePr w:wrap="around" w:x="8669" w:y="1166"/>
      </w:pPr>
      <w:r>
        <w:t>Quelle:</w:t>
      </w:r>
      <w:r w:rsidR="00C55F28">
        <w:br/>
      </w:r>
      <w:hyperlink r:id="rId84" w:history="1">
        <w:r w:rsidR="00C55F28" w:rsidRPr="00C55F28">
          <w:rPr>
            <w:rStyle w:val="Hyperlink"/>
            <w:color w:val="000000" w:themeColor="text1"/>
            <w:u w:val="none"/>
          </w:rPr>
          <w:t>www.twinbusch.de/Deutschland/katalog/einz_seiten/tb_hk_de_242e.pdf</w:t>
        </w:r>
      </w:hyperlink>
    </w:p>
    <w:p w:rsidR="003F767B" w:rsidRDefault="00AA2A6D" w:rsidP="003F767B">
      <w:r>
        <w:rPr>
          <w:noProof/>
          <w:lang w:eastAsia="de-DE"/>
        </w:rPr>
        <w:drawing>
          <wp:inline distT="0" distB="0" distL="0" distR="0">
            <wp:extent cx="4681855" cy="1905000"/>
            <wp:effectExtent l="0" t="0" r="4445" b="0"/>
            <wp:docPr id="1864" name="Grafik 1864" descr="J:\3-33\Allgemein\_BFPE\Lernmaterialien 2016\BK Fahrzeugtechnik\Hebebühne Elem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3-33\Allgemein\_BFPE\Lernmaterialien 2016\BK Fahrzeugtechnik\Hebebühne Elemente.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81855" cy="1905000"/>
                    </a:xfrm>
                    <a:prstGeom prst="rect">
                      <a:avLst/>
                    </a:prstGeom>
                    <a:noFill/>
                    <a:ln>
                      <a:noFill/>
                    </a:ln>
                  </pic:spPr>
                </pic:pic>
              </a:graphicData>
            </a:graphic>
          </wp:inline>
        </w:drawing>
      </w:r>
    </w:p>
    <w:p w:rsidR="00F5649B" w:rsidRDefault="00F5649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0D6E6C" w:rsidRPr="00B51DE9" w:rsidTr="00B872E9">
        <w:trPr>
          <w:trHeight w:val="523"/>
        </w:trPr>
        <w:tc>
          <w:tcPr>
            <w:tcW w:w="3119" w:type="dxa"/>
            <w:tcBorders>
              <w:left w:val="single" w:sz="4" w:space="0" w:color="auto"/>
              <w:bottom w:val="single" w:sz="4" w:space="0" w:color="auto"/>
              <w:right w:val="single" w:sz="4" w:space="0" w:color="auto"/>
            </w:tcBorders>
            <w:shd w:val="clear" w:color="auto" w:fill="D9D9D9"/>
            <w:hideMark/>
          </w:tcPr>
          <w:p w:rsidR="000D6E6C" w:rsidRDefault="000D6E6C" w:rsidP="0027614A">
            <w:pPr>
              <w:pStyle w:val="Tabelle6pt"/>
              <w:rPr>
                <w:color w:val="000000"/>
              </w:rPr>
            </w:pPr>
            <w:r>
              <w:lastRenderedPageBreak/>
              <w:br w:type="page"/>
              <w:t>Lernfeld</w:t>
            </w:r>
          </w:p>
          <w:p w:rsidR="000D6E6C" w:rsidRDefault="000D6E6C" w:rsidP="0027614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0D6E6C" w:rsidRDefault="000D6E6C" w:rsidP="0027614A">
            <w:pPr>
              <w:pStyle w:val="Tabelle6pt"/>
              <w:rPr>
                <w:color w:val="000000"/>
              </w:rPr>
            </w:pPr>
            <w:r>
              <w:t>Titel</w:t>
            </w:r>
          </w:p>
          <w:p w:rsidR="000D6E6C" w:rsidRDefault="00652298" w:rsidP="00FD2376">
            <w:pPr>
              <w:pStyle w:val="TabelleKopflinks"/>
            </w:pPr>
            <w:r>
              <w:t xml:space="preserve">Informieren </w:t>
            </w:r>
            <w:r w:rsidR="00FD2376">
              <w:t>–</w:t>
            </w:r>
            <w:r w:rsidR="00BC7FE5">
              <w:t xml:space="preserve"> Umgangsregeln mit einer</w:t>
            </w:r>
            <w:r>
              <w:t xml:space="preserve"> Heb</w:t>
            </w:r>
            <w:r>
              <w:t>e</w:t>
            </w:r>
            <w:r>
              <w:t xml:space="preserve">bühne </w:t>
            </w:r>
            <w:r w:rsidR="00BC7FE5">
              <w:t>erstellen</w:t>
            </w:r>
          </w:p>
        </w:tc>
        <w:tc>
          <w:tcPr>
            <w:tcW w:w="188" w:type="dxa"/>
            <w:vMerge w:val="restart"/>
            <w:tcBorders>
              <w:top w:val="nil"/>
              <w:left w:val="single" w:sz="4" w:space="0" w:color="auto"/>
              <w:bottom w:val="nil"/>
              <w:right w:val="single" w:sz="4" w:space="0" w:color="auto"/>
            </w:tcBorders>
            <w:shd w:val="clear" w:color="auto" w:fill="FFFFFF"/>
          </w:tcPr>
          <w:p w:rsidR="000D6E6C" w:rsidRPr="004B658C" w:rsidRDefault="000D6E6C" w:rsidP="0027614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0D6E6C" w:rsidRPr="00B51DE9" w:rsidRDefault="000D6E6C" w:rsidP="00B872E9">
            <w:pPr>
              <w:pStyle w:val="TabelleKopfmitte"/>
              <w:rPr>
                <w:rFonts w:eastAsia="Calibri"/>
              </w:rPr>
            </w:pPr>
            <w:r>
              <w:t>FZT</w:t>
            </w:r>
            <w:r w:rsidR="00B872E9">
              <w:t xml:space="preserve"> 0</w:t>
            </w:r>
            <w:r w:rsidR="004E62CD">
              <w:t>1.</w:t>
            </w:r>
            <w:r w:rsidR="002D4621">
              <w:t>0</w:t>
            </w:r>
            <w:r>
              <w:t>1.</w:t>
            </w:r>
            <w:r w:rsidR="007317DD">
              <w:t>02.</w:t>
            </w:r>
            <w:r>
              <w:t>03</w:t>
            </w:r>
          </w:p>
        </w:tc>
      </w:tr>
      <w:tr w:rsidR="000D6E6C" w:rsidRPr="00B51DE9" w:rsidTr="0027614A">
        <w:tc>
          <w:tcPr>
            <w:tcW w:w="7348" w:type="dxa"/>
            <w:gridSpan w:val="3"/>
            <w:tcBorders>
              <w:left w:val="single" w:sz="4" w:space="0" w:color="auto"/>
              <w:bottom w:val="single" w:sz="4" w:space="0" w:color="auto"/>
              <w:right w:val="single" w:sz="4" w:space="0" w:color="auto"/>
            </w:tcBorders>
            <w:shd w:val="clear" w:color="auto" w:fill="auto"/>
            <w:hideMark/>
          </w:tcPr>
          <w:p w:rsidR="000D6E6C" w:rsidRPr="004B658C" w:rsidRDefault="000D6E6C" w:rsidP="00711FBC">
            <w:pPr>
              <w:pStyle w:val="Tabelle6pt"/>
              <w:jc w:val="both"/>
            </w:pPr>
            <w:r>
              <w:t>Kompetenzbereiche:</w:t>
            </w:r>
          </w:p>
          <w:p w:rsidR="000D6E6C" w:rsidRDefault="000D6E6C" w:rsidP="00711FBC">
            <w:pPr>
              <w:pStyle w:val="Kopf8ptafz"/>
              <w:jc w:val="both"/>
            </w:pPr>
            <w:r>
              <w:t>Werkstattausrüstung be</w:t>
            </w:r>
            <w:r w:rsidR="00E366DE">
              <w:t>schreiben, auswählen und nutzen</w:t>
            </w:r>
          </w:p>
          <w:p w:rsidR="000D6E6C" w:rsidRDefault="000D6E6C" w:rsidP="00711FBC">
            <w:pPr>
              <w:pStyle w:val="Kopf8ptafz"/>
              <w:jc w:val="both"/>
            </w:pPr>
            <w:r>
              <w:t>Maschinen und Geräte auswählen und einsetzen</w:t>
            </w:r>
          </w:p>
          <w:p w:rsidR="000D6E6C" w:rsidRDefault="000D6E6C" w:rsidP="00711FBC">
            <w:pPr>
              <w:pStyle w:val="Kopf8ptafz"/>
              <w:jc w:val="both"/>
            </w:pPr>
            <w:r>
              <w:t>Arbeitsregeln, Bedienungsvorschriften und Sicherheitshinweise beachten</w:t>
            </w:r>
          </w:p>
          <w:p w:rsidR="000D6E6C" w:rsidRPr="00EA19A1" w:rsidRDefault="000D6E6C" w:rsidP="00711FBC">
            <w:pPr>
              <w:pStyle w:val="Kopf8ptafz"/>
              <w:jc w:val="both"/>
              <w:rPr>
                <w:i/>
              </w:rPr>
            </w:pPr>
            <w:r w:rsidRPr="00EA19A1">
              <w:rPr>
                <w:i/>
              </w:rPr>
              <w:t>Ich kann die Anforderungen meines Umfeldes wahrnehmen</w:t>
            </w:r>
            <w:r w:rsidR="00B16C3C">
              <w:rPr>
                <w:i/>
              </w:rPr>
              <w:t>.</w:t>
            </w:r>
          </w:p>
        </w:tc>
        <w:tc>
          <w:tcPr>
            <w:tcW w:w="188" w:type="dxa"/>
            <w:vMerge/>
            <w:tcBorders>
              <w:left w:val="single" w:sz="4" w:space="0" w:color="auto"/>
              <w:bottom w:val="nil"/>
              <w:right w:val="nil"/>
            </w:tcBorders>
            <w:vAlign w:val="center"/>
            <w:hideMark/>
          </w:tcPr>
          <w:p w:rsidR="000D6E6C" w:rsidRDefault="000D6E6C" w:rsidP="00711FBC">
            <w:pPr>
              <w:jc w:val="both"/>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D6E6C" w:rsidRPr="00B51DE9" w:rsidTr="0027614A">
              <w:trPr>
                <w:trHeight w:val="284"/>
              </w:trPr>
              <w:tc>
                <w:tcPr>
                  <w:tcW w:w="2090" w:type="dxa"/>
                  <w:shd w:val="clear" w:color="auto" w:fill="auto"/>
                </w:tcPr>
                <w:p w:rsidR="000D6E6C" w:rsidRPr="00B51DE9" w:rsidRDefault="000D6E6C" w:rsidP="00E366DE">
                  <w:pPr>
                    <w:pStyle w:val="Textkrpermitte"/>
                  </w:pPr>
                  <w:proofErr w:type="spellStart"/>
                  <w:r w:rsidRPr="00B51DE9">
                    <w:t>LernPROJEKT</w:t>
                  </w:r>
                  <w:proofErr w:type="spellEnd"/>
                </w:p>
              </w:tc>
            </w:tr>
            <w:tr w:rsidR="000D6E6C" w:rsidRPr="00B51DE9" w:rsidTr="0027614A">
              <w:trPr>
                <w:trHeight w:val="284"/>
              </w:trPr>
              <w:tc>
                <w:tcPr>
                  <w:tcW w:w="2090" w:type="dxa"/>
                  <w:tcBorders>
                    <w:bottom w:val="single" w:sz="4" w:space="0" w:color="auto"/>
                  </w:tcBorders>
                  <w:shd w:val="clear" w:color="auto" w:fill="auto"/>
                </w:tcPr>
                <w:p w:rsidR="000D6E6C" w:rsidRPr="00B51DE9" w:rsidRDefault="000D6E6C" w:rsidP="00E366DE">
                  <w:pPr>
                    <w:pStyle w:val="Textkrpermitte"/>
                  </w:pPr>
                  <w:proofErr w:type="spellStart"/>
                  <w:r w:rsidRPr="00B51DE9">
                    <w:t>LernTHEMA</w:t>
                  </w:r>
                  <w:proofErr w:type="spellEnd"/>
                </w:p>
              </w:tc>
            </w:tr>
            <w:tr w:rsidR="000D6E6C" w:rsidRPr="00B51DE9" w:rsidTr="0027614A">
              <w:trPr>
                <w:trHeight w:val="284"/>
              </w:trPr>
              <w:tc>
                <w:tcPr>
                  <w:tcW w:w="2090" w:type="dxa"/>
                  <w:tcBorders>
                    <w:bottom w:val="nil"/>
                  </w:tcBorders>
                  <w:shd w:val="clear" w:color="auto" w:fill="D9D9D9" w:themeFill="background1" w:themeFillShade="D9"/>
                </w:tcPr>
                <w:p w:rsidR="000D6E6C" w:rsidRPr="00B51DE9" w:rsidRDefault="000D6E6C" w:rsidP="00E366DE">
                  <w:pPr>
                    <w:pStyle w:val="TabelleKopfmitte"/>
                  </w:pPr>
                  <w:proofErr w:type="spellStart"/>
                  <w:r w:rsidRPr="00B51DE9">
                    <w:t>LernSCHRITT</w:t>
                  </w:r>
                  <w:proofErr w:type="spellEnd"/>
                </w:p>
              </w:tc>
            </w:tr>
          </w:tbl>
          <w:p w:rsidR="000D6E6C" w:rsidRPr="00B51DE9" w:rsidRDefault="000D6E6C" w:rsidP="00711FBC">
            <w:pPr>
              <w:jc w:val="both"/>
            </w:pPr>
          </w:p>
        </w:tc>
      </w:tr>
      <w:tr w:rsidR="000D6E6C" w:rsidRPr="00B51DE9" w:rsidTr="0027614A">
        <w:trPr>
          <w:trHeight w:val="149"/>
        </w:trPr>
        <w:tc>
          <w:tcPr>
            <w:tcW w:w="7348" w:type="dxa"/>
            <w:gridSpan w:val="3"/>
            <w:tcBorders>
              <w:top w:val="single" w:sz="4" w:space="0" w:color="auto"/>
              <w:left w:val="nil"/>
              <w:right w:val="nil"/>
            </w:tcBorders>
          </w:tcPr>
          <w:p w:rsidR="000D6E6C" w:rsidRPr="00B51DE9" w:rsidRDefault="000D6E6C" w:rsidP="00711FBC">
            <w:pPr>
              <w:jc w:val="both"/>
            </w:pPr>
          </w:p>
        </w:tc>
        <w:tc>
          <w:tcPr>
            <w:tcW w:w="196" w:type="dxa"/>
            <w:gridSpan w:val="2"/>
            <w:tcBorders>
              <w:top w:val="nil"/>
              <w:left w:val="nil"/>
              <w:right w:val="nil"/>
            </w:tcBorders>
          </w:tcPr>
          <w:p w:rsidR="000D6E6C" w:rsidRPr="00B51DE9" w:rsidRDefault="000D6E6C" w:rsidP="00711FBC">
            <w:pPr>
              <w:jc w:val="both"/>
            </w:pPr>
          </w:p>
        </w:tc>
        <w:tc>
          <w:tcPr>
            <w:tcW w:w="2095" w:type="dxa"/>
            <w:tcBorders>
              <w:top w:val="single" w:sz="4" w:space="0" w:color="auto"/>
              <w:left w:val="nil"/>
              <w:right w:val="nil"/>
            </w:tcBorders>
          </w:tcPr>
          <w:p w:rsidR="000D6E6C" w:rsidRPr="00B51DE9" w:rsidRDefault="000D6E6C" w:rsidP="00711FBC">
            <w:pPr>
              <w:jc w:val="both"/>
            </w:pPr>
          </w:p>
        </w:tc>
      </w:tr>
      <w:tr w:rsidR="000D6E6C" w:rsidRPr="00B51DE9" w:rsidTr="0027614A">
        <w:trPr>
          <w:trHeight w:val="443"/>
        </w:trPr>
        <w:tc>
          <w:tcPr>
            <w:tcW w:w="4818" w:type="dxa"/>
            <w:gridSpan w:val="2"/>
            <w:vMerge w:val="restart"/>
            <w:tcBorders>
              <w:left w:val="single" w:sz="4" w:space="0" w:color="auto"/>
              <w:right w:val="single" w:sz="4" w:space="0" w:color="auto"/>
            </w:tcBorders>
          </w:tcPr>
          <w:p w:rsidR="000D6E6C" w:rsidRPr="004B658C" w:rsidRDefault="000D6E6C" w:rsidP="00711FBC">
            <w:pPr>
              <w:pStyle w:val="Tabelle6pt"/>
              <w:jc w:val="both"/>
            </w:pPr>
            <w:r>
              <w:t>Kompetenzen:</w:t>
            </w:r>
          </w:p>
          <w:p w:rsidR="000D6E6C" w:rsidRPr="00E31A03" w:rsidRDefault="000D6E6C" w:rsidP="00711FBC">
            <w:pPr>
              <w:pStyle w:val="Kopf8ptafz"/>
              <w:jc w:val="both"/>
              <w:rPr>
                <w:szCs w:val="16"/>
              </w:rPr>
            </w:pPr>
            <w:r w:rsidRPr="00E31A03">
              <w:rPr>
                <w:szCs w:val="16"/>
              </w:rPr>
              <w:t>Ich kann den Aufbau der Hebebühne für Kraftfahrzeuge erläutern.</w:t>
            </w:r>
          </w:p>
          <w:p w:rsidR="000D6E6C" w:rsidRPr="00E31A03" w:rsidRDefault="000D6E6C" w:rsidP="00711FBC">
            <w:pPr>
              <w:pStyle w:val="Kopf8ptafz"/>
              <w:jc w:val="both"/>
              <w:rPr>
                <w:szCs w:val="16"/>
              </w:rPr>
            </w:pPr>
            <w:r w:rsidRPr="00E31A03">
              <w:rPr>
                <w:szCs w:val="16"/>
              </w:rPr>
              <w:t>Ich kann die wesentlichen Baugruppen einer ortsfesten Hebebühne nennen und deren Funktion erläutern.</w:t>
            </w:r>
          </w:p>
          <w:p w:rsidR="000D6E6C" w:rsidRPr="00EA19A1" w:rsidRDefault="000D6E6C" w:rsidP="00711FBC">
            <w:pPr>
              <w:pStyle w:val="Kopf8ptafz"/>
              <w:jc w:val="both"/>
              <w:rPr>
                <w:i/>
              </w:rPr>
            </w:pPr>
            <w:r w:rsidRPr="00EA19A1">
              <w:rPr>
                <w:i/>
                <w:szCs w:val="16"/>
              </w:rPr>
              <w:t>Ich kann selbständig die Unterlagen der Hersteller und der Berufsg</w:t>
            </w:r>
            <w:r w:rsidRPr="00EA19A1">
              <w:rPr>
                <w:i/>
                <w:szCs w:val="16"/>
              </w:rPr>
              <w:t>e</w:t>
            </w:r>
            <w:r w:rsidRPr="00EA19A1">
              <w:rPr>
                <w:i/>
                <w:szCs w:val="16"/>
              </w:rPr>
              <w:t>nossenschaften zu Maschinen und Anlagen finden und damit arbe</w:t>
            </w:r>
            <w:r w:rsidRPr="00EA19A1">
              <w:rPr>
                <w:i/>
                <w:szCs w:val="16"/>
              </w:rPr>
              <w:t>i</w:t>
            </w:r>
            <w:r w:rsidRPr="00EA19A1">
              <w:rPr>
                <w:i/>
                <w:szCs w:val="16"/>
              </w:rPr>
              <w:t>ten.</w:t>
            </w:r>
          </w:p>
          <w:p w:rsidR="000D6E6C" w:rsidRPr="00987F30" w:rsidRDefault="000D6E6C" w:rsidP="00711FBC">
            <w:pPr>
              <w:pStyle w:val="Kopf8ptafz"/>
              <w:jc w:val="both"/>
              <w:rPr>
                <w:i/>
              </w:rPr>
            </w:pPr>
            <w:r>
              <w:rPr>
                <w:i/>
                <w:szCs w:val="16"/>
              </w:rPr>
              <w:t>Ich kann eine Präsentation erstellen.</w:t>
            </w:r>
          </w:p>
          <w:p w:rsidR="000D6E6C" w:rsidRPr="00EA19A1" w:rsidRDefault="000D6E6C" w:rsidP="00711FBC">
            <w:pPr>
              <w:pStyle w:val="Kopf8ptafz"/>
              <w:jc w:val="both"/>
              <w:rPr>
                <w:i/>
              </w:rPr>
            </w:pPr>
            <w:r>
              <w:rPr>
                <w:i/>
                <w:szCs w:val="16"/>
              </w:rPr>
              <w:t>Ich kann die 5-Schritt-Lesemethode anwenden.</w:t>
            </w:r>
          </w:p>
        </w:tc>
        <w:tc>
          <w:tcPr>
            <w:tcW w:w="4821" w:type="dxa"/>
            <w:gridSpan w:val="4"/>
            <w:tcBorders>
              <w:left w:val="single" w:sz="4" w:space="0" w:color="auto"/>
              <w:right w:val="single" w:sz="4" w:space="0" w:color="auto"/>
            </w:tcBorders>
          </w:tcPr>
          <w:p w:rsidR="000D6E6C" w:rsidRDefault="000D6E6C" w:rsidP="00711FBC">
            <w:pPr>
              <w:pStyle w:val="Tabelle6pt"/>
              <w:jc w:val="both"/>
            </w:pPr>
            <w:r>
              <w:t>Was Sie schon können sollten:</w:t>
            </w:r>
          </w:p>
          <w:p w:rsidR="000D6E6C" w:rsidRPr="00234B66" w:rsidRDefault="000D6E6C" w:rsidP="00711FBC">
            <w:pPr>
              <w:pStyle w:val="Kopf8ptafz"/>
              <w:jc w:val="both"/>
            </w:pPr>
            <w:r>
              <w:t>Ich kann Texte lesen und verstehen.</w:t>
            </w:r>
          </w:p>
        </w:tc>
      </w:tr>
      <w:tr w:rsidR="000D6E6C" w:rsidRPr="00B51DE9" w:rsidTr="0027614A">
        <w:trPr>
          <w:trHeight w:val="443"/>
        </w:trPr>
        <w:tc>
          <w:tcPr>
            <w:tcW w:w="4818" w:type="dxa"/>
            <w:gridSpan w:val="2"/>
            <w:vMerge/>
            <w:tcBorders>
              <w:left w:val="single" w:sz="4" w:space="0" w:color="auto"/>
              <w:right w:val="single" w:sz="4" w:space="0" w:color="auto"/>
            </w:tcBorders>
          </w:tcPr>
          <w:p w:rsidR="000D6E6C" w:rsidRDefault="000D6E6C" w:rsidP="00711FBC">
            <w:pPr>
              <w:pStyle w:val="Tabelle6pt"/>
              <w:jc w:val="both"/>
            </w:pPr>
          </w:p>
        </w:tc>
        <w:tc>
          <w:tcPr>
            <w:tcW w:w="4821" w:type="dxa"/>
            <w:gridSpan w:val="4"/>
            <w:tcBorders>
              <w:left w:val="single" w:sz="4" w:space="0" w:color="auto"/>
              <w:right w:val="single" w:sz="4" w:space="0" w:color="auto"/>
            </w:tcBorders>
          </w:tcPr>
          <w:p w:rsidR="000D6E6C" w:rsidRDefault="000D6E6C" w:rsidP="00711FBC">
            <w:pPr>
              <w:pStyle w:val="Tabelle6pt"/>
              <w:jc w:val="both"/>
            </w:pPr>
            <w:r>
              <w:t>Wofür Sie das benötigen:</w:t>
            </w:r>
          </w:p>
          <w:p w:rsidR="000D6E6C" w:rsidRDefault="000D6E6C" w:rsidP="00711FBC">
            <w:pPr>
              <w:pStyle w:val="Kopf8ptafz"/>
              <w:jc w:val="both"/>
            </w:pPr>
            <w:r>
              <w:t>Für Arbeiten an Kraftfahrzeugen die ein Anheben des</w:t>
            </w:r>
            <w:r w:rsidR="00200E26">
              <w:t xml:space="preserve"> Fahrzeuges erforderlich machen</w:t>
            </w:r>
          </w:p>
        </w:tc>
      </w:tr>
      <w:tr w:rsidR="000D6E6C" w:rsidRPr="00B51DE9" w:rsidTr="0027614A">
        <w:trPr>
          <w:trHeight w:val="443"/>
        </w:trPr>
        <w:tc>
          <w:tcPr>
            <w:tcW w:w="4818" w:type="dxa"/>
            <w:gridSpan w:val="2"/>
            <w:vMerge/>
            <w:tcBorders>
              <w:left w:val="single" w:sz="4" w:space="0" w:color="auto"/>
              <w:right w:val="single" w:sz="4" w:space="0" w:color="auto"/>
            </w:tcBorders>
          </w:tcPr>
          <w:p w:rsidR="000D6E6C" w:rsidRDefault="000D6E6C" w:rsidP="00711FBC">
            <w:pPr>
              <w:pStyle w:val="Tabelle6pt"/>
              <w:jc w:val="both"/>
            </w:pPr>
          </w:p>
        </w:tc>
        <w:tc>
          <w:tcPr>
            <w:tcW w:w="4821" w:type="dxa"/>
            <w:gridSpan w:val="4"/>
            <w:tcBorders>
              <w:left w:val="single" w:sz="4" w:space="0" w:color="auto"/>
              <w:right w:val="single" w:sz="4" w:space="0" w:color="auto"/>
            </w:tcBorders>
          </w:tcPr>
          <w:p w:rsidR="000D6E6C" w:rsidRDefault="000D6E6C" w:rsidP="00711FBC">
            <w:pPr>
              <w:pStyle w:val="Tabelle6pt"/>
              <w:jc w:val="both"/>
            </w:pPr>
            <w:r>
              <w:t>Wie Sie Ihr Können prüfen können:</w:t>
            </w:r>
          </w:p>
          <w:p w:rsidR="000D6E6C" w:rsidRPr="00234B66" w:rsidRDefault="000D6E6C" w:rsidP="00711FBC">
            <w:pPr>
              <w:pStyle w:val="Kopf8ptafz"/>
              <w:jc w:val="both"/>
            </w:pPr>
            <w:r>
              <w:t>Gruppente</w:t>
            </w:r>
            <w:r w:rsidR="00200E26">
              <w:t>ilung mit Kontrollgruppe in BTW</w:t>
            </w:r>
          </w:p>
        </w:tc>
      </w:tr>
    </w:tbl>
    <w:p w:rsidR="00F5649B" w:rsidRPr="00F5649B" w:rsidRDefault="000D6E6C" w:rsidP="00F5649B">
      <w:pPr>
        <w:pStyle w:val="berschrift1"/>
      </w:pPr>
      <w:r>
        <w:rPr>
          <w:noProof/>
          <w:sz w:val="24"/>
        </w:rPr>
        <w:drawing>
          <wp:anchor distT="0" distB="0" distL="114300" distR="114300" simplePos="0" relativeHeight="251520000" behindDoc="0" locked="0" layoutInCell="0" allowOverlap="1" wp14:anchorId="69DBDCAB" wp14:editId="32AD843B">
            <wp:simplePos x="0" y="0"/>
            <wp:positionH relativeFrom="rightMargin">
              <wp:posOffset>1061085</wp:posOffset>
            </wp:positionH>
            <wp:positionV relativeFrom="paragraph">
              <wp:posOffset>48260</wp:posOffset>
            </wp:positionV>
            <wp:extent cx="345440" cy="323850"/>
            <wp:effectExtent l="0" t="0" r="0" b="0"/>
            <wp:wrapNone/>
            <wp:docPr id="12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074D">
        <w:t>Räderwoche im Autohaus</w:t>
      </w:r>
      <w:r>
        <w:t xml:space="preserve"> – Plakat Hebebühne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0D6E6C" w:rsidRPr="00DE4890" w:rsidTr="0027614A">
        <w:trPr>
          <w:trHeight w:val="397"/>
        </w:trPr>
        <w:tc>
          <w:tcPr>
            <w:tcW w:w="1470" w:type="dxa"/>
            <w:shd w:val="clear" w:color="auto" w:fill="D9D9D9" w:themeFill="background1" w:themeFillShade="D9"/>
            <w:vAlign w:val="center"/>
          </w:tcPr>
          <w:p w:rsidR="000D6E6C" w:rsidRPr="00DE4890" w:rsidRDefault="000D6E6C" w:rsidP="0027614A">
            <w:pPr>
              <w:pStyle w:val="TabelleKopfmitte"/>
            </w:pPr>
            <w:r>
              <w:t>Phase</w:t>
            </w:r>
          </w:p>
        </w:tc>
        <w:tc>
          <w:tcPr>
            <w:tcW w:w="940" w:type="dxa"/>
            <w:shd w:val="clear" w:color="auto" w:fill="D9D9D9" w:themeFill="background1" w:themeFillShade="D9"/>
            <w:vAlign w:val="center"/>
          </w:tcPr>
          <w:p w:rsidR="000D6E6C" w:rsidRPr="00DE4890" w:rsidRDefault="000D6E6C" w:rsidP="0027614A">
            <w:pPr>
              <w:pStyle w:val="TabelleKopfmitte"/>
            </w:pPr>
            <w:r>
              <w:t>Zeit</w:t>
            </w:r>
          </w:p>
        </w:tc>
        <w:tc>
          <w:tcPr>
            <w:tcW w:w="4961" w:type="dxa"/>
            <w:shd w:val="clear" w:color="auto" w:fill="D9D9D9" w:themeFill="background1" w:themeFillShade="D9"/>
            <w:vAlign w:val="center"/>
          </w:tcPr>
          <w:p w:rsidR="000D6E6C" w:rsidRPr="00DE4890" w:rsidRDefault="000D6E6C" w:rsidP="0027614A">
            <w:pPr>
              <w:pStyle w:val="TabelleKopfmitte"/>
            </w:pPr>
            <w:r>
              <w:t>Aufgabe</w:t>
            </w:r>
          </w:p>
        </w:tc>
      </w:tr>
      <w:tr w:rsidR="00BC7FE5" w:rsidRPr="00DE4890" w:rsidTr="00711FBC">
        <w:trPr>
          <w:trHeight w:val="210"/>
        </w:trPr>
        <w:tc>
          <w:tcPr>
            <w:tcW w:w="1470" w:type="dxa"/>
            <w:vMerge w:val="restart"/>
            <w:tcBorders>
              <w:top w:val="nil"/>
            </w:tcBorders>
            <w:shd w:val="clear" w:color="auto" w:fill="auto"/>
            <w:vAlign w:val="center"/>
          </w:tcPr>
          <w:p w:rsidR="00BC7FE5" w:rsidRPr="00F0156F" w:rsidRDefault="00BC7FE5" w:rsidP="0027614A">
            <w:pPr>
              <w:pStyle w:val="Textkrpermitte"/>
            </w:pPr>
            <w:r w:rsidRPr="00272BB3">
              <w:rPr>
                <w:noProof/>
                <w:sz w:val="24"/>
              </w:rPr>
              <w:drawing>
                <wp:anchor distT="0" distB="0" distL="114300" distR="114300" simplePos="0" relativeHeight="251829248" behindDoc="0" locked="0" layoutInCell="1" allowOverlap="1" wp14:anchorId="08563336" wp14:editId="6DF75277">
                  <wp:simplePos x="0" y="0"/>
                  <wp:positionH relativeFrom="column">
                    <wp:posOffset>233045</wp:posOffset>
                  </wp:positionH>
                  <wp:positionV relativeFrom="paragraph">
                    <wp:posOffset>-111125</wp:posOffset>
                  </wp:positionV>
                  <wp:extent cx="302260" cy="323850"/>
                  <wp:effectExtent l="0" t="0" r="2540" b="0"/>
                  <wp:wrapNone/>
                  <wp:docPr id="188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BC7FE5" w:rsidRPr="00DE4890" w:rsidRDefault="00BC7FE5" w:rsidP="00711FBC">
            <w:pPr>
              <w:pStyle w:val="Textkrper"/>
              <w:jc w:val="center"/>
            </w:pPr>
            <w:r>
              <w:t>15 min</w:t>
            </w:r>
          </w:p>
        </w:tc>
        <w:tc>
          <w:tcPr>
            <w:tcW w:w="4961" w:type="dxa"/>
            <w:tcBorders>
              <w:top w:val="nil"/>
            </w:tcBorders>
            <w:shd w:val="clear" w:color="auto" w:fill="auto"/>
            <w:vAlign w:val="center"/>
          </w:tcPr>
          <w:p w:rsidR="00BC7FE5" w:rsidRPr="00DE4890" w:rsidRDefault="00BC7FE5" w:rsidP="00711FBC">
            <w:pPr>
              <w:pStyle w:val="Textkrper"/>
              <w:rPr>
                <w:noProof/>
              </w:rPr>
            </w:pPr>
            <w:r>
              <w:t>Lesen Sie das Merkblatt Fahrzeughebebühnen nach der 5-Schritt-Lesemethode.</w:t>
            </w:r>
          </w:p>
        </w:tc>
      </w:tr>
      <w:tr w:rsidR="00BC7FE5" w:rsidRPr="00DE4890" w:rsidTr="00D9206B">
        <w:trPr>
          <w:trHeight w:val="210"/>
        </w:trPr>
        <w:tc>
          <w:tcPr>
            <w:tcW w:w="1470" w:type="dxa"/>
            <w:vMerge/>
            <w:shd w:val="clear" w:color="auto" w:fill="auto"/>
            <w:vAlign w:val="center"/>
          </w:tcPr>
          <w:p w:rsidR="00BC7FE5" w:rsidRPr="00621F85" w:rsidRDefault="00BC7FE5" w:rsidP="0027614A">
            <w:pPr>
              <w:pStyle w:val="Textkrpermitte"/>
              <w:rPr>
                <w:noProof/>
                <w:sz w:val="24"/>
              </w:rPr>
            </w:pPr>
          </w:p>
        </w:tc>
        <w:tc>
          <w:tcPr>
            <w:tcW w:w="940" w:type="dxa"/>
            <w:tcBorders>
              <w:top w:val="nil"/>
            </w:tcBorders>
            <w:shd w:val="clear" w:color="auto" w:fill="auto"/>
            <w:vAlign w:val="center"/>
          </w:tcPr>
          <w:p w:rsidR="00BC7FE5" w:rsidRPr="00DE4890" w:rsidRDefault="00BC7FE5" w:rsidP="00711FBC">
            <w:pPr>
              <w:pStyle w:val="Textkrper"/>
              <w:jc w:val="center"/>
            </w:pPr>
            <w:r>
              <w:t>20 min</w:t>
            </w:r>
          </w:p>
        </w:tc>
        <w:tc>
          <w:tcPr>
            <w:tcW w:w="4961" w:type="dxa"/>
            <w:tcBorders>
              <w:top w:val="nil"/>
            </w:tcBorders>
            <w:shd w:val="clear" w:color="auto" w:fill="auto"/>
            <w:vAlign w:val="center"/>
          </w:tcPr>
          <w:p w:rsidR="00BC7FE5" w:rsidRDefault="00BC7FE5" w:rsidP="00BC7FE5">
            <w:pPr>
              <w:pStyle w:val="AufgabeEbene2"/>
              <w:numPr>
                <w:ilvl w:val="0"/>
                <w:numId w:val="0"/>
              </w:numPr>
              <w:spacing w:before="0"/>
              <w:rPr>
                <w:noProof/>
              </w:rPr>
            </w:pPr>
            <w:r>
              <w:rPr>
                <w:noProof/>
              </w:rPr>
              <w:t xml:space="preserve">Besuchen Sie die Internetseite eines Herstellers von Hebebühnen (beispielsweise </w:t>
            </w:r>
            <w:hyperlink r:id="rId86" w:history="1">
              <w:r w:rsidRPr="00C55F28">
                <w:rPr>
                  <w:rStyle w:val="Hyperlink"/>
                  <w:noProof/>
                  <w:color w:val="000000" w:themeColor="text1"/>
                  <w:u w:val="none"/>
                </w:rPr>
                <w:t>www.twinbusch.de</w:t>
              </w:r>
            </w:hyperlink>
            <w:r w:rsidRPr="00C55F28">
              <w:rPr>
                <w:noProof/>
                <w:color w:val="000000" w:themeColor="text1"/>
              </w:rPr>
              <w:t>)</w:t>
            </w:r>
            <w:r w:rsidR="00E366DE">
              <w:rPr>
                <w:noProof/>
                <w:color w:val="000000" w:themeColor="text1"/>
              </w:rPr>
              <w:t>.</w:t>
            </w:r>
          </w:p>
          <w:p w:rsidR="00BC7FE5" w:rsidRPr="00DE4890" w:rsidRDefault="00BC7FE5" w:rsidP="00BC7FE5">
            <w:pPr>
              <w:pStyle w:val="Textkrper"/>
              <w:rPr>
                <w:noProof/>
              </w:rPr>
            </w:pPr>
            <w:r>
              <w:rPr>
                <w:noProof/>
              </w:rPr>
              <w:t>Beschreiben Sie je zwei Hebebühnen und tragen Sie dies anhand der Internetseite als kleinen Vortrag der Klasse vor (2</w:t>
            </w:r>
            <w:r w:rsidR="00E366DE">
              <w:rPr>
                <w:noProof/>
              </w:rPr>
              <w:t xml:space="preserve"> </w:t>
            </w:r>
            <w:r>
              <w:rPr>
                <w:noProof/>
              </w:rPr>
              <w:t>x 5-10 Min.). Beachten Sie die Aspekte Nutzungszweck, Verwendung, Mobilität und Platzbedarf.</w:t>
            </w:r>
          </w:p>
        </w:tc>
      </w:tr>
      <w:tr w:rsidR="00BC7FE5" w:rsidRPr="00DE4890" w:rsidTr="00D9206B">
        <w:trPr>
          <w:trHeight w:val="210"/>
        </w:trPr>
        <w:tc>
          <w:tcPr>
            <w:tcW w:w="1470" w:type="dxa"/>
            <w:vMerge w:val="restart"/>
            <w:shd w:val="clear" w:color="auto" w:fill="auto"/>
            <w:vAlign w:val="center"/>
          </w:tcPr>
          <w:p w:rsidR="00BC7FE5" w:rsidRPr="00621F85" w:rsidRDefault="00BC7FE5" w:rsidP="0027614A">
            <w:pPr>
              <w:pStyle w:val="Textkrpermitte"/>
              <w:rPr>
                <w:noProof/>
                <w:sz w:val="24"/>
              </w:rPr>
            </w:pPr>
            <w:r w:rsidRPr="00621F85">
              <w:rPr>
                <w:noProof/>
                <w:sz w:val="24"/>
              </w:rPr>
              <w:drawing>
                <wp:inline distT="0" distB="0" distL="0" distR="0" wp14:anchorId="7C9E6181" wp14:editId="630F9BE1">
                  <wp:extent cx="658495" cy="323850"/>
                  <wp:effectExtent l="0" t="0" r="8255" b="0"/>
                  <wp:docPr id="129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inline>
              </w:drawing>
            </w:r>
          </w:p>
        </w:tc>
        <w:tc>
          <w:tcPr>
            <w:tcW w:w="940" w:type="dxa"/>
            <w:tcBorders>
              <w:top w:val="nil"/>
            </w:tcBorders>
            <w:shd w:val="clear" w:color="auto" w:fill="auto"/>
            <w:vAlign w:val="center"/>
          </w:tcPr>
          <w:p w:rsidR="00BC7FE5" w:rsidRDefault="00BC7FE5" w:rsidP="00711FBC">
            <w:pPr>
              <w:pStyle w:val="Textkrper"/>
              <w:jc w:val="center"/>
            </w:pPr>
            <w:r>
              <w:t>10 min</w:t>
            </w:r>
          </w:p>
        </w:tc>
        <w:tc>
          <w:tcPr>
            <w:tcW w:w="4961" w:type="dxa"/>
            <w:tcBorders>
              <w:top w:val="nil"/>
            </w:tcBorders>
            <w:shd w:val="clear" w:color="auto" w:fill="auto"/>
            <w:vAlign w:val="center"/>
          </w:tcPr>
          <w:p w:rsidR="00BC7FE5" w:rsidRDefault="00BC7FE5" w:rsidP="00FD2376">
            <w:pPr>
              <w:pStyle w:val="Textkrper"/>
              <w:rPr>
                <w:noProof/>
              </w:rPr>
            </w:pPr>
            <w:r>
              <w:rPr>
                <w:noProof/>
              </w:rPr>
              <w:t>Fertigen Sie eine Beschreibung einer Hebebühne an. Lassen Sie sich von Bild 1 leiten oder beschreiben Sie eine von Ihnen genutze Hebebühne am Arbeit</w:t>
            </w:r>
            <w:r w:rsidR="00FD2376">
              <w:rPr>
                <w:noProof/>
              </w:rPr>
              <w:t xml:space="preserve">splatz. Umfang: eine DIN </w:t>
            </w:r>
            <w:r w:rsidR="00E366DE">
              <w:rPr>
                <w:noProof/>
              </w:rPr>
              <w:t>A4-</w:t>
            </w:r>
            <w:r w:rsidR="00FD2376">
              <w:rPr>
                <w:noProof/>
              </w:rPr>
              <w:t>Seite</w:t>
            </w:r>
            <w:r w:rsidR="00E366DE">
              <w:rPr>
                <w:noProof/>
              </w:rPr>
              <w:t>.</w:t>
            </w:r>
          </w:p>
        </w:tc>
      </w:tr>
      <w:tr w:rsidR="00BC7FE5" w:rsidRPr="00DE4890" w:rsidTr="00711FBC">
        <w:trPr>
          <w:trHeight w:val="210"/>
        </w:trPr>
        <w:tc>
          <w:tcPr>
            <w:tcW w:w="1470" w:type="dxa"/>
            <w:vMerge/>
            <w:shd w:val="clear" w:color="auto" w:fill="auto"/>
            <w:vAlign w:val="center"/>
          </w:tcPr>
          <w:p w:rsidR="00BC7FE5" w:rsidRPr="00FC0F56" w:rsidRDefault="00BC7FE5" w:rsidP="0027614A">
            <w:pPr>
              <w:pStyle w:val="Textkrpermitte"/>
              <w:rPr>
                <w:noProof/>
              </w:rPr>
            </w:pPr>
          </w:p>
        </w:tc>
        <w:tc>
          <w:tcPr>
            <w:tcW w:w="940" w:type="dxa"/>
            <w:shd w:val="clear" w:color="auto" w:fill="auto"/>
            <w:vAlign w:val="center"/>
          </w:tcPr>
          <w:p w:rsidR="00BC7FE5" w:rsidRPr="00DE4890" w:rsidRDefault="00BC7FE5" w:rsidP="00711FBC">
            <w:pPr>
              <w:pStyle w:val="Textkrper"/>
              <w:jc w:val="center"/>
            </w:pPr>
            <w:r>
              <w:t>10 min</w:t>
            </w:r>
          </w:p>
        </w:tc>
        <w:tc>
          <w:tcPr>
            <w:tcW w:w="4961" w:type="dxa"/>
            <w:shd w:val="clear" w:color="auto" w:fill="auto"/>
            <w:vAlign w:val="center"/>
          </w:tcPr>
          <w:p w:rsidR="00BC7FE5" w:rsidRPr="00DE4890" w:rsidRDefault="00BC7FE5" w:rsidP="00711FBC">
            <w:pPr>
              <w:pStyle w:val="Textkrper"/>
              <w:rPr>
                <w:noProof/>
              </w:rPr>
            </w:pPr>
            <w:r>
              <w:rPr>
                <w:noProof/>
              </w:rPr>
              <w:t xml:space="preserve">Ordnen Sie den abgebildeten Details </w:t>
            </w:r>
            <w:r w:rsidR="00B01476">
              <w:rPr>
                <w:noProof/>
              </w:rPr>
              <w:t>(Bild 2) die Bezeichnung und die</w:t>
            </w:r>
            <w:r>
              <w:rPr>
                <w:noProof/>
              </w:rPr>
              <w:t xml:space="preserve"> Aufgabe zu. Dazu</w:t>
            </w:r>
            <w:r w:rsidR="00B01476">
              <w:rPr>
                <w:noProof/>
              </w:rPr>
              <w:t xml:space="preserve"> ist eine Tabelle auf einem sepa</w:t>
            </w:r>
            <w:r>
              <w:rPr>
                <w:noProof/>
              </w:rPr>
              <w:t>raten Blatt anzufertigen.</w:t>
            </w:r>
          </w:p>
        </w:tc>
      </w:tr>
      <w:tr w:rsidR="00BC7FE5" w:rsidRPr="00DE4890" w:rsidTr="00BC7FE5">
        <w:trPr>
          <w:trHeight w:val="532"/>
        </w:trPr>
        <w:tc>
          <w:tcPr>
            <w:tcW w:w="1470" w:type="dxa"/>
            <w:vMerge w:val="restart"/>
            <w:shd w:val="clear" w:color="auto" w:fill="auto"/>
            <w:vAlign w:val="center"/>
          </w:tcPr>
          <w:p w:rsidR="00BC7FE5" w:rsidRDefault="00BC7FE5" w:rsidP="0027614A">
            <w:pPr>
              <w:pStyle w:val="Textkrpermitte"/>
              <w:rPr>
                <w:noProof/>
              </w:rPr>
            </w:pPr>
          </w:p>
          <w:p w:rsidR="00BC7FE5" w:rsidRDefault="00BC7FE5" w:rsidP="0027614A">
            <w:pPr>
              <w:pStyle w:val="Textkrpermitte"/>
              <w:rPr>
                <w:noProof/>
              </w:rPr>
            </w:pPr>
          </w:p>
          <w:p w:rsidR="00BC7FE5" w:rsidRDefault="00BC7FE5" w:rsidP="0027614A">
            <w:pPr>
              <w:pStyle w:val="Textkrpermitte"/>
              <w:rPr>
                <w:noProof/>
              </w:rPr>
            </w:pPr>
          </w:p>
          <w:p w:rsidR="00BC7FE5" w:rsidRDefault="00BC7FE5" w:rsidP="0027614A">
            <w:pPr>
              <w:pStyle w:val="Textkrpermitte"/>
              <w:rPr>
                <w:noProof/>
              </w:rPr>
            </w:pPr>
            <w:r w:rsidRPr="00272BB3">
              <w:rPr>
                <w:noProof/>
                <w:sz w:val="24"/>
              </w:rPr>
              <w:drawing>
                <wp:anchor distT="0" distB="0" distL="114300" distR="114300" simplePos="0" relativeHeight="251838464" behindDoc="0" locked="0" layoutInCell="1" allowOverlap="1" wp14:anchorId="57B993C1" wp14:editId="05662ADC">
                  <wp:simplePos x="0" y="0"/>
                  <wp:positionH relativeFrom="column">
                    <wp:posOffset>260350</wp:posOffset>
                  </wp:positionH>
                  <wp:positionV relativeFrom="paragraph">
                    <wp:posOffset>56515</wp:posOffset>
                  </wp:positionV>
                  <wp:extent cx="302260" cy="323850"/>
                  <wp:effectExtent l="0" t="0" r="2540" b="0"/>
                  <wp:wrapNone/>
                  <wp:docPr id="129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FE5" w:rsidRDefault="00BC7FE5" w:rsidP="0027614A">
            <w:pPr>
              <w:pStyle w:val="Textkrpermitte"/>
              <w:rPr>
                <w:noProof/>
              </w:rPr>
            </w:pPr>
          </w:p>
          <w:p w:rsidR="00BC7FE5" w:rsidRDefault="00BC7FE5" w:rsidP="0027614A">
            <w:pPr>
              <w:pStyle w:val="Textkrpermitte"/>
              <w:rPr>
                <w:noProof/>
              </w:rPr>
            </w:pPr>
          </w:p>
          <w:p w:rsidR="00BC7FE5" w:rsidRDefault="00BC7FE5" w:rsidP="0027614A">
            <w:pPr>
              <w:pStyle w:val="Textkrpermitte"/>
              <w:rPr>
                <w:noProof/>
              </w:rPr>
            </w:pPr>
          </w:p>
          <w:p w:rsidR="00BC7FE5" w:rsidRDefault="00BC7FE5" w:rsidP="0027614A">
            <w:pPr>
              <w:pStyle w:val="Textkrpermitte"/>
              <w:rPr>
                <w:noProof/>
              </w:rPr>
            </w:pPr>
          </w:p>
          <w:p w:rsidR="00BC7FE5" w:rsidRDefault="00BC7FE5" w:rsidP="0027614A">
            <w:pPr>
              <w:pStyle w:val="Textkrpermitte"/>
              <w:rPr>
                <w:noProof/>
              </w:rPr>
            </w:pPr>
          </w:p>
          <w:p w:rsidR="00BC7FE5" w:rsidRDefault="00BC7FE5" w:rsidP="0027614A">
            <w:pPr>
              <w:pStyle w:val="Textkrpermitte"/>
              <w:rPr>
                <w:noProof/>
              </w:rPr>
            </w:pPr>
          </w:p>
          <w:p w:rsidR="00BC7FE5" w:rsidRDefault="00BC7FE5" w:rsidP="0027614A">
            <w:pPr>
              <w:pStyle w:val="Textkrpermitte"/>
              <w:rPr>
                <w:noProof/>
              </w:rPr>
            </w:pPr>
          </w:p>
          <w:p w:rsidR="00BC7FE5" w:rsidRDefault="00BC7FE5" w:rsidP="0027614A">
            <w:pPr>
              <w:pStyle w:val="Textkrpermitte"/>
              <w:rPr>
                <w:noProof/>
              </w:rPr>
            </w:pPr>
          </w:p>
          <w:p w:rsidR="00BC7FE5" w:rsidRDefault="00BC7FE5" w:rsidP="0027614A">
            <w:pPr>
              <w:pStyle w:val="Textkrpermitte"/>
              <w:rPr>
                <w:noProof/>
              </w:rPr>
            </w:pPr>
            <w:r>
              <w:rPr>
                <w:noProof/>
                <w:sz w:val="24"/>
              </w:rPr>
              <w:drawing>
                <wp:anchor distT="0" distB="0" distL="114300" distR="114300" simplePos="0" relativeHeight="251839488" behindDoc="0" locked="0" layoutInCell="1" allowOverlap="1" wp14:anchorId="3B86E1EF" wp14:editId="40966784">
                  <wp:simplePos x="0" y="0"/>
                  <wp:positionH relativeFrom="column">
                    <wp:posOffset>229235</wp:posOffset>
                  </wp:positionH>
                  <wp:positionV relativeFrom="paragraph">
                    <wp:posOffset>110490</wp:posOffset>
                  </wp:positionV>
                  <wp:extent cx="334645" cy="323850"/>
                  <wp:effectExtent l="0" t="0" r="8255" b="0"/>
                  <wp:wrapNone/>
                  <wp:docPr id="1292"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FE5" w:rsidRDefault="00BC7FE5" w:rsidP="0027614A">
            <w:pPr>
              <w:pStyle w:val="Textkrpermitte"/>
              <w:rPr>
                <w:noProof/>
              </w:rPr>
            </w:pPr>
          </w:p>
          <w:p w:rsidR="00BC7FE5" w:rsidRPr="00FC0F56" w:rsidRDefault="00BC7FE5" w:rsidP="0027614A">
            <w:pPr>
              <w:pStyle w:val="Textkrpermitte"/>
              <w:rPr>
                <w:noProof/>
              </w:rPr>
            </w:pPr>
            <w:r w:rsidRPr="00621F85">
              <w:rPr>
                <w:noProof/>
                <w:sz w:val="24"/>
              </w:rPr>
              <w:drawing>
                <wp:anchor distT="0" distB="0" distL="114300" distR="114300" simplePos="0" relativeHeight="251837440" behindDoc="0" locked="0" layoutInCell="0" allowOverlap="1" wp14:anchorId="650DF6B0" wp14:editId="63BD9F91">
                  <wp:simplePos x="0" y="0"/>
                  <wp:positionH relativeFrom="rightMargin">
                    <wp:posOffset>554355</wp:posOffset>
                  </wp:positionH>
                  <wp:positionV relativeFrom="paragraph">
                    <wp:posOffset>40005</wp:posOffset>
                  </wp:positionV>
                  <wp:extent cx="323850" cy="323850"/>
                  <wp:effectExtent l="0" t="0" r="0" b="0"/>
                  <wp:wrapNone/>
                  <wp:docPr id="129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6253">
              <w:rPr>
                <w:noProof/>
                <w:sz w:val="24"/>
              </w:rPr>
              <w:drawing>
                <wp:anchor distT="0" distB="0" distL="114300" distR="114300" simplePos="0" relativeHeight="251836416" behindDoc="0" locked="0" layoutInCell="0" allowOverlap="1" wp14:anchorId="7C9F7183" wp14:editId="0BD2A7C1">
                  <wp:simplePos x="0" y="0"/>
                  <wp:positionH relativeFrom="rightMargin">
                    <wp:posOffset>132715</wp:posOffset>
                  </wp:positionH>
                  <wp:positionV relativeFrom="paragraph">
                    <wp:posOffset>31750</wp:posOffset>
                  </wp:positionV>
                  <wp:extent cx="323850" cy="323850"/>
                  <wp:effectExtent l="0" t="0" r="0" b="0"/>
                  <wp:wrapNone/>
                  <wp:docPr id="129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BC7FE5" w:rsidRDefault="00BC7FE5" w:rsidP="00711FBC">
            <w:pPr>
              <w:pStyle w:val="Textkrper"/>
              <w:jc w:val="center"/>
            </w:pPr>
            <w:r>
              <w:t>15 min</w:t>
            </w:r>
          </w:p>
        </w:tc>
        <w:tc>
          <w:tcPr>
            <w:tcW w:w="4961" w:type="dxa"/>
            <w:shd w:val="clear" w:color="auto" w:fill="auto"/>
            <w:vAlign w:val="center"/>
          </w:tcPr>
          <w:p w:rsidR="00BC7FE5" w:rsidRPr="001969DE" w:rsidRDefault="00BC7FE5" w:rsidP="00711FBC">
            <w:pPr>
              <w:pStyle w:val="Textkrper"/>
            </w:pPr>
            <w:r>
              <w:t>Beschreiben Sie sechs mögliche Gefahrenschwerpunkte oder Unfallursachen beim Umgang mit Hebebühnen.</w:t>
            </w:r>
          </w:p>
        </w:tc>
      </w:tr>
      <w:tr w:rsidR="000D6E6C" w:rsidRPr="00DE4890" w:rsidTr="00711FBC">
        <w:trPr>
          <w:trHeight w:val="375"/>
        </w:trPr>
        <w:tc>
          <w:tcPr>
            <w:tcW w:w="1470" w:type="dxa"/>
            <w:vMerge/>
            <w:shd w:val="clear" w:color="auto" w:fill="auto"/>
            <w:vAlign w:val="center"/>
          </w:tcPr>
          <w:p w:rsidR="000D6E6C" w:rsidRPr="00F0156F" w:rsidRDefault="000D6E6C" w:rsidP="0027614A">
            <w:pPr>
              <w:pStyle w:val="Textkrpermitte"/>
              <w:rPr>
                <w:noProof/>
              </w:rPr>
            </w:pPr>
          </w:p>
        </w:tc>
        <w:tc>
          <w:tcPr>
            <w:tcW w:w="940" w:type="dxa"/>
            <w:shd w:val="clear" w:color="auto" w:fill="auto"/>
            <w:vAlign w:val="center"/>
          </w:tcPr>
          <w:p w:rsidR="000D6E6C" w:rsidRDefault="000D6E6C" w:rsidP="00711FBC">
            <w:pPr>
              <w:pStyle w:val="Textkrper"/>
              <w:jc w:val="center"/>
            </w:pPr>
            <w:r>
              <w:t>15 min</w:t>
            </w:r>
          </w:p>
        </w:tc>
        <w:tc>
          <w:tcPr>
            <w:tcW w:w="4961" w:type="dxa"/>
            <w:shd w:val="clear" w:color="auto" w:fill="auto"/>
            <w:vAlign w:val="center"/>
          </w:tcPr>
          <w:p w:rsidR="000D6E6C" w:rsidRPr="002C475D" w:rsidRDefault="000D6E6C" w:rsidP="00711FBC">
            <w:pPr>
              <w:pStyle w:val="Textkrper"/>
            </w:pPr>
            <w:r>
              <w:t>Beschreiben Sie die Lastaufnahme und fertigen Sie dazu eine eigene Skizze an.</w:t>
            </w:r>
          </w:p>
        </w:tc>
      </w:tr>
      <w:tr w:rsidR="000D6E6C" w:rsidRPr="00DE4890" w:rsidTr="00711FBC">
        <w:trPr>
          <w:trHeight w:val="225"/>
        </w:trPr>
        <w:tc>
          <w:tcPr>
            <w:tcW w:w="1470" w:type="dxa"/>
            <w:vMerge/>
            <w:shd w:val="clear" w:color="auto" w:fill="auto"/>
            <w:vAlign w:val="center"/>
          </w:tcPr>
          <w:p w:rsidR="000D6E6C" w:rsidRPr="00F0156F" w:rsidRDefault="000D6E6C" w:rsidP="0027614A">
            <w:pPr>
              <w:pStyle w:val="Textkrpermitte"/>
              <w:rPr>
                <w:noProof/>
              </w:rPr>
            </w:pPr>
          </w:p>
        </w:tc>
        <w:tc>
          <w:tcPr>
            <w:tcW w:w="940" w:type="dxa"/>
            <w:shd w:val="clear" w:color="auto" w:fill="auto"/>
            <w:vAlign w:val="center"/>
          </w:tcPr>
          <w:p w:rsidR="000D6E6C" w:rsidRDefault="000D6E6C" w:rsidP="00711FBC">
            <w:pPr>
              <w:pStyle w:val="Textkrper"/>
              <w:jc w:val="center"/>
            </w:pPr>
            <w:r>
              <w:t>15 min</w:t>
            </w:r>
          </w:p>
        </w:tc>
        <w:tc>
          <w:tcPr>
            <w:tcW w:w="4961" w:type="dxa"/>
            <w:shd w:val="clear" w:color="auto" w:fill="auto"/>
            <w:vAlign w:val="center"/>
          </w:tcPr>
          <w:p w:rsidR="000D6E6C" w:rsidRDefault="000D6E6C" w:rsidP="00711FBC">
            <w:pPr>
              <w:pStyle w:val="Textkrper"/>
            </w:pPr>
            <w:r>
              <w:t>Beschreiben Sie die Funktion Gelenkarmsicherung (a</w:t>
            </w:r>
            <w:r>
              <w:t>l</w:t>
            </w:r>
            <w:r>
              <w:t>ternativ Tragarmarretierungsautomatik) auf einem e</w:t>
            </w:r>
            <w:r>
              <w:t>i</w:t>
            </w:r>
            <w:r>
              <w:t>genen Blatt.</w:t>
            </w:r>
          </w:p>
        </w:tc>
      </w:tr>
      <w:tr w:rsidR="000D6E6C" w:rsidRPr="00DE4890" w:rsidTr="00711FBC">
        <w:trPr>
          <w:trHeight w:val="162"/>
        </w:trPr>
        <w:tc>
          <w:tcPr>
            <w:tcW w:w="1470" w:type="dxa"/>
            <w:vMerge/>
            <w:shd w:val="clear" w:color="auto" w:fill="auto"/>
            <w:vAlign w:val="center"/>
          </w:tcPr>
          <w:p w:rsidR="000D6E6C" w:rsidRPr="00F0156F" w:rsidRDefault="000D6E6C" w:rsidP="0027614A">
            <w:pPr>
              <w:pStyle w:val="Textkrpermitte"/>
              <w:rPr>
                <w:noProof/>
              </w:rPr>
            </w:pPr>
          </w:p>
        </w:tc>
        <w:tc>
          <w:tcPr>
            <w:tcW w:w="940" w:type="dxa"/>
            <w:shd w:val="clear" w:color="auto" w:fill="auto"/>
            <w:vAlign w:val="center"/>
          </w:tcPr>
          <w:p w:rsidR="000D6E6C" w:rsidRDefault="000D6E6C" w:rsidP="00711FBC">
            <w:pPr>
              <w:pStyle w:val="Textkrper"/>
              <w:jc w:val="center"/>
            </w:pPr>
            <w:r>
              <w:t>45 min</w:t>
            </w:r>
          </w:p>
        </w:tc>
        <w:tc>
          <w:tcPr>
            <w:tcW w:w="4961" w:type="dxa"/>
            <w:shd w:val="clear" w:color="auto" w:fill="auto"/>
            <w:vAlign w:val="center"/>
          </w:tcPr>
          <w:p w:rsidR="000D6E6C" w:rsidRDefault="000D6E6C" w:rsidP="00711FBC">
            <w:pPr>
              <w:pStyle w:val="Textkrper"/>
            </w:pPr>
            <w:r>
              <w:t>Fertigen Sie eine Präsentation (</w:t>
            </w:r>
            <w:proofErr w:type="spellStart"/>
            <w:r>
              <w:t>ppt</w:t>
            </w:r>
            <w:proofErr w:type="spellEnd"/>
            <w:r>
              <w:t>) an.</w:t>
            </w:r>
          </w:p>
          <w:p w:rsidR="000D6E6C" w:rsidRDefault="000D6E6C" w:rsidP="00711FBC">
            <w:pPr>
              <w:pStyle w:val="Textkrper"/>
            </w:pPr>
            <w:r>
              <w:t>Darin sollen u.</w:t>
            </w:r>
            <w:r w:rsidR="002B3C6F">
              <w:t xml:space="preserve"> </w:t>
            </w:r>
            <w:r w:rsidR="00FD2376">
              <w:t>a. Punkte 1–</w:t>
            </w:r>
            <w:r>
              <w:t>3 und die Themen Steuerung, Antrieb, Quetschstellen, Wartung, Prüfung und Unte</w:t>
            </w:r>
            <w:r>
              <w:t>r</w:t>
            </w:r>
            <w:r>
              <w:t xml:space="preserve">weisung umfassend dargestellt werden. </w:t>
            </w:r>
          </w:p>
          <w:p w:rsidR="000D6E6C" w:rsidRDefault="000D6E6C" w:rsidP="00711FBC">
            <w:pPr>
              <w:pStyle w:val="Textkrper"/>
            </w:pPr>
            <w:r>
              <w:t xml:space="preserve">Umfang: </w:t>
            </w:r>
            <w:r w:rsidR="00E366DE">
              <w:t>n</w:t>
            </w:r>
            <w:r w:rsidR="00FD2376">
              <w:t>eun Folien mit eigenen Bildern</w:t>
            </w:r>
          </w:p>
        </w:tc>
      </w:tr>
      <w:tr w:rsidR="000D6E6C" w:rsidRPr="00DE4890" w:rsidTr="00711FBC">
        <w:trPr>
          <w:trHeight w:val="187"/>
        </w:trPr>
        <w:tc>
          <w:tcPr>
            <w:tcW w:w="1470" w:type="dxa"/>
            <w:vMerge/>
            <w:shd w:val="clear" w:color="auto" w:fill="auto"/>
            <w:vAlign w:val="center"/>
          </w:tcPr>
          <w:p w:rsidR="000D6E6C" w:rsidRPr="00F0156F" w:rsidRDefault="000D6E6C" w:rsidP="0027614A">
            <w:pPr>
              <w:pStyle w:val="Textkrpermitte"/>
              <w:rPr>
                <w:noProof/>
              </w:rPr>
            </w:pPr>
          </w:p>
        </w:tc>
        <w:tc>
          <w:tcPr>
            <w:tcW w:w="940" w:type="dxa"/>
            <w:shd w:val="clear" w:color="auto" w:fill="auto"/>
            <w:vAlign w:val="center"/>
          </w:tcPr>
          <w:p w:rsidR="000D6E6C" w:rsidRDefault="000D6E6C" w:rsidP="00711FBC">
            <w:pPr>
              <w:pStyle w:val="Textkrper"/>
              <w:jc w:val="center"/>
            </w:pPr>
            <w:r>
              <w:t>10 min</w:t>
            </w:r>
          </w:p>
        </w:tc>
        <w:tc>
          <w:tcPr>
            <w:tcW w:w="4961" w:type="dxa"/>
            <w:shd w:val="clear" w:color="auto" w:fill="auto"/>
            <w:vAlign w:val="center"/>
          </w:tcPr>
          <w:p w:rsidR="000D6E6C" w:rsidRDefault="000D6E6C" w:rsidP="00711FBC">
            <w:pPr>
              <w:pStyle w:val="Textkrper"/>
            </w:pPr>
            <w:r>
              <w:t>Fertigen Sie eine eigene Betriebsanweisung an.</w:t>
            </w:r>
          </w:p>
        </w:tc>
      </w:tr>
      <w:tr w:rsidR="000D6E6C" w:rsidRPr="00DE4890" w:rsidTr="00711FBC">
        <w:trPr>
          <w:trHeight w:val="100"/>
        </w:trPr>
        <w:tc>
          <w:tcPr>
            <w:tcW w:w="1470" w:type="dxa"/>
            <w:vMerge/>
            <w:shd w:val="clear" w:color="auto" w:fill="auto"/>
            <w:vAlign w:val="center"/>
          </w:tcPr>
          <w:p w:rsidR="000D6E6C" w:rsidRPr="00F0156F" w:rsidRDefault="000D6E6C" w:rsidP="0027614A">
            <w:pPr>
              <w:pStyle w:val="Textkrpermitte"/>
              <w:rPr>
                <w:noProof/>
              </w:rPr>
            </w:pPr>
          </w:p>
        </w:tc>
        <w:tc>
          <w:tcPr>
            <w:tcW w:w="940" w:type="dxa"/>
            <w:shd w:val="clear" w:color="auto" w:fill="auto"/>
            <w:vAlign w:val="center"/>
          </w:tcPr>
          <w:p w:rsidR="000D6E6C" w:rsidRDefault="000D6E6C" w:rsidP="00711FBC">
            <w:pPr>
              <w:pStyle w:val="Textkrper"/>
              <w:jc w:val="center"/>
            </w:pPr>
            <w:r>
              <w:t>10 min</w:t>
            </w:r>
          </w:p>
        </w:tc>
        <w:tc>
          <w:tcPr>
            <w:tcW w:w="4961" w:type="dxa"/>
            <w:shd w:val="clear" w:color="auto" w:fill="auto"/>
            <w:vAlign w:val="center"/>
          </w:tcPr>
          <w:p w:rsidR="000D6E6C" w:rsidRDefault="000D6E6C" w:rsidP="00711FBC">
            <w:pPr>
              <w:pStyle w:val="Textkrper"/>
            </w:pPr>
            <w:r>
              <w:t>Vortrag vor der Klasse</w:t>
            </w:r>
          </w:p>
        </w:tc>
      </w:tr>
      <w:tr w:rsidR="000D6E6C" w:rsidRPr="00DE4890" w:rsidTr="00711FBC">
        <w:trPr>
          <w:trHeight w:val="247"/>
        </w:trPr>
        <w:tc>
          <w:tcPr>
            <w:tcW w:w="1470" w:type="dxa"/>
            <w:shd w:val="clear" w:color="auto" w:fill="auto"/>
            <w:vAlign w:val="center"/>
          </w:tcPr>
          <w:p w:rsidR="000D6E6C" w:rsidRPr="00F0156F" w:rsidRDefault="000D6E6C" w:rsidP="0027614A">
            <w:pPr>
              <w:pStyle w:val="Textkrpermitte"/>
              <w:rPr>
                <w:noProof/>
              </w:rPr>
            </w:pPr>
            <w:r w:rsidRPr="00F0156F">
              <w:rPr>
                <w:noProof/>
              </w:rPr>
              <w:drawing>
                <wp:inline distT="0" distB="0" distL="0" distR="0" wp14:anchorId="4F805C80" wp14:editId="0A698D38">
                  <wp:extent cx="318770" cy="318770"/>
                  <wp:effectExtent l="0" t="0" r="0" b="0"/>
                  <wp:docPr id="129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0D6E6C" w:rsidRDefault="000D6E6C" w:rsidP="00711FBC">
            <w:pPr>
              <w:pStyle w:val="Textkrper"/>
              <w:jc w:val="center"/>
            </w:pPr>
          </w:p>
        </w:tc>
        <w:tc>
          <w:tcPr>
            <w:tcW w:w="4961" w:type="dxa"/>
            <w:shd w:val="clear" w:color="auto" w:fill="auto"/>
          </w:tcPr>
          <w:p w:rsidR="000D6E6C" w:rsidRPr="001969DE" w:rsidRDefault="000D6E6C" w:rsidP="00711FBC">
            <w:pPr>
              <w:pStyle w:val="Textkrper"/>
            </w:pPr>
            <w:r w:rsidRPr="001969DE">
              <w:t>Offene Fragen können im Plenum geklärt werden.</w:t>
            </w:r>
          </w:p>
        </w:tc>
      </w:tr>
    </w:tbl>
    <w:p w:rsidR="002B3C6F" w:rsidRDefault="00F5649B">
      <w:pPr>
        <w:spacing w:line="240" w:lineRule="exact"/>
        <w:rPr>
          <w:lang w:eastAsia="de-DE"/>
        </w:rPr>
      </w:pPr>
      <w:r>
        <w:rPr>
          <w:lang w:eastAsia="de-DE"/>
        </w:rPr>
        <w:br w:type="page"/>
      </w:r>
    </w:p>
    <w:p w:rsidR="00AA2A6D" w:rsidRDefault="002B3C6F" w:rsidP="00AA2A6D">
      <w:pPr>
        <w:pStyle w:val="Marginaliegrau"/>
        <w:framePr w:wrap="around" w:x="8657" w:y="4743"/>
      </w:pPr>
      <w:r>
        <w:lastRenderedPageBreak/>
        <w:t>Bild 1: Zweisäulenheb</w:t>
      </w:r>
      <w:r>
        <w:t>e</w:t>
      </w:r>
      <w:r>
        <w:t>bühne</w:t>
      </w:r>
      <w:r w:rsidR="00AA2A6D">
        <w:t xml:space="preserve"> </w:t>
      </w:r>
    </w:p>
    <w:p w:rsidR="00AA2A6D" w:rsidRDefault="00AA2A6D" w:rsidP="00AA2A6D">
      <w:pPr>
        <w:pStyle w:val="Marginaliegrau"/>
        <w:framePr w:wrap="around" w:x="8657" w:y="4743"/>
      </w:pPr>
    </w:p>
    <w:p w:rsidR="002B3C6F" w:rsidRDefault="00AA2A6D" w:rsidP="00AA2A6D">
      <w:pPr>
        <w:pStyle w:val="Marginaliegrau"/>
        <w:framePr w:wrap="around" w:x="8657" w:y="4743"/>
      </w:pPr>
      <w:r>
        <w:t>Quelle:</w:t>
      </w:r>
      <w:r w:rsidR="00C55F28">
        <w:br/>
      </w:r>
      <w:hyperlink r:id="rId87" w:history="1">
        <w:r w:rsidR="00C55F28" w:rsidRPr="00C55F28">
          <w:rPr>
            <w:rStyle w:val="Hyperlink"/>
            <w:color w:val="000000" w:themeColor="text1"/>
            <w:u w:val="none"/>
          </w:rPr>
          <w:t>www.twinbusch.de/popup_image.php?pID=6&amp;imgID=0</w:t>
        </w:r>
      </w:hyperlink>
    </w:p>
    <w:p w:rsidR="000D6E6C" w:rsidRDefault="00AA2A6D" w:rsidP="000D6E6C">
      <w:r>
        <w:rPr>
          <w:noProof/>
          <w:lang w:eastAsia="de-DE"/>
        </w:rPr>
        <w:drawing>
          <wp:inline distT="0" distB="0" distL="0" distR="0" wp14:anchorId="3B49968A" wp14:editId="112107B3">
            <wp:extent cx="4043072" cy="3904091"/>
            <wp:effectExtent l="0" t="0" r="0" b="1270"/>
            <wp:docPr id="1865" name="Grafik 1865" descr="J:\3-33\Allgemein\_BFPE\Lernmaterialien 2016\BK Fahrzeugtechnik\Hebebüh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Lernmaterialien 2016\BK Fahrzeugtechnik\Hebebühne.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43676" cy="3904674"/>
                    </a:xfrm>
                    <a:prstGeom prst="rect">
                      <a:avLst/>
                    </a:prstGeom>
                    <a:noFill/>
                    <a:ln>
                      <a:noFill/>
                    </a:ln>
                  </pic:spPr>
                </pic:pic>
              </a:graphicData>
            </a:graphic>
          </wp:inline>
        </w:drawing>
      </w:r>
    </w:p>
    <w:p w:rsidR="000D6E6C" w:rsidRDefault="000D6E6C" w:rsidP="00711FBC">
      <w:pPr>
        <w:jc w:val="both"/>
      </w:pPr>
    </w:p>
    <w:p w:rsidR="000D6E6C" w:rsidRDefault="00A33E96" w:rsidP="00711FBC">
      <w:pPr>
        <w:jc w:val="both"/>
      </w:pPr>
      <w:r w:rsidRPr="00621F85">
        <w:rPr>
          <w:noProof/>
          <w:sz w:val="24"/>
          <w:lang w:eastAsia="de-DE"/>
        </w:rPr>
        <w:drawing>
          <wp:anchor distT="0" distB="0" distL="114300" distR="114300" simplePos="0" relativeHeight="251521024" behindDoc="0" locked="0" layoutInCell="0" allowOverlap="1" wp14:anchorId="75592876" wp14:editId="78722F33">
            <wp:simplePos x="0" y="0"/>
            <wp:positionH relativeFrom="rightMargin">
              <wp:posOffset>89312</wp:posOffset>
            </wp:positionH>
            <wp:positionV relativeFrom="paragraph">
              <wp:posOffset>123825</wp:posOffset>
            </wp:positionV>
            <wp:extent cx="323850" cy="323850"/>
            <wp:effectExtent l="0" t="0" r="0" b="0"/>
            <wp:wrapNone/>
            <wp:docPr id="129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D6E6C">
        <w:t>Hebebühnen dienen dem Anheben von Personen, Lasten oder Fahrzeugen. Für Repar</w:t>
      </w:r>
      <w:r w:rsidR="000D6E6C">
        <w:t>a</w:t>
      </w:r>
      <w:r w:rsidR="000D6E6C">
        <w:t>turen</w:t>
      </w:r>
      <w:r w:rsidR="00B01476">
        <w:t>,</w:t>
      </w:r>
      <w:r w:rsidR="000D6E6C">
        <w:t xml:space="preserve"> bei denen die Räder oder der Unterboden frei zugänglich sein müssen, wird in der Fahrzeugwerkstatt eine Hebebühne mit zwei Säule</w:t>
      </w:r>
      <w:r w:rsidR="00B01476">
        <w:t>n</w:t>
      </w:r>
      <w:r w:rsidR="000D6E6C">
        <w:t xml:space="preserve"> eingesetzt.</w:t>
      </w:r>
    </w:p>
    <w:p w:rsidR="000D6E6C" w:rsidRDefault="000D6E6C" w:rsidP="00711FBC">
      <w:pPr>
        <w:jc w:val="both"/>
      </w:pPr>
      <w:r>
        <w:t>Die Viersäulenhebebühne mit Auffahrrampen oder Fahrzeuggruben w</w:t>
      </w:r>
      <w:r w:rsidR="00B01476">
        <w:t>ird</w:t>
      </w:r>
      <w:r>
        <w:t xml:space="preserve"> genutzt, wenn die Räder unter Last am Boden bleiben sollen.</w:t>
      </w:r>
    </w:p>
    <w:p w:rsidR="000D6E6C" w:rsidRDefault="000D6E6C" w:rsidP="00711FBC">
      <w:pPr>
        <w:jc w:val="both"/>
      </w:pPr>
      <w:r>
        <w:t>Reifendienste nutze</w:t>
      </w:r>
      <w:r w:rsidR="00E366DE">
        <w:t>n häufig Scherenhubtische oder -</w:t>
      </w:r>
      <w:r>
        <w:t>bühnen</w:t>
      </w:r>
      <w:r w:rsidR="00B01476">
        <w:t>,</w:t>
      </w:r>
      <w:r>
        <w:t xml:space="preserve"> die das Fahrzeug nur e</w:t>
      </w:r>
      <w:r>
        <w:t>i</w:t>
      </w:r>
      <w:r>
        <w:t xml:space="preserve">nen Meter anheben. </w:t>
      </w:r>
    </w:p>
    <w:p w:rsidR="000D6E6C" w:rsidRDefault="000D6E6C" w:rsidP="00711FBC">
      <w:pPr>
        <w:pStyle w:val="Textkrper"/>
      </w:pPr>
      <w:r>
        <w:t>Hebebühnen sind kraftbetätigte Geräte in der Werkstatt. Aufgrund der Hebekraft und der damit verbundenen Gefährdung sind Hebebühnen nach der Betriebssicherheitsve</w:t>
      </w:r>
      <w:r>
        <w:t>r</w:t>
      </w:r>
      <w:r>
        <w:t>ordnung fristgerecht zu prüfen und zu warten. Die Bedienung darf nur von unterwies</w:t>
      </w:r>
      <w:r>
        <w:t>e</w:t>
      </w:r>
      <w:r>
        <w:t>nen Personen erfolgen. Die Unterweisung muss ebenso wie die technische Prüfung d</w:t>
      </w:r>
      <w:r>
        <w:t>o</w:t>
      </w:r>
      <w:r>
        <w:t>kumentiert werden.</w:t>
      </w:r>
    </w:p>
    <w:p w:rsidR="000D6E6C" w:rsidRDefault="00F4077B" w:rsidP="00711FBC">
      <w:pPr>
        <w:jc w:val="both"/>
      </w:pPr>
      <w:r w:rsidRPr="00AA18D1">
        <w:rPr>
          <w:noProof/>
          <w:lang w:eastAsia="de-DE"/>
        </w:rPr>
        <w:drawing>
          <wp:anchor distT="0" distB="0" distL="114300" distR="114300" simplePos="0" relativeHeight="251791360" behindDoc="0" locked="0" layoutInCell="1" allowOverlap="1" wp14:anchorId="0AF0CDD3" wp14:editId="5314C6C8">
            <wp:simplePos x="0" y="0"/>
            <wp:positionH relativeFrom="column">
              <wp:posOffset>4792980</wp:posOffset>
            </wp:positionH>
            <wp:positionV relativeFrom="paragraph">
              <wp:posOffset>481965</wp:posOffset>
            </wp:positionV>
            <wp:extent cx="313055" cy="313055"/>
            <wp:effectExtent l="0" t="0" r="0" b="0"/>
            <wp:wrapNone/>
            <wp:docPr id="1859" name="Grafik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3055" cy="313055"/>
                    </a:xfrm>
                    <a:prstGeom prst="rect">
                      <a:avLst/>
                    </a:prstGeom>
                    <a:noFill/>
                    <a:ln>
                      <a:noFill/>
                    </a:ln>
                  </pic:spPr>
                </pic:pic>
              </a:graphicData>
            </a:graphic>
            <wp14:sizeRelH relativeFrom="page">
              <wp14:pctWidth>0</wp14:pctWidth>
            </wp14:sizeRelH>
            <wp14:sizeRelV relativeFrom="page">
              <wp14:pctHeight>0</wp14:pctHeight>
            </wp14:sizeRelV>
          </wp:anchor>
        </w:drawing>
      </w:r>
      <w:r w:rsidR="000D6E6C">
        <w:t>Für das Bearbeiten dieses Arbeitsblattes ist das Merkblatt Fahrzeughebebühnen der Berufsgenossenschaft Handel und Warendistribution erforderlich (Merkblatt M38, BG-Information BGI 689). Dies kann in Papierform vorliegen oder im Internet heruntergel</w:t>
      </w:r>
      <w:r w:rsidR="000D6E6C">
        <w:t>a</w:t>
      </w:r>
      <w:r w:rsidR="000D6E6C">
        <w:t>den werden.</w:t>
      </w:r>
      <w:r w:rsidRPr="00F4077B">
        <w:rPr>
          <w:noProof/>
        </w:rPr>
        <w:t xml:space="preserve"> </w:t>
      </w:r>
    </w:p>
    <w:p w:rsidR="00AA2A6D" w:rsidRPr="00AA2A6D" w:rsidRDefault="00AA2A6D" w:rsidP="00AA2A6D">
      <w:pPr>
        <w:pStyle w:val="Textkrper"/>
        <w:rPr>
          <w:lang w:eastAsia="en-US"/>
        </w:rPr>
      </w:pPr>
    </w:p>
    <w:p w:rsidR="00AA2A6D" w:rsidRDefault="00AA2A6D" w:rsidP="00AA2A6D">
      <w:pPr>
        <w:pStyle w:val="Marginaliegrau"/>
        <w:framePr w:wrap="around" w:x="8688" w:y="1115"/>
      </w:pPr>
      <w:r>
        <w:t>Bild 2: Details einer Heb</w:t>
      </w:r>
      <w:r>
        <w:t>e</w:t>
      </w:r>
      <w:r>
        <w:t xml:space="preserve">bühne </w:t>
      </w:r>
    </w:p>
    <w:p w:rsidR="00AA2A6D" w:rsidRDefault="00AA2A6D" w:rsidP="00AA2A6D">
      <w:pPr>
        <w:pStyle w:val="Marginaliegrau"/>
        <w:framePr w:wrap="around" w:x="8688" w:y="1115"/>
      </w:pPr>
    </w:p>
    <w:p w:rsidR="00AA2A6D" w:rsidRPr="00C55F28" w:rsidRDefault="00AA2A6D" w:rsidP="00AA2A6D">
      <w:pPr>
        <w:pStyle w:val="Marginaliegrau"/>
        <w:framePr w:wrap="around" w:x="8688" w:y="1115"/>
        <w:rPr>
          <w:color w:val="000000" w:themeColor="text1"/>
        </w:rPr>
      </w:pPr>
      <w:r>
        <w:t xml:space="preserve">Quelle: </w:t>
      </w:r>
      <w:r w:rsidR="00C55F28">
        <w:br/>
      </w:r>
      <w:hyperlink r:id="rId88" w:history="1">
        <w:r w:rsidR="00C55F28" w:rsidRPr="00C55F28">
          <w:rPr>
            <w:rStyle w:val="Hyperlink"/>
            <w:color w:val="000000" w:themeColor="text1"/>
            <w:u w:val="none"/>
          </w:rPr>
          <w:t>www.twinbusch.de/Deutschland/katalog/einz_seiten/tb_hk_de_242e.pdf</w:t>
        </w:r>
      </w:hyperlink>
    </w:p>
    <w:p w:rsidR="00F5649B" w:rsidRDefault="00AA2A6D" w:rsidP="00AA2A6D">
      <w:r>
        <w:rPr>
          <w:noProof/>
          <w:lang w:eastAsia="de-DE"/>
        </w:rPr>
        <w:drawing>
          <wp:inline distT="0" distB="0" distL="0" distR="0" wp14:anchorId="0A69067D" wp14:editId="7A2AAC05">
            <wp:extent cx="4681855" cy="1905000"/>
            <wp:effectExtent l="0" t="0" r="4445" b="0"/>
            <wp:docPr id="1871" name="Grafik 1871" descr="J:\3-33\Allgemein\_BFPE\Lernmaterialien 2016\BK Fahrzeugtechnik\Hebebühne Eleme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3-33\Allgemein\_BFPE\Lernmaterialien 2016\BK Fahrzeugtechnik\Hebebühne Elemente.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81855" cy="1905000"/>
                    </a:xfrm>
                    <a:prstGeom prst="rect">
                      <a:avLst/>
                    </a:prstGeom>
                    <a:noFill/>
                    <a:ln>
                      <a:noFill/>
                    </a:ln>
                  </pic:spPr>
                </pic:pic>
              </a:graphicData>
            </a:graphic>
          </wp:inline>
        </w:drawing>
      </w:r>
    </w:p>
    <w:p w:rsidR="00F5649B" w:rsidRDefault="00F5649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C862C2" w:rsidRPr="00B51DE9" w:rsidTr="00B872E9">
        <w:trPr>
          <w:trHeight w:val="523"/>
        </w:trPr>
        <w:tc>
          <w:tcPr>
            <w:tcW w:w="3119" w:type="dxa"/>
            <w:tcBorders>
              <w:left w:val="single" w:sz="4" w:space="0" w:color="auto"/>
              <w:bottom w:val="single" w:sz="4" w:space="0" w:color="auto"/>
              <w:right w:val="single" w:sz="4" w:space="0" w:color="auto"/>
            </w:tcBorders>
            <w:shd w:val="clear" w:color="auto" w:fill="D9D9D9"/>
            <w:hideMark/>
          </w:tcPr>
          <w:p w:rsidR="00C862C2" w:rsidRDefault="00C862C2" w:rsidP="0027614A">
            <w:pPr>
              <w:pStyle w:val="Tabelle6pt"/>
              <w:rPr>
                <w:color w:val="000000"/>
              </w:rPr>
            </w:pPr>
            <w:r>
              <w:lastRenderedPageBreak/>
              <w:br w:type="page"/>
              <w:t>Lernfeld</w:t>
            </w:r>
          </w:p>
          <w:p w:rsidR="00C862C2" w:rsidRDefault="00C862C2" w:rsidP="0027614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C862C2" w:rsidRDefault="00C862C2" w:rsidP="0027614A">
            <w:pPr>
              <w:pStyle w:val="Tabelle6pt"/>
              <w:rPr>
                <w:color w:val="000000"/>
              </w:rPr>
            </w:pPr>
            <w:r>
              <w:t>Titel</w:t>
            </w:r>
          </w:p>
          <w:p w:rsidR="00C862C2" w:rsidRDefault="00BC7FE5" w:rsidP="00B872E9">
            <w:pPr>
              <w:pStyle w:val="TabelleKopflinks"/>
            </w:pPr>
            <w:r>
              <w:t>Informieren –</w:t>
            </w:r>
            <w:r w:rsidR="00B872E9">
              <w:t xml:space="preserve"> Die </w:t>
            </w:r>
            <w:r>
              <w:t>maschinelle Reifenmontage</w:t>
            </w:r>
            <w:r w:rsidR="004F111C">
              <w:t xml:space="preserve"> präsentieren</w:t>
            </w:r>
          </w:p>
        </w:tc>
        <w:tc>
          <w:tcPr>
            <w:tcW w:w="188" w:type="dxa"/>
            <w:vMerge w:val="restart"/>
            <w:tcBorders>
              <w:top w:val="nil"/>
              <w:left w:val="single" w:sz="4" w:space="0" w:color="auto"/>
              <w:bottom w:val="nil"/>
              <w:right w:val="single" w:sz="4" w:space="0" w:color="auto"/>
            </w:tcBorders>
            <w:shd w:val="clear" w:color="auto" w:fill="FFFFFF"/>
          </w:tcPr>
          <w:p w:rsidR="00C862C2" w:rsidRPr="004B658C" w:rsidRDefault="00C862C2" w:rsidP="0027614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C862C2" w:rsidRPr="00B51DE9" w:rsidRDefault="00C862C2" w:rsidP="00B872E9">
            <w:pPr>
              <w:pStyle w:val="TabelleKopfmitte"/>
              <w:rPr>
                <w:rFonts w:eastAsia="Calibri"/>
              </w:rPr>
            </w:pPr>
            <w:r>
              <w:t>FZT</w:t>
            </w:r>
            <w:r w:rsidR="00B872E9">
              <w:t xml:space="preserve"> 0</w:t>
            </w:r>
            <w:r w:rsidR="004E62CD">
              <w:t>1.</w:t>
            </w:r>
            <w:r w:rsidR="002D4621">
              <w:t>0</w:t>
            </w:r>
            <w:r>
              <w:t>1.</w:t>
            </w:r>
            <w:r w:rsidR="007317DD">
              <w:t>02.</w:t>
            </w:r>
            <w:r>
              <w:t>04</w:t>
            </w:r>
          </w:p>
        </w:tc>
      </w:tr>
      <w:tr w:rsidR="00C862C2" w:rsidRPr="00B51DE9" w:rsidTr="0027614A">
        <w:tc>
          <w:tcPr>
            <w:tcW w:w="7348" w:type="dxa"/>
            <w:gridSpan w:val="3"/>
            <w:tcBorders>
              <w:left w:val="single" w:sz="4" w:space="0" w:color="auto"/>
              <w:bottom w:val="single" w:sz="4" w:space="0" w:color="auto"/>
              <w:right w:val="single" w:sz="4" w:space="0" w:color="auto"/>
            </w:tcBorders>
            <w:shd w:val="clear" w:color="auto" w:fill="auto"/>
            <w:hideMark/>
          </w:tcPr>
          <w:p w:rsidR="00C862C2" w:rsidRPr="004B658C" w:rsidRDefault="00C862C2" w:rsidP="0027614A">
            <w:pPr>
              <w:pStyle w:val="Tabelle6pt"/>
            </w:pPr>
            <w:r>
              <w:t>Kompetenzbereiche:</w:t>
            </w:r>
          </w:p>
          <w:p w:rsidR="00C862C2" w:rsidRPr="003C7AAE" w:rsidRDefault="00C862C2" w:rsidP="0027614A">
            <w:pPr>
              <w:pStyle w:val="Kopf8ptafz"/>
            </w:pPr>
            <w:r w:rsidRPr="003C7AAE">
              <w:t>Werkstattausrüstung be</w:t>
            </w:r>
            <w:r w:rsidR="00E366DE">
              <w:t>schreiben, auswählen und nutzen</w:t>
            </w:r>
          </w:p>
          <w:p w:rsidR="00C862C2" w:rsidRPr="003C7AAE" w:rsidRDefault="00C862C2" w:rsidP="0027614A">
            <w:pPr>
              <w:pStyle w:val="Kopf8ptafz"/>
            </w:pPr>
            <w:r w:rsidRPr="003C7AAE">
              <w:t>Maschinen und Geräte auswählen und einsetzen</w:t>
            </w:r>
          </w:p>
          <w:p w:rsidR="00C862C2" w:rsidRPr="003C7AAE" w:rsidRDefault="00C862C2" w:rsidP="0027614A">
            <w:pPr>
              <w:pStyle w:val="Kopf8ptafz"/>
            </w:pPr>
            <w:r w:rsidRPr="003C7AAE">
              <w:t>Arbeitsregeln, Bedienungsvorschriften und Sicherheitshinweise beachten</w:t>
            </w:r>
          </w:p>
          <w:p w:rsidR="00C862C2" w:rsidRPr="00F4077B" w:rsidRDefault="00C862C2" w:rsidP="0027614A">
            <w:pPr>
              <w:pStyle w:val="Kopf8ptafz"/>
              <w:rPr>
                <w:i/>
              </w:rPr>
            </w:pPr>
            <w:r w:rsidRPr="00F4077B">
              <w:rPr>
                <w:i/>
              </w:rPr>
              <w:t>Ich kann mich an Gesprächen beteiligen.</w:t>
            </w:r>
          </w:p>
        </w:tc>
        <w:tc>
          <w:tcPr>
            <w:tcW w:w="188" w:type="dxa"/>
            <w:vMerge/>
            <w:tcBorders>
              <w:left w:val="single" w:sz="4" w:space="0" w:color="auto"/>
              <w:bottom w:val="nil"/>
              <w:right w:val="nil"/>
            </w:tcBorders>
            <w:vAlign w:val="center"/>
            <w:hideMark/>
          </w:tcPr>
          <w:p w:rsidR="00C862C2" w:rsidRDefault="00C862C2" w:rsidP="0027614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C862C2" w:rsidRPr="00B51DE9" w:rsidTr="0027614A">
              <w:trPr>
                <w:trHeight w:val="284"/>
              </w:trPr>
              <w:tc>
                <w:tcPr>
                  <w:tcW w:w="2090" w:type="dxa"/>
                  <w:shd w:val="clear" w:color="auto" w:fill="auto"/>
                </w:tcPr>
                <w:p w:rsidR="00C862C2" w:rsidRPr="00B51DE9" w:rsidRDefault="00C862C2" w:rsidP="0027614A">
                  <w:pPr>
                    <w:pStyle w:val="Textkrpermitte"/>
                  </w:pPr>
                  <w:proofErr w:type="spellStart"/>
                  <w:r w:rsidRPr="00B51DE9">
                    <w:t>LernPROJEKT</w:t>
                  </w:r>
                  <w:proofErr w:type="spellEnd"/>
                </w:p>
              </w:tc>
            </w:tr>
            <w:tr w:rsidR="00C862C2" w:rsidRPr="00B51DE9" w:rsidTr="0027614A">
              <w:trPr>
                <w:trHeight w:val="284"/>
              </w:trPr>
              <w:tc>
                <w:tcPr>
                  <w:tcW w:w="2090" w:type="dxa"/>
                  <w:tcBorders>
                    <w:bottom w:val="single" w:sz="4" w:space="0" w:color="auto"/>
                  </w:tcBorders>
                  <w:shd w:val="clear" w:color="auto" w:fill="auto"/>
                </w:tcPr>
                <w:p w:rsidR="00C862C2" w:rsidRPr="00B51DE9" w:rsidRDefault="00C862C2" w:rsidP="0027614A">
                  <w:pPr>
                    <w:pStyle w:val="Textkrpermitte"/>
                  </w:pPr>
                  <w:proofErr w:type="spellStart"/>
                  <w:r w:rsidRPr="00B51DE9">
                    <w:t>LernTHEMA</w:t>
                  </w:r>
                  <w:proofErr w:type="spellEnd"/>
                </w:p>
              </w:tc>
            </w:tr>
            <w:tr w:rsidR="00C862C2" w:rsidRPr="00B51DE9" w:rsidTr="0027614A">
              <w:trPr>
                <w:trHeight w:val="284"/>
              </w:trPr>
              <w:tc>
                <w:tcPr>
                  <w:tcW w:w="2090" w:type="dxa"/>
                  <w:tcBorders>
                    <w:bottom w:val="nil"/>
                  </w:tcBorders>
                  <w:shd w:val="clear" w:color="auto" w:fill="D9D9D9" w:themeFill="background1" w:themeFillShade="D9"/>
                </w:tcPr>
                <w:p w:rsidR="00C862C2" w:rsidRPr="00B51DE9" w:rsidRDefault="00C862C2" w:rsidP="0027614A">
                  <w:pPr>
                    <w:pStyle w:val="TabelleKopfmitte"/>
                  </w:pPr>
                  <w:proofErr w:type="spellStart"/>
                  <w:r w:rsidRPr="00B51DE9">
                    <w:t>LernSCHRITT</w:t>
                  </w:r>
                  <w:proofErr w:type="spellEnd"/>
                </w:p>
              </w:tc>
            </w:tr>
          </w:tbl>
          <w:p w:rsidR="00C862C2" w:rsidRPr="00B51DE9" w:rsidRDefault="00C862C2" w:rsidP="0027614A"/>
        </w:tc>
      </w:tr>
      <w:tr w:rsidR="00C862C2" w:rsidRPr="00B51DE9" w:rsidTr="0027614A">
        <w:trPr>
          <w:trHeight w:val="149"/>
        </w:trPr>
        <w:tc>
          <w:tcPr>
            <w:tcW w:w="7348" w:type="dxa"/>
            <w:gridSpan w:val="3"/>
            <w:tcBorders>
              <w:top w:val="single" w:sz="4" w:space="0" w:color="auto"/>
              <w:left w:val="nil"/>
              <w:right w:val="nil"/>
            </w:tcBorders>
          </w:tcPr>
          <w:p w:rsidR="00C862C2" w:rsidRPr="00B51DE9" w:rsidRDefault="00C862C2" w:rsidP="0027614A"/>
        </w:tc>
        <w:tc>
          <w:tcPr>
            <w:tcW w:w="196" w:type="dxa"/>
            <w:gridSpan w:val="2"/>
            <w:tcBorders>
              <w:top w:val="nil"/>
              <w:left w:val="nil"/>
              <w:right w:val="nil"/>
            </w:tcBorders>
          </w:tcPr>
          <w:p w:rsidR="00C862C2" w:rsidRPr="00B51DE9" w:rsidRDefault="00C862C2" w:rsidP="0027614A"/>
        </w:tc>
        <w:tc>
          <w:tcPr>
            <w:tcW w:w="2095" w:type="dxa"/>
            <w:tcBorders>
              <w:top w:val="single" w:sz="4" w:space="0" w:color="auto"/>
              <w:left w:val="nil"/>
              <w:right w:val="nil"/>
            </w:tcBorders>
          </w:tcPr>
          <w:p w:rsidR="00C862C2" w:rsidRPr="00B51DE9" w:rsidRDefault="00C862C2" w:rsidP="0027614A"/>
        </w:tc>
      </w:tr>
      <w:tr w:rsidR="00C862C2" w:rsidRPr="003C7AAE" w:rsidTr="0027614A">
        <w:trPr>
          <w:trHeight w:val="443"/>
        </w:trPr>
        <w:tc>
          <w:tcPr>
            <w:tcW w:w="4818" w:type="dxa"/>
            <w:gridSpan w:val="2"/>
            <w:vMerge w:val="restart"/>
            <w:tcBorders>
              <w:left w:val="single" w:sz="4" w:space="0" w:color="auto"/>
              <w:right w:val="single" w:sz="4" w:space="0" w:color="auto"/>
            </w:tcBorders>
          </w:tcPr>
          <w:p w:rsidR="00C862C2" w:rsidRPr="003C7AAE" w:rsidRDefault="00C862C2" w:rsidP="0027614A">
            <w:pPr>
              <w:pStyle w:val="Tabelle6pt"/>
            </w:pPr>
            <w:r w:rsidRPr="003C7AAE">
              <w:t>Kompetenzen:</w:t>
            </w:r>
          </w:p>
          <w:p w:rsidR="00C862C2" w:rsidRPr="003C7AAE" w:rsidRDefault="00C862C2" w:rsidP="0027614A">
            <w:pPr>
              <w:pStyle w:val="Kopf8ptafz"/>
              <w:rPr>
                <w:szCs w:val="16"/>
              </w:rPr>
            </w:pPr>
            <w:r w:rsidRPr="003C7AAE">
              <w:rPr>
                <w:szCs w:val="16"/>
              </w:rPr>
              <w:t>Ich kann die Arbeitsabläufe der Reifenmontage für Kraftfahrzeuge erläutern.</w:t>
            </w:r>
          </w:p>
          <w:p w:rsidR="00C862C2" w:rsidRPr="003C7AAE" w:rsidRDefault="00C862C2" w:rsidP="0027614A">
            <w:pPr>
              <w:pStyle w:val="Kopf8ptafz"/>
              <w:rPr>
                <w:szCs w:val="16"/>
              </w:rPr>
            </w:pPr>
            <w:r w:rsidRPr="003C7AAE">
              <w:rPr>
                <w:szCs w:val="16"/>
              </w:rPr>
              <w:t>Ich kann Folgen der Reifenunwucht nennen und die Notwendigkeit des Auswuchtens angeben.</w:t>
            </w:r>
          </w:p>
          <w:p w:rsidR="00C862C2" w:rsidRPr="003C7AAE" w:rsidRDefault="00C862C2" w:rsidP="0027614A">
            <w:pPr>
              <w:pStyle w:val="Kopf8ptafz"/>
              <w:rPr>
                <w:szCs w:val="16"/>
              </w:rPr>
            </w:pPr>
            <w:r w:rsidRPr="003C7AAE">
              <w:rPr>
                <w:szCs w:val="16"/>
              </w:rPr>
              <w:t>Ich kann die Bedienung der Auswuchtmaschine erläutern.</w:t>
            </w:r>
          </w:p>
          <w:p w:rsidR="00C862C2" w:rsidRPr="003C7AAE" w:rsidRDefault="00C862C2" w:rsidP="0027614A">
            <w:pPr>
              <w:pStyle w:val="Kopf8ptafz"/>
            </w:pPr>
            <w:r w:rsidRPr="003C7AAE">
              <w:rPr>
                <w:szCs w:val="16"/>
              </w:rPr>
              <w:t>Ich kann die Unterlagen der Hersteller und der Berufsgenosse</w:t>
            </w:r>
            <w:r w:rsidRPr="003C7AAE">
              <w:rPr>
                <w:szCs w:val="16"/>
              </w:rPr>
              <w:t>n</w:t>
            </w:r>
            <w:r w:rsidRPr="003C7AAE">
              <w:rPr>
                <w:szCs w:val="16"/>
              </w:rPr>
              <w:t>schaften zu Maschinen und Anlagen finden und damit arbeiten.</w:t>
            </w:r>
          </w:p>
          <w:p w:rsidR="00C862C2" w:rsidRPr="003C7AAE" w:rsidRDefault="00C862C2" w:rsidP="0027614A">
            <w:pPr>
              <w:pStyle w:val="Kopf8ptafz"/>
            </w:pPr>
            <w:r w:rsidRPr="003C7AAE">
              <w:t>Ich kann eine Präsentation erstellen.</w:t>
            </w:r>
          </w:p>
        </w:tc>
        <w:tc>
          <w:tcPr>
            <w:tcW w:w="4821" w:type="dxa"/>
            <w:gridSpan w:val="4"/>
            <w:tcBorders>
              <w:left w:val="single" w:sz="4" w:space="0" w:color="auto"/>
              <w:right w:val="single" w:sz="4" w:space="0" w:color="auto"/>
            </w:tcBorders>
          </w:tcPr>
          <w:p w:rsidR="00C862C2" w:rsidRPr="003C7AAE" w:rsidRDefault="00C862C2" w:rsidP="0027614A">
            <w:pPr>
              <w:pStyle w:val="Tabelle6pt"/>
            </w:pPr>
            <w:r w:rsidRPr="003C7AAE">
              <w:t>Was Sie schon können sollten:</w:t>
            </w:r>
          </w:p>
          <w:p w:rsidR="00C862C2" w:rsidRPr="003C7AAE" w:rsidRDefault="00C862C2" w:rsidP="0027614A">
            <w:pPr>
              <w:pStyle w:val="Kopf8ptafz"/>
            </w:pPr>
            <w:r w:rsidRPr="003C7AAE">
              <w:t>Ich kann Texte lesen und verstehen.</w:t>
            </w:r>
          </w:p>
        </w:tc>
      </w:tr>
      <w:tr w:rsidR="00C862C2" w:rsidRPr="003C7AAE" w:rsidTr="0027614A">
        <w:trPr>
          <w:trHeight w:val="443"/>
        </w:trPr>
        <w:tc>
          <w:tcPr>
            <w:tcW w:w="4818" w:type="dxa"/>
            <w:gridSpan w:val="2"/>
            <w:vMerge/>
            <w:tcBorders>
              <w:left w:val="single" w:sz="4" w:space="0" w:color="auto"/>
              <w:right w:val="single" w:sz="4" w:space="0" w:color="auto"/>
            </w:tcBorders>
          </w:tcPr>
          <w:p w:rsidR="00C862C2" w:rsidRPr="003C7AAE" w:rsidRDefault="00C862C2" w:rsidP="0027614A">
            <w:pPr>
              <w:pStyle w:val="Tabelle6pt"/>
            </w:pPr>
          </w:p>
        </w:tc>
        <w:tc>
          <w:tcPr>
            <w:tcW w:w="4821" w:type="dxa"/>
            <w:gridSpan w:val="4"/>
            <w:tcBorders>
              <w:left w:val="single" w:sz="4" w:space="0" w:color="auto"/>
              <w:right w:val="single" w:sz="4" w:space="0" w:color="auto"/>
            </w:tcBorders>
          </w:tcPr>
          <w:p w:rsidR="00C862C2" w:rsidRPr="003C7AAE" w:rsidRDefault="00C862C2" w:rsidP="0027614A">
            <w:pPr>
              <w:pStyle w:val="Tabelle6pt"/>
            </w:pPr>
            <w:r w:rsidRPr="003C7AAE">
              <w:t>Wofür Sie das benötigen:</w:t>
            </w:r>
          </w:p>
          <w:p w:rsidR="00C862C2" w:rsidRPr="003C7AAE" w:rsidRDefault="00A33E96" w:rsidP="0027614A">
            <w:pPr>
              <w:pStyle w:val="Kopf8ptafz"/>
            </w:pPr>
            <w:r>
              <w:t>Für den Reifenwechsel</w:t>
            </w:r>
          </w:p>
        </w:tc>
      </w:tr>
      <w:tr w:rsidR="00C862C2" w:rsidRPr="003C7AAE" w:rsidTr="0027614A">
        <w:trPr>
          <w:trHeight w:val="443"/>
        </w:trPr>
        <w:tc>
          <w:tcPr>
            <w:tcW w:w="4818" w:type="dxa"/>
            <w:gridSpan w:val="2"/>
            <w:vMerge/>
            <w:tcBorders>
              <w:left w:val="single" w:sz="4" w:space="0" w:color="auto"/>
              <w:right w:val="single" w:sz="4" w:space="0" w:color="auto"/>
            </w:tcBorders>
          </w:tcPr>
          <w:p w:rsidR="00C862C2" w:rsidRPr="003C7AAE" w:rsidRDefault="00C862C2" w:rsidP="0027614A">
            <w:pPr>
              <w:pStyle w:val="Tabelle6pt"/>
            </w:pPr>
          </w:p>
        </w:tc>
        <w:tc>
          <w:tcPr>
            <w:tcW w:w="4821" w:type="dxa"/>
            <w:gridSpan w:val="4"/>
            <w:tcBorders>
              <w:left w:val="single" w:sz="4" w:space="0" w:color="auto"/>
              <w:right w:val="single" w:sz="4" w:space="0" w:color="auto"/>
            </w:tcBorders>
          </w:tcPr>
          <w:p w:rsidR="00C862C2" w:rsidRPr="003C7AAE" w:rsidRDefault="00C862C2" w:rsidP="0027614A">
            <w:pPr>
              <w:pStyle w:val="Tabelle6pt"/>
            </w:pPr>
            <w:r w:rsidRPr="003C7AAE">
              <w:t>Wie Sie Ihr Können prüfen können:</w:t>
            </w:r>
          </w:p>
          <w:p w:rsidR="00C862C2" w:rsidRPr="003C7AAE" w:rsidRDefault="00C862C2" w:rsidP="0027614A">
            <w:pPr>
              <w:pStyle w:val="Kopf8ptafz"/>
            </w:pPr>
            <w:r w:rsidRPr="003C7AAE">
              <w:t>Gruppenteilung mit Kon</w:t>
            </w:r>
            <w:r w:rsidR="00A33E96">
              <w:t>trollgruppe in BTW</w:t>
            </w:r>
          </w:p>
        </w:tc>
      </w:tr>
    </w:tbl>
    <w:p w:rsidR="00C862C2" w:rsidRDefault="00842CC8" w:rsidP="003C7AAE">
      <w:pPr>
        <w:pStyle w:val="berschrift1"/>
      </w:pPr>
      <w:r w:rsidRPr="003C7AAE">
        <w:rPr>
          <w:noProof/>
        </w:rPr>
        <w:drawing>
          <wp:anchor distT="0" distB="0" distL="114300" distR="114300" simplePos="0" relativeHeight="251532288" behindDoc="0" locked="0" layoutInCell="0" allowOverlap="1" wp14:anchorId="5BA64173" wp14:editId="1429BC83">
            <wp:simplePos x="0" y="0"/>
            <wp:positionH relativeFrom="rightMargin">
              <wp:posOffset>520923</wp:posOffset>
            </wp:positionH>
            <wp:positionV relativeFrom="paragraph">
              <wp:posOffset>107315</wp:posOffset>
            </wp:positionV>
            <wp:extent cx="345440" cy="323850"/>
            <wp:effectExtent l="0" t="0" r="0" b="0"/>
            <wp:wrapNone/>
            <wp:docPr id="130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7AAE">
        <w:rPr>
          <w:noProof/>
        </w:rPr>
        <w:drawing>
          <wp:anchor distT="0" distB="0" distL="114300" distR="114300" simplePos="0" relativeHeight="251531264" behindDoc="0" locked="0" layoutInCell="0" allowOverlap="1" wp14:anchorId="061F750A" wp14:editId="7FD9A545">
            <wp:simplePos x="0" y="0"/>
            <wp:positionH relativeFrom="rightMargin">
              <wp:posOffset>149225</wp:posOffset>
            </wp:positionH>
            <wp:positionV relativeFrom="paragraph">
              <wp:posOffset>106045</wp:posOffset>
            </wp:positionV>
            <wp:extent cx="345440" cy="323850"/>
            <wp:effectExtent l="0" t="0" r="0" b="0"/>
            <wp:wrapNone/>
            <wp:docPr id="130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862C2" w:rsidRPr="0017074D">
        <w:t>Räderwoche im Autohaus</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C862C2" w:rsidRPr="00DE4890" w:rsidTr="0027614A">
        <w:trPr>
          <w:trHeight w:val="397"/>
        </w:trPr>
        <w:tc>
          <w:tcPr>
            <w:tcW w:w="1470" w:type="dxa"/>
            <w:shd w:val="clear" w:color="auto" w:fill="D9D9D9" w:themeFill="background1" w:themeFillShade="D9"/>
            <w:vAlign w:val="center"/>
          </w:tcPr>
          <w:p w:rsidR="00C862C2" w:rsidRPr="00DE4890" w:rsidRDefault="00C862C2" w:rsidP="0027614A">
            <w:pPr>
              <w:pStyle w:val="TabelleKopfmitte"/>
            </w:pPr>
            <w:r w:rsidRPr="006119E7">
              <w:rPr>
                <w:noProof/>
                <w:sz w:val="24"/>
              </w:rPr>
              <w:drawing>
                <wp:anchor distT="0" distB="0" distL="114300" distR="114300" simplePos="0" relativeHeight="251534336" behindDoc="0" locked="0" layoutInCell="0" allowOverlap="1" wp14:anchorId="13FAA23B" wp14:editId="112E795E">
                  <wp:simplePos x="0" y="0"/>
                  <wp:positionH relativeFrom="rightMargin">
                    <wp:posOffset>650875</wp:posOffset>
                  </wp:positionH>
                  <wp:positionV relativeFrom="paragraph">
                    <wp:posOffset>90805</wp:posOffset>
                  </wp:positionV>
                  <wp:extent cx="259080" cy="323850"/>
                  <wp:effectExtent l="0" t="0" r="7620" b="0"/>
                  <wp:wrapNone/>
                  <wp:docPr id="1184"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1F85">
              <w:rPr>
                <w:noProof/>
                <w:sz w:val="24"/>
              </w:rPr>
              <w:drawing>
                <wp:anchor distT="0" distB="0" distL="114300" distR="114300" simplePos="0" relativeHeight="251533312" behindDoc="0" locked="0" layoutInCell="0" allowOverlap="1" wp14:anchorId="3EF2CD03" wp14:editId="03AFB8F8">
                  <wp:simplePos x="0" y="0"/>
                  <wp:positionH relativeFrom="rightMargin">
                    <wp:posOffset>146050</wp:posOffset>
                  </wp:positionH>
                  <wp:positionV relativeFrom="paragraph">
                    <wp:posOffset>102235</wp:posOffset>
                  </wp:positionV>
                  <wp:extent cx="323850" cy="323850"/>
                  <wp:effectExtent l="0" t="0" r="0" b="0"/>
                  <wp:wrapNone/>
                  <wp:docPr id="130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C862C2" w:rsidRPr="00DE4890" w:rsidRDefault="00C862C2" w:rsidP="0027614A">
            <w:pPr>
              <w:pStyle w:val="TabelleKopfmitte"/>
            </w:pPr>
            <w:r>
              <w:t>Zeit</w:t>
            </w:r>
          </w:p>
        </w:tc>
        <w:tc>
          <w:tcPr>
            <w:tcW w:w="4961" w:type="dxa"/>
            <w:shd w:val="clear" w:color="auto" w:fill="D9D9D9" w:themeFill="background1" w:themeFillShade="D9"/>
            <w:vAlign w:val="center"/>
          </w:tcPr>
          <w:p w:rsidR="00C862C2" w:rsidRPr="00DE4890" w:rsidRDefault="00C862C2" w:rsidP="0027614A">
            <w:pPr>
              <w:pStyle w:val="TabelleKopfmitte"/>
            </w:pPr>
            <w:r>
              <w:t>Aufgabe</w:t>
            </w:r>
          </w:p>
        </w:tc>
      </w:tr>
    </w:tbl>
    <w:p w:rsidR="00C862C2" w:rsidRPr="00C55F28" w:rsidRDefault="00C862C2" w:rsidP="00DE1D98">
      <w:pPr>
        <w:pStyle w:val="Marginaliegrau"/>
        <w:framePr w:wrap="around" w:vAnchor="page" w:y="7293" w:anchorLock="1"/>
        <w:rPr>
          <w:color w:val="000000" w:themeColor="text1"/>
        </w:rPr>
      </w:pPr>
      <w:r>
        <w:t>Quelle und Arbeitsmittel: eigene Fotos u</w:t>
      </w:r>
      <w:r w:rsidR="00DE1D98">
        <w:t xml:space="preserve">nd </w:t>
      </w:r>
      <w:hyperlink r:id="rId89" w:history="1">
        <w:r w:rsidR="00C55F28" w:rsidRPr="00C55F28">
          <w:rPr>
            <w:rStyle w:val="Hyperlink"/>
            <w:color w:val="000000" w:themeColor="text1"/>
            <w:u w:val="none"/>
          </w:rPr>
          <w:t>www.reifen.de/static/de/tipps-tricks</w:t>
        </w:r>
      </w:hyperlink>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C862C2" w:rsidRPr="00DE4890" w:rsidTr="00711FBC">
        <w:trPr>
          <w:trHeight w:val="901"/>
        </w:trPr>
        <w:tc>
          <w:tcPr>
            <w:tcW w:w="1470" w:type="dxa"/>
            <w:vMerge w:val="restart"/>
            <w:tcBorders>
              <w:top w:val="nil"/>
            </w:tcBorders>
            <w:shd w:val="clear" w:color="auto" w:fill="auto"/>
            <w:vAlign w:val="center"/>
          </w:tcPr>
          <w:p w:rsidR="00C862C2" w:rsidRPr="00F0156F" w:rsidRDefault="00C862C2" w:rsidP="0027614A">
            <w:pPr>
              <w:pStyle w:val="Textkrpermitte"/>
            </w:pPr>
            <w:r w:rsidRPr="00272BB3">
              <w:rPr>
                <w:noProof/>
                <w:sz w:val="24"/>
              </w:rPr>
              <w:drawing>
                <wp:anchor distT="0" distB="0" distL="114300" distR="114300" simplePos="0" relativeHeight="251530240" behindDoc="0" locked="0" layoutInCell="0" allowOverlap="1" wp14:anchorId="08578C7A" wp14:editId="21B4DD58">
                  <wp:simplePos x="0" y="0"/>
                  <wp:positionH relativeFrom="rightMargin">
                    <wp:posOffset>-4336415</wp:posOffset>
                  </wp:positionH>
                  <wp:positionV relativeFrom="paragraph">
                    <wp:posOffset>627380</wp:posOffset>
                  </wp:positionV>
                  <wp:extent cx="302260" cy="323850"/>
                  <wp:effectExtent l="0" t="0" r="2540" b="0"/>
                  <wp:wrapNone/>
                  <wp:docPr id="130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C862C2" w:rsidRPr="00DE4890" w:rsidRDefault="00C862C2" w:rsidP="00711FBC">
            <w:pPr>
              <w:pStyle w:val="Textkrper"/>
              <w:jc w:val="center"/>
            </w:pPr>
            <w:r>
              <w:t>15 min</w:t>
            </w:r>
          </w:p>
        </w:tc>
        <w:tc>
          <w:tcPr>
            <w:tcW w:w="4961" w:type="dxa"/>
            <w:tcBorders>
              <w:top w:val="nil"/>
            </w:tcBorders>
            <w:shd w:val="clear" w:color="auto" w:fill="auto"/>
            <w:vAlign w:val="center"/>
          </w:tcPr>
          <w:p w:rsidR="00C862C2" w:rsidRPr="00DE4890" w:rsidRDefault="00C862C2" w:rsidP="00711FBC">
            <w:pPr>
              <w:pStyle w:val="Textkrper"/>
              <w:rPr>
                <w:noProof/>
              </w:rPr>
            </w:pPr>
            <w:r>
              <w:rPr>
                <w:noProof/>
              </w:rPr>
              <w:t xml:space="preserve">Fertigen Sie einen Arbeitsplan zur Radmontage und </w:t>
            </w:r>
            <w:r w:rsidR="00842CC8">
              <w:rPr>
                <w:noProof/>
              </w:rPr>
              <w:br/>
              <w:t>-</w:t>
            </w:r>
            <w:r>
              <w:rPr>
                <w:noProof/>
              </w:rPr>
              <w:t>demontage</w:t>
            </w:r>
            <w:r w:rsidR="00B01476">
              <w:rPr>
                <w:noProof/>
              </w:rPr>
              <w:t xml:space="preserve"> an</w:t>
            </w:r>
            <w:r>
              <w:rPr>
                <w:noProof/>
              </w:rPr>
              <w:t>. Umfang etw</w:t>
            </w:r>
            <w:r w:rsidR="00E366DE">
              <w:rPr>
                <w:noProof/>
              </w:rPr>
              <w:t>a fünf</w:t>
            </w:r>
            <w:r>
              <w:rPr>
                <w:noProof/>
              </w:rPr>
              <w:t xml:space="preserve"> Positionen. Verwenden Sie eigene Fotos aus der Werkstatt.</w:t>
            </w:r>
          </w:p>
        </w:tc>
      </w:tr>
      <w:tr w:rsidR="00C862C2" w:rsidRPr="00DE4890" w:rsidTr="00711FBC">
        <w:trPr>
          <w:trHeight w:val="113"/>
        </w:trPr>
        <w:tc>
          <w:tcPr>
            <w:tcW w:w="1470" w:type="dxa"/>
            <w:vMerge/>
            <w:tcBorders>
              <w:top w:val="nil"/>
            </w:tcBorders>
            <w:shd w:val="clear" w:color="auto" w:fill="auto"/>
            <w:vAlign w:val="center"/>
          </w:tcPr>
          <w:p w:rsidR="00C862C2" w:rsidRPr="00272BB3" w:rsidRDefault="00C862C2" w:rsidP="0027614A">
            <w:pPr>
              <w:pStyle w:val="Textkrpermitte"/>
              <w:rPr>
                <w:noProof/>
                <w:sz w:val="24"/>
              </w:rPr>
            </w:pPr>
          </w:p>
        </w:tc>
        <w:tc>
          <w:tcPr>
            <w:tcW w:w="940" w:type="dxa"/>
            <w:tcBorders>
              <w:top w:val="single" w:sz="4" w:space="0" w:color="auto"/>
            </w:tcBorders>
            <w:shd w:val="clear" w:color="auto" w:fill="auto"/>
            <w:vAlign w:val="center"/>
          </w:tcPr>
          <w:p w:rsidR="00C862C2" w:rsidRDefault="00C862C2" w:rsidP="00711FBC">
            <w:pPr>
              <w:pStyle w:val="Textkrper"/>
              <w:jc w:val="center"/>
            </w:pPr>
            <w:r>
              <w:t>15 min</w:t>
            </w:r>
          </w:p>
        </w:tc>
        <w:tc>
          <w:tcPr>
            <w:tcW w:w="4961" w:type="dxa"/>
            <w:tcBorders>
              <w:top w:val="single" w:sz="4" w:space="0" w:color="auto"/>
            </w:tcBorders>
            <w:shd w:val="clear" w:color="auto" w:fill="auto"/>
            <w:vAlign w:val="center"/>
          </w:tcPr>
          <w:p w:rsidR="00C862C2" w:rsidRDefault="00C862C2" w:rsidP="00B74B35">
            <w:pPr>
              <w:pStyle w:val="Textkrper"/>
              <w:rPr>
                <w:noProof/>
              </w:rPr>
            </w:pPr>
            <w:r>
              <w:rPr>
                <w:noProof/>
              </w:rPr>
              <w:t>Schauen Sie sich u.</w:t>
            </w:r>
            <w:r w:rsidR="00842CC8">
              <w:rPr>
                <w:noProof/>
              </w:rPr>
              <w:t xml:space="preserve"> </w:t>
            </w:r>
            <w:r>
              <w:rPr>
                <w:noProof/>
              </w:rPr>
              <w:t>a. Video</w:t>
            </w:r>
            <w:r w:rsidR="0023342A">
              <w:rPr>
                <w:noProof/>
              </w:rPr>
              <w:t>s</w:t>
            </w:r>
            <w:r>
              <w:rPr>
                <w:noProof/>
              </w:rPr>
              <w:t xml:space="preserve"> an. Fertigen Sie einen Arbeitsplan zur Reifenmontage und</w:t>
            </w:r>
            <w:r w:rsidR="0023342A">
              <w:rPr>
                <w:noProof/>
              </w:rPr>
              <w:t xml:space="preserve"> </w:t>
            </w:r>
            <w:r w:rsidR="00B74B35">
              <w:rPr>
                <w:noProof/>
              </w:rPr>
              <w:t>–</w:t>
            </w:r>
            <w:r>
              <w:rPr>
                <w:noProof/>
              </w:rPr>
              <w:t>demontage</w:t>
            </w:r>
            <w:r w:rsidR="00B74B35">
              <w:rPr>
                <w:noProof/>
              </w:rPr>
              <w:t xml:space="preserve"> im</w:t>
            </w:r>
            <w:r>
              <w:rPr>
                <w:noProof/>
              </w:rPr>
              <w:t xml:space="preserve"> Umfang </w:t>
            </w:r>
            <w:r w:rsidR="00B74B35">
              <w:rPr>
                <w:noProof/>
              </w:rPr>
              <w:t xml:space="preserve">von </w:t>
            </w:r>
            <w:r w:rsidR="00E366DE">
              <w:rPr>
                <w:noProof/>
              </w:rPr>
              <w:t>etwa sieben</w:t>
            </w:r>
            <w:r>
              <w:rPr>
                <w:noProof/>
              </w:rPr>
              <w:t xml:space="preserve"> Positionen</w:t>
            </w:r>
            <w:r w:rsidR="00B74B35">
              <w:rPr>
                <w:noProof/>
              </w:rPr>
              <w:t xml:space="preserve"> an</w:t>
            </w:r>
            <w:r w:rsidR="00F62189">
              <w:rPr>
                <w:noProof/>
              </w:rPr>
              <w:t>. Verwenden Sie ein</w:t>
            </w:r>
            <w:r>
              <w:rPr>
                <w:noProof/>
              </w:rPr>
              <w:t xml:space="preserve"> eigenes Foto aus der Werkstatt.</w:t>
            </w:r>
          </w:p>
        </w:tc>
      </w:tr>
      <w:tr w:rsidR="00C862C2" w:rsidRPr="00DE4890" w:rsidTr="00711FBC">
        <w:trPr>
          <w:trHeight w:val="210"/>
        </w:trPr>
        <w:tc>
          <w:tcPr>
            <w:tcW w:w="1470" w:type="dxa"/>
            <w:vMerge/>
            <w:shd w:val="clear" w:color="auto" w:fill="auto"/>
            <w:vAlign w:val="center"/>
          </w:tcPr>
          <w:p w:rsidR="00C862C2" w:rsidRPr="00FC0F56" w:rsidRDefault="00C862C2" w:rsidP="0027614A">
            <w:pPr>
              <w:pStyle w:val="Textkrpermitte"/>
              <w:rPr>
                <w:noProof/>
              </w:rPr>
            </w:pPr>
          </w:p>
        </w:tc>
        <w:tc>
          <w:tcPr>
            <w:tcW w:w="940" w:type="dxa"/>
            <w:shd w:val="clear" w:color="auto" w:fill="auto"/>
            <w:vAlign w:val="center"/>
          </w:tcPr>
          <w:p w:rsidR="00C862C2" w:rsidRPr="00DE4890" w:rsidRDefault="00C862C2" w:rsidP="00711FBC">
            <w:pPr>
              <w:pStyle w:val="Textkrper"/>
              <w:jc w:val="center"/>
            </w:pPr>
          </w:p>
        </w:tc>
        <w:tc>
          <w:tcPr>
            <w:tcW w:w="4961" w:type="dxa"/>
            <w:shd w:val="clear" w:color="auto" w:fill="auto"/>
            <w:vAlign w:val="center"/>
          </w:tcPr>
          <w:p w:rsidR="00C862C2" w:rsidRPr="00DE4890" w:rsidRDefault="00C862C2" w:rsidP="00711FBC">
            <w:pPr>
              <w:pStyle w:val="AufgabeEbene2"/>
              <w:numPr>
                <w:ilvl w:val="0"/>
                <w:numId w:val="0"/>
              </w:numPr>
              <w:spacing w:before="0"/>
              <w:rPr>
                <w:noProof/>
              </w:rPr>
            </w:pPr>
            <w:r>
              <w:rPr>
                <w:noProof/>
              </w:rPr>
              <w:t>Weitere Informationsquelle für die Bearbeitung der Aufgabe: BGI 884 der Metall-Berufsgenossenschaft.</w:t>
            </w:r>
          </w:p>
        </w:tc>
      </w:tr>
      <w:tr w:rsidR="00C862C2" w:rsidRPr="00DE4890" w:rsidTr="00711FBC">
        <w:trPr>
          <w:trHeight w:val="248"/>
        </w:trPr>
        <w:tc>
          <w:tcPr>
            <w:tcW w:w="1470" w:type="dxa"/>
            <w:vMerge w:val="restart"/>
            <w:shd w:val="clear" w:color="auto" w:fill="auto"/>
            <w:vAlign w:val="center"/>
          </w:tcPr>
          <w:p w:rsidR="00C862C2" w:rsidRPr="00FC0F56" w:rsidRDefault="00C862C2" w:rsidP="0027614A">
            <w:pPr>
              <w:pStyle w:val="Textkrpermitte"/>
              <w:rPr>
                <w:noProof/>
              </w:rPr>
            </w:pPr>
            <w:r>
              <w:rPr>
                <w:noProof/>
                <w:sz w:val="24"/>
              </w:rPr>
              <w:drawing>
                <wp:anchor distT="0" distB="0" distL="114300" distR="114300" simplePos="0" relativeHeight="251528192" behindDoc="0" locked="0" layoutInCell="0" allowOverlap="1" wp14:anchorId="329C3536" wp14:editId="2DB233F5">
                  <wp:simplePos x="0" y="0"/>
                  <wp:positionH relativeFrom="rightMargin">
                    <wp:posOffset>-4381500</wp:posOffset>
                  </wp:positionH>
                  <wp:positionV relativeFrom="paragraph">
                    <wp:posOffset>1729740</wp:posOffset>
                  </wp:positionV>
                  <wp:extent cx="334645" cy="323850"/>
                  <wp:effectExtent l="0" t="0" r="8255" b="0"/>
                  <wp:wrapNone/>
                  <wp:docPr id="1305"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1F85">
              <w:rPr>
                <w:noProof/>
                <w:sz w:val="24"/>
              </w:rPr>
              <w:drawing>
                <wp:anchor distT="0" distB="0" distL="114300" distR="114300" simplePos="0" relativeHeight="251526144" behindDoc="0" locked="0" layoutInCell="0" allowOverlap="1" wp14:anchorId="28800197" wp14:editId="51C9D18D">
                  <wp:simplePos x="0" y="0"/>
                  <wp:positionH relativeFrom="rightMargin">
                    <wp:posOffset>-4536440</wp:posOffset>
                  </wp:positionH>
                  <wp:positionV relativeFrom="paragraph">
                    <wp:posOffset>956945</wp:posOffset>
                  </wp:positionV>
                  <wp:extent cx="658495" cy="323850"/>
                  <wp:effectExtent l="0" t="0" r="8255" b="0"/>
                  <wp:wrapNone/>
                  <wp:docPr id="130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1F85">
              <w:rPr>
                <w:noProof/>
                <w:sz w:val="24"/>
              </w:rPr>
              <w:drawing>
                <wp:anchor distT="0" distB="0" distL="114300" distR="114300" simplePos="0" relativeHeight="251529216" behindDoc="0" locked="0" layoutInCell="0" allowOverlap="1" wp14:anchorId="4678E3F1" wp14:editId="26CD6699">
                  <wp:simplePos x="0" y="0"/>
                  <wp:positionH relativeFrom="rightMargin">
                    <wp:posOffset>554355</wp:posOffset>
                  </wp:positionH>
                  <wp:positionV relativeFrom="paragraph">
                    <wp:posOffset>40005</wp:posOffset>
                  </wp:positionV>
                  <wp:extent cx="323850" cy="323850"/>
                  <wp:effectExtent l="0" t="0" r="0" b="0"/>
                  <wp:wrapNone/>
                  <wp:docPr id="130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6253">
              <w:rPr>
                <w:noProof/>
                <w:sz w:val="24"/>
              </w:rPr>
              <w:drawing>
                <wp:anchor distT="0" distB="0" distL="114300" distR="114300" simplePos="0" relativeHeight="251527168" behindDoc="0" locked="0" layoutInCell="0" allowOverlap="1" wp14:anchorId="30E5D173" wp14:editId="7BA108C2">
                  <wp:simplePos x="0" y="0"/>
                  <wp:positionH relativeFrom="rightMargin">
                    <wp:posOffset>132715</wp:posOffset>
                  </wp:positionH>
                  <wp:positionV relativeFrom="paragraph">
                    <wp:posOffset>31750</wp:posOffset>
                  </wp:positionV>
                  <wp:extent cx="323850" cy="323850"/>
                  <wp:effectExtent l="0" t="0" r="0" b="0"/>
                  <wp:wrapNone/>
                  <wp:docPr id="130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C862C2" w:rsidRDefault="00C862C2" w:rsidP="00711FBC">
            <w:pPr>
              <w:pStyle w:val="Textkrper"/>
              <w:jc w:val="center"/>
            </w:pPr>
            <w:r>
              <w:t>15 min</w:t>
            </w:r>
          </w:p>
        </w:tc>
        <w:tc>
          <w:tcPr>
            <w:tcW w:w="4961" w:type="dxa"/>
            <w:shd w:val="clear" w:color="auto" w:fill="auto"/>
            <w:vAlign w:val="center"/>
          </w:tcPr>
          <w:p w:rsidR="00C862C2" w:rsidRPr="001969DE" w:rsidRDefault="00C862C2" w:rsidP="00711FBC">
            <w:pPr>
              <w:pStyle w:val="Textkrper"/>
            </w:pPr>
            <w:r>
              <w:t>Lesen Sie den Text Auswuchten in der BGI 884 oder im Fachbuch nach der 5-Schritt-Lesemethode.</w:t>
            </w:r>
          </w:p>
        </w:tc>
      </w:tr>
      <w:tr w:rsidR="00C862C2" w:rsidRPr="00DE4890" w:rsidTr="00711FBC">
        <w:trPr>
          <w:trHeight w:val="247"/>
        </w:trPr>
        <w:tc>
          <w:tcPr>
            <w:tcW w:w="1470" w:type="dxa"/>
            <w:vMerge/>
            <w:shd w:val="clear" w:color="auto" w:fill="auto"/>
            <w:vAlign w:val="center"/>
          </w:tcPr>
          <w:p w:rsidR="00C862C2" w:rsidRPr="00F0156F" w:rsidRDefault="00C862C2" w:rsidP="0027614A">
            <w:pPr>
              <w:pStyle w:val="Textkrpermitte"/>
              <w:rPr>
                <w:noProof/>
              </w:rPr>
            </w:pPr>
          </w:p>
        </w:tc>
        <w:tc>
          <w:tcPr>
            <w:tcW w:w="940" w:type="dxa"/>
            <w:shd w:val="clear" w:color="auto" w:fill="auto"/>
            <w:vAlign w:val="center"/>
          </w:tcPr>
          <w:p w:rsidR="00C862C2" w:rsidRDefault="00C862C2" w:rsidP="00711FBC">
            <w:pPr>
              <w:pStyle w:val="Textkrper"/>
              <w:jc w:val="center"/>
            </w:pPr>
            <w:r>
              <w:t>15 min</w:t>
            </w:r>
          </w:p>
        </w:tc>
        <w:tc>
          <w:tcPr>
            <w:tcW w:w="4961" w:type="dxa"/>
            <w:shd w:val="clear" w:color="auto" w:fill="auto"/>
            <w:vAlign w:val="center"/>
          </w:tcPr>
          <w:p w:rsidR="00C862C2" w:rsidRDefault="00C862C2" w:rsidP="00711FBC">
            <w:pPr>
              <w:pStyle w:val="Textkrper"/>
            </w:pPr>
            <w:r>
              <w:t>Erläutern Sie die unterschiedlichen Gewichte für unte</w:t>
            </w:r>
            <w:r>
              <w:t>r</w:t>
            </w:r>
            <w:r>
              <w:t>schiedliche Felgen.</w:t>
            </w:r>
          </w:p>
        </w:tc>
      </w:tr>
      <w:tr w:rsidR="00C862C2" w:rsidRPr="00DE4890" w:rsidTr="00711FBC">
        <w:trPr>
          <w:trHeight w:val="480"/>
        </w:trPr>
        <w:tc>
          <w:tcPr>
            <w:tcW w:w="1470" w:type="dxa"/>
            <w:vMerge/>
            <w:shd w:val="clear" w:color="auto" w:fill="auto"/>
            <w:vAlign w:val="center"/>
          </w:tcPr>
          <w:p w:rsidR="00C862C2" w:rsidRPr="00F0156F" w:rsidRDefault="00C862C2" w:rsidP="0027614A">
            <w:pPr>
              <w:pStyle w:val="Textkrpermitte"/>
              <w:rPr>
                <w:noProof/>
              </w:rPr>
            </w:pPr>
          </w:p>
        </w:tc>
        <w:tc>
          <w:tcPr>
            <w:tcW w:w="940" w:type="dxa"/>
            <w:vMerge w:val="restart"/>
            <w:shd w:val="clear" w:color="auto" w:fill="auto"/>
            <w:vAlign w:val="center"/>
          </w:tcPr>
          <w:p w:rsidR="00C862C2" w:rsidRDefault="00C862C2" w:rsidP="00711FBC">
            <w:pPr>
              <w:pStyle w:val="Textkrper"/>
              <w:jc w:val="center"/>
            </w:pPr>
            <w:r>
              <w:t>15 min</w:t>
            </w:r>
          </w:p>
        </w:tc>
        <w:tc>
          <w:tcPr>
            <w:tcW w:w="4961" w:type="dxa"/>
            <w:shd w:val="clear" w:color="auto" w:fill="auto"/>
            <w:vAlign w:val="center"/>
          </w:tcPr>
          <w:p w:rsidR="00C862C2" w:rsidRPr="002C475D" w:rsidRDefault="00C862C2" w:rsidP="00711FBC">
            <w:pPr>
              <w:pStyle w:val="Textkrper"/>
            </w:pPr>
            <w:r>
              <w:t>Erläutern Sie die Auswirkung der Unwucht beim Fahren.</w:t>
            </w:r>
          </w:p>
        </w:tc>
      </w:tr>
      <w:tr w:rsidR="00C862C2" w:rsidRPr="00DE4890" w:rsidTr="00711FBC">
        <w:trPr>
          <w:trHeight w:val="45"/>
        </w:trPr>
        <w:tc>
          <w:tcPr>
            <w:tcW w:w="1470" w:type="dxa"/>
            <w:vMerge/>
            <w:shd w:val="clear" w:color="auto" w:fill="auto"/>
            <w:vAlign w:val="center"/>
          </w:tcPr>
          <w:p w:rsidR="00C862C2" w:rsidRPr="00F0156F" w:rsidRDefault="00C862C2" w:rsidP="0027614A">
            <w:pPr>
              <w:pStyle w:val="Textkrpermitte"/>
              <w:rPr>
                <w:noProof/>
              </w:rPr>
            </w:pPr>
          </w:p>
        </w:tc>
        <w:tc>
          <w:tcPr>
            <w:tcW w:w="940" w:type="dxa"/>
            <w:vMerge/>
            <w:shd w:val="clear" w:color="auto" w:fill="auto"/>
            <w:vAlign w:val="center"/>
          </w:tcPr>
          <w:p w:rsidR="00C862C2" w:rsidRDefault="00C862C2" w:rsidP="00711FBC">
            <w:pPr>
              <w:pStyle w:val="Textkrper"/>
              <w:jc w:val="center"/>
            </w:pPr>
          </w:p>
        </w:tc>
        <w:tc>
          <w:tcPr>
            <w:tcW w:w="4961" w:type="dxa"/>
            <w:shd w:val="clear" w:color="auto" w:fill="auto"/>
            <w:vAlign w:val="center"/>
          </w:tcPr>
          <w:p w:rsidR="00C862C2" w:rsidRDefault="00C862C2" w:rsidP="00711FBC">
            <w:pPr>
              <w:pStyle w:val="Textkrper"/>
            </w:pPr>
            <w:r>
              <w:t>Beschreiben Sie die Bedienung der Auswuchtmaschine aus der Werkstatt (Ausbildungsbetrieb) oder der Schule.</w:t>
            </w:r>
          </w:p>
        </w:tc>
      </w:tr>
      <w:tr w:rsidR="00C862C2" w:rsidRPr="00DE4890" w:rsidTr="00711FBC">
        <w:trPr>
          <w:trHeight w:val="225"/>
        </w:trPr>
        <w:tc>
          <w:tcPr>
            <w:tcW w:w="1470" w:type="dxa"/>
            <w:vMerge/>
            <w:shd w:val="clear" w:color="auto" w:fill="auto"/>
            <w:vAlign w:val="center"/>
          </w:tcPr>
          <w:p w:rsidR="00C862C2" w:rsidRPr="00F0156F" w:rsidRDefault="00C862C2" w:rsidP="0027614A">
            <w:pPr>
              <w:pStyle w:val="Textkrpermitte"/>
              <w:rPr>
                <w:noProof/>
              </w:rPr>
            </w:pPr>
          </w:p>
        </w:tc>
        <w:tc>
          <w:tcPr>
            <w:tcW w:w="940" w:type="dxa"/>
            <w:shd w:val="clear" w:color="auto" w:fill="auto"/>
            <w:vAlign w:val="center"/>
          </w:tcPr>
          <w:p w:rsidR="00C862C2" w:rsidRDefault="00C862C2" w:rsidP="00711FBC">
            <w:pPr>
              <w:pStyle w:val="Textkrper"/>
              <w:jc w:val="center"/>
            </w:pPr>
            <w:r>
              <w:t>30 min</w:t>
            </w:r>
          </w:p>
        </w:tc>
        <w:tc>
          <w:tcPr>
            <w:tcW w:w="4961" w:type="dxa"/>
            <w:shd w:val="clear" w:color="auto" w:fill="auto"/>
            <w:vAlign w:val="center"/>
          </w:tcPr>
          <w:p w:rsidR="00C862C2" w:rsidRDefault="00C862C2" w:rsidP="00711FBC">
            <w:pPr>
              <w:pStyle w:val="Textkrper"/>
            </w:pPr>
            <w:r>
              <w:t>Fertigen Sie eine Präsentation (</w:t>
            </w:r>
            <w:proofErr w:type="spellStart"/>
            <w:r>
              <w:t>ppt</w:t>
            </w:r>
            <w:proofErr w:type="spellEnd"/>
            <w:r>
              <w:t xml:space="preserve"> oder Plakat) an.</w:t>
            </w:r>
          </w:p>
          <w:p w:rsidR="00C862C2" w:rsidRDefault="003C7AAE" w:rsidP="00711FBC">
            <w:pPr>
              <w:pStyle w:val="Textkrper"/>
            </w:pPr>
            <w:r>
              <w:t>Darin sollen u</w:t>
            </w:r>
            <w:r w:rsidR="00C862C2">
              <w:t>.</w:t>
            </w:r>
            <w:r>
              <w:t xml:space="preserve"> </w:t>
            </w:r>
            <w:r w:rsidR="00F62189">
              <w:t>a. Punkte 1-</w:t>
            </w:r>
            <w:r w:rsidR="00C862C2">
              <w:t xml:space="preserve">3 dargestellt werden. </w:t>
            </w:r>
          </w:p>
          <w:p w:rsidR="00C862C2" w:rsidRDefault="00C862C2" w:rsidP="00711FBC">
            <w:pPr>
              <w:pStyle w:val="Textkrper"/>
            </w:pPr>
            <w:r>
              <w:t xml:space="preserve">Umfang: </w:t>
            </w:r>
            <w:r w:rsidR="00F62189">
              <w:t>Vier Folien mit eigenen Bildern</w:t>
            </w:r>
          </w:p>
        </w:tc>
      </w:tr>
      <w:tr w:rsidR="00C862C2" w:rsidRPr="00DE4890" w:rsidTr="00711FBC">
        <w:trPr>
          <w:trHeight w:val="100"/>
        </w:trPr>
        <w:tc>
          <w:tcPr>
            <w:tcW w:w="1470" w:type="dxa"/>
            <w:vMerge/>
            <w:shd w:val="clear" w:color="auto" w:fill="auto"/>
            <w:vAlign w:val="center"/>
          </w:tcPr>
          <w:p w:rsidR="00C862C2" w:rsidRPr="00F0156F" w:rsidRDefault="00C862C2" w:rsidP="0027614A">
            <w:pPr>
              <w:pStyle w:val="Textkrpermitte"/>
              <w:rPr>
                <w:noProof/>
              </w:rPr>
            </w:pPr>
          </w:p>
        </w:tc>
        <w:tc>
          <w:tcPr>
            <w:tcW w:w="940" w:type="dxa"/>
            <w:shd w:val="clear" w:color="auto" w:fill="auto"/>
            <w:vAlign w:val="center"/>
          </w:tcPr>
          <w:p w:rsidR="00C862C2" w:rsidRDefault="00C862C2" w:rsidP="00711FBC">
            <w:pPr>
              <w:pStyle w:val="Textkrper"/>
              <w:jc w:val="center"/>
            </w:pPr>
            <w:r>
              <w:t>10 min</w:t>
            </w:r>
          </w:p>
        </w:tc>
        <w:tc>
          <w:tcPr>
            <w:tcW w:w="4961" w:type="dxa"/>
            <w:shd w:val="clear" w:color="auto" w:fill="auto"/>
            <w:vAlign w:val="center"/>
          </w:tcPr>
          <w:p w:rsidR="00C862C2" w:rsidRDefault="00C862C2" w:rsidP="00711FBC">
            <w:pPr>
              <w:pStyle w:val="Textkrper"/>
            </w:pPr>
            <w:r>
              <w:t>Vortrag vor der Klasse</w:t>
            </w:r>
          </w:p>
        </w:tc>
      </w:tr>
      <w:tr w:rsidR="00C862C2" w:rsidRPr="00DE4890" w:rsidTr="00711FBC">
        <w:trPr>
          <w:trHeight w:val="247"/>
        </w:trPr>
        <w:tc>
          <w:tcPr>
            <w:tcW w:w="1470" w:type="dxa"/>
            <w:shd w:val="clear" w:color="auto" w:fill="auto"/>
            <w:vAlign w:val="center"/>
          </w:tcPr>
          <w:p w:rsidR="00C862C2" w:rsidRPr="00F0156F" w:rsidRDefault="00C862C2" w:rsidP="0027614A">
            <w:pPr>
              <w:pStyle w:val="Textkrpermitte"/>
              <w:rPr>
                <w:noProof/>
              </w:rPr>
            </w:pPr>
            <w:r w:rsidRPr="00F0156F">
              <w:rPr>
                <w:noProof/>
              </w:rPr>
              <w:drawing>
                <wp:inline distT="0" distB="0" distL="0" distR="0" wp14:anchorId="6BD9EE77" wp14:editId="229E2BF7">
                  <wp:extent cx="318770" cy="318770"/>
                  <wp:effectExtent l="0" t="0" r="0" b="0"/>
                  <wp:docPr id="130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C862C2" w:rsidRDefault="00C862C2" w:rsidP="00711FBC">
            <w:pPr>
              <w:pStyle w:val="Textkrper"/>
              <w:jc w:val="center"/>
            </w:pPr>
          </w:p>
        </w:tc>
        <w:tc>
          <w:tcPr>
            <w:tcW w:w="4961" w:type="dxa"/>
            <w:shd w:val="clear" w:color="auto" w:fill="auto"/>
          </w:tcPr>
          <w:p w:rsidR="00C862C2" w:rsidRPr="001969DE" w:rsidRDefault="00C862C2" w:rsidP="00711FBC">
            <w:pPr>
              <w:pStyle w:val="Textkrper"/>
            </w:pPr>
            <w:r w:rsidRPr="001969DE">
              <w:t>Offene Fragen können im Plenum geklärt werden.</w:t>
            </w:r>
          </w:p>
        </w:tc>
      </w:tr>
    </w:tbl>
    <w:p w:rsidR="00C862C2" w:rsidRDefault="00C862C2" w:rsidP="00C862C2">
      <w:pPr>
        <w:pStyle w:val="Textkrper"/>
      </w:pPr>
    </w:p>
    <w:p w:rsidR="00F5649B" w:rsidRDefault="00F5649B">
      <w:pPr>
        <w:spacing w:line="240" w:lineRule="exact"/>
      </w:pPr>
      <w:r>
        <w:br w:type="page"/>
      </w:r>
    </w:p>
    <w:p w:rsidR="00C862C2" w:rsidRDefault="0088021E" w:rsidP="00C862C2">
      <w:r>
        <w:rPr>
          <w:noProof/>
          <w:lang w:eastAsia="de-DE"/>
        </w:rPr>
        <w:lastRenderedPageBreak/>
        <w:drawing>
          <wp:inline distT="0" distB="0" distL="0" distR="0" wp14:anchorId="005A716D" wp14:editId="28BE0238">
            <wp:extent cx="2257147" cy="1511862"/>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257147" cy="1511862"/>
                    </a:xfrm>
                    <a:prstGeom prst="rect">
                      <a:avLst/>
                    </a:prstGeom>
                  </pic:spPr>
                </pic:pic>
              </a:graphicData>
            </a:graphic>
          </wp:inline>
        </w:drawing>
      </w:r>
    </w:p>
    <w:p w:rsidR="009B4C98" w:rsidRDefault="009B4C98" w:rsidP="009B4C98">
      <w:pPr>
        <w:pStyle w:val="Marginaliegrau"/>
        <w:framePr w:wrap="around" w:x="8714" w:y="-430"/>
      </w:pPr>
      <w:r>
        <w:t>Bild 1: Demontage eines Reifens</w:t>
      </w:r>
    </w:p>
    <w:p w:rsidR="0088021E" w:rsidRDefault="003C7AAE" w:rsidP="005F5F26">
      <w:pPr>
        <w:pStyle w:val="Marginaliegrau"/>
        <w:framePr w:wrap="around" w:vAnchor="margin" w:yAlign="top"/>
      </w:pPr>
      <w:r>
        <w:t>Quelle</w:t>
      </w:r>
      <w:r w:rsidR="009B4C98">
        <w:t>:</w:t>
      </w:r>
      <w:r w:rsidR="0088021E">
        <w:t xml:space="preserve"> </w:t>
      </w:r>
    </w:p>
    <w:p w:rsidR="003C7AAE" w:rsidRDefault="0088021E" w:rsidP="005F5F26">
      <w:pPr>
        <w:pStyle w:val="Marginaliegrau"/>
        <w:framePr w:wrap="around" w:vAnchor="margin" w:yAlign="top"/>
      </w:pPr>
      <w:r>
        <w:t xml:space="preserve">© Tim </w:t>
      </w:r>
      <w:proofErr w:type="spellStart"/>
      <w:r>
        <w:t>Reckmann</w:t>
      </w:r>
      <w:proofErr w:type="spellEnd"/>
      <w:r>
        <w:t>/</w:t>
      </w:r>
      <w:proofErr w:type="spellStart"/>
      <w:r>
        <w:t>Pixelio</w:t>
      </w:r>
      <w:proofErr w:type="spellEnd"/>
      <w:r>
        <w:t xml:space="preserve"> www.pixelio.de</w:t>
      </w:r>
    </w:p>
    <w:p w:rsidR="0088021E" w:rsidRPr="0088021E" w:rsidRDefault="0088021E" w:rsidP="0088021E">
      <w:pPr>
        <w:pStyle w:val="Textkrper"/>
        <w:rPr>
          <w:lang w:eastAsia="en-US"/>
        </w:rPr>
      </w:pPr>
    </w:p>
    <w:p w:rsidR="0088021E" w:rsidRPr="0088021E" w:rsidRDefault="0088021E" w:rsidP="0088021E">
      <w:pPr>
        <w:pStyle w:val="Textkrper"/>
        <w:rPr>
          <w:lang w:eastAsia="en-US"/>
        </w:rPr>
      </w:pPr>
    </w:p>
    <w:p w:rsidR="00C862C2" w:rsidRDefault="00C862C2" w:rsidP="00C862C2"/>
    <w:p w:rsidR="00C862C2" w:rsidRDefault="00C862C2" w:rsidP="00711FBC">
      <w:pPr>
        <w:jc w:val="both"/>
      </w:pPr>
    </w:p>
    <w:p w:rsidR="00C862C2" w:rsidRDefault="00C862C2" w:rsidP="00711FBC">
      <w:pPr>
        <w:jc w:val="both"/>
      </w:pPr>
      <w:r>
        <w:t>Die Reifendemontage ist erforderlich wenn der Reifen die Mindestprofiltiefe unterschri</w:t>
      </w:r>
      <w:r>
        <w:t>t</w:t>
      </w:r>
      <w:r>
        <w:t xml:space="preserve">ten </w:t>
      </w:r>
      <w:r w:rsidR="00F4077B">
        <w:t>hat</w:t>
      </w:r>
      <w:r>
        <w:t xml:space="preserve"> oder das Höchstalter erreicht wurde. Mit der </w:t>
      </w:r>
      <w:proofErr w:type="spellStart"/>
      <w:r>
        <w:t>Reifenmontiermaschine</w:t>
      </w:r>
      <w:proofErr w:type="spellEnd"/>
      <w:r>
        <w:t xml:space="preserve"> oder von Hand mit einem Montageeisen wird der Reifen von der Felge gezogen. Dabei können Reifen oder Felge beschädigt werden. </w:t>
      </w:r>
    </w:p>
    <w:p w:rsidR="00C862C2" w:rsidRPr="00692E61" w:rsidRDefault="00C862C2" w:rsidP="00711FBC">
      <w:pPr>
        <w:pStyle w:val="StandardWeb"/>
        <w:jc w:val="both"/>
        <w:rPr>
          <w:rFonts w:ascii="Source Sans Pro" w:eastAsiaTheme="minorHAnsi" w:hAnsi="Source Sans Pro" w:cs="Arial"/>
          <w:lang w:eastAsia="en-US"/>
        </w:rPr>
      </w:pPr>
      <w:r w:rsidRPr="00692E61">
        <w:rPr>
          <w:rFonts w:ascii="Source Sans Pro" w:eastAsiaTheme="minorHAnsi" w:hAnsi="Source Sans Pro" w:cs="Arial"/>
          <w:lang w:eastAsia="en-US"/>
        </w:rPr>
        <w:t>Die Montage der Reifen erfolgt im Wesentlichen in folgenden Schritten:</w:t>
      </w:r>
    </w:p>
    <w:p w:rsidR="00C862C2" w:rsidRDefault="00C862C2" w:rsidP="00711FBC">
      <w:pPr>
        <w:numPr>
          <w:ilvl w:val="0"/>
          <w:numId w:val="21"/>
        </w:numPr>
        <w:spacing w:before="100" w:beforeAutospacing="1" w:after="100" w:afterAutospacing="1"/>
        <w:jc w:val="both"/>
      </w:pPr>
      <w:r>
        <w:t>Reifenabmessungen und Typ prüfen</w:t>
      </w:r>
    </w:p>
    <w:p w:rsidR="00C862C2" w:rsidRDefault="00C862C2" w:rsidP="00711FBC">
      <w:pPr>
        <w:numPr>
          <w:ilvl w:val="0"/>
          <w:numId w:val="21"/>
        </w:numPr>
        <w:spacing w:before="100" w:beforeAutospacing="1" w:after="100" w:afterAutospacing="1"/>
        <w:jc w:val="both"/>
      </w:pPr>
      <w:r>
        <w:t xml:space="preserve">Wulste mit </w:t>
      </w:r>
      <w:proofErr w:type="spellStart"/>
      <w:r>
        <w:t>Reifenmontierpaste</w:t>
      </w:r>
      <w:proofErr w:type="spellEnd"/>
      <w:r>
        <w:t xml:space="preserve"> einstreichen</w:t>
      </w:r>
    </w:p>
    <w:p w:rsidR="00C862C2" w:rsidRDefault="00C862C2" w:rsidP="00711FBC">
      <w:pPr>
        <w:numPr>
          <w:ilvl w:val="0"/>
          <w:numId w:val="21"/>
        </w:numPr>
        <w:spacing w:before="100" w:beforeAutospacing="1" w:after="100" w:afterAutospacing="1"/>
        <w:jc w:val="both"/>
      </w:pPr>
      <w:r>
        <w:t>Mit dem Montageeisen beide Wulste auf die Felge ziehen</w:t>
      </w:r>
    </w:p>
    <w:p w:rsidR="00C862C2" w:rsidRDefault="00C862C2" w:rsidP="00711FBC">
      <w:pPr>
        <w:numPr>
          <w:ilvl w:val="0"/>
          <w:numId w:val="21"/>
        </w:numPr>
        <w:spacing w:before="100" w:beforeAutospacing="1" w:after="100" w:afterAutospacing="1"/>
        <w:jc w:val="both"/>
      </w:pPr>
      <w:r>
        <w:t>Reifen langsam bis zum ma</w:t>
      </w:r>
      <w:r w:rsidR="00E03820">
        <w:t>ximalen Springdruck von 3,3 bar füllen</w:t>
      </w:r>
    </w:p>
    <w:p w:rsidR="00C862C2" w:rsidRDefault="00C862C2" w:rsidP="00711FBC">
      <w:pPr>
        <w:numPr>
          <w:ilvl w:val="0"/>
          <w:numId w:val="21"/>
        </w:numPr>
        <w:spacing w:before="100" w:beforeAutospacing="1" w:after="100" w:afterAutospacing="1"/>
        <w:jc w:val="both"/>
      </w:pPr>
      <w:r>
        <w:t xml:space="preserve">Abstand der Wulste zu den Felgenhörnern auf gleichmäßigen Sitz prüfen </w:t>
      </w:r>
    </w:p>
    <w:p w:rsidR="00C862C2" w:rsidRDefault="00C862C2" w:rsidP="00711FBC">
      <w:pPr>
        <w:numPr>
          <w:ilvl w:val="0"/>
          <w:numId w:val="21"/>
        </w:numPr>
        <w:spacing w:before="100" w:beforeAutospacing="1" w:after="100" w:afterAutospacing="1"/>
        <w:jc w:val="both"/>
      </w:pPr>
      <w:r>
        <w:t>Rad auswuchten</w:t>
      </w:r>
    </w:p>
    <w:p w:rsidR="00C862C2" w:rsidRDefault="00C862C2" w:rsidP="00C862C2"/>
    <w:p w:rsidR="00C862C2" w:rsidRDefault="00C862C2" w:rsidP="00C862C2"/>
    <w:p w:rsidR="00C862C2" w:rsidRPr="0045502B" w:rsidRDefault="00C862C2" w:rsidP="00C862C2"/>
    <w:p w:rsidR="003C7AAE" w:rsidRDefault="003C7AAE">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72B6B" w:rsidRPr="00B51DE9" w:rsidTr="00B872E9">
        <w:trPr>
          <w:trHeight w:val="523"/>
        </w:trPr>
        <w:tc>
          <w:tcPr>
            <w:tcW w:w="3119" w:type="dxa"/>
            <w:tcBorders>
              <w:left w:val="single" w:sz="4" w:space="0" w:color="auto"/>
              <w:bottom w:val="single" w:sz="4" w:space="0" w:color="auto"/>
              <w:right w:val="single" w:sz="4" w:space="0" w:color="auto"/>
            </w:tcBorders>
            <w:shd w:val="clear" w:color="auto" w:fill="D9D9D9"/>
            <w:hideMark/>
          </w:tcPr>
          <w:p w:rsidR="00372B6B" w:rsidRDefault="00372B6B" w:rsidP="0027614A">
            <w:pPr>
              <w:pStyle w:val="Tabelle6pt"/>
              <w:rPr>
                <w:color w:val="000000"/>
              </w:rPr>
            </w:pPr>
            <w:r>
              <w:lastRenderedPageBreak/>
              <w:br w:type="page"/>
              <w:t>Lernfeld</w:t>
            </w:r>
          </w:p>
          <w:p w:rsidR="00372B6B" w:rsidRDefault="00372B6B" w:rsidP="0027614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372B6B" w:rsidRDefault="00372B6B" w:rsidP="0027614A">
            <w:pPr>
              <w:pStyle w:val="Tabelle6pt"/>
              <w:rPr>
                <w:color w:val="000000"/>
              </w:rPr>
            </w:pPr>
            <w:r>
              <w:t>Titel</w:t>
            </w:r>
          </w:p>
          <w:p w:rsidR="00372B6B" w:rsidRDefault="004F111C" w:rsidP="00C470AF">
            <w:pPr>
              <w:pStyle w:val="TabelleKopflinks"/>
            </w:pPr>
            <w:r>
              <w:t xml:space="preserve">Informieren </w:t>
            </w:r>
            <w:r w:rsidR="00C470AF">
              <w:t>–</w:t>
            </w:r>
            <w:r>
              <w:t xml:space="preserve"> </w:t>
            </w:r>
            <w:r w:rsidR="00B872E9">
              <w:t xml:space="preserve">Die </w:t>
            </w:r>
            <w:r>
              <w:t>maschinelle Reifenmontage präsentieren</w:t>
            </w:r>
          </w:p>
        </w:tc>
        <w:tc>
          <w:tcPr>
            <w:tcW w:w="188" w:type="dxa"/>
            <w:vMerge w:val="restart"/>
            <w:tcBorders>
              <w:top w:val="nil"/>
              <w:left w:val="single" w:sz="4" w:space="0" w:color="auto"/>
              <w:bottom w:val="nil"/>
              <w:right w:val="single" w:sz="4" w:space="0" w:color="auto"/>
            </w:tcBorders>
            <w:shd w:val="clear" w:color="auto" w:fill="FFFFFF"/>
          </w:tcPr>
          <w:p w:rsidR="00372B6B" w:rsidRPr="004B658C" w:rsidRDefault="00372B6B" w:rsidP="0027614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372B6B" w:rsidRPr="00B51DE9" w:rsidRDefault="00372B6B" w:rsidP="00B872E9">
            <w:pPr>
              <w:pStyle w:val="TabelleKopfmitte"/>
              <w:rPr>
                <w:rFonts w:eastAsia="Calibri"/>
              </w:rPr>
            </w:pPr>
            <w:r>
              <w:t>FZT</w:t>
            </w:r>
            <w:r w:rsidR="00B872E9">
              <w:t xml:space="preserve"> 0</w:t>
            </w:r>
            <w:r w:rsidR="004E62CD">
              <w:t>1.</w:t>
            </w:r>
            <w:r w:rsidR="002D4621">
              <w:t>0</w:t>
            </w:r>
            <w:r>
              <w:t>1.</w:t>
            </w:r>
            <w:r w:rsidR="007317DD">
              <w:t>02.</w:t>
            </w:r>
            <w:r>
              <w:t>04</w:t>
            </w:r>
          </w:p>
        </w:tc>
      </w:tr>
      <w:tr w:rsidR="00372B6B" w:rsidRPr="00B51DE9" w:rsidTr="0027614A">
        <w:tc>
          <w:tcPr>
            <w:tcW w:w="7348" w:type="dxa"/>
            <w:gridSpan w:val="3"/>
            <w:tcBorders>
              <w:left w:val="single" w:sz="4" w:space="0" w:color="auto"/>
              <w:bottom w:val="single" w:sz="4" w:space="0" w:color="auto"/>
              <w:right w:val="single" w:sz="4" w:space="0" w:color="auto"/>
            </w:tcBorders>
            <w:shd w:val="clear" w:color="auto" w:fill="auto"/>
            <w:hideMark/>
          </w:tcPr>
          <w:p w:rsidR="00372B6B" w:rsidRPr="004B658C" w:rsidRDefault="00372B6B" w:rsidP="0027614A">
            <w:pPr>
              <w:pStyle w:val="Tabelle6pt"/>
            </w:pPr>
            <w:r>
              <w:t>Kompetenzbereiche:</w:t>
            </w:r>
          </w:p>
          <w:p w:rsidR="00372B6B" w:rsidRDefault="00372B6B" w:rsidP="0027614A">
            <w:pPr>
              <w:pStyle w:val="Kopf8ptafz"/>
            </w:pPr>
            <w:r>
              <w:t xml:space="preserve">Werkstattausrüstung beschreiben, auswählen und nutzen </w:t>
            </w:r>
          </w:p>
          <w:p w:rsidR="00372B6B" w:rsidRDefault="00372B6B" w:rsidP="0027614A">
            <w:pPr>
              <w:pStyle w:val="Kopf8ptafz"/>
            </w:pPr>
            <w:r>
              <w:t>Maschinen und Geräte auswählen und einsetzen</w:t>
            </w:r>
          </w:p>
          <w:p w:rsidR="00372B6B" w:rsidRDefault="00372B6B" w:rsidP="0027614A">
            <w:pPr>
              <w:pStyle w:val="Kopf8ptafz"/>
            </w:pPr>
            <w:r>
              <w:t>Arbeitsregeln, Bedienungsvorschriften und Sicherheitshinweise beachten</w:t>
            </w:r>
          </w:p>
          <w:p w:rsidR="00372B6B" w:rsidRDefault="00372B6B" w:rsidP="0027614A">
            <w:pPr>
              <w:pStyle w:val="Kopf8ptafz"/>
            </w:pPr>
            <w:r w:rsidRPr="00757FE4">
              <w:rPr>
                <w:i/>
              </w:rPr>
              <w:t>Ich kann mich an Gesprächen beteiligen.</w:t>
            </w:r>
          </w:p>
        </w:tc>
        <w:tc>
          <w:tcPr>
            <w:tcW w:w="188" w:type="dxa"/>
            <w:vMerge/>
            <w:tcBorders>
              <w:left w:val="single" w:sz="4" w:space="0" w:color="auto"/>
              <w:bottom w:val="nil"/>
              <w:right w:val="nil"/>
            </w:tcBorders>
            <w:vAlign w:val="center"/>
            <w:hideMark/>
          </w:tcPr>
          <w:p w:rsidR="00372B6B" w:rsidRDefault="00372B6B" w:rsidP="0027614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72B6B" w:rsidRPr="00B51DE9" w:rsidTr="0027614A">
              <w:trPr>
                <w:trHeight w:val="284"/>
              </w:trPr>
              <w:tc>
                <w:tcPr>
                  <w:tcW w:w="2090" w:type="dxa"/>
                  <w:shd w:val="clear" w:color="auto" w:fill="auto"/>
                </w:tcPr>
                <w:p w:rsidR="00372B6B" w:rsidRPr="00B51DE9" w:rsidRDefault="00372B6B" w:rsidP="0027614A">
                  <w:pPr>
                    <w:pStyle w:val="Textkrpermitte"/>
                  </w:pPr>
                  <w:proofErr w:type="spellStart"/>
                  <w:r w:rsidRPr="00B51DE9">
                    <w:t>LernPROJEKT</w:t>
                  </w:r>
                  <w:proofErr w:type="spellEnd"/>
                </w:p>
              </w:tc>
            </w:tr>
            <w:tr w:rsidR="00372B6B" w:rsidRPr="00B51DE9" w:rsidTr="0027614A">
              <w:trPr>
                <w:trHeight w:val="284"/>
              </w:trPr>
              <w:tc>
                <w:tcPr>
                  <w:tcW w:w="2090" w:type="dxa"/>
                  <w:tcBorders>
                    <w:bottom w:val="single" w:sz="4" w:space="0" w:color="auto"/>
                  </w:tcBorders>
                  <w:shd w:val="clear" w:color="auto" w:fill="auto"/>
                </w:tcPr>
                <w:p w:rsidR="00372B6B" w:rsidRPr="00B51DE9" w:rsidRDefault="00372B6B" w:rsidP="0027614A">
                  <w:pPr>
                    <w:pStyle w:val="Textkrpermitte"/>
                  </w:pPr>
                  <w:proofErr w:type="spellStart"/>
                  <w:r w:rsidRPr="00B51DE9">
                    <w:t>LernTHEMA</w:t>
                  </w:r>
                  <w:proofErr w:type="spellEnd"/>
                </w:p>
              </w:tc>
            </w:tr>
            <w:tr w:rsidR="00372B6B" w:rsidRPr="00B51DE9" w:rsidTr="0027614A">
              <w:trPr>
                <w:trHeight w:val="284"/>
              </w:trPr>
              <w:tc>
                <w:tcPr>
                  <w:tcW w:w="2090" w:type="dxa"/>
                  <w:tcBorders>
                    <w:bottom w:val="nil"/>
                  </w:tcBorders>
                  <w:shd w:val="clear" w:color="auto" w:fill="D9D9D9" w:themeFill="background1" w:themeFillShade="D9"/>
                </w:tcPr>
                <w:p w:rsidR="00372B6B" w:rsidRPr="00B51DE9" w:rsidRDefault="00372B6B" w:rsidP="0027614A">
                  <w:pPr>
                    <w:pStyle w:val="TabelleKopfmitte"/>
                  </w:pPr>
                  <w:proofErr w:type="spellStart"/>
                  <w:r w:rsidRPr="00B51DE9">
                    <w:t>LernSCHRITT</w:t>
                  </w:r>
                  <w:proofErr w:type="spellEnd"/>
                </w:p>
              </w:tc>
            </w:tr>
          </w:tbl>
          <w:p w:rsidR="00372B6B" w:rsidRPr="00B51DE9" w:rsidRDefault="00372B6B" w:rsidP="0027614A"/>
        </w:tc>
      </w:tr>
      <w:tr w:rsidR="00372B6B" w:rsidRPr="00B51DE9" w:rsidTr="0027614A">
        <w:trPr>
          <w:trHeight w:val="149"/>
        </w:trPr>
        <w:tc>
          <w:tcPr>
            <w:tcW w:w="7348" w:type="dxa"/>
            <w:gridSpan w:val="3"/>
            <w:tcBorders>
              <w:top w:val="single" w:sz="4" w:space="0" w:color="auto"/>
              <w:left w:val="nil"/>
              <w:right w:val="nil"/>
            </w:tcBorders>
          </w:tcPr>
          <w:p w:rsidR="00372B6B" w:rsidRPr="00B51DE9" w:rsidRDefault="00372B6B" w:rsidP="0027614A"/>
        </w:tc>
        <w:tc>
          <w:tcPr>
            <w:tcW w:w="196" w:type="dxa"/>
            <w:gridSpan w:val="2"/>
            <w:tcBorders>
              <w:top w:val="nil"/>
              <w:left w:val="nil"/>
              <w:right w:val="nil"/>
            </w:tcBorders>
          </w:tcPr>
          <w:p w:rsidR="00372B6B" w:rsidRPr="00B51DE9" w:rsidRDefault="00372B6B" w:rsidP="0027614A"/>
        </w:tc>
        <w:tc>
          <w:tcPr>
            <w:tcW w:w="2095" w:type="dxa"/>
            <w:tcBorders>
              <w:top w:val="single" w:sz="4" w:space="0" w:color="auto"/>
              <w:left w:val="nil"/>
              <w:right w:val="nil"/>
            </w:tcBorders>
          </w:tcPr>
          <w:p w:rsidR="00372B6B" w:rsidRPr="00B51DE9" w:rsidRDefault="00372B6B" w:rsidP="0027614A"/>
        </w:tc>
      </w:tr>
      <w:tr w:rsidR="00372B6B" w:rsidRPr="00B51DE9" w:rsidTr="0027614A">
        <w:trPr>
          <w:trHeight w:val="443"/>
        </w:trPr>
        <w:tc>
          <w:tcPr>
            <w:tcW w:w="4818" w:type="dxa"/>
            <w:gridSpan w:val="2"/>
            <w:vMerge w:val="restart"/>
            <w:tcBorders>
              <w:left w:val="single" w:sz="4" w:space="0" w:color="auto"/>
              <w:right w:val="single" w:sz="4" w:space="0" w:color="auto"/>
            </w:tcBorders>
          </w:tcPr>
          <w:p w:rsidR="00372B6B" w:rsidRPr="004B658C" w:rsidRDefault="00372B6B" w:rsidP="0027614A">
            <w:pPr>
              <w:pStyle w:val="Tabelle6pt"/>
            </w:pPr>
            <w:r>
              <w:t>Kompetenzen:</w:t>
            </w:r>
          </w:p>
          <w:p w:rsidR="00372B6B" w:rsidRPr="005F5F26" w:rsidRDefault="00372B6B" w:rsidP="0027614A">
            <w:pPr>
              <w:pStyle w:val="Kopf8ptafz"/>
              <w:rPr>
                <w:szCs w:val="16"/>
              </w:rPr>
            </w:pPr>
            <w:r w:rsidRPr="005F5F26">
              <w:rPr>
                <w:szCs w:val="16"/>
              </w:rPr>
              <w:t>Ich kann die Arbeitsweise der Reifenmontage für Kraftfahrzeuge erläutern.</w:t>
            </w:r>
          </w:p>
          <w:p w:rsidR="00372B6B" w:rsidRPr="005F5F26" w:rsidRDefault="00372B6B" w:rsidP="0027614A">
            <w:pPr>
              <w:pStyle w:val="Kopf8ptafz"/>
              <w:rPr>
                <w:szCs w:val="16"/>
              </w:rPr>
            </w:pPr>
            <w:r w:rsidRPr="005F5F26">
              <w:rPr>
                <w:szCs w:val="16"/>
              </w:rPr>
              <w:t>Ich kann Folgen der Reifenunwucht nennen und die Notwendigkeit des Auswuchtens erläutern.</w:t>
            </w:r>
          </w:p>
          <w:p w:rsidR="00372B6B" w:rsidRPr="005F5F26" w:rsidRDefault="00372B6B" w:rsidP="0027614A">
            <w:pPr>
              <w:pStyle w:val="Kopf8ptafz"/>
              <w:rPr>
                <w:szCs w:val="16"/>
              </w:rPr>
            </w:pPr>
            <w:r w:rsidRPr="005F5F26">
              <w:rPr>
                <w:szCs w:val="16"/>
              </w:rPr>
              <w:t>Ich kann die Bedienung der Auswuchtmaschine erläutern.</w:t>
            </w:r>
          </w:p>
          <w:p w:rsidR="00372B6B" w:rsidRPr="00757FE4" w:rsidRDefault="00372B6B" w:rsidP="0027614A">
            <w:pPr>
              <w:pStyle w:val="Kopf8ptafz"/>
              <w:rPr>
                <w:i/>
              </w:rPr>
            </w:pPr>
            <w:r w:rsidRPr="005F5F26">
              <w:rPr>
                <w:i/>
                <w:szCs w:val="16"/>
              </w:rPr>
              <w:t>Ich kann selbständig die Unterlagen der Hersteller und der Berufsg</w:t>
            </w:r>
            <w:r w:rsidRPr="005F5F26">
              <w:rPr>
                <w:i/>
                <w:szCs w:val="16"/>
              </w:rPr>
              <w:t>e</w:t>
            </w:r>
            <w:r w:rsidRPr="005F5F26">
              <w:rPr>
                <w:i/>
                <w:szCs w:val="16"/>
              </w:rPr>
              <w:t>nossenschaften zu Maschinen</w:t>
            </w:r>
            <w:r w:rsidRPr="00757FE4">
              <w:rPr>
                <w:i/>
                <w:szCs w:val="16"/>
              </w:rPr>
              <w:t xml:space="preserve"> und Anlagen finden und damit arbe</w:t>
            </w:r>
            <w:r w:rsidRPr="00757FE4">
              <w:rPr>
                <w:i/>
                <w:szCs w:val="16"/>
              </w:rPr>
              <w:t>i</w:t>
            </w:r>
            <w:r w:rsidRPr="00757FE4">
              <w:rPr>
                <w:i/>
                <w:szCs w:val="16"/>
              </w:rPr>
              <w:t>ten.</w:t>
            </w:r>
          </w:p>
          <w:p w:rsidR="00372B6B" w:rsidRDefault="00372B6B" w:rsidP="0027614A">
            <w:pPr>
              <w:pStyle w:val="Kopf8ptafz"/>
            </w:pPr>
            <w:r>
              <w:rPr>
                <w:i/>
              </w:rPr>
              <w:t>Ich kann eine Präsentation erstellen.</w:t>
            </w:r>
          </w:p>
        </w:tc>
        <w:tc>
          <w:tcPr>
            <w:tcW w:w="4821" w:type="dxa"/>
            <w:gridSpan w:val="4"/>
            <w:tcBorders>
              <w:left w:val="single" w:sz="4" w:space="0" w:color="auto"/>
              <w:right w:val="single" w:sz="4" w:space="0" w:color="auto"/>
            </w:tcBorders>
          </w:tcPr>
          <w:p w:rsidR="00372B6B" w:rsidRDefault="00372B6B" w:rsidP="0027614A">
            <w:pPr>
              <w:pStyle w:val="Tabelle6pt"/>
            </w:pPr>
            <w:r>
              <w:t>Was Sie schon können sollten:</w:t>
            </w:r>
          </w:p>
          <w:p w:rsidR="00372B6B" w:rsidRPr="00234B66" w:rsidRDefault="00372B6B" w:rsidP="0027614A">
            <w:pPr>
              <w:pStyle w:val="Kopf8ptafz"/>
            </w:pPr>
            <w:r>
              <w:t>Ich kann Texte lesen und verstehen.</w:t>
            </w:r>
          </w:p>
        </w:tc>
      </w:tr>
      <w:tr w:rsidR="00372B6B" w:rsidRPr="00B51DE9" w:rsidTr="0027614A">
        <w:trPr>
          <w:trHeight w:val="443"/>
        </w:trPr>
        <w:tc>
          <w:tcPr>
            <w:tcW w:w="4818" w:type="dxa"/>
            <w:gridSpan w:val="2"/>
            <w:vMerge/>
            <w:tcBorders>
              <w:left w:val="single" w:sz="4" w:space="0" w:color="auto"/>
              <w:right w:val="single" w:sz="4" w:space="0" w:color="auto"/>
            </w:tcBorders>
          </w:tcPr>
          <w:p w:rsidR="00372B6B" w:rsidRDefault="00372B6B" w:rsidP="0027614A">
            <w:pPr>
              <w:pStyle w:val="Tabelle6pt"/>
            </w:pPr>
          </w:p>
        </w:tc>
        <w:tc>
          <w:tcPr>
            <w:tcW w:w="4821" w:type="dxa"/>
            <w:gridSpan w:val="4"/>
            <w:tcBorders>
              <w:left w:val="single" w:sz="4" w:space="0" w:color="auto"/>
              <w:right w:val="single" w:sz="4" w:space="0" w:color="auto"/>
            </w:tcBorders>
          </w:tcPr>
          <w:p w:rsidR="00372B6B" w:rsidRDefault="00372B6B" w:rsidP="0027614A">
            <w:pPr>
              <w:pStyle w:val="Tabelle6pt"/>
            </w:pPr>
            <w:r>
              <w:t>Wofür Sie das benötigen:</w:t>
            </w:r>
          </w:p>
          <w:p w:rsidR="00372B6B" w:rsidRDefault="00C470AF" w:rsidP="0027614A">
            <w:pPr>
              <w:pStyle w:val="Kopf8ptafz"/>
            </w:pPr>
            <w:r>
              <w:t>Für den Reifenwechsel</w:t>
            </w:r>
          </w:p>
          <w:p w:rsidR="00200E26" w:rsidRDefault="00200E26" w:rsidP="00200E26">
            <w:pPr>
              <w:pStyle w:val="Kopf8ptafz"/>
              <w:numPr>
                <w:ilvl w:val="0"/>
                <w:numId w:val="0"/>
              </w:numPr>
            </w:pPr>
          </w:p>
        </w:tc>
      </w:tr>
      <w:tr w:rsidR="00372B6B" w:rsidRPr="00B51DE9" w:rsidTr="0027614A">
        <w:trPr>
          <w:trHeight w:val="443"/>
        </w:trPr>
        <w:tc>
          <w:tcPr>
            <w:tcW w:w="4818" w:type="dxa"/>
            <w:gridSpan w:val="2"/>
            <w:vMerge/>
            <w:tcBorders>
              <w:left w:val="single" w:sz="4" w:space="0" w:color="auto"/>
              <w:right w:val="single" w:sz="4" w:space="0" w:color="auto"/>
            </w:tcBorders>
          </w:tcPr>
          <w:p w:rsidR="00372B6B" w:rsidRDefault="00372B6B" w:rsidP="0027614A">
            <w:pPr>
              <w:pStyle w:val="Tabelle6pt"/>
            </w:pPr>
          </w:p>
        </w:tc>
        <w:tc>
          <w:tcPr>
            <w:tcW w:w="4821" w:type="dxa"/>
            <w:gridSpan w:val="4"/>
            <w:tcBorders>
              <w:left w:val="single" w:sz="4" w:space="0" w:color="auto"/>
              <w:right w:val="single" w:sz="4" w:space="0" w:color="auto"/>
            </w:tcBorders>
          </w:tcPr>
          <w:p w:rsidR="00372B6B" w:rsidRDefault="00372B6B" w:rsidP="0027614A">
            <w:pPr>
              <w:pStyle w:val="Tabelle6pt"/>
            </w:pPr>
            <w:r>
              <w:t>Wie Sie Ihr Können prüfen können:</w:t>
            </w:r>
          </w:p>
          <w:p w:rsidR="00372B6B" w:rsidRPr="00234B66" w:rsidRDefault="00372B6B" w:rsidP="0027614A">
            <w:pPr>
              <w:pStyle w:val="Kopf8ptafz"/>
            </w:pPr>
            <w:r>
              <w:t>Gruppente</w:t>
            </w:r>
            <w:r w:rsidR="00C470AF">
              <w:t>ilung mit Kontrollgruppe in BTW</w:t>
            </w:r>
          </w:p>
        </w:tc>
      </w:tr>
    </w:tbl>
    <w:p w:rsidR="00372B6B" w:rsidRDefault="00372B6B" w:rsidP="003C7AAE">
      <w:pPr>
        <w:pStyle w:val="berschrift1"/>
      </w:pPr>
      <w:r>
        <w:rPr>
          <w:noProof/>
          <w:sz w:val="24"/>
        </w:rPr>
        <w:drawing>
          <wp:anchor distT="0" distB="0" distL="114300" distR="114300" simplePos="0" relativeHeight="251536384" behindDoc="0" locked="0" layoutInCell="0" allowOverlap="1" wp14:anchorId="2968BCD8" wp14:editId="32216CDB">
            <wp:simplePos x="0" y="0"/>
            <wp:positionH relativeFrom="rightMargin">
              <wp:posOffset>1061085</wp:posOffset>
            </wp:positionH>
            <wp:positionV relativeFrom="paragraph">
              <wp:posOffset>48260</wp:posOffset>
            </wp:positionV>
            <wp:extent cx="345440" cy="323850"/>
            <wp:effectExtent l="0" t="0" r="0" b="0"/>
            <wp:wrapNone/>
            <wp:docPr id="131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074D">
        <w:t>Räderwoche im Autohaus</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72B6B" w:rsidRPr="00DE4890" w:rsidTr="0027614A">
        <w:trPr>
          <w:trHeight w:val="397"/>
        </w:trPr>
        <w:tc>
          <w:tcPr>
            <w:tcW w:w="1470" w:type="dxa"/>
            <w:shd w:val="clear" w:color="auto" w:fill="D9D9D9" w:themeFill="background1" w:themeFillShade="D9"/>
            <w:vAlign w:val="center"/>
          </w:tcPr>
          <w:p w:rsidR="00372B6B" w:rsidRPr="00DE4890" w:rsidRDefault="00372B6B" w:rsidP="0027614A">
            <w:pPr>
              <w:pStyle w:val="TabelleKopfmitte"/>
            </w:pPr>
            <w:r w:rsidRPr="006119E7">
              <w:rPr>
                <w:noProof/>
                <w:sz w:val="24"/>
              </w:rPr>
              <w:drawing>
                <wp:anchor distT="0" distB="0" distL="114300" distR="114300" simplePos="0" relativeHeight="251548672" behindDoc="0" locked="0" layoutInCell="0" allowOverlap="1" wp14:anchorId="4759E4DA" wp14:editId="5EAD4A1F">
                  <wp:simplePos x="0" y="0"/>
                  <wp:positionH relativeFrom="rightMargin">
                    <wp:posOffset>650875</wp:posOffset>
                  </wp:positionH>
                  <wp:positionV relativeFrom="paragraph">
                    <wp:posOffset>90805</wp:posOffset>
                  </wp:positionV>
                  <wp:extent cx="259080" cy="323850"/>
                  <wp:effectExtent l="0" t="0" r="7620" b="0"/>
                  <wp:wrapNone/>
                  <wp:docPr id="1313"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1F85">
              <w:rPr>
                <w:noProof/>
                <w:sz w:val="24"/>
              </w:rPr>
              <w:drawing>
                <wp:anchor distT="0" distB="0" distL="114300" distR="114300" simplePos="0" relativeHeight="251538432" behindDoc="0" locked="0" layoutInCell="0" allowOverlap="1" wp14:anchorId="390179AE" wp14:editId="08A5C9B4">
                  <wp:simplePos x="0" y="0"/>
                  <wp:positionH relativeFrom="rightMargin">
                    <wp:posOffset>146050</wp:posOffset>
                  </wp:positionH>
                  <wp:positionV relativeFrom="paragraph">
                    <wp:posOffset>102235</wp:posOffset>
                  </wp:positionV>
                  <wp:extent cx="323850" cy="323850"/>
                  <wp:effectExtent l="0" t="0" r="0" b="0"/>
                  <wp:wrapNone/>
                  <wp:docPr id="131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372B6B" w:rsidRPr="00DE4890" w:rsidRDefault="00372B6B" w:rsidP="0027614A">
            <w:pPr>
              <w:pStyle w:val="TabelleKopfmitte"/>
            </w:pPr>
            <w:r>
              <w:t>Zeit</w:t>
            </w:r>
          </w:p>
        </w:tc>
        <w:tc>
          <w:tcPr>
            <w:tcW w:w="4961" w:type="dxa"/>
            <w:shd w:val="clear" w:color="auto" w:fill="D9D9D9" w:themeFill="background1" w:themeFillShade="D9"/>
            <w:vAlign w:val="center"/>
          </w:tcPr>
          <w:p w:rsidR="00372B6B" w:rsidRPr="00DE4890" w:rsidRDefault="00372B6B" w:rsidP="0027614A">
            <w:pPr>
              <w:pStyle w:val="TabelleKopfmitte"/>
            </w:pPr>
            <w:r>
              <w:t>Aufgabe</w:t>
            </w:r>
          </w:p>
        </w:tc>
      </w:tr>
    </w:tbl>
    <w:p w:rsidR="00372B6B" w:rsidRPr="00C55F28" w:rsidRDefault="00372B6B" w:rsidP="003C7AAE">
      <w:pPr>
        <w:pStyle w:val="Marginaliegrau"/>
        <w:framePr w:wrap="around" w:y="383"/>
      </w:pPr>
      <w:r>
        <w:t>Quelle und Arbeitsmittel: eigene Fotos und</w:t>
      </w:r>
      <w:r w:rsidR="003C7AAE">
        <w:t xml:space="preserve"> </w:t>
      </w:r>
      <w:hyperlink r:id="rId91" w:history="1">
        <w:r w:rsidR="0088021E" w:rsidRPr="00ED5A39">
          <w:rPr>
            <w:rStyle w:val="Hyperlink"/>
          </w:rPr>
          <w:t>www.reifen.de/static/de/tipps-tricks</w:t>
        </w:r>
      </w:hyperlink>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72B6B" w:rsidRPr="00DE4890" w:rsidTr="00711FBC">
        <w:trPr>
          <w:trHeight w:val="210"/>
        </w:trPr>
        <w:tc>
          <w:tcPr>
            <w:tcW w:w="1470" w:type="dxa"/>
            <w:vMerge w:val="restart"/>
            <w:tcBorders>
              <w:top w:val="nil"/>
            </w:tcBorders>
            <w:shd w:val="clear" w:color="auto" w:fill="auto"/>
            <w:vAlign w:val="center"/>
          </w:tcPr>
          <w:p w:rsidR="00372B6B" w:rsidRPr="00F0156F" w:rsidRDefault="00372B6B" w:rsidP="0027614A">
            <w:pPr>
              <w:pStyle w:val="Textkrpermitte"/>
            </w:pPr>
            <w:r w:rsidRPr="00272BB3">
              <w:rPr>
                <w:noProof/>
                <w:sz w:val="24"/>
              </w:rPr>
              <w:drawing>
                <wp:anchor distT="0" distB="0" distL="114300" distR="114300" simplePos="0" relativeHeight="251540480" behindDoc="0" locked="0" layoutInCell="0" allowOverlap="1" wp14:anchorId="5B37A86D" wp14:editId="0145339F">
                  <wp:simplePos x="0" y="0"/>
                  <wp:positionH relativeFrom="rightMargin">
                    <wp:posOffset>-4336415</wp:posOffset>
                  </wp:positionH>
                  <wp:positionV relativeFrom="paragraph">
                    <wp:posOffset>627380</wp:posOffset>
                  </wp:positionV>
                  <wp:extent cx="302260" cy="323850"/>
                  <wp:effectExtent l="0" t="0" r="2540" b="0"/>
                  <wp:wrapNone/>
                  <wp:docPr id="13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372B6B" w:rsidRPr="00DE4890" w:rsidRDefault="00372B6B" w:rsidP="00711FBC">
            <w:pPr>
              <w:pStyle w:val="Textkrper"/>
              <w:jc w:val="center"/>
            </w:pPr>
            <w:r>
              <w:t>20 min</w:t>
            </w:r>
          </w:p>
        </w:tc>
        <w:tc>
          <w:tcPr>
            <w:tcW w:w="4961" w:type="dxa"/>
            <w:tcBorders>
              <w:top w:val="nil"/>
            </w:tcBorders>
            <w:shd w:val="clear" w:color="auto" w:fill="auto"/>
            <w:vAlign w:val="center"/>
          </w:tcPr>
          <w:p w:rsidR="00372B6B" w:rsidRPr="00DE4890" w:rsidRDefault="00372B6B" w:rsidP="00711FBC">
            <w:pPr>
              <w:pStyle w:val="Textkrper"/>
              <w:rPr>
                <w:noProof/>
              </w:rPr>
            </w:pPr>
            <w:r>
              <w:rPr>
                <w:noProof/>
              </w:rPr>
              <w:t>Schauen Sie sich u.</w:t>
            </w:r>
            <w:r w:rsidR="00F4077B">
              <w:rPr>
                <w:noProof/>
              </w:rPr>
              <w:t xml:space="preserve"> </w:t>
            </w:r>
            <w:r>
              <w:rPr>
                <w:noProof/>
              </w:rPr>
              <w:t>a. Video</w:t>
            </w:r>
            <w:r w:rsidR="00E03820">
              <w:rPr>
                <w:noProof/>
              </w:rPr>
              <w:t>s</w:t>
            </w:r>
            <w:r>
              <w:rPr>
                <w:noProof/>
              </w:rPr>
              <w:t xml:space="preserve"> an. Fertigen Sie</w:t>
            </w:r>
            <w:r w:rsidR="00C470AF">
              <w:rPr>
                <w:noProof/>
              </w:rPr>
              <w:t xml:space="preserve"> einen</w:t>
            </w:r>
            <w:r>
              <w:rPr>
                <w:noProof/>
              </w:rPr>
              <w:t xml:space="preserve"> Arbeitsplan mit der Reifendemontage</w:t>
            </w:r>
            <w:r w:rsidR="00C470AF">
              <w:rPr>
                <w:noProof/>
              </w:rPr>
              <w:t xml:space="preserve"> an</w:t>
            </w:r>
            <w:r>
              <w:rPr>
                <w:noProof/>
              </w:rPr>
              <w:t>. Beachten Sie dabei auch das Thema „Luft ablassen“. Umfang</w:t>
            </w:r>
            <w:r w:rsidR="002E1B94">
              <w:rPr>
                <w:noProof/>
              </w:rPr>
              <w:t>:</w:t>
            </w:r>
            <w:r w:rsidR="00FA6520">
              <w:rPr>
                <w:noProof/>
              </w:rPr>
              <w:t xml:space="preserve"> etwa 10 Positionen und ein</w:t>
            </w:r>
            <w:r>
              <w:rPr>
                <w:noProof/>
              </w:rPr>
              <w:t xml:space="preserve"> eigenes Foto aus der Werkstatt.</w:t>
            </w:r>
          </w:p>
        </w:tc>
      </w:tr>
      <w:tr w:rsidR="00372B6B" w:rsidRPr="00DE4890" w:rsidTr="00711FBC">
        <w:trPr>
          <w:trHeight w:val="210"/>
        </w:trPr>
        <w:tc>
          <w:tcPr>
            <w:tcW w:w="1470" w:type="dxa"/>
            <w:vMerge/>
            <w:shd w:val="clear" w:color="auto" w:fill="auto"/>
            <w:vAlign w:val="center"/>
          </w:tcPr>
          <w:p w:rsidR="00372B6B" w:rsidRPr="00FC0F56" w:rsidRDefault="00372B6B" w:rsidP="0027614A">
            <w:pPr>
              <w:pStyle w:val="Textkrpermitte"/>
              <w:rPr>
                <w:noProof/>
              </w:rPr>
            </w:pPr>
          </w:p>
        </w:tc>
        <w:tc>
          <w:tcPr>
            <w:tcW w:w="940" w:type="dxa"/>
            <w:shd w:val="clear" w:color="auto" w:fill="auto"/>
            <w:vAlign w:val="center"/>
          </w:tcPr>
          <w:p w:rsidR="00372B6B" w:rsidRPr="00DE4890" w:rsidRDefault="00372B6B" w:rsidP="00711FBC">
            <w:pPr>
              <w:pStyle w:val="Textkrper"/>
              <w:jc w:val="center"/>
            </w:pPr>
            <w:r>
              <w:t>10 min</w:t>
            </w:r>
          </w:p>
        </w:tc>
        <w:tc>
          <w:tcPr>
            <w:tcW w:w="4961" w:type="dxa"/>
            <w:shd w:val="clear" w:color="auto" w:fill="auto"/>
            <w:vAlign w:val="center"/>
          </w:tcPr>
          <w:p w:rsidR="00372B6B" w:rsidRPr="00DE4890" w:rsidRDefault="00372B6B" w:rsidP="00711FBC">
            <w:pPr>
              <w:pStyle w:val="Textkrper"/>
              <w:rPr>
                <w:noProof/>
              </w:rPr>
            </w:pPr>
            <w:r>
              <w:rPr>
                <w:noProof/>
              </w:rPr>
              <w:t>Fertigen Sie einen Text (Beschreibung oder Redetextvorlage) aus den oben aufgeführten Arbeitsschritten zur Reifenmontage an.</w:t>
            </w:r>
          </w:p>
        </w:tc>
      </w:tr>
      <w:tr w:rsidR="00372B6B" w:rsidRPr="00DE4890" w:rsidTr="00711FBC">
        <w:trPr>
          <w:trHeight w:val="210"/>
        </w:trPr>
        <w:tc>
          <w:tcPr>
            <w:tcW w:w="1470" w:type="dxa"/>
            <w:vMerge/>
            <w:shd w:val="clear" w:color="auto" w:fill="auto"/>
            <w:vAlign w:val="center"/>
          </w:tcPr>
          <w:p w:rsidR="00372B6B" w:rsidRPr="00FC0F56" w:rsidRDefault="00372B6B" w:rsidP="0027614A">
            <w:pPr>
              <w:pStyle w:val="Textkrpermitte"/>
              <w:rPr>
                <w:noProof/>
              </w:rPr>
            </w:pPr>
          </w:p>
        </w:tc>
        <w:tc>
          <w:tcPr>
            <w:tcW w:w="940" w:type="dxa"/>
            <w:shd w:val="clear" w:color="auto" w:fill="auto"/>
            <w:vAlign w:val="center"/>
          </w:tcPr>
          <w:p w:rsidR="00372B6B" w:rsidRPr="00DE4890" w:rsidRDefault="00372B6B" w:rsidP="00711FBC">
            <w:pPr>
              <w:pStyle w:val="Textkrper"/>
              <w:jc w:val="center"/>
            </w:pPr>
          </w:p>
        </w:tc>
        <w:tc>
          <w:tcPr>
            <w:tcW w:w="4961" w:type="dxa"/>
            <w:shd w:val="clear" w:color="auto" w:fill="auto"/>
            <w:vAlign w:val="center"/>
          </w:tcPr>
          <w:p w:rsidR="00372B6B" w:rsidRPr="00DE4890" w:rsidRDefault="00372B6B" w:rsidP="00711FBC">
            <w:pPr>
              <w:pStyle w:val="AufgabeEbene2"/>
              <w:numPr>
                <w:ilvl w:val="0"/>
                <w:numId w:val="0"/>
              </w:numPr>
              <w:spacing w:before="0"/>
              <w:rPr>
                <w:noProof/>
              </w:rPr>
            </w:pPr>
            <w:r>
              <w:rPr>
                <w:noProof/>
              </w:rPr>
              <w:t>Suchen Sie weitere Informationsquellen für die Bearbeitung der Aufgabe.</w:t>
            </w:r>
          </w:p>
        </w:tc>
      </w:tr>
      <w:tr w:rsidR="00372B6B" w:rsidRPr="00DE4890" w:rsidTr="00711FBC">
        <w:trPr>
          <w:trHeight w:val="248"/>
        </w:trPr>
        <w:tc>
          <w:tcPr>
            <w:tcW w:w="1470" w:type="dxa"/>
            <w:vMerge w:val="restart"/>
            <w:shd w:val="clear" w:color="auto" w:fill="auto"/>
            <w:vAlign w:val="center"/>
          </w:tcPr>
          <w:p w:rsidR="00372B6B" w:rsidRPr="00FC0F56" w:rsidRDefault="00372B6B" w:rsidP="0027614A">
            <w:pPr>
              <w:pStyle w:val="Textkrpermitte"/>
              <w:rPr>
                <w:noProof/>
              </w:rPr>
            </w:pPr>
            <w:r>
              <w:rPr>
                <w:noProof/>
                <w:sz w:val="24"/>
              </w:rPr>
              <w:drawing>
                <wp:anchor distT="0" distB="0" distL="114300" distR="114300" simplePos="0" relativeHeight="251542528" behindDoc="0" locked="0" layoutInCell="0" allowOverlap="1" wp14:anchorId="56D9FBF4" wp14:editId="03A3AB65">
                  <wp:simplePos x="0" y="0"/>
                  <wp:positionH relativeFrom="rightMargin">
                    <wp:posOffset>-4377690</wp:posOffset>
                  </wp:positionH>
                  <wp:positionV relativeFrom="paragraph">
                    <wp:posOffset>1587500</wp:posOffset>
                  </wp:positionV>
                  <wp:extent cx="334645" cy="323850"/>
                  <wp:effectExtent l="0" t="0" r="8255" b="0"/>
                  <wp:wrapNone/>
                  <wp:docPr id="131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1F85">
              <w:rPr>
                <w:noProof/>
                <w:sz w:val="24"/>
              </w:rPr>
              <w:drawing>
                <wp:anchor distT="0" distB="0" distL="114300" distR="114300" simplePos="0" relativeHeight="251537408" behindDoc="0" locked="0" layoutInCell="0" allowOverlap="1" wp14:anchorId="38F2E1E9" wp14:editId="58D18587">
                  <wp:simplePos x="0" y="0"/>
                  <wp:positionH relativeFrom="rightMargin">
                    <wp:posOffset>-4536440</wp:posOffset>
                  </wp:positionH>
                  <wp:positionV relativeFrom="paragraph">
                    <wp:posOffset>956945</wp:posOffset>
                  </wp:positionV>
                  <wp:extent cx="658495" cy="323850"/>
                  <wp:effectExtent l="0" t="0" r="8255" b="0"/>
                  <wp:wrapNone/>
                  <wp:docPr id="131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1F85">
              <w:rPr>
                <w:noProof/>
                <w:sz w:val="24"/>
              </w:rPr>
              <w:drawing>
                <wp:anchor distT="0" distB="0" distL="114300" distR="114300" simplePos="0" relativeHeight="251545600" behindDoc="0" locked="0" layoutInCell="0" allowOverlap="1" wp14:anchorId="78FC7CBB" wp14:editId="094A1955">
                  <wp:simplePos x="0" y="0"/>
                  <wp:positionH relativeFrom="rightMargin">
                    <wp:posOffset>554355</wp:posOffset>
                  </wp:positionH>
                  <wp:positionV relativeFrom="paragraph">
                    <wp:posOffset>40005</wp:posOffset>
                  </wp:positionV>
                  <wp:extent cx="323850" cy="323850"/>
                  <wp:effectExtent l="0" t="0" r="0" b="0"/>
                  <wp:wrapNone/>
                  <wp:docPr id="131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E6253">
              <w:rPr>
                <w:noProof/>
                <w:sz w:val="24"/>
              </w:rPr>
              <w:drawing>
                <wp:anchor distT="0" distB="0" distL="114300" distR="114300" simplePos="0" relativeHeight="251539456" behindDoc="0" locked="0" layoutInCell="0" allowOverlap="1" wp14:anchorId="7ABA8E0B" wp14:editId="61E836BA">
                  <wp:simplePos x="0" y="0"/>
                  <wp:positionH relativeFrom="rightMargin">
                    <wp:posOffset>132715</wp:posOffset>
                  </wp:positionH>
                  <wp:positionV relativeFrom="paragraph">
                    <wp:posOffset>31750</wp:posOffset>
                  </wp:positionV>
                  <wp:extent cx="323850" cy="323850"/>
                  <wp:effectExtent l="0" t="0" r="0" b="0"/>
                  <wp:wrapNone/>
                  <wp:docPr id="131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372B6B" w:rsidRDefault="00372B6B" w:rsidP="00711FBC">
            <w:pPr>
              <w:pStyle w:val="Textkrper"/>
              <w:jc w:val="center"/>
            </w:pPr>
            <w:r>
              <w:t>15 min</w:t>
            </w:r>
          </w:p>
        </w:tc>
        <w:tc>
          <w:tcPr>
            <w:tcW w:w="4961" w:type="dxa"/>
            <w:shd w:val="clear" w:color="auto" w:fill="auto"/>
            <w:vAlign w:val="center"/>
          </w:tcPr>
          <w:p w:rsidR="00372B6B" w:rsidRPr="001969DE" w:rsidRDefault="00372B6B" w:rsidP="00711FBC">
            <w:pPr>
              <w:pStyle w:val="Textkrper"/>
            </w:pPr>
            <w:r>
              <w:t>Lesen Sie den Text Auswuchten nach der 5-Schritt-Lesemethode.</w:t>
            </w:r>
          </w:p>
        </w:tc>
      </w:tr>
      <w:tr w:rsidR="00372B6B" w:rsidRPr="00DE4890" w:rsidTr="00711FBC">
        <w:trPr>
          <w:trHeight w:val="247"/>
        </w:trPr>
        <w:tc>
          <w:tcPr>
            <w:tcW w:w="1470" w:type="dxa"/>
            <w:vMerge/>
            <w:shd w:val="clear" w:color="auto" w:fill="auto"/>
            <w:vAlign w:val="center"/>
          </w:tcPr>
          <w:p w:rsidR="00372B6B" w:rsidRPr="00F0156F" w:rsidRDefault="00372B6B" w:rsidP="0027614A">
            <w:pPr>
              <w:pStyle w:val="Textkrpermitte"/>
              <w:rPr>
                <w:noProof/>
              </w:rPr>
            </w:pPr>
          </w:p>
        </w:tc>
        <w:tc>
          <w:tcPr>
            <w:tcW w:w="940" w:type="dxa"/>
            <w:shd w:val="clear" w:color="auto" w:fill="auto"/>
            <w:vAlign w:val="center"/>
          </w:tcPr>
          <w:p w:rsidR="00372B6B" w:rsidRDefault="00372B6B" w:rsidP="00711FBC">
            <w:pPr>
              <w:pStyle w:val="Textkrper"/>
              <w:jc w:val="center"/>
            </w:pPr>
            <w:r>
              <w:t>15 min</w:t>
            </w:r>
          </w:p>
        </w:tc>
        <w:tc>
          <w:tcPr>
            <w:tcW w:w="4961" w:type="dxa"/>
            <w:shd w:val="clear" w:color="auto" w:fill="auto"/>
            <w:vAlign w:val="center"/>
          </w:tcPr>
          <w:p w:rsidR="00372B6B" w:rsidRDefault="00372B6B" w:rsidP="00711FBC">
            <w:pPr>
              <w:pStyle w:val="Textkrper"/>
            </w:pPr>
            <w:r>
              <w:t>Erläutern Sie die Notwendigkeit des Auswuchtens.</w:t>
            </w:r>
          </w:p>
        </w:tc>
      </w:tr>
      <w:tr w:rsidR="00372B6B" w:rsidRPr="00DE4890" w:rsidTr="00711FBC">
        <w:trPr>
          <w:trHeight w:val="480"/>
        </w:trPr>
        <w:tc>
          <w:tcPr>
            <w:tcW w:w="1470" w:type="dxa"/>
            <w:vMerge/>
            <w:shd w:val="clear" w:color="auto" w:fill="auto"/>
            <w:vAlign w:val="center"/>
          </w:tcPr>
          <w:p w:rsidR="00372B6B" w:rsidRPr="00F0156F" w:rsidRDefault="00372B6B" w:rsidP="0027614A">
            <w:pPr>
              <w:pStyle w:val="Textkrpermitte"/>
              <w:rPr>
                <w:noProof/>
              </w:rPr>
            </w:pPr>
          </w:p>
        </w:tc>
        <w:tc>
          <w:tcPr>
            <w:tcW w:w="940" w:type="dxa"/>
            <w:vMerge w:val="restart"/>
            <w:shd w:val="clear" w:color="auto" w:fill="auto"/>
            <w:vAlign w:val="center"/>
          </w:tcPr>
          <w:p w:rsidR="00372B6B" w:rsidRDefault="00372B6B" w:rsidP="00711FBC">
            <w:pPr>
              <w:pStyle w:val="Textkrper"/>
              <w:jc w:val="center"/>
            </w:pPr>
            <w:r>
              <w:t>15 min</w:t>
            </w:r>
          </w:p>
        </w:tc>
        <w:tc>
          <w:tcPr>
            <w:tcW w:w="4961" w:type="dxa"/>
            <w:shd w:val="clear" w:color="auto" w:fill="auto"/>
            <w:vAlign w:val="center"/>
          </w:tcPr>
          <w:p w:rsidR="00372B6B" w:rsidRPr="002C475D" w:rsidRDefault="00372B6B" w:rsidP="00711FBC">
            <w:pPr>
              <w:pStyle w:val="Textkrper"/>
            </w:pPr>
            <w:r>
              <w:t>Erläutern Sie die Begriffe statische und dynamische Unwucht und deren Auswirkungen.</w:t>
            </w:r>
          </w:p>
        </w:tc>
      </w:tr>
      <w:tr w:rsidR="00372B6B" w:rsidRPr="00DE4890" w:rsidTr="00711FBC">
        <w:trPr>
          <w:trHeight w:val="45"/>
        </w:trPr>
        <w:tc>
          <w:tcPr>
            <w:tcW w:w="1470" w:type="dxa"/>
            <w:vMerge/>
            <w:shd w:val="clear" w:color="auto" w:fill="auto"/>
            <w:vAlign w:val="center"/>
          </w:tcPr>
          <w:p w:rsidR="00372B6B" w:rsidRPr="00F0156F" w:rsidRDefault="00372B6B" w:rsidP="0027614A">
            <w:pPr>
              <w:pStyle w:val="Textkrpermitte"/>
              <w:rPr>
                <w:noProof/>
              </w:rPr>
            </w:pPr>
          </w:p>
        </w:tc>
        <w:tc>
          <w:tcPr>
            <w:tcW w:w="940" w:type="dxa"/>
            <w:vMerge/>
            <w:shd w:val="clear" w:color="auto" w:fill="auto"/>
            <w:vAlign w:val="center"/>
          </w:tcPr>
          <w:p w:rsidR="00372B6B" w:rsidRDefault="00372B6B" w:rsidP="00711FBC">
            <w:pPr>
              <w:pStyle w:val="Textkrper"/>
              <w:jc w:val="center"/>
            </w:pPr>
          </w:p>
        </w:tc>
        <w:tc>
          <w:tcPr>
            <w:tcW w:w="4961" w:type="dxa"/>
            <w:shd w:val="clear" w:color="auto" w:fill="auto"/>
            <w:vAlign w:val="center"/>
          </w:tcPr>
          <w:p w:rsidR="00372B6B" w:rsidRDefault="00372B6B" w:rsidP="00711FBC">
            <w:pPr>
              <w:pStyle w:val="Textkrper"/>
            </w:pPr>
            <w:r>
              <w:t>Beschreiben Sie den Ablauf des Auswuchtens eines R</w:t>
            </w:r>
            <w:r>
              <w:t>a</w:t>
            </w:r>
            <w:r>
              <w:t>des mit der Auswuchtmaschine aus der Werkstatt (Au</w:t>
            </w:r>
            <w:r>
              <w:t>s</w:t>
            </w:r>
            <w:r>
              <w:t>bildungsbetrieb) oder der Schule.</w:t>
            </w:r>
          </w:p>
        </w:tc>
      </w:tr>
      <w:tr w:rsidR="00372B6B" w:rsidRPr="00DE4890" w:rsidTr="00711FBC">
        <w:trPr>
          <w:trHeight w:val="120"/>
        </w:trPr>
        <w:tc>
          <w:tcPr>
            <w:tcW w:w="1470" w:type="dxa"/>
            <w:vMerge/>
            <w:shd w:val="clear" w:color="auto" w:fill="auto"/>
            <w:vAlign w:val="center"/>
          </w:tcPr>
          <w:p w:rsidR="00372B6B" w:rsidRPr="00F0156F" w:rsidRDefault="00372B6B" w:rsidP="0027614A">
            <w:pPr>
              <w:pStyle w:val="Textkrpermitte"/>
              <w:rPr>
                <w:noProof/>
              </w:rPr>
            </w:pPr>
          </w:p>
        </w:tc>
        <w:tc>
          <w:tcPr>
            <w:tcW w:w="940" w:type="dxa"/>
            <w:shd w:val="clear" w:color="auto" w:fill="auto"/>
            <w:vAlign w:val="center"/>
          </w:tcPr>
          <w:p w:rsidR="00372B6B" w:rsidRDefault="00372B6B" w:rsidP="00711FBC">
            <w:pPr>
              <w:pStyle w:val="Textkrper"/>
              <w:jc w:val="center"/>
            </w:pPr>
          </w:p>
        </w:tc>
        <w:tc>
          <w:tcPr>
            <w:tcW w:w="4961" w:type="dxa"/>
            <w:shd w:val="clear" w:color="auto" w:fill="auto"/>
            <w:vAlign w:val="center"/>
          </w:tcPr>
          <w:p w:rsidR="00372B6B" w:rsidRDefault="002E1B94" w:rsidP="002E1B94">
            <w:pPr>
              <w:pStyle w:val="Textkrper"/>
            </w:pPr>
            <w:r>
              <w:t>Für die Punkte 1-</w:t>
            </w:r>
            <w:r w:rsidR="00372B6B">
              <w:t>3. Umfang</w:t>
            </w:r>
            <w:r>
              <w:t>:</w:t>
            </w:r>
            <w:r w:rsidR="00E03820">
              <w:t xml:space="preserve"> ca. eine DIN A4-</w:t>
            </w:r>
            <w:r w:rsidR="00372B6B">
              <w:t>Seite.</w:t>
            </w:r>
          </w:p>
        </w:tc>
      </w:tr>
      <w:tr w:rsidR="00372B6B" w:rsidRPr="00DE4890" w:rsidTr="00711FBC">
        <w:trPr>
          <w:trHeight w:val="165"/>
        </w:trPr>
        <w:tc>
          <w:tcPr>
            <w:tcW w:w="1470" w:type="dxa"/>
            <w:vMerge/>
            <w:shd w:val="clear" w:color="auto" w:fill="auto"/>
            <w:vAlign w:val="center"/>
          </w:tcPr>
          <w:p w:rsidR="00372B6B" w:rsidRPr="00F0156F" w:rsidRDefault="00372B6B" w:rsidP="0027614A">
            <w:pPr>
              <w:pStyle w:val="Textkrpermitte"/>
              <w:rPr>
                <w:noProof/>
              </w:rPr>
            </w:pPr>
          </w:p>
        </w:tc>
        <w:tc>
          <w:tcPr>
            <w:tcW w:w="940" w:type="dxa"/>
            <w:shd w:val="clear" w:color="auto" w:fill="auto"/>
            <w:vAlign w:val="center"/>
          </w:tcPr>
          <w:p w:rsidR="00372B6B" w:rsidRDefault="00372B6B" w:rsidP="00711FBC">
            <w:pPr>
              <w:pStyle w:val="Textkrper"/>
              <w:jc w:val="center"/>
            </w:pPr>
            <w:r>
              <w:t>15 min</w:t>
            </w:r>
          </w:p>
        </w:tc>
        <w:tc>
          <w:tcPr>
            <w:tcW w:w="4961" w:type="dxa"/>
            <w:shd w:val="clear" w:color="auto" w:fill="auto"/>
            <w:vAlign w:val="center"/>
          </w:tcPr>
          <w:p w:rsidR="00372B6B" w:rsidRDefault="00372B6B" w:rsidP="00711FBC">
            <w:pPr>
              <w:pStyle w:val="Textkrper"/>
            </w:pPr>
            <w:r>
              <w:t>Berechnen Sie die Zentrifugalkraft eines Auswuchtg</w:t>
            </w:r>
            <w:r>
              <w:t>e</w:t>
            </w:r>
            <w:r>
              <w:t>wichts (m</w:t>
            </w:r>
            <w:r w:rsidR="003C7AAE">
              <w:t xml:space="preserve"> </w:t>
            </w:r>
            <w:r>
              <w:t>=</w:t>
            </w:r>
            <w:r w:rsidR="003C7AAE">
              <w:t xml:space="preserve"> </w:t>
            </w:r>
            <w:r>
              <w:t>2</w:t>
            </w:r>
            <w:r w:rsidR="002E1B94">
              <w:t xml:space="preserve"> </w:t>
            </w:r>
            <w:r>
              <w:t>g) bei einer Fahrzeuggeschwindigkeit von 100 km/h.</w:t>
            </w:r>
          </w:p>
        </w:tc>
      </w:tr>
      <w:tr w:rsidR="00372B6B" w:rsidRPr="00DE4890" w:rsidTr="00711FBC">
        <w:trPr>
          <w:trHeight w:val="162"/>
        </w:trPr>
        <w:tc>
          <w:tcPr>
            <w:tcW w:w="1470" w:type="dxa"/>
            <w:vMerge/>
            <w:shd w:val="clear" w:color="auto" w:fill="auto"/>
            <w:vAlign w:val="center"/>
          </w:tcPr>
          <w:p w:rsidR="00372B6B" w:rsidRPr="00F0156F" w:rsidRDefault="00372B6B" w:rsidP="0027614A">
            <w:pPr>
              <w:pStyle w:val="Textkrpermitte"/>
              <w:rPr>
                <w:noProof/>
              </w:rPr>
            </w:pPr>
          </w:p>
        </w:tc>
        <w:tc>
          <w:tcPr>
            <w:tcW w:w="940" w:type="dxa"/>
            <w:shd w:val="clear" w:color="auto" w:fill="auto"/>
            <w:vAlign w:val="center"/>
          </w:tcPr>
          <w:p w:rsidR="00372B6B" w:rsidRDefault="00372B6B" w:rsidP="00711FBC">
            <w:pPr>
              <w:pStyle w:val="Textkrper"/>
              <w:jc w:val="center"/>
            </w:pPr>
            <w:r>
              <w:t>30 min</w:t>
            </w:r>
          </w:p>
        </w:tc>
        <w:tc>
          <w:tcPr>
            <w:tcW w:w="4961" w:type="dxa"/>
            <w:shd w:val="clear" w:color="auto" w:fill="auto"/>
            <w:vAlign w:val="center"/>
          </w:tcPr>
          <w:p w:rsidR="00372B6B" w:rsidRDefault="00372B6B" w:rsidP="00711FBC">
            <w:pPr>
              <w:pStyle w:val="Textkrper"/>
            </w:pPr>
            <w:r>
              <w:t>Fertigen Sie eine Präsentation (</w:t>
            </w:r>
            <w:proofErr w:type="spellStart"/>
            <w:r>
              <w:t>ppt</w:t>
            </w:r>
            <w:proofErr w:type="spellEnd"/>
            <w:r>
              <w:t xml:space="preserve"> oder Plakat) an.</w:t>
            </w:r>
          </w:p>
          <w:p w:rsidR="00372B6B" w:rsidRDefault="003C7AAE" w:rsidP="00711FBC">
            <w:pPr>
              <w:pStyle w:val="Textkrper"/>
            </w:pPr>
            <w:r>
              <w:t>Darin sollen u</w:t>
            </w:r>
            <w:r w:rsidR="00372B6B">
              <w:t>.</w:t>
            </w:r>
            <w:r>
              <w:t xml:space="preserve"> </w:t>
            </w:r>
            <w:r w:rsidR="00372B6B">
              <w:t>a. Punkte 1</w:t>
            </w:r>
            <w:r w:rsidR="002E1B94">
              <w:t>-</w:t>
            </w:r>
            <w:r w:rsidR="00372B6B">
              <w:t>3 umfassend dargestellt we</w:t>
            </w:r>
            <w:r w:rsidR="00372B6B">
              <w:t>r</w:t>
            </w:r>
            <w:r w:rsidR="00372B6B">
              <w:t xml:space="preserve">den. </w:t>
            </w:r>
          </w:p>
          <w:p w:rsidR="00372B6B" w:rsidRDefault="00372B6B" w:rsidP="00711FBC">
            <w:pPr>
              <w:pStyle w:val="Textkrper"/>
            </w:pPr>
            <w:r>
              <w:t>Umfang: Vier Folien mit eigenen Bildern.</w:t>
            </w:r>
          </w:p>
        </w:tc>
      </w:tr>
      <w:tr w:rsidR="00372B6B" w:rsidRPr="00DE4890" w:rsidTr="00711FBC">
        <w:trPr>
          <w:trHeight w:val="100"/>
        </w:trPr>
        <w:tc>
          <w:tcPr>
            <w:tcW w:w="1470" w:type="dxa"/>
            <w:vMerge/>
            <w:shd w:val="clear" w:color="auto" w:fill="auto"/>
            <w:vAlign w:val="center"/>
          </w:tcPr>
          <w:p w:rsidR="00372B6B" w:rsidRPr="00F0156F" w:rsidRDefault="00372B6B" w:rsidP="0027614A">
            <w:pPr>
              <w:pStyle w:val="Textkrpermitte"/>
              <w:rPr>
                <w:noProof/>
              </w:rPr>
            </w:pPr>
          </w:p>
        </w:tc>
        <w:tc>
          <w:tcPr>
            <w:tcW w:w="940" w:type="dxa"/>
            <w:shd w:val="clear" w:color="auto" w:fill="auto"/>
            <w:vAlign w:val="center"/>
          </w:tcPr>
          <w:p w:rsidR="00372B6B" w:rsidRDefault="00372B6B" w:rsidP="00711FBC">
            <w:pPr>
              <w:pStyle w:val="Textkrper"/>
              <w:jc w:val="center"/>
            </w:pPr>
            <w:r>
              <w:t>10 min</w:t>
            </w:r>
          </w:p>
        </w:tc>
        <w:tc>
          <w:tcPr>
            <w:tcW w:w="4961" w:type="dxa"/>
            <w:shd w:val="clear" w:color="auto" w:fill="auto"/>
            <w:vAlign w:val="center"/>
          </w:tcPr>
          <w:p w:rsidR="00372B6B" w:rsidRDefault="00372B6B" w:rsidP="00711FBC">
            <w:pPr>
              <w:pStyle w:val="Textkrper"/>
            </w:pPr>
            <w:r>
              <w:t>Vortrag vor der Klasse</w:t>
            </w:r>
          </w:p>
        </w:tc>
      </w:tr>
    </w:tbl>
    <w:p w:rsidR="005F5F26" w:rsidRPr="005F5F26" w:rsidRDefault="005F5F26" w:rsidP="005F5F26">
      <w:pPr>
        <w:pStyle w:val="Marginaliegrau"/>
        <w:framePr w:wrap="around" w:vAnchor="margin" w:yAlign="bottom"/>
        <w:rPr>
          <w:szCs w:val="18"/>
        </w:rPr>
      </w:pPr>
      <w:r w:rsidRPr="005F5F26">
        <w:rPr>
          <w:szCs w:val="18"/>
        </w:rPr>
        <w:t>Informationsquelle:</w:t>
      </w:r>
      <w:r w:rsidR="00C55F28">
        <w:rPr>
          <w:szCs w:val="18"/>
        </w:rPr>
        <w:br/>
      </w:r>
      <w:hyperlink r:id="rId92" w:history="1">
        <w:r w:rsidR="00C55F28" w:rsidRPr="00C55F28">
          <w:rPr>
            <w:rStyle w:val="Hyperlink"/>
            <w:color w:val="000000" w:themeColor="text1"/>
            <w:szCs w:val="18"/>
            <w:u w:val="none"/>
          </w:rPr>
          <w:t>www.reifen.de/static/de/tipps-tricks/reifentipps/reifen-auswuchten</w:t>
        </w:r>
      </w:hyperlink>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372B6B" w:rsidRPr="00DE4890" w:rsidTr="0027614A">
        <w:trPr>
          <w:trHeight w:val="247"/>
        </w:trPr>
        <w:tc>
          <w:tcPr>
            <w:tcW w:w="1470" w:type="dxa"/>
            <w:shd w:val="clear" w:color="auto" w:fill="auto"/>
            <w:vAlign w:val="center"/>
          </w:tcPr>
          <w:p w:rsidR="00372B6B" w:rsidRPr="00F0156F" w:rsidRDefault="00372B6B" w:rsidP="0027614A">
            <w:pPr>
              <w:pStyle w:val="Textkrpermitte"/>
              <w:rPr>
                <w:noProof/>
              </w:rPr>
            </w:pPr>
            <w:r w:rsidRPr="00F0156F">
              <w:rPr>
                <w:noProof/>
              </w:rPr>
              <w:drawing>
                <wp:inline distT="0" distB="0" distL="0" distR="0" wp14:anchorId="24886BA4" wp14:editId="209645E7">
                  <wp:extent cx="318770" cy="318770"/>
                  <wp:effectExtent l="0" t="0" r="0" b="0"/>
                  <wp:docPr id="132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372B6B" w:rsidRDefault="00372B6B" w:rsidP="0027614A">
            <w:pPr>
              <w:pStyle w:val="Textkrper"/>
            </w:pPr>
          </w:p>
        </w:tc>
        <w:tc>
          <w:tcPr>
            <w:tcW w:w="4961" w:type="dxa"/>
            <w:shd w:val="clear" w:color="auto" w:fill="auto"/>
          </w:tcPr>
          <w:p w:rsidR="00372B6B" w:rsidRPr="001969DE" w:rsidRDefault="00372B6B" w:rsidP="0027614A">
            <w:pPr>
              <w:pStyle w:val="Textkrper"/>
              <w:jc w:val="left"/>
            </w:pPr>
            <w:r w:rsidRPr="001969DE">
              <w:t>Offene Fragen können im Plenum geklärt werden.</w:t>
            </w:r>
          </w:p>
        </w:tc>
      </w:tr>
    </w:tbl>
    <w:p w:rsidR="00372B6B" w:rsidRPr="005F5F26" w:rsidRDefault="00372B6B" w:rsidP="00372B6B">
      <w:pPr>
        <w:pStyle w:val="Textkrper"/>
        <w:rPr>
          <w:sz w:val="18"/>
          <w:szCs w:val="18"/>
        </w:rPr>
      </w:pPr>
    </w:p>
    <w:p w:rsidR="00887461" w:rsidRDefault="00887461" w:rsidP="00372B6B">
      <w:pPr>
        <w:pStyle w:val="Textkrper"/>
      </w:pPr>
    </w:p>
    <w:p w:rsidR="003C7AAE" w:rsidRDefault="003C7AAE">
      <w:pPr>
        <w:spacing w:line="240" w:lineRule="exact"/>
        <w:rPr>
          <w:sz w:val="24"/>
          <w:szCs w:val="32"/>
        </w:rPr>
      </w:pPr>
    </w:p>
    <w:p w:rsidR="005F5F26" w:rsidRDefault="005F5F26" w:rsidP="009B4C98">
      <w:pPr>
        <w:pStyle w:val="Marginaliegrau"/>
        <w:framePr w:wrap="around" w:x="8688" w:y="1925"/>
      </w:pPr>
      <w:r>
        <w:lastRenderedPageBreak/>
        <w:t>Bild 1: Demontage eines Reifens</w:t>
      </w:r>
    </w:p>
    <w:p w:rsidR="0088021E" w:rsidRDefault="0088021E" w:rsidP="0088021E">
      <w:pPr>
        <w:pStyle w:val="Marginaliegrau"/>
        <w:framePr w:wrap="around" w:x="8687" w:y="35"/>
      </w:pPr>
      <w:r>
        <w:t xml:space="preserve">Quelle: </w:t>
      </w:r>
    </w:p>
    <w:p w:rsidR="0088021E" w:rsidRDefault="0088021E" w:rsidP="0088021E">
      <w:pPr>
        <w:pStyle w:val="Marginaliegrau"/>
        <w:framePr w:wrap="around" w:x="8687" w:y="35"/>
      </w:pPr>
      <w:r>
        <w:t xml:space="preserve">© Tim </w:t>
      </w:r>
      <w:proofErr w:type="spellStart"/>
      <w:r>
        <w:t>Reckmann</w:t>
      </w:r>
      <w:proofErr w:type="spellEnd"/>
      <w:r>
        <w:t>/</w:t>
      </w:r>
      <w:proofErr w:type="spellStart"/>
      <w:r>
        <w:t>Pixelio</w:t>
      </w:r>
      <w:proofErr w:type="spellEnd"/>
      <w:r>
        <w:t xml:space="preserve"> www.pixelio.de</w:t>
      </w:r>
    </w:p>
    <w:p w:rsidR="0023342A" w:rsidRPr="00C55F28" w:rsidRDefault="0023342A" w:rsidP="0023342A">
      <w:pPr>
        <w:pStyle w:val="Marginaliegrau"/>
        <w:framePr w:wrap="around" w:x="8687" w:y="35"/>
        <w:rPr>
          <w:color w:val="000000" w:themeColor="text1"/>
          <w:szCs w:val="18"/>
        </w:rPr>
      </w:pPr>
    </w:p>
    <w:p w:rsidR="00200E26" w:rsidRDefault="00CF5270" w:rsidP="00200E26">
      <w:r>
        <w:rPr>
          <w:noProof/>
          <w:lang w:eastAsia="de-DE"/>
        </w:rPr>
        <w:drawing>
          <wp:anchor distT="0" distB="0" distL="114300" distR="114300" simplePos="0" relativeHeight="251929600" behindDoc="0" locked="0" layoutInCell="1" allowOverlap="1" wp14:anchorId="6DC8E8AB" wp14:editId="4F92E6F9">
            <wp:simplePos x="0" y="0"/>
            <wp:positionH relativeFrom="column">
              <wp:posOffset>-8890</wp:posOffset>
            </wp:positionH>
            <wp:positionV relativeFrom="paragraph">
              <wp:posOffset>60960</wp:posOffset>
            </wp:positionV>
            <wp:extent cx="2256790" cy="1511300"/>
            <wp:effectExtent l="0" t="0" r="0" b="0"/>
            <wp:wrapNone/>
            <wp:docPr id="2059" name="Grafi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2256790" cy="1511300"/>
                    </a:xfrm>
                    <a:prstGeom prst="rect">
                      <a:avLst/>
                    </a:prstGeom>
                  </pic:spPr>
                </pic:pic>
              </a:graphicData>
            </a:graphic>
            <wp14:sizeRelH relativeFrom="page">
              <wp14:pctWidth>0</wp14:pctWidth>
            </wp14:sizeRelH>
            <wp14:sizeRelV relativeFrom="page">
              <wp14:pctHeight>0</wp14:pctHeight>
            </wp14:sizeRelV>
          </wp:anchor>
        </w:drawing>
      </w:r>
      <w:r w:rsidR="00592E53">
        <w:rPr>
          <w:noProof/>
          <w:lang w:eastAsia="de-DE"/>
        </w:rPr>
        <w:t xml:space="preserve">  </w:t>
      </w:r>
      <w:r w:rsidR="0088021E">
        <w:rPr>
          <w:noProof/>
          <w:lang w:eastAsia="de-DE"/>
        </w:rPr>
        <w:t xml:space="preserve"> </w:t>
      </w:r>
      <w:r>
        <w:rPr>
          <w:noProof/>
          <w:lang w:eastAsia="de-DE"/>
        </w:rPr>
        <w:t xml:space="preserve"> </w:t>
      </w:r>
    </w:p>
    <w:p w:rsidR="00372B6B" w:rsidRDefault="00372B6B" w:rsidP="00372B6B"/>
    <w:p w:rsidR="00372B6B" w:rsidRDefault="00372B6B" w:rsidP="00372B6B"/>
    <w:p w:rsidR="00372B6B" w:rsidRDefault="00372B6B" w:rsidP="00711FBC">
      <w:pPr>
        <w:jc w:val="both"/>
      </w:pPr>
    </w:p>
    <w:p w:rsidR="009B4C98" w:rsidRDefault="009B4C98" w:rsidP="00711FBC">
      <w:pPr>
        <w:jc w:val="both"/>
      </w:pPr>
    </w:p>
    <w:p w:rsidR="009B4C98" w:rsidRDefault="009B4C98" w:rsidP="00711FBC">
      <w:pPr>
        <w:jc w:val="both"/>
      </w:pPr>
    </w:p>
    <w:p w:rsidR="009B4C98" w:rsidRDefault="009B4C98" w:rsidP="00711FBC">
      <w:pPr>
        <w:jc w:val="both"/>
      </w:pPr>
    </w:p>
    <w:p w:rsidR="009B4C98" w:rsidRDefault="009B4C98" w:rsidP="00711FBC">
      <w:pPr>
        <w:jc w:val="both"/>
      </w:pPr>
    </w:p>
    <w:p w:rsidR="009B4C98" w:rsidRDefault="009B4C98" w:rsidP="00711FBC">
      <w:pPr>
        <w:jc w:val="both"/>
      </w:pPr>
    </w:p>
    <w:p w:rsidR="009B4C98" w:rsidRDefault="009B4C98" w:rsidP="00711FBC">
      <w:pPr>
        <w:jc w:val="both"/>
      </w:pPr>
    </w:p>
    <w:p w:rsidR="009B4C98" w:rsidRDefault="009B4C98" w:rsidP="00711FBC">
      <w:pPr>
        <w:jc w:val="both"/>
      </w:pPr>
    </w:p>
    <w:p w:rsidR="009B4C98" w:rsidRDefault="009B4C98" w:rsidP="00711FBC">
      <w:pPr>
        <w:jc w:val="both"/>
      </w:pPr>
    </w:p>
    <w:p w:rsidR="00372B6B" w:rsidRDefault="00372B6B" w:rsidP="00711FBC">
      <w:pPr>
        <w:jc w:val="both"/>
      </w:pPr>
      <w:r>
        <w:t>Die Reifendemontage ist erforderlich wenn der Reifen die Mindestprofiltiefe unterschri</w:t>
      </w:r>
      <w:r>
        <w:t>t</w:t>
      </w:r>
      <w:r>
        <w:t xml:space="preserve">ten </w:t>
      </w:r>
      <w:r w:rsidR="00F4077B">
        <w:t>hat</w:t>
      </w:r>
      <w:r>
        <w:t xml:space="preserve"> oder das Höchstalter erreicht wurde. Mit der </w:t>
      </w:r>
      <w:proofErr w:type="spellStart"/>
      <w:r>
        <w:t>Reifenmontiermaschine</w:t>
      </w:r>
      <w:proofErr w:type="spellEnd"/>
      <w:r>
        <w:t xml:space="preserve"> oder von Hand mit einem Montageeisen wird der Reifen von der Felge gezogen. Dabei können Reifen oder Felge beschädigt werden. </w:t>
      </w:r>
    </w:p>
    <w:p w:rsidR="00372B6B" w:rsidRPr="00692E61" w:rsidRDefault="00372B6B" w:rsidP="00711FBC">
      <w:pPr>
        <w:pStyle w:val="StandardWeb"/>
        <w:jc w:val="both"/>
        <w:rPr>
          <w:rFonts w:ascii="Source Sans Pro" w:eastAsiaTheme="minorHAnsi" w:hAnsi="Source Sans Pro" w:cs="Arial"/>
          <w:lang w:eastAsia="en-US"/>
        </w:rPr>
      </w:pPr>
      <w:r w:rsidRPr="00692E61">
        <w:rPr>
          <w:rFonts w:ascii="Source Sans Pro" w:eastAsiaTheme="minorHAnsi" w:hAnsi="Source Sans Pro" w:cs="Arial"/>
          <w:lang w:eastAsia="en-US"/>
        </w:rPr>
        <w:t>Die Montage der Reifen erfolgt im Wesentlichen in folgenden Schritten:</w:t>
      </w:r>
    </w:p>
    <w:p w:rsidR="00372B6B" w:rsidRDefault="00372B6B" w:rsidP="00711FBC">
      <w:pPr>
        <w:numPr>
          <w:ilvl w:val="0"/>
          <w:numId w:val="21"/>
        </w:numPr>
        <w:spacing w:before="100" w:beforeAutospacing="1" w:after="100" w:afterAutospacing="1"/>
        <w:jc w:val="both"/>
      </w:pPr>
      <w:r>
        <w:t>Reifenabmessungen und Typ prüfen</w:t>
      </w:r>
    </w:p>
    <w:p w:rsidR="00372B6B" w:rsidRDefault="00372B6B" w:rsidP="00711FBC">
      <w:pPr>
        <w:numPr>
          <w:ilvl w:val="0"/>
          <w:numId w:val="21"/>
        </w:numPr>
        <w:spacing w:before="100" w:beforeAutospacing="1" w:after="100" w:afterAutospacing="1"/>
        <w:jc w:val="both"/>
      </w:pPr>
      <w:r>
        <w:t xml:space="preserve">Wulste mit </w:t>
      </w:r>
      <w:proofErr w:type="spellStart"/>
      <w:r>
        <w:t>Reifenmontierpaste</w:t>
      </w:r>
      <w:proofErr w:type="spellEnd"/>
      <w:r>
        <w:t xml:space="preserve"> einstreichen</w:t>
      </w:r>
    </w:p>
    <w:p w:rsidR="00372B6B" w:rsidRDefault="00372B6B" w:rsidP="00711FBC">
      <w:pPr>
        <w:numPr>
          <w:ilvl w:val="0"/>
          <w:numId w:val="21"/>
        </w:numPr>
        <w:spacing w:before="100" w:beforeAutospacing="1" w:after="100" w:afterAutospacing="1"/>
        <w:jc w:val="both"/>
      </w:pPr>
      <w:r>
        <w:t>Mit dem Montageeisen beide Wulste auf die Felge ziehen</w:t>
      </w:r>
    </w:p>
    <w:p w:rsidR="00372B6B" w:rsidRDefault="00372B6B" w:rsidP="00711FBC">
      <w:pPr>
        <w:numPr>
          <w:ilvl w:val="0"/>
          <w:numId w:val="21"/>
        </w:numPr>
        <w:spacing w:before="100" w:beforeAutospacing="1" w:after="100" w:afterAutospacing="1"/>
        <w:jc w:val="both"/>
      </w:pPr>
      <w:r>
        <w:t>Reifen langsam bis zum maximalen Springdruck von 3,3 bar</w:t>
      </w:r>
      <w:r w:rsidR="00E03820">
        <w:t xml:space="preserve"> füllen</w:t>
      </w:r>
    </w:p>
    <w:p w:rsidR="00372B6B" w:rsidRDefault="00372B6B" w:rsidP="00711FBC">
      <w:pPr>
        <w:numPr>
          <w:ilvl w:val="0"/>
          <w:numId w:val="21"/>
        </w:numPr>
        <w:spacing w:before="100" w:beforeAutospacing="1" w:after="100" w:afterAutospacing="1"/>
        <w:jc w:val="both"/>
      </w:pPr>
      <w:r>
        <w:t xml:space="preserve">Abstand der Wulste zu den Felgenhörnern auf gleichmäßigen Sitz prüfen </w:t>
      </w:r>
    </w:p>
    <w:p w:rsidR="00372B6B" w:rsidRDefault="00372B6B" w:rsidP="00711FBC">
      <w:pPr>
        <w:numPr>
          <w:ilvl w:val="0"/>
          <w:numId w:val="21"/>
        </w:numPr>
        <w:spacing w:before="100" w:beforeAutospacing="1" w:after="100" w:afterAutospacing="1"/>
        <w:jc w:val="both"/>
      </w:pPr>
      <w:r>
        <w:t>Rad auswuchten</w:t>
      </w:r>
    </w:p>
    <w:p w:rsidR="00372B6B" w:rsidRDefault="00372B6B" w:rsidP="00372B6B"/>
    <w:p w:rsidR="00372B6B" w:rsidRDefault="00372B6B" w:rsidP="00372B6B"/>
    <w:p w:rsidR="00647835" w:rsidRDefault="00647835" w:rsidP="00372B6B"/>
    <w:p w:rsidR="005F5F26" w:rsidRDefault="005F5F26">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2D4621" w:rsidRPr="00B51DE9" w:rsidTr="00B872E9">
        <w:trPr>
          <w:trHeight w:val="523"/>
        </w:trPr>
        <w:tc>
          <w:tcPr>
            <w:tcW w:w="3119" w:type="dxa"/>
            <w:tcBorders>
              <w:left w:val="single" w:sz="4" w:space="0" w:color="auto"/>
              <w:bottom w:val="single" w:sz="4" w:space="0" w:color="auto"/>
              <w:right w:val="single" w:sz="4" w:space="0" w:color="auto"/>
            </w:tcBorders>
            <w:shd w:val="clear" w:color="auto" w:fill="D9D9D9"/>
            <w:hideMark/>
          </w:tcPr>
          <w:p w:rsidR="002D4621" w:rsidRDefault="002D4621" w:rsidP="0027614A">
            <w:pPr>
              <w:pStyle w:val="Tabelle6pt"/>
              <w:rPr>
                <w:color w:val="000000"/>
              </w:rPr>
            </w:pPr>
            <w:r>
              <w:lastRenderedPageBreak/>
              <w:br w:type="page"/>
              <w:t>Lernfeld</w:t>
            </w:r>
          </w:p>
          <w:p w:rsidR="002D4621" w:rsidRDefault="002D4621" w:rsidP="0027614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2D4621" w:rsidRDefault="002D4621" w:rsidP="0027614A">
            <w:pPr>
              <w:pStyle w:val="Tabelle6pt"/>
              <w:rPr>
                <w:color w:val="000000"/>
              </w:rPr>
            </w:pPr>
            <w:r>
              <w:t>Titel</w:t>
            </w:r>
          </w:p>
          <w:p w:rsidR="002D4621" w:rsidRDefault="004F111C" w:rsidP="008A4888">
            <w:pPr>
              <w:pStyle w:val="TabelleKopflinks"/>
            </w:pPr>
            <w:r>
              <w:t xml:space="preserve">Informieren – Was wissen Sie über </w:t>
            </w:r>
            <w:r w:rsidR="002D4621">
              <w:t>Reifen</w:t>
            </w:r>
            <w:r>
              <w:t>?</w:t>
            </w:r>
            <w:r w:rsidR="002D4621">
              <w:t xml:space="preserve"> </w:t>
            </w:r>
          </w:p>
        </w:tc>
        <w:tc>
          <w:tcPr>
            <w:tcW w:w="188" w:type="dxa"/>
            <w:vMerge w:val="restart"/>
            <w:tcBorders>
              <w:top w:val="nil"/>
              <w:left w:val="single" w:sz="4" w:space="0" w:color="auto"/>
              <w:bottom w:val="nil"/>
              <w:right w:val="single" w:sz="4" w:space="0" w:color="auto"/>
            </w:tcBorders>
            <w:shd w:val="clear" w:color="auto" w:fill="FFFFFF"/>
          </w:tcPr>
          <w:p w:rsidR="002D4621" w:rsidRPr="004B658C" w:rsidRDefault="002D4621" w:rsidP="0027614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2D4621" w:rsidRPr="00B51DE9" w:rsidRDefault="002D4621" w:rsidP="00B872E9">
            <w:pPr>
              <w:pStyle w:val="TabelleKopfmitte"/>
              <w:rPr>
                <w:rFonts w:eastAsia="Calibri"/>
              </w:rPr>
            </w:pPr>
            <w:r>
              <w:t>FZT</w:t>
            </w:r>
            <w:r w:rsidR="00B872E9">
              <w:t xml:space="preserve"> 0</w:t>
            </w:r>
            <w:r w:rsidR="004E62CD">
              <w:t>1.</w:t>
            </w:r>
            <w:r w:rsidR="007317DD">
              <w:t>01.</w:t>
            </w:r>
            <w:r w:rsidR="00B872E9">
              <w:t>02</w:t>
            </w:r>
            <w:r>
              <w:t>.05</w:t>
            </w:r>
          </w:p>
        </w:tc>
      </w:tr>
      <w:tr w:rsidR="002D4621" w:rsidRPr="00B51DE9" w:rsidTr="0027614A">
        <w:tc>
          <w:tcPr>
            <w:tcW w:w="7348" w:type="dxa"/>
            <w:gridSpan w:val="3"/>
            <w:tcBorders>
              <w:left w:val="single" w:sz="4" w:space="0" w:color="auto"/>
              <w:bottom w:val="single" w:sz="4" w:space="0" w:color="auto"/>
              <w:right w:val="single" w:sz="4" w:space="0" w:color="auto"/>
            </w:tcBorders>
            <w:shd w:val="clear" w:color="auto" w:fill="auto"/>
            <w:hideMark/>
          </w:tcPr>
          <w:p w:rsidR="002D4621" w:rsidRPr="005F5F26" w:rsidRDefault="002D4621" w:rsidP="0027614A">
            <w:pPr>
              <w:pStyle w:val="Tabelle6pt"/>
            </w:pPr>
            <w:r w:rsidRPr="005F5F26">
              <w:t>Kompetenzbereiche:</w:t>
            </w:r>
          </w:p>
          <w:p w:rsidR="002D4621" w:rsidRPr="005F5F26" w:rsidRDefault="002D4621" w:rsidP="0027614A">
            <w:pPr>
              <w:pStyle w:val="Kopf8ptafz"/>
            </w:pPr>
            <w:r w:rsidRPr="005F5F26">
              <w:rPr>
                <w:spacing w:val="-2"/>
                <w:szCs w:val="16"/>
              </w:rPr>
              <w:t>Ich kann unterscheiden, welche Kenntnisse für die jeweilige Arbeit erforderlich sind.</w:t>
            </w:r>
          </w:p>
          <w:p w:rsidR="002D4621" w:rsidRPr="00F4077B" w:rsidRDefault="002D4621" w:rsidP="0027614A">
            <w:pPr>
              <w:pStyle w:val="Kopf8ptafz"/>
              <w:rPr>
                <w:i/>
              </w:rPr>
            </w:pPr>
            <w:r w:rsidRPr="00F4077B">
              <w:rPr>
                <w:i/>
              </w:rPr>
              <w:t>Arbeitsweise: Ich kann Arbeitstechniken einüben.</w:t>
            </w:r>
          </w:p>
        </w:tc>
        <w:tc>
          <w:tcPr>
            <w:tcW w:w="188" w:type="dxa"/>
            <w:vMerge/>
            <w:tcBorders>
              <w:left w:val="single" w:sz="4" w:space="0" w:color="auto"/>
              <w:bottom w:val="nil"/>
              <w:right w:val="nil"/>
            </w:tcBorders>
            <w:vAlign w:val="center"/>
            <w:hideMark/>
          </w:tcPr>
          <w:p w:rsidR="002D4621" w:rsidRPr="005F5F26" w:rsidRDefault="002D4621" w:rsidP="0027614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D4621" w:rsidRPr="005F5F26" w:rsidTr="0027614A">
              <w:trPr>
                <w:trHeight w:val="284"/>
              </w:trPr>
              <w:tc>
                <w:tcPr>
                  <w:tcW w:w="2090" w:type="dxa"/>
                  <w:shd w:val="clear" w:color="auto" w:fill="auto"/>
                </w:tcPr>
                <w:p w:rsidR="002D4621" w:rsidRPr="005F5F26" w:rsidRDefault="002D4621" w:rsidP="0027614A">
                  <w:pPr>
                    <w:pStyle w:val="Textkrpermitte"/>
                  </w:pPr>
                  <w:proofErr w:type="spellStart"/>
                  <w:r w:rsidRPr="005F5F26">
                    <w:t>LernPROJEKT</w:t>
                  </w:r>
                  <w:proofErr w:type="spellEnd"/>
                </w:p>
              </w:tc>
            </w:tr>
            <w:tr w:rsidR="002D4621" w:rsidRPr="005F5F26" w:rsidTr="0027614A">
              <w:trPr>
                <w:trHeight w:val="284"/>
              </w:trPr>
              <w:tc>
                <w:tcPr>
                  <w:tcW w:w="2090" w:type="dxa"/>
                  <w:tcBorders>
                    <w:bottom w:val="single" w:sz="4" w:space="0" w:color="auto"/>
                  </w:tcBorders>
                  <w:shd w:val="clear" w:color="auto" w:fill="auto"/>
                </w:tcPr>
                <w:p w:rsidR="002D4621" w:rsidRPr="005F5F26" w:rsidRDefault="002D4621" w:rsidP="0027614A">
                  <w:pPr>
                    <w:pStyle w:val="Textkrpermitte"/>
                  </w:pPr>
                  <w:proofErr w:type="spellStart"/>
                  <w:r w:rsidRPr="005F5F26">
                    <w:t>LernTHEMA</w:t>
                  </w:r>
                  <w:proofErr w:type="spellEnd"/>
                </w:p>
              </w:tc>
            </w:tr>
            <w:tr w:rsidR="002D4621" w:rsidRPr="005F5F26" w:rsidTr="0027614A">
              <w:trPr>
                <w:trHeight w:val="284"/>
              </w:trPr>
              <w:tc>
                <w:tcPr>
                  <w:tcW w:w="2090" w:type="dxa"/>
                  <w:tcBorders>
                    <w:bottom w:val="nil"/>
                  </w:tcBorders>
                  <w:shd w:val="clear" w:color="auto" w:fill="D9D9D9" w:themeFill="background1" w:themeFillShade="D9"/>
                </w:tcPr>
                <w:p w:rsidR="002D4621" w:rsidRPr="005F5F26" w:rsidRDefault="002D4621" w:rsidP="0027614A">
                  <w:pPr>
                    <w:pStyle w:val="TabelleKopfmitte"/>
                  </w:pPr>
                  <w:proofErr w:type="spellStart"/>
                  <w:r w:rsidRPr="005F5F26">
                    <w:t>LernSCHRITT</w:t>
                  </w:r>
                  <w:proofErr w:type="spellEnd"/>
                </w:p>
              </w:tc>
            </w:tr>
          </w:tbl>
          <w:p w:rsidR="002D4621" w:rsidRPr="005F5F26" w:rsidRDefault="002D4621" w:rsidP="0027614A"/>
        </w:tc>
      </w:tr>
      <w:tr w:rsidR="002D4621" w:rsidRPr="00B51DE9" w:rsidTr="0027614A">
        <w:trPr>
          <w:trHeight w:val="149"/>
        </w:trPr>
        <w:tc>
          <w:tcPr>
            <w:tcW w:w="7348" w:type="dxa"/>
            <w:gridSpan w:val="3"/>
            <w:tcBorders>
              <w:top w:val="single" w:sz="4" w:space="0" w:color="auto"/>
              <w:left w:val="nil"/>
              <w:right w:val="nil"/>
            </w:tcBorders>
          </w:tcPr>
          <w:p w:rsidR="002D4621" w:rsidRPr="005F5F26" w:rsidRDefault="002D4621" w:rsidP="0027614A"/>
        </w:tc>
        <w:tc>
          <w:tcPr>
            <w:tcW w:w="196" w:type="dxa"/>
            <w:gridSpan w:val="2"/>
            <w:tcBorders>
              <w:top w:val="nil"/>
              <w:left w:val="nil"/>
              <w:right w:val="nil"/>
            </w:tcBorders>
          </w:tcPr>
          <w:p w:rsidR="002D4621" w:rsidRPr="005F5F26" w:rsidRDefault="002D4621" w:rsidP="0027614A"/>
        </w:tc>
        <w:tc>
          <w:tcPr>
            <w:tcW w:w="2095" w:type="dxa"/>
            <w:tcBorders>
              <w:top w:val="single" w:sz="4" w:space="0" w:color="auto"/>
              <w:left w:val="nil"/>
              <w:right w:val="nil"/>
            </w:tcBorders>
          </w:tcPr>
          <w:p w:rsidR="002D4621" w:rsidRPr="005F5F26" w:rsidRDefault="002D4621" w:rsidP="0027614A"/>
        </w:tc>
      </w:tr>
      <w:tr w:rsidR="002D4621" w:rsidRPr="00B51DE9" w:rsidTr="0027614A">
        <w:trPr>
          <w:trHeight w:val="443"/>
        </w:trPr>
        <w:tc>
          <w:tcPr>
            <w:tcW w:w="4818" w:type="dxa"/>
            <w:gridSpan w:val="2"/>
            <w:vMerge w:val="restart"/>
            <w:tcBorders>
              <w:left w:val="single" w:sz="4" w:space="0" w:color="auto"/>
              <w:right w:val="single" w:sz="4" w:space="0" w:color="auto"/>
            </w:tcBorders>
          </w:tcPr>
          <w:p w:rsidR="002D4621" w:rsidRPr="005F5F26" w:rsidRDefault="002D4621" w:rsidP="0027614A">
            <w:pPr>
              <w:pStyle w:val="Tabelle6pt"/>
            </w:pPr>
            <w:r w:rsidRPr="005F5F26">
              <w:t>Kompetenzen:</w:t>
            </w:r>
          </w:p>
          <w:p w:rsidR="002D4621" w:rsidRPr="005F5F26" w:rsidRDefault="002D4621" w:rsidP="0027614A">
            <w:pPr>
              <w:pStyle w:val="Kopf8ptafz"/>
            </w:pPr>
            <w:r w:rsidRPr="005F5F26">
              <w:t>Ich kann Reifenbezeich</w:t>
            </w:r>
            <w:r w:rsidR="00026F0C" w:rsidRPr="005F5F26">
              <w:t>n</w:t>
            </w:r>
            <w:r w:rsidRPr="005F5F26">
              <w:t>ungen erklären.</w:t>
            </w:r>
          </w:p>
          <w:p w:rsidR="002D4621" w:rsidRPr="005F5F26" w:rsidRDefault="002D4621" w:rsidP="0027614A">
            <w:pPr>
              <w:pStyle w:val="Kopf8ptafz"/>
            </w:pPr>
            <w:r w:rsidRPr="005F5F26">
              <w:t>Ich kann Tragfähigkeit und Geschwindi</w:t>
            </w:r>
            <w:r w:rsidR="00026F0C" w:rsidRPr="005F5F26">
              <w:t>g</w:t>
            </w:r>
            <w:r w:rsidRPr="005F5F26">
              <w:t>keitszulassung eines Re</w:t>
            </w:r>
            <w:r w:rsidRPr="005F5F26">
              <w:t>i</w:t>
            </w:r>
            <w:r w:rsidRPr="005F5F26">
              <w:t>fens ermitteln</w:t>
            </w:r>
            <w:r w:rsidR="00B16C3C" w:rsidRPr="005F5F26">
              <w:t>.</w:t>
            </w:r>
          </w:p>
          <w:p w:rsidR="002D4621" w:rsidRPr="005F5F26" w:rsidRDefault="002D4621" w:rsidP="0027614A">
            <w:pPr>
              <w:pStyle w:val="Kopf8ptafz"/>
            </w:pPr>
            <w:r w:rsidRPr="005F5F26">
              <w:t>Ich kann den Aufbau eines Radialreifens erläutern.</w:t>
            </w:r>
          </w:p>
          <w:p w:rsidR="002D4621" w:rsidRPr="000E030A" w:rsidRDefault="002D4621" w:rsidP="0027614A">
            <w:pPr>
              <w:pStyle w:val="Kopf8ptafz"/>
              <w:rPr>
                <w:i/>
              </w:rPr>
            </w:pPr>
            <w:r w:rsidRPr="000E030A">
              <w:rPr>
                <w:i/>
              </w:rPr>
              <w:t>Arbeitsweise: Ich kann Arbeitstechniken einüben.</w:t>
            </w:r>
          </w:p>
        </w:tc>
        <w:tc>
          <w:tcPr>
            <w:tcW w:w="4821" w:type="dxa"/>
            <w:gridSpan w:val="4"/>
            <w:tcBorders>
              <w:left w:val="single" w:sz="4" w:space="0" w:color="auto"/>
              <w:right w:val="single" w:sz="4" w:space="0" w:color="auto"/>
            </w:tcBorders>
          </w:tcPr>
          <w:p w:rsidR="002D4621" w:rsidRPr="005F5F26" w:rsidRDefault="002D4621" w:rsidP="0027614A">
            <w:pPr>
              <w:pStyle w:val="Tabelle6pt"/>
            </w:pPr>
            <w:r w:rsidRPr="005F5F26">
              <w:t>Was Sie schon können sollten:</w:t>
            </w:r>
          </w:p>
          <w:p w:rsidR="002D4621" w:rsidRPr="005F5F26" w:rsidRDefault="002D4621" w:rsidP="0027614A">
            <w:pPr>
              <w:pStyle w:val="Kopf8ptafz"/>
            </w:pPr>
            <w:r w:rsidRPr="005F5F26">
              <w:t>Ich kann schon vor der Klasse reden (C)</w:t>
            </w:r>
            <w:r w:rsidR="00B16C3C" w:rsidRPr="005F5F26">
              <w:t>.</w:t>
            </w:r>
          </w:p>
        </w:tc>
      </w:tr>
      <w:tr w:rsidR="002D4621" w:rsidRPr="00B51DE9" w:rsidTr="0027614A">
        <w:trPr>
          <w:trHeight w:val="443"/>
        </w:trPr>
        <w:tc>
          <w:tcPr>
            <w:tcW w:w="4818" w:type="dxa"/>
            <w:gridSpan w:val="2"/>
            <w:vMerge/>
            <w:tcBorders>
              <w:left w:val="single" w:sz="4" w:space="0" w:color="auto"/>
              <w:right w:val="single" w:sz="4" w:space="0" w:color="auto"/>
            </w:tcBorders>
          </w:tcPr>
          <w:p w:rsidR="002D4621" w:rsidRPr="005F5F26" w:rsidRDefault="002D4621" w:rsidP="0027614A">
            <w:pPr>
              <w:pStyle w:val="Tabelle6pt"/>
            </w:pPr>
          </w:p>
        </w:tc>
        <w:tc>
          <w:tcPr>
            <w:tcW w:w="4821" w:type="dxa"/>
            <w:gridSpan w:val="4"/>
            <w:tcBorders>
              <w:left w:val="single" w:sz="4" w:space="0" w:color="auto"/>
              <w:right w:val="single" w:sz="4" w:space="0" w:color="auto"/>
            </w:tcBorders>
          </w:tcPr>
          <w:p w:rsidR="002D4621" w:rsidRPr="005F5F26" w:rsidRDefault="002D4621" w:rsidP="0027614A">
            <w:pPr>
              <w:pStyle w:val="Tabelle6pt"/>
            </w:pPr>
            <w:r w:rsidRPr="005F5F26">
              <w:t>Wofür Sie das benötigen:</w:t>
            </w:r>
          </w:p>
          <w:p w:rsidR="002D4621" w:rsidRPr="005F5F26" w:rsidRDefault="002D4621" w:rsidP="00200E26">
            <w:pPr>
              <w:pStyle w:val="Kopf8ptafz"/>
            </w:pPr>
            <w:r w:rsidRPr="005F5F26">
              <w:t>Um Reifenbe</w:t>
            </w:r>
            <w:r w:rsidR="002E1B94">
              <w:t>zeichnungen verstehen zu können</w:t>
            </w:r>
          </w:p>
        </w:tc>
      </w:tr>
      <w:tr w:rsidR="002D4621" w:rsidRPr="00B51DE9" w:rsidTr="0027614A">
        <w:trPr>
          <w:trHeight w:val="443"/>
        </w:trPr>
        <w:tc>
          <w:tcPr>
            <w:tcW w:w="4818" w:type="dxa"/>
            <w:gridSpan w:val="2"/>
            <w:vMerge/>
            <w:tcBorders>
              <w:left w:val="single" w:sz="4" w:space="0" w:color="auto"/>
              <w:right w:val="single" w:sz="4" w:space="0" w:color="auto"/>
            </w:tcBorders>
          </w:tcPr>
          <w:p w:rsidR="002D4621" w:rsidRPr="005F5F26" w:rsidRDefault="002D4621" w:rsidP="0027614A">
            <w:pPr>
              <w:pStyle w:val="Tabelle6pt"/>
            </w:pPr>
          </w:p>
        </w:tc>
        <w:tc>
          <w:tcPr>
            <w:tcW w:w="4821" w:type="dxa"/>
            <w:gridSpan w:val="4"/>
            <w:tcBorders>
              <w:left w:val="single" w:sz="4" w:space="0" w:color="auto"/>
              <w:right w:val="single" w:sz="4" w:space="0" w:color="auto"/>
            </w:tcBorders>
          </w:tcPr>
          <w:p w:rsidR="002D4621" w:rsidRPr="005F5F26" w:rsidRDefault="002D4621" w:rsidP="0027614A">
            <w:pPr>
              <w:pStyle w:val="Tabelle6pt"/>
            </w:pPr>
            <w:r w:rsidRPr="005F5F26">
              <w:t>Wie Sie Ihr Können prüfen können:</w:t>
            </w:r>
          </w:p>
          <w:p w:rsidR="002D4621" w:rsidRPr="005F5F26" w:rsidRDefault="001E5165" w:rsidP="00200E26">
            <w:pPr>
              <w:pStyle w:val="Kopf8ptafz"/>
            </w:pPr>
            <w:r w:rsidRPr="005F5F26">
              <w:t>Besprechung der Ergebnisse im Plenum</w:t>
            </w:r>
          </w:p>
        </w:tc>
      </w:tr>
    </w:tbl>
    <w:p w:rsidR="002D4621" w:rsidRDefault="005F5F26" w:rsidP="005F5F26">
      <w:pPr>
        <w:pStyle w:val="berschrift1"/>
      </w:pPr>
      <w:r w:rsidRPr="00C66CD8">
        <w:rPr>
          <w:noProof/>
          <w:sz w:val="24"/>
        </w:rPr>
        <w:drawing>
          <wp:anchor distT="0" distB="0" distL="114300" distR="114300" simplePos="0" relativeHeight="251561984" behindDoc="0" locked="0" layoutInCell="0" allowOverlap="1" wp14:anchorId="168A98EF" wp14:editId="5E19C54A">
            <wp:simplePos x="0" y="0"/>
            <wp:positionH relativeFrom="rightMargin">
              <wp:posOffset>107950</wp:posOffset>
            </wp:positionH>
            <wp:positionV relativeFrom="paragraph">
              <wp:posOffset>140841</wp:posOffset>
            </wp:positionV>
            <wp:extent cx="302260" cy="323850"/>
            <wp:effectExtent l="0" t="0" r="2540" b="0"/>
            <wp:wrapNone/>
            <wp:docPr id="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D4621">
        <w:t>Informationsplakat zum Thema</w:t>
      </w:r>
      <w:r w:rsidR="001D1FE3">
        <w:t>:</w:t>
      </w:r>
      <w:r w:rsidR="002D4621">
        <w:t xml:space="preserve"> </w:t>
      </w:r>
      <w:r w:rsidR="00E03820">
        <w:t>„</w:t>
      </w:r>
      <w:r w:rsidR="001D1FE3">
        <w:t xml:space="preserve">Was wissen Sie über </w:t>
      </w:r>
      <w:r w:rsidR="002D4621">
        <w:t>Reifen</w:t>
      </w:r>
      <w:r w:rsidR="001D1FE3">
        <w:t>?“</w:t>
      </w:r>
    </w:p>
    <w:p w:rsidR="002D4621" w:rsidRDefault="002D4621" w:rsidP="00711FBC">
      <w:pPr>
        <w:pStyle w:val="Textkrper"/>
      </w:pPr>
      <w:r>
        <w:rPr>
          <w:noProof/>
          <w:sz w:val="24"/>
        </w:rPr>
        <w:drawing>
          <wp:anchor distT="0" distB="0" distL="114300" distR="114300" simplePos="0" relativeHeight="251563008" behindDoc="0" locked="0" layoutInCell="0" allowOverlap="1" wp14:anchorId="1DB29821" wp14:editId="6782E135">
            <wp:simplePos x="0" y="0"/>
            <wp:positionH relativeFrom="rightMargin">
              <wp:posOffset>504190</wp:posOffset>
            </wp:positionH>
            <wp:positionV relativeFrom="paragraph">
              <wp:posOffset>208915</wp:posOffset>
            </wp:positionV>
            <wp:extent cx="323850" cy="323850"/>
            <wp:effectExtent l="0" t="0" r="0" b="0"/>
            <wp:wrapNone/>
            <wp:docPr id="1188"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551744" behindDoc="0" locked="0" layoutInCell="0" allowOverlap="1" wp14:anchorId="2306A970" wp14:editId="519EF8D7">
            <wp:simplePos x="0" y="0"/>
            <wp:positionH relativeFrom="rightMargin">
              <wp:posOffset>140557</wp:posOffset>
            </wp:positionH>
            <wp:positionV relativeFrom="paragraph">
              <wp:posOffset>212718</wp:posOffset>
            </wp:positionV>
            <wp:extent cx="323850" cy="323850"/>
            <wp:effectExtent l="0" t="0" r="0" b="0"/>
            <wp:wrapNone/>
            <wp:docPr id="1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Erstellen Sie mit Hilfe des F</w:t>
      </w:r>
      <w:r w:rsidR="00FA6520">
        <w:t>achkunde- und des Tabellenbuchs</w:t>
      </w:r>
      <w:r>
        <w:t xml:space="preserve"> sowie des angegebenen Materials ein Informationsplakat zum Thema Reifen. Auf dem Plakat sollten folgende Informationen zu finden sein:</w:t>
      </w:r>
    </w:p>
    <w:p w:rsidR="002D4621" w:rsidRDefault="002D4621" w:rsidP="00711FBC">
      <w:pPr>
        <w:pStyle w:val="Textkrper"/>
      </w:pPr>
    </w:p>
    <w:p w:rsidR="002D4621" w:rsidRDefault="002D4621" w:rsidP="00711FBC">
      <w:pPr>
        <w:pStyle w:val="Textkrper"/>
      </w:pPr>
    </w:p>
    <w:p w:rsidR="002D4621" w:rsidRDefault="002D4621" w:rsidP="00711FBC">
      <w:pPr>
        <w:pStyle w:val="Textkrper"/>
      </w:pPr>
    </w:p>
    <w:p w:rsidR="002D4621" w:rsidRDefault="002D4621" w:rsidP="00711FBC">
      <w:pPr>
        <w:pStyle w:val="Textkrper"/>
        <w:numPr>
          <w:ilvl w:val="0"/>
          <w:numId w:val="22"/>
        </w:numPr>
      </w:pPr>
      <w:r>
        <w:t>Skizze eines Reifens in Seitenansicht mit Reifenbezeichnungen</w:t>
      </w:r>
      <w:r w:rsidRPr="00E3068D">
        <w:rPr>
          <w:noProof/>
          <w:sz w:val="24"/>
        </w:rPr>
        <w:drawing>
          <wp:anchor distT="0" distB="0" distL="114300" distR="114300" simplePos="0" relativeHeight="251554816" behindDoc="0" locked="0" layoutInCell="0" allowOverlap="1" wp14:anchorId="5ABD3110" wp14:editId="27100E4D">
            <wp:simplePos x="0" y="0"/>
            <wp:positionH relativeFrom="rightMargin">
              <wp:posOffset>828040</wp:posOffset>
            </wp:positionH>
            <wp:positionV relativeFrom="paragraph">
              <wp:posOffset>0</wp:posOffset>
            </wp:positionV>
            <wp:extent cx="349200" cy="320400"/>
            <wp:effectExtent l="0" t="0" r="0" b="3810"/>
            <wp:wrapNone/>
            <wp:docPr id="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068D">
        <w:rPr>
          <w:noProof/>
          <w:sz w:val="24"/>
        </w:rPr>
        <w:drawing>
          <wp:anchor distT="0" distB="0" distL="114300" distR="114300" simplePos="0" relativeHeight="251553792" behindDoc="0" locked="0" layoutInCell="0" allowOverlap="1" wp14:anchorId="2E01717F" wp14:editId="086BE098">
            <wp:simplePos x="0" y="0"/>
            <wp:positionH relativeFrom="rightMargin">
              <wp:posOffset>467995</wp:posOffset>
            </wp:positionH>
            <wp:positionV relativeFrom="paragraph">
              <wp:posOffset>0</wp:posOffset>
            </wp:positionV>
            <wp:extent cx="349885" cy="320675"/>
            <wp:effectExtent l="0" t="0" r="0" b="3175"/>
            <wp:wrapNone/>
            <wp:docPr id="1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068D">
        <w:rPr>
          <w:noProof/>
          <w:sz w:val="24"/>
        </w:rPr>
        <w:drawing>
          <wp:anchor distT="0" distB="0" distL="114300" distR="114300" simplePos="0" relativeHeight="251552768" behindDoc="0" locked="0" layoutInCell="0" allowOverlap="1" wp14:anchorId="2D93D753" wp14:editId="1BB85628">
            <wp:simplePos x="0" y="0"/>
            <wp:positionH relativeFrom="rightMargin">
              <wp:posOffset>107950</wp:posOffset>
            </wp:positionH>
            <wp:positionV relativeFrom="paragraph">
              <wp:posOffset>0</wp:posOffset>
            </wp:positionV>
            <wp:extent cx="349885" cy="320675"/>
            <wp:effectExtent l="0" t="0" r="0" b="3175"/>
            <wp:wrapNone/>
            <wp:docPr id="1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621" w:rsidRDefault="002D4621" w:rsidP="00711FBC">
      <w:pPr>
        <w:pStyle w:val="Textkrper"/>
        <w:numPr>
          <w:ilvl w:val="0"/>
          <w:numId w:val="22"/>
        </w:numPr>
      </w:pPr>
      <w:r>
        <w:t>Informationen zur Reifenkennzeichnungsverordnung</w:t>
      </w:r>
    </w:p>
    <w:p w:rsidR="002D4621" w:rsidRDefault="002D4621" w:rsidP="00711FBC">
      <w:pPr>
        <w:pStyle w:val="Textkrper"/>
        <w:numPr>
          <w:ilvl w:val="0"/>
          <w:numId w:val="22"/>
        </w:numPr>
      </w:pPr>
      <w:r>
        <w:t>Tabelle zu den Geschwindi</w:t>
      </w:r>
      <w:r w:rsidR="00026F0C">
        <w:t>g</w:t>
      </w:r>
      <w:r>
        <w:t>keitsindex</w:t>
      </w:r>
      <w:r w:rsidR="00026F0C">
        <w:t>en</w:t>
      </w:r>
      <w:r w:rsidR="00F4077B">
        <w:t xml:space="preserve"> von T</w:t>
      </w:r>
      <w:r>
        <w:t>–</w:t>
      </w:r>
      <w:r w:rsidR="000E030A">
        <w:t xml:space="preserve"> </w:t>
      </w:r>
      <w:r>
        <w:t>W</w:t>
      </w:r>
    </w:p>
    <w:p w:rsidR="002D4621" w:rsidRDefault="002D4621" w:rsidP="00711FBC">
      <w:pPr>
        <w:pStyle w:val="Textkrper"/>
        <w:numPr>
          <w:ilvl w:val="0"/>
          <w:numId w:val="22"/>
        </w:numPr>
      </w:pPr>
      <w:r>
        <w:t>T</w:t>
      </w:r>
      <w:r w:rsidR="00F4077B">
        <w:t>abelle zur Tragfähigkeit von 88</w:t>
      </w:r>
      <w:r>
        <w:t>-98</w:t>
      </w:r>
    </w:p>
    <w:p w:rsidR="002D4621" w:rsidRDefault="002D4621" w:rsidP="00711FBC">
      <w:pPr>
        <w:pStyle w:val="Textkrper"/>
      </w:pPr>
    </w:p>
    <w:p w:rsidR="002D4621" w:rsidRDefault="002D4621" w:rsidP="00711FBC">
      <w:pPr>
        <w:pStyle w:val="Textkrper"/>
        <w:numPr>
          <w:ilvl w:val="0"/>
          <w:numId w:val="22"/>
        </w:numPr>
      </w:pPr>
      <w:r>
        <w:t>Skizze eines aufgeschnittenen Reifens</w:t>
      </w:r>
      <w:r>
        <w:rPr>
          <w:noProof/>
          <w:sz w:val="24"/>
        </w:rPr>
        <w:drawing>
          <wp:anchor distT="0" distB="0" distL="114300" distR="114300" simplePos="0" relativeHeight="251558912" behindDoc="0" locked="0" layoutInCell="0" allowOverlap="1" wp14:anchorId="09CE0F8E" wp14:editId="413777F4">
            <wp:simplePos x="0" y="0"/>
            <wp:positionH relativeFrom="rightMargin">
              <wp:posOffset>467995</wp:posOffset>
            </wp:positionH>
            <wp:positionV relativeFrom="paragraph">
              <wp:posOffset>0</wp:posOffset>
            </wp:positionV>
            <wp:extent cx="348615" cy="320040"/>
            <wp:effectExtent l="0" t="0" r="0" b="3810"/>
            <wp:wrapNone/>
            <wp:docPr id="1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555840" behindDoc="0" locked="0" layoutInCell="0" allowOverlap="1" wp14:anchorId="08019C6B" wp14:editId="40DA6101">
            <wp:simplePos x="0" y="0"/>
            <wp:positionH relativeFrom="rightMargin">
              <wp:posOffset>107950</wp:posOffset>
            </wp:positionH>
            <wp:positionV relativeFrom="paragraph">
              <wp:posOffset>0</wp:posOffset>
            </wp:positionV>
            <wp:extent cx="348615" cy="320040"/>
            <wp:effectExtent l="0" t="0" r="0" b="3810"/>
            <wp:wrapNone/>
            <wp:docPr id="1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621" w:rsidRDefault="002D4621" w:rsidP="00711FBC">
      <w:pPr>
        <w:pStyle w:val="Textkrper"/>
        <w:numPr>
          <w:ilvl w:val="1"/>
          <w:numId w:val="22"/>
        </w:numPr>
      </w:pPr>
      <w:r>
        <w:t>Beschriftung</w:t>
      </w:r>
    </w:p>
    <w:p w:rsidR="002D4621" w:rsidRDefault="002D4621" w:rsidP="00711FBC">
      <w:pPr>
        <w:pStyle w:val="Textkrper"/>
        <w:numPr>
          <w:ilvl w:val="1"/>
          <w:numId w:val="22"/>
        </w:numPr>
      </w:pPr>
      <w:r>
        <w:t>Aufbau eines Radialreifens</w:t>
      </w:r>
    </w:p>
    <w:p w:rsidR="002D4621" w:rsidRDefault="002D4621" w:rsidP="00711FBC">
      <w:pPr>
        <w:pStyle w:val="Textkrper"/>
        <w:ind w:left="720"/>
      </w:pPr>
    </w:p>
    <w:p w:rsidR="002D4621" w:rsidRDefault="002D4621" w:rsidP="00711FBC">
      <w:pPr>
        <w:pStyle w:val="Textkrper"/>
        <w:numPr>
          <w:ilvl w:val="0"/>
          <w:numId w:val="22"/>
        </w:numPr>
      </w:pPr>
      <w:proofErr w:type="spellStart"/>
      <w:r>
        <w:t>Runflatreifen</w:t>
      </w:r>
      <w:proofErr w:type="spellEnd"/>
      <w:r>
        <w:rPr>
          <w:noProof/>
          <w:sz w:val="24"/>
        </w:rPr>
        <w:drawing>
          <wp:anchor distT="0" distB="0" distL="114300" distR="114300" simplePos="0" relativeHeight="251559936" behindDoc="0" locked="0" layoutInCell="0" allowOverlap="1" wp14:anchorId="14C83CAE" wp14:editId="60CCA677">
            <wp:simplePos x="0" y="0"/>
            <wp:positionH relativeFrom="rightMargin">
              <wp:posOffset>107950</wp:posOffset>
            </wp:positionH>
            <wp:positionV relativeFrom="paragraph">
              <wp:posOffset>0</wp:posOffset>
            </wp:positionV>
            <wp:extent cx="345440" cy="323850"/>
            <wp:effectExtent l="0" t="0" r="0" b="0"/>
            <wp:wrapNone/>
            <wp:docPr id="1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4621" w:rsidRDefault="002D4621" w:rsidP="00711FBC">
      <w:pPr>
        <w:pStyle w:val="Textkrper"/>
        <w:numPr>
          <w:ilvl w:val="1"/>
          <w:numId w:val="22"/>
        </w:numPr>
      </w:pPr>
      <w:r>
        <w:t>Eigenschaften</w:t>
      </w:r>
    </w:p>
    <w:p w:rsidR="002D4621" w:rsidRDefault="002D4621" w:rsidP="00711FBC">
      <w:pPr>
        <w:pStyle w:val="Textkrper"/>
        <w:numPr>
          <w:ilvl w:val="1"/>
          <w:numId w:val="22"/>
        </w:numPr>
      </w:pPr>
      <w:r>
        <w:t>Besonderheiten im Aufbau</w:t>
      </w:r>
    </w:p>
    <w:p w:rsidR="005F5F26" w:rsidRPr="00C55F28" w:rsidRDefault="002B577E" w:rsidP="00711FBC">
      <w:pPr>
        <w:pStyle w:val="Marginaliegrau"/>
        <w:framePr w:wrap="around" w:y="131"/>
        <w:rPr>
          <w:color w:val="000000" w:themeColor="text1"/>
        </w:rPr>
      </w:pPr>
      <w:hyperlink r:id="rId94" w:history="1">
        <w:r w:rsidR="00C55F28" w:rsidRPr="00C55F28">
          <w:rPr>
            <w:rStyle w:val="Hyperlink"/>
            <w:color w:val="000000" w:themeColor="text1"/>
            <w:u w:val="none"/>
          </w:rPr>
          <w:t>www.blobs.continental-t</w:t>
        </w:r>
        <w:r w:rsidR="00C55F28" w:rsidRPr="00C55F28">
          <w:rPr>
            <w:rStyle w:val="Hyperlink"/>
            <w:color w:val="000000" w:themeColor="text1"/>
            <w:u w:val="none"/>
          </w:rPr>
          <w:t>i</w:t>
        </w:r>
        <w:r w:rsidR="00C55F28" w:rsidRPr="00C55F28">
          <w:rPr>
            <w:rStyle w:val="Hyperlink"/>
            <w:color w:val="000000" w:themeColor="text1"/>
            <w:u w:val="none"/>
          </w:rPr>
          <w:t>res.com/www8/servlet/blob/378068/fdc4066582ba4be5aa41269eca7edded/reifengrundlagen-2013-14-d-data.pdf</w:t>
        </w:r>
      </w:hyperlink>
    </w:p>
    <w:p w:rsidR="002D4621" w:rsidRPr="00C55F28" w:rsidRDefault="002D4621" w:rsidP="00711FBC">
      <w:pPr>
        <w:pStyle w:val="Textkrper"/>
        <w:numPr>
          <w:ilvl w:val="1"/>
          <w:numId w:val="22"/>
        </w:numPr>
        <w:rPr>
          <w:color w:val="000000" w:themeColor="text1"/>
        </w:rPr>
      </w:pPr>
      <w:r w:rsidRPr="00C55F28">
        <w:rPr>
          <w:color w:val="000000" w:themeColor="text1"/>
        </w:rPr>
        <w:t>Montagehinweise</w:t>
      </w:r>
    </w:p>
    <w:p w:rsidR="002D4621" w:rsidRDefault="002D4621" w:rsidP="00711FBC">
      <w:pPr>
        <w:pStyle w:val="Textkrper"/>
        <w:numPr>
          <w:ilvl w:val="0"/>
          <w:numId w:val="22"/>
        </w:numPr>
      </w:pPr>
      <w:r>
        <w:t>Auswirkungen unterschiedlicher Reifenquerschnitte</w:t>
      </w:r>
    </w:p>
    <w:p w:rsidR="002D4621" w:rsidRDefault="002D4621" w:rsidP="00711FBC">
      <w:pPr>
        <w:pStyle w:val="Textkrper"/>
        <w:numPr>
          <w:ilvl w:val="0"/>
          <w:numId w:val="22"/>
        </w:numPr>
      </w:pPr>
      <w:r>
        <w:t>Reifenalter</w:t>
      </w:r>
    </w:p>
    <w:p w:rsidR="002D4621" w:rsidRDefault="002D4621" w:rsidP="00711FBC">
      <w:pPr>
        <w:pStyle w:val="Textkrper"/>
        <w:numPr>
          <w:ilvl w:val="0"/>
          <w:numId w:val="22"/>
        </w:numPr>
      </w:pPr>
      <w:r>
        <w:t>Im Niveau C muss das Plakat präsentiert werden.</w:t>
      </w:r>
    </w:p>
    <w:p w:rsidR="002D4621" w:rsidRPr="0045502B" w:rsidRDefault="002D4621" w:rsidP="00711FBC">
      <w:pPr>
        <w:jc w:val="both"/>
      </w:pPr>
    </w:p>
    <w:p w:rsidR="00647835" w:rsidRDefault="00647835" w:rsidP="00372B6B"/>
    <w:p w:rsidR="00647835" w:rsidRDefault="00647835" w:rsidP="00372B6B"/>
    <w:p w:rsidR="004F111C" w:rsidRDefault="004F111C" w:rsidP="004F111C">
      <w:r>
        <w:t>Für die Bewertung des Plakates wird das Kompetenzraster „Plakate erstellen“ verwe</w:t>
      </w:r>
      <w:r>
        <w:t>n</w:t>
      </w:r>
      <w:r>
        <w:t xml:space="preserve">det. Sie finden dieses Kompetenzraster in ihrem Lerntagebuch.  </w:t>
      </w:r>
    </w:p>
    <w:p w:rsidR="004F111C" w:rsidRDefault="004F111C" w:rsidP="004F111C"/>
    <w:p w:rsidR="00647835" w:rsidRDefault="00647835" w:rsidP="00372B6B"/>
    <w:p w:rsidR="00372B6B" w:rsidRDefault="00372B6B" w:rsidP="00372B6B"/>
    <w:p w:rsidR="00372B6B" w:rsidRDefault="00372B6B" w:rsidP="00372B6B"/>
    <w:p w:rsidR="00372B6B" w:rsidRPr="0045502B" w:rsidRDefault="00372B6B" w:rsidP="00372B6B"/>
    <w:p w:rsidR="00372B6B" w:rsidRDefault="00372B6B" w:rsidP="003711A6"/>
    <w:p w:rsidR="00F5649B" w:rsidRDefault="00F5649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54864" w:rsidRPr="00B51DE9" w:rsidTr="00B872E9">
        <w:trPr>
          <w:trHeight w:val="523"/>
        </w:trPr>
        <w:tc>
          <w:tcPr>
            <w:tcW w:w="3119" w:type="dxa"/>
            <w:tcBorders>
              <w:left w:val="single" w:sz="4" w:space="0" w:color="auto"/>
              <w:bottom w:val="single" w:sz="4" w:space="0" w:color="auto"/>
              <w:right w:val="single" w:sz="4" w:space="0" w:color="auto"/>
            </w:tcBorders>
            <w:shd w:val="clear" w:color="auto" w:fill="D9D9D9"/>
            <w:hideMark/>
          </w:tcPr>
          <w:p w:rsidR="00454864" w:rsidRDefault="00454864" w:rsidP="0027614A">
            <w:pPr>
              <w:pStyle w:val="Tabelle6pt"/>
              <w:rPr>
                <w:color w:val="000000"/>
              </w:rPr>
            </w:pPr>
            <w:r>
              <w:lastRenderedPageBreak/>
              <w:br w:type="page"/>
              <w:t>Lernfeld</w:t>
            </w:r>
          </w:p>
          <w:p w:rsidR="00454864" w:rsidRDefault="00454864" w:rsidP="0027614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454864" w:rsidRDefault="00454864" w:rsidP="0027614A">
            <w:pPr>
              <w:pStyle w:val="Tabelle6pt"/>
              <w:rPr>
                <w:color w:val="000000"/>
              </w:rPr>
            </w:pPr>
            <w:r>
              <w:t>Titel</w:t>
            </w:r>
          </w:p>
          <w:p w:rsidR="00454864" w:rsidRDefault="004F111C" w:rsidP="008A4888">
            <w:pPr>
              <w:pStyle w:val="TabelleKopflinks"/>
            </w:pPr>
            <w:r>
              <w:t xml:space="preserve">Informieren – Was wissen Sie über </w:t>
            </w:r>
            <w:r w:rsidR="008A4888">
              <w:t>Felge</w:t>
            </w:r>
            <w:r>
              <w:t>n?</w:t>
            </w:r>
          </w:p>
        </w:tc>
        <w:tc>
          <w:tcPr>
            <w:tcW w:w="188" w:type="dxa"/>
            <w:vMerge w:val="restart"/>
            <w:tcBorders>
              <w:top w:val="nil"/>
              <w:left w:val="single" w:sz="4" w:space="0" w:color="auto"/>
              <w:bottom w:val="nil"/>
              <w:right w:val="single" w:sz="4" w:space="0" w:color="auto"/>
            </w:tcBorders>
            <w:shd w:val="clear" w:color="auto" w:fill="FFFFFF"/>
          </w:tcPr>
          <w:p w:rsidR="00454864" w:rsidRPr="004B658C" w:rsidRDefault="00454864" w:rsidP="0027614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454864" w:rsidRPr="00B51DE9" w:rsidRDefault="00454864" w:rsidP="00B872E9">
            <w:pPr>
              <w:pStyle w:val="TabelleKopfmitte"/>
              <w:rPr>
                <w:rFonts w:eastAsia="Calibri"/>
              </w:rPr>
            </w:pPr>
            <w:r>
              <w:t>FZT</w:t>
            </w:r>
            <w:r w:rsidR="00B872E9">
              <w:t xml:space="preserve"> 0</w:t>
            </w:r>
            <w:r w:rsidR="004E62CD">
              <w:t>1.</w:t>
            </w:r>
            <w:r w:rsidR="007317DD">
              <w:t>01.</w:t>
            </w:r>
            <w:r w:rsidR="00B872E9">
              <w:t>02</w:t>
            </w:r>
            <w:r>
              <w:t>.06</w:t>
            </w:r>
          </w:p>
        </w:tc>
      </w:tr>
      <w:tr w:rsidR="00454864" w:rsidRPr="00B51DE9" w:rsidTr="0027614A">
        <w:tc>
          <w:tcPr>
            <w:tcW w:w="7348" w:type="dxa"/>
            <w:gridSpan w:val="3"/>
            <w:tcBorders>
              <w:left w:val="single" w:sz="4" w:space="0" w:color="auto"/>
              <w:bottom w:val="single" w:sz="4" w:space="0" w:color="auto"/>
              <w:right w:val="single" w:sz="4" w:space="0" w:color="auto"/>
            </w:tcBorders>
            <w:shd w:val="clear" w:color="auto" w:fill="auto"/>
            <w:hideMark/>
          </w:tcPr>
          <w:p w:rsidR="00454864" w:rsidRPr="00572DE6" w:rsidRDefault="00454864" w:rsidP="0027614A">
            <w:pPr>
              <w:pStyle w:val="Tabelle6pt"/>
            </w:pPr>
            <w:r w:rsidRPr="00572DE6">
              <w:t>Kompetenzbereiche:</w:t>
            </w:r>
          </w:p>
          <w:p w:rsidR="00454864" w:rsidRPr="00572DE6" w:rsidRDefault="00454864" w:rsidP="0027614A">
            <w:pPr>
              <w:pStyle w:val="Kopf8ptafz"/>
            </w:pPr>
            <w:r w:rsidRPr="00572DE6">
              <w:rPr>
                <w:spacing w:val="-2"/>
                <w:szCs w:val="16"/>
              </w:rPr>
              <w:t>Ich kann unterscheiden, welche Kenntnisse für die jeweilige Arbeit erforderlich sind.</w:t>
            </w:r>
          </w:p>
          <w:p w:rsidR="00454864" w:rsidRPr="00F4077B" w:rsidRDefault="00454864" w:rsidP="0027614A">
            <w:pPr>
              <w:pStyle w:val="Kopf8ptafz"/>
              <w:rPr>
                <w:i/>
              </w:rPr>
            </w:pPr>
            <w:r w:rsidRPr="00F4077B">
              <w:rPr>
                <w:i/>
              </w:rPr>
              <w:t>Arbeitsweise: Ich kann Arbeitstechniken einüben.</w:t>
            </w:r>
          </w:p>
        </w:tc>
        <w:tc>
          <w:tcPr>
            <w:tcW w:w="188" w:type="dxa"/>
            <w:vMerge/>
            <w:tcBorders>
              <w:left w:val="single" w:sz="4" w:space="0" w:color="auto"/>
              <w:bottom w:val="nil"/>
              <w:right w:val="nil"/>
            </w:tcBorders>
            <w:vAlign w:val="center"/>
            <w:hideMark/>
          </w:tcPr>
          <w:p w:rsidR="00454864" w:rsidRPr="00572DE6" w:rsidRDefault="00454864" w:rsidP="0027614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54864" w:rsidRPr="00572DE6" w:rsidTr="0027614A">
              <w:trPr>
                <w:trHeight w:val="284"/>
              </w:trPr>
              <w:tc>
                <w:tcPr>
                  <w:tcW w:w="2090" w:type="dxa"/>
                  <w:shd w:val="clear" w:color="auto" w:fill="auto"/>
                </w:tcPr>
                <w:p w:rsidR="00454864" w:rsidRPr="00572DE6" w:rsidRDefault="00454864" w:rsidP="0027614A">
                  <w:pPr>
                    <w:pStyle w:val="Textkrpermitte"/>
                  </w:pPr>
                  <w:proofErr w:type="spellStart"/>
                  <w:r w:rsidRPr="00572DE6">
                    <w:t>LernPROJEKT</w:t>
                  </w:r>
                  <w:proofErr w:type="spellEnd"/>
                </w:p>
              </w:tc>
            </w:tr>
            <w:tr w:rsidR="00454864" w:rsidRPr="00572DE6" w:rsidTr="0027614A">
              <w:trPr>
                <w:trHeight w:val="284"/>
              </w:trPr>
              <w:tc>
                <w:tcPr>
                  <w:tcW w:w="2090" w:type="dxa"/>
                  <w:tcBorders>
                    <w:bottom w:val="single" w:sz="4" w:space="0" w:color="auto"/>
                  </w:tcBorders>
                  <w:shd w:val="clear" w:color="auto" w:fill="auto"/>
                </w:tcPr>
                <w:p w:rsidR="00454864" w:rsidRPr="00572DE6" w:rsidRDefault="00454864" w:rsidP="0027614A">
                  <w:pPr>
                    <w:pStyle w:val="Textkrpermitte"/>
                  </w:pPr>
                  <w:proofErr w:type="spellStart"/>
                  <w:r w:rsidRPr="00572DE6">
                    <w:t>LernTHEMA</w:t>
                  </w:r>
                  <w:proofErr w:type="spellEnd"/>
                </w:p>
              </w:tc>
            </w:tr>
            <w:tr w:rsidR="00454864" w:rsidRPr="00572DE6" w:rsidTr="0027614A">
              <w:trPr>
                <w:trHeight w:val="284"/>
              </w:trPr>
              <w:tc>
                <w:tcPr>
                  <w:tcW w:w="2090" w:type="dxa"/>
                  <w:tcBorders>
                    <w:bottom w:val="nil"/>
                  </w:tcBorders>
                  <w:shd w:val="clear" w:color="auto" w:fill="D9D9D9" w:themeFill="background1" w:themeFillShade="D9"/>
                </w:tcPr>
                <w:p w:rsidR="00454864" w:rsidRPr="00572DE6" w:rsidRDefault="00454864" w:rsidP="0027614A">
                  <w:pPr>
                    <w:pStyle w:val="TabelleKopfmitte"/>
                  </w:pPr>
                  <w:proofErr w:type="spellStart"/>
                  <w:r w:rsidRPr="00572DE6">
                    <w:t>LernSCHRITT</w:t>
                  </w:r>
                  <w:proofErr w:type="spellEnd"/>
                </w:p>
              </w:tc>
            </w:tr>
          </w:tbl>
          <w:p w:rsidR="00454864" w:rsidRPr="00572DE6" w:rsidRDefault="00454864" w:rsidP="0027614A"/>
        </w:tc>
      </w:tr>
      <w:tr w:rsidR="00454864" w:rsidRPr="00B51DE9" w:rsidTr="0027614A">
        <w:trPr>
          <w:trHeight w:val="149"/>
        </w:trPr>
        <w:tc>
          <w:tcPr>
            <w:tcW w:w="7348" w:type="dxa"/>
            <w:gridSpan w:val="3"/>
            <w:tcBorders>
              <w:top w:val="single" w:sz="4" w:space="0" w:color="auto"/>
              <w:left w:val="nil"/>
              <w:right w:val="nil"/>
            </w:tcBorders>
          </w:tcPr>
          <w:p w:rsidR="00454864" w:rsidRPr="00572DE6" w:rsidRDefault="00454864" w:rsidP="0027614A"/>
        </w:tc>
        <w:tc>
          <w:tcPr>
            <w:tcW w:w="196" w:type="dxa"/>
            <w:gridSpan w:val="2"/>
            <w:tcBorders>
              <w:top w:val="nil"/>
              <w:left w:val="nil"/>
              <w:right w:val="nil"/>
            </w:tcBorders>
          </w:tcPr>
          <w:p w:rsidR="00454864" w:rsidRPr="00572DE6" w:rsidRDefault="00454864" w:rsidP="0027614A"/>
        </w:tc>
        <w:tc>
          <w:tcPr>
            <w:tcW w:w="2095" w:type="dxa"/>
            <w:tcBorders>
              <w:top w:val="single" w:sz="4" w:space="0" w:color="auto"/>
              <w:left w:val="nil"/>
              <w:right w:val="nil"/>
            </w:tcBorders>
          </w:tcPr>
          <w:p w:rsidR="00454864" w:rsidRPr="00572DE6" w:rsidRDefault="00454864" w:rsidP="0027614A"/>
        </w:tc>
      </w:tr>
      <w:tr w:rsidR="00454864" w:rsidRPr="00B51DE9" w:rsidTr="0027614A">
        <w:trPr>
          <w:trHeight w:val="443"/>
        </w:trPr>
        <w:tc>
          <w:tcPr>
            <w:tcW w:w="4818" w:type="dxa"/>
            <w:gridSpan w:val="2"/>
            <w:vMerge w:val="restart"/>
            <w:tcBorders>
              <w:left w:val="single" w:sz="4" w:space="0" w:color="auto"/>
              <w:right w:val="single" w:sz="4" w:space="0" w:color="auto"/>
            </w:tcBorders>
          </w:tcPr>
          <w:p w:rsidR="00454864" w:rsidRPr="00572DE6" w:rsidRDefault="00454864" w:rsidP="0027614A">
            <w:pPr>
              <w:pStyle w:val="Tabelle6pt"/>
            </w:pPr>
            <w:r w:rsidRPr="00572DE6">
              <w:t>Kompetenzen:</w:t>
            </w:r>
          </w:p>
          <w:p w:rsidR="00454864" w:rsidRPr="00572DE6" w:rsidRDefault="00454864" w:rsidP="0027614A">
            <w:pPr>
              <w:pStyle w:val="Kopf8ptafz"/>
            </w:pPr>
            <w:r w:rsidRPr="00572DE6">
              <w:t>Ich kann Felgenbezeichnungen erläutern</w:t>
            </w:r>
            <w:r w:rsidR="001E5165" w:rsidRPr="00572DE6">
              <w:t>.</w:t>
            </w:r>
          </w:p>
          <w:p w:rsidR="00454864" w:rsidRPr="00572DE6" w:rsidRDefault="00454864" w:rsidP="0027614A">
            <w:pPr>
              <w:pStyle w:val="Kopf8ptafz"/>
            </w:pPr>
            <w:r w:rsidRPr="00572DE6">
              <w:t>Ich kann den Aufbau von Felgen beschreiben.</w:t>
            </w:r>
          </w:p>
          <w:p w:rsidR="00454864" w:rsidRPr="00572DE6" w:rsidRDefault="00454864" w:rsidP="0027614A">
            <w:pPr>
              <w:pStyle w:val="Kopf8ptafz"/>
            </w:pPr>
            <w:r w:rsidRPr="00572DE6">
              <w:t>Ich kann die Anforderungen an Radschrauben erläutern</w:t>
            </w:r>
            <w:r w:rsidR="001E5165" w:rsidRPr="00572DE6">
              <w:t>.</w:t>
            </w:r>
          </w:p>
          <w:p w:rsidR="00454864" w:rsidRPr="000E030A" w:rsidRDefault="00454864" w:rsidP="0027614A">
            <w:pPr>
              <w:pStyle w:val="Kopf8ptafz"/>
              <w:rPr>
                <w:i/>
              </w:rPr>
            </w:pPr>
            <w:r w:rsidRPr="000E030A">
              <w:rPr>
                <w:i/>
              </w:rPr>
              <w:t>Ich kann ein Informationsplakat strukturieren.</w:t>
            </w:r>
          </w:p>
          <w:p w:rsidR="00454864" w:rsidRPr="00572DE6" w:rsidRDefault="00454864" w:rsidP="0027614A">
            <w:pPr>
              <w:pStyle w:val="Kopf8ptafz"/>
            </w:pPr>
            <w:r w:rsidRPr="000E030A">
              <w:rPr>
                <w:i/>
              </w:rPr>
              <w:t xml:space="preserve">Ich </w:t>
            </w:r>
            <w:r w:rsidR="00572DE6" w:rsidRPr="000E030A">
              <w:rPr>
                <w:i/>
              </w:rPr>
              <w:t xml:space="preserve">kann </w:t>
            </w:r>
            <w:r w:rsidRPr="000E030A">
              <w:rPr>
                <w:i/>
              </w:rPr>
              <w:t>ein Informationsplakat vorstellen</w:t>
            </w:r>
            <w:r w:rsidR="001E5165" w:rsidRPr="000E030A">
              <w:rPr>
                <w:i/>
              </w:rPr>
              <w:t>.</w:t>
            </w:r>
          </w:p>
        </w:tc>
        <w:tc>
          <w:tcPr>
            <w:tcW w:w="4821" w:type="dxa"/>
            <w:gridSpan w:val="4"/>
            <w:tcBorders>
              <w:left w:val="single" w:sz="4" w:space="0" w:color="auto"/>
              <w:right w:val="single" w:sz="4" w:space="0" w:color="auto"/>
            </w:tcBorders>
          </w:tcPr>
          <w:p w:rsidR="00454864" w:rsidRPr="00572DE6" w:rsidRDefault="00454864" w:rsidP="0027614A">
            <w:pPr>
              <w:pStyle w:val="Tabelle6pt"/>
            </w:pPr>
            <w:r w:rsidRPr="00572DE6">
              <w:t>Was Sie schon können sollten:</w:t>
            </w:r>
          </w:p>
          <w:p w:rsidR="00454864" w:rsidRPr="00572DE6" w:rsidRDefault="00454864" w:rsidP="0027614A">
            <w:pPr>
              <w:pStyle w:val="Kopf8ptafz"/>
            </w:pPr>
            <w:r w:rsidRPr="00572DE6">
              <w:t>Ich kann vor der Klasse reden (C)</w:t>
            </w:r>
            <w:r w:rsidR="001E5165" w:rsidRPr="00572DE6">
              <w:t>.</w:t>
            </w:r>
          </w:p>
        </w:tc>
      </w:tr>
      <w:tr w:rsidR="00454864" w:rsidRPr="00B51DE9" w:rsidTr="0027614A">
        <w:trPr>
          <w:trHeight w:val="443"/>
        </w:trPr>
        <w:tc>
          <w:tcPr>
            <w:tcW w:w="4818" w:type="dxa"/>
            <w:gridSpan w:val="2"/>
            <w:vMerge/>
            <w:tcBorders>
              <w:left w:val="single" w:sz="4" w:space="0" w:color="auto"/>
              <w:right w:val="single" w:sz="4" w:space="0" w:color="auto"/>
            </w:tcBorders>
          </w:tcPr>
          <w:p w:rsidR="00454864" w:rsidRPr="00572DE6" w:rsidRDefault="00454864" w:rsidP="0027614A">
            <w:pPr>
              <w:pStyle w:val="Tabelle6pt"/>
            </w:pPr>
          </w:p>
        </w:tc>
        <w:tc>
          <w:tcPr>
            <w:tcW w:w="4821" w:type="dxa"/>
            <w:gridSpan w:val="4"/>
            <w:tcBorders>
              <w:left w:val="single" w:sz="4" w:space="0" w:color="auto"/>
              <w:right w:val="single" w:sz="4" w:space="0" w:color="auto"/>
            </w:tcBorders>
          </w:tcPr>
          <w:p w:rsidR="00454864" w:rsidRPr="00572DE6" w:rsidRDefault="00454864" w:rsidP="0027614A">
            <w:pPr>
              <w:pStyle w:val="Tabelle6pt"/>
            </w:pPr>
            <w:r w:rsidRPr="00572DE6">
              <w:t>Wofür Sie das benötigen:</w:t>
            </w:r>
          </w:p>
          <w:p w:rsidR="00454864" w:rsidRPr="00572DE6" w:rsidRDefault="00026F0C" w:rsidP="00200E26">
            <w:pPr>
              <w:pStyle w:val="Kopf8ptafz"/>
            </w:pPr>
            <w:r w:rsidRPr="00572DE6">
              <w:t>Zur A</w:t>
            </w:r>
            <w:r w:rsidR="00454864" w:rsidRPr="00572DE6">
              <w:t>uswahl pa</w:t>
            </w:r>
            <w:r w:rsidR="002E1B94">
              <w:t>ssender Felgen für ein Fahrzeug</w:t>
            </w:r>
          </w:p>
        </w:tc>
      </w:tr>
      <w:tr w:rsidR="00454864" w:rsidRPr="00B51DE9" w:rsidTr="0027614A">
        <w:trPr>
          <w:trHeight w:val="443"/>
        </w:trPr>
        <w:tc>
          <w:tcPr>
            <w:tcW w:w="4818" w:type="dxa"/>
            <w:gridSpan w:val="2"/>
            <w:vMerge/>
            <w:tcBorders>
              <w:left w:val="single" w:sz="4" w:space="0" w:color="auto"/>
              <w:right w:val="single" w:sz="4" w:space="0" w:color="auto"/>
            </w:tcBorders>
          </w:tcPr>
          <w:p w:rsidR="00454864" w:rsidRPr="00572DE6" w:rsidRDefault="00454864" w:rsidP="0027614A">
            <w:pPr>
              <w:pStyle w:val="Tabelle6pt"/>
            </w:pPr>
          </w:p>
        </w:tc>
        <w:tc>
          <w:tcPr>
            <w:tcW w:w="4821" w:type="dxa"/>
            <w:gridSpan w:val="4"/>
            <w:tcBorders>
              <w:left w:val="single" w:sz="4" w:space="0" w:color="auto"/>
              <w:right w:val="single" w:sz="4" w:space="0" w:color="auto"/>
            </w:tcBorders>
          </w:tcPr>
          <w:p w:rsidR="00454864" w:rsidRPr="00572DE6" w:rsidRDefault="00454864" w:rsidP="0027614A">
            <w:pPr>
              <w:pStyle w:val="Tabelle6pt"/>
            </w:pPr>
            <w:r w:rsidRPr="00572DE6">
              <w:t>Wie Sie Ihr Können prüfen können:</w:t>
            </w:r>
          </w:p>
          <w:p w:rsidR="00454864" w:rsidRPr="00572DE6" w:rsidRDefault="001E5165" w:rsidP="00200E26">
            <w:pPr>
              <w:pStyle w:val="Kopf8ptafz"/>
            </w:pPr>
            <w:r w:rsidRPr="00572DE6">
              <w:t>Bespr</w:t>
            </w:r>
            <w:r w:rsidR="002E1B94">
              <w:t>echung der Ergebnisse im Plenum</w:t>
            </w:r>
          </w:p>
        </w:tc>
      </w:tr>
    </w:tbl>
    <w:p w:rsidR="00454864" w:rsidRDefault="00572DE6" w:rsidP="00572DE6">
      <w:pPr>
        <w:pStyle w:val="berschrift1"/>
      </w:pPr>
      <w:r>
        <w:rPr>
          <w:noProof/>
          <w:sz w:val="24"/>
        </w:rPr>
        <w:drawing>
          <wp:anchor distT="0" distB="0" distL="114300" distR="114300" simplePos="0" relativeHeight="251575296" behindDoc="0" locked="0" layoutInCell="0" allowOverlap="1" wp14:anchorId="2D2E46C1" wp14:editId="635D2B69">
            <wp:simplePos x="0" y="0"/>
            <wp:positionH relativeFrom="rightMargin">
              <wp:posOffset>112266</wp:posOffset>
            </wp:positionH>
            <wp:positionV relativeFrom="paragraph">
              <wp:posOffset>86360</wp:posOffset>
            </wp:positionV>
            <wp:extent cx="658495" cy="323850"/>
            <wp:effectExtent l="0" t="0" r="8255" b="0"/>
            <wp:wrapNone/>
            <wp:docPr id="2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54864">
        <w:t>Informationsplakat zum Thema</w:t>
      </w:r>
      <w:r w:rsidR="001D1FE3">
        <w:t xml:space="preserve">: „Was wissen Sie über </w:t>
      </w:r>
      <w:r w:rsidR="00454864">
        <w:t xml:space="preserve"> Felge</w:t>
      </w:r>
      <w:r w:rsidR="001D1FE3">
        <w:t>n?“</w:t>
      </w:r>
    </w:p>
    <w:p w:rsidR="00454864" w:rsidRDefault="00454864" w:rsidP="00454864">
      <w:pPr>
        <w:pStyle w:val="Textkrper"/>
      </w:pPr>
      <w:r>
        <w:rPr>
          <w:noProof/>
          <w:sz w:val="24"/>
        </w:rPr>
        <w:drawing>
          <wp:anchor distT="0" distB="0" distL="114300" distR="114300" simplePos="0" relativeHeight="251576320" behindDoc="0" locked="0" layoutInCell="0" allowOverlap="1" wp14:anchorId="0857380F" wp14:editId="150E53EB">
            <wp:simplePos x="0" y="0"/>
            <wp:positionH relativeFrom="rightMargin">
              <wp:posOffset>129540</wp:posOffset>
            </wp:positionH>
            <wp:positionV relativeFrom="paragraph">
              <wp:posOffset>-7620</wp:posOffset>
            </wp:positionV>
            <wp:extent cx="323850" cy="323850"/>
            <wp:effectExtent l="0" t="0" r="0" b="0"/>
            <wp:wrapNone/>
            <wp:docPr id="2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Erstellen Sie mit Hilfe d</w:t>
      </w:r>
      <w:r w:rsidR="002E1B94">
        <w:t>es Fachkunde-</w:t>
      </w:r>
      <w:r>
        <w:t xml:space="preserve"> und des Tabellenbuchs ein Informationsplakat zum Thema Felgen. Auf dem Plakat sollten folgende Informationen zu finden sein:</w:t>
      </w:r>
    </w:p>
    <w:p w:rsidR="00454864" w:rsidRDefault="00454864" w:rsidP="00454864">
      <w:pPr>
        <w:pStyle w:val="Textkrper"/>
      </w:pPr>
    </w:p>
    <w:p w:rsidR="00454864" w:rsidRDefault="00454864" w:rsidP="00454864">
      <w:pPr>
        <w:pStyle w:val="Textkrper"/>
      </w:pPr>
    </w:p>
    <w:p w:rsidR="00454864" w:rsidRDefault="00454864" w:rsidP="00454864">
      <w:pPr>
        <w:pStyle w:val="Textkrper"/>
      </w:pPr>
    </w:p>
    <w:p w:rsidR="00454864" w:rsidRDefault="00454864" w:rsidP="004F5D85">
      <w:pPr>
        <w:pStyle w:val="Textkrper"/>
        <w:numPr>
          <w:ilvl w:val="0"/>
          <w:numId w:val="22"/>
        </w:numPr>
      </w:pPr>
      <w:r>
        <w:t>Skizze einer Felge mit Beschriftung</w:t>
      </w:r>
      <w:r>
        <w:rPr>
          <w:noProof/>
          <w:sz w:val="24"/>
        </w:rPr>
        <w:drawing>
          <wp:anchor distT="0" distB="0" distL="114300" distR="114300" simplePos="0" relativeHeight="251579392" behindDoc="0" locked="0" layoutInCell="0" allowOverlap="1" wp14:anchorId="61B62840" wp14:editId="2432FCD6">
            <wp:simplePos x="0" y="0"/>
            <wp:positionH relativeFrom="rightMargin">
              <wp:posOffset>828040</wp:posOffset>
            </wp:positionH>
            <wp:positionV relativeFrom="paragraph">
              <wp:posOffset>0</wp:posOffset>
            </wp:positionV>
            <wp:extent cx="349200" cy="320400"/>
            <wp:effectExtent l="0" t="0" r="0" b="3810"/>
            <wp:wrapNone/>
            <wp:docPr id="2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578368" behindDoc="0" locked="0" layoutInCell="0" allowOverlap="1" wp14:anchorId="531A728F" wp14:editId="38A9C977">
            <wp:simplePos x="0" y="0"/>
            <wp:positionH relativeFrom="rightMargin">
              <wp:posOffset>467995</wp:posOffset>
            </wp:positionH>
            <wp:positionV relativeFrom="paragraph">
              <wp:posOffset>0</wp:posOffset>
            </wp:positionV>
            <wp:extent cx="349885" cy="320675"/>
            <wp:effectExtent l="0" t="0" r="0" b="3175"/>
            <wp:wrapNone/>
            <wp:docPr id="2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577344" behindDoc="0" locked="0" layoutInCell="0" allowOverlap="1" wp14:anchorId="64A2BB30" wp14:editId="51F3FBED">
            <wp:simplePos x="0" y="0"/>
            <wp:positionH relativeFrom="rightMargin">
              <wp:posOffset>107950</wp:posOffset>
            </wp:positionH>
            <wp:positionV relativeFrom="paragraph">
              <wp:posOffset>0</wp:posOffset>
            </wp:positionV>
            <wp:extent cx="349885" cy="320675"/>
            <wp:effectExtent l="0" t="0" r="0" b="3175"/>
            <wp:wrapNone/>
            <wp:docPr id="3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864" w:rsidRPr="004B5E8C" w:rsidRDefault="00454864" w:rsidP="004F5D85">
      <w:pPr>
        <w:pStyle w:val="Textkrper"/>
        <w:numPr>
          <w:ilvl w:val="0"/>
          <w:numId w:val="22"/>
        </w:numPr>
        <w:rPr>
          <w:rFonts w:eastAsiaTheme="minorEastAsia"/>
        </w:rPr>
      </w:pPr>
      <w:r>
        <w:t xml:space="preserve">Erklärungen zur Felgenbezeichnung:  </w:t>
      </w:r>
      <m:oMath>
        <m:r>
          <w:rPr>
            <w:rFonts w:ascii="Cambria Math" w:hAnsi="Cambria Math"/>
          </w:rPr>
          <m:t>6</m:t>
        </m:r>
        <m:f>
          <m:fPr>
            <m:type m:val="skw"/>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Jx15H2 ET42</m:t>
        </m:r>
      </m:oMath>
    </w:p>
    <w:p w:rsidR="00454864" w:rsidRDefault="00454864" w:rsidP="004F5D85">
      <w:pPr>
        <w:pStyle w:val="Textkrper"/>
        <w:numPr>
          <w:ilvl w:val="0"/>
          <w:numId w:val="22"/>
        </w:numPr>
        <w:rPr>
          <w:rFonts w:eastAsiaTheme="minorEastAsia"/>
        </w:rPr>
      </w:pPr>
      <w:r>
        <w:rPr>
          <w:rFonts w:eastAsiaTheme="minorEastAsia"/>
        </w:rPr>
        <w:t>Felgenmaterialien: welche gibt es?</w:t>
      </w:r>
    </w:p>
    <w:p w:rsidR="00454864" w:rsidRDefault="00454864" w:rsidP="00454864">
      <w:pPr>
        <w:pStyle w:val="Textkrper"/>
        <w:rPr>
          <w:rFonts w:eastAsiaTheme="minorEastAsia"/>
        </w:rPr>
      </w:pPr>
    </w:p>
    <w:p w:rsidR="00454864" w:rsidRPr="004B5E8C" w:rsidRDefault="00454864" w:rsidP="004F5D85">
      <w:pPr>
        <w:pStyle w:val="Textkrper"/>
        <w:numPr>
          <w:ilvl w:val="0"/>
          <w:numId w:val="22"/>
        </w:numPr>
      </w:pPr>
      <w:r w:rsidRPr="004B5E8C">
        <w:t>Vor- und Nachteile unterschiedlicher Felgenmaterialien</w:t>
      </w:r>
      <w:r w:rsidRPr="009A3B08">
        <w:rPr>
          <w:noProof/>
          <w:sz w:val="24"/>
        </w:rPr>
        <w:drawing>
          <wp:anchor distT="0" distB="0" distL="114300" distR="114300" simplePos="0" relativeHeight="251581440" behindDoc="0" locked="0" layoutInCell="0" allowOverlap="1" wp14:anchorId="1814849F" wp14:editId="66309336">
            <wp:simplePos x="0" y="0"/>
            <wp:positionH relativeFrom="rightMargin">
              <wp:posOffset>467995</wp:posOffset>
            </wp:positionH>
            <wp:positionV relativeFrom="paragraph">
              <wp:posOffset>0</wp:posOffset>
            </wp:positionV>
            <wp:extent cx="348615" cy="320040"/>
            <wp:effectExtent l="0" t="0" r="0" b="3810"/>
            <wp:wrapNone/>
            <wp:docPr id="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3B08">
        <w:rPr>
          <w:noProof/>
          <w:sz w:val="24"/>
        </w:rPr>
        <w:drawing>
          <wp:anchor distT="0" distB="0" distL="114300" distR="114300" simplePos="0" relativeHeight="251580416" behindDoc="0" locked="0" layoutInCell="0" allowOverlap="1" wp14:anchorId="708C7B72" wp14:editId="5868B5C8">
            <wp:simplePos x="0" y="0"/>
            <wp:positionH relativeFrom="rightMargin">
              <wp:posOffset>107950</wp:posOffset>
            </wp:positionH>
            <wp:positionV relativeFrom="paragraph">
              <wp:posOffset>0</wp:posOffset>
            </wp:positionV>
            <wp:extent cx="348615" cy="320040"/>
            <wp:effectExtent l="0" t="0" r="0" b="3810"/>
            <wp:wrapNone/>
            <wp:docPr id="92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864" w:rsidRPr="004B5E8C" w:rsidRDefault="00454864" w:rsidP="004F5D85">
      <w:pPr>
        <w:pStyle w:val="Textkrper"/>
        <w:numPr>
          <w:ilvl w:val="0"/>
          <w:numId w:val="22"/>
        </w:numPr>
      </w:pPr>
      <w:r>
        <w:t>Erklärungen zu:</w:t>
      </w:r>
    </w:p>
    <w:p w:rsidR="00454864" w:rsidRDefault="00454864" w:rsidP="004F5D85">
      <w:pPr>
        <w:pStyle w:val="Textkrper"/>
        <w:numPr>
          <w:ilvl w:val="1"/>
          <w:numId w:val="22"/>
        </w:numPr>
      </w:pPr>
      <w:proofErr w:type="spellStart"/>
      <w:r>
        <w:t>Hump</w:t>
      </w:r>
      <w:proofErr w:type="spellEnd"/>
    </w:p>
    <w:p w:rsidR="00454864" w:rsidRDefault="00454864" w:rsidP="004F5D85">
      <w:pPr>
        <w:pStyle w:val="Textkrper"/>
        <w:numPr>
          <w:ilvl w:val="1"/>
          <w:numId w:val="22"/>
        </w:numPr>
      </w:pPr>
      <w:r>
        <w:t>Einpresstiefe</w:t>
      </w:r>
    </w:p>
    <w:p w:rsidR="00454864" w:rsidRDefault="00454864" w:rsidP="004F5D85">
      <w:pPr>
        <w:pStyle w:val="Textkrper"/>
        <w:numPr>
          <w:ilvl w:val="1"/>
          <w:numId w:val="22"/>
        </w:numPr>
      </w:pPr>
      <w:r>
        <w:t>Maulweite</w:t>
      </w:r>
    </w:p>
    <w:p w:rsidR="00454864" w:rsidRDefault="00454864" w:rsidP="00454864">
      <w:pPr>
        <w:pStyle w:val="Textkrper"/>
        <w:ind w:left="720"/>
      </w:pPr>
    </w:p>
    <w:p w:rsidR="00454864" w:rsidRDefault="00454864" w:rsidP="004F5D85">
      <w:pPr>
        <w:pStyle w:val="Textkrper"/>
        <w:numPr>
          <w:ilvl w:val="0"/>
          <w:numId w:val="22"/>
        </w:numPr>
      </w:pPr>
      <w:r>
        <w:t>Radschrauben</w:t>
      </w:r>
      <w:r>
        <w:rPr>
          <w:noProof/>
          <w:sz w:val="24"/>
        </w:rPr>
        <w:drawing>
          <wp:anchor distT="0" distB="0" distL="114300" distR="114300" simplePos="0" relativeHeight="251582464" behindDoc="0" locked="0" layoutInCell="0" allowOverlap="1" wp14:anchorId="44128CC0" wp14:editId="16AE8C73">
            <wp:simplePos x="0" y="0"/>
            <wp:positionH relativeFrom="rightMargin">
              <wp:posOffset>107950</wp:posOffset>
            </wp:positionH>
            <wp:positionV relativeFrom="paragraph">
              <wp:posOffset>0</wp:posOffset>
            </wp:positionV>
            <wp:extent cx="345440" cy="323850"/>
            <wp:effectExtent l="0" t="0" r="0" b="0"/>
            <wp:wrapNone/>
            <wp:docPr id="92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54864" w:rsidRDefault="00454864" w:rsidP="004F5D85">
      <w:pPr>
        <w:pStyle w:val="Textkrper"/>
        <w:numPr>
          <w:ilvl w:val="1"/>
          <w:numId w:val="22"/>
        </w:numPr>
      </w:pPr>
      <w:r>
        <w:t>Bundarten</w:t>
      </w:r>
    </w:p>
    <w:p w:rsidR="00454864" w:rsidRDefault="00454864" w:rsidP="004F5D85">
      <w:pPr>
        <w:pStyle w:val="Textkrper"/>
        <w:numPr>
          <w:ilvl w:val="1"/>
          <w:numId w:val="22"/>
        </w:numPr>
      </w:pPr>
      <w:r>
        <w:t>Gewinde</w:t>
      </w:r>
    </w:p>
    <w:p w:rsidR="00454864" w:rsidRDefault="00454864" w:rsidP="004F5D85">
      <w:pPr>
        <w:pStyle w:val="Textkrper"/>
        <w:numPr>
          <w:ilvl w:val="1"/>
          <w:numId w:val="22"/>
        </w:numPr>
      </w:pPr>
      <w:r>
        <w:t>Anzugsdrehmoment</w:t>
      </w:r>
    </w:p>
    <w:p w:rsidR="00454864" w:rsidRDefault="00454864" w:rsidP="004F5D85">
      <w:pPr>
        <w:pStyle w:val="Textkrper"/>
        <w:numPr>
          <w:ilvl w:val="0"/>
          <w:numId w:val="22"/>
        </w:numPr>
      </w:pPr>
      <w:r>
        <w:t>Lochkreis</w:t>
      </w:r>
    </w:p>
    <w:p w:rsidR="00454864" w:rsidRDefault="00454864" w:rsidP="004F5D85">
      <w:pPr>
        <w:pStyle w:val="Textkrper"/>
        <w:numPr>
          <w:ilvl w:val="0"/>
          <w:numId w:val="22"/>
        </w:numPr>
      </w:pPr>
      <w:r>
        <w:t>Anforderungen an Felgen</w:t>
      </w:r>
    </w:p>
    <w:p w:rsidR="00454864" w:rsidRPr="004B5E8C" w:rsidRDefault="00454864" w:rsidP="004F5D85">
      <w:pPr>
        <w:pStyle w:val="Textkrper"/>
        <w:numPr>
          <w:ilvl w:val="0"/>
          <w:numId w:val="22"/>
        </w:numPr>
      </w:pPr>
      <w:r>
        <w:t>Im Niveau C muss das Plakat präsentiert werden.</w:t>
      </w:r>
    </w:p>
    <w:p w:rsidR="00454864" w:rsidRDefault="00454864" w:rsidP="003711A6"/>
    <w:p w:rsidR="00454864" w:rsidRDefault="00454864" w:rsidP="003711A6"/>
    <w:p w:rsidR="00454864" w:rsidRDefault="00454864" w:rsidP="003711A6"/>
    <w:p w:rsidR="00454864" w:rsidRDefault="004F111C" w:rsidP="003711A6">
      <w:r>
        <w:t>Für die Bewertung des Plakates wird das Kompetenzraster „Plakate erstellen“ verwe</w:t>
      </w:r>
      <w:r>
        <w:t>n</w:t>
      </w:r>
      <w:r>
        <w:t xml:space="preserve">det. Sie finden dieses Kompetenzraster in </w:t>
      </w:r>
      <w:r w:rsidR="002E1B94">
        <w:t>I</w:t>
      </w:r>
      <w:r>
        <w:t xml:space="preserve">hrem Lerntagebuch.  </w:t>
      </w:r>
    </w:p>
    <w:p w:rsidR="00454864" w:rsidRDefault="00454864" w:rsidP="003711A6"/>
    <w:p w:rsidR="00454864" w:rsidRDefault="00454864" w:rsidP="003711A6"/>
    <w:p w:rsidR="00454864" w:rsidRDefault="00454864" w:rsidP="003711A6"/>
    <w:p w:rsidR="00454864" w:rsidRDefault="00454864" w:rsidP="003711A6"/>
    <w:p w:rsidR="00454864" w:rsidRDefault="00454864" w:rsidP="003711A6"/>
    <w:p w:rsidR="00454864" w:rsidRDefault="00454864" w:rsidP="003711A6"/>
    <w:p w:rsidR="00454864" w:rsidRDefault="00454864" w:rsidP="003711A6"/>
    <w:p w:rsidR="00454864" w:rsidRDefault="00454864" w:rsidP="003711A6"/>
    <w:p w:rsidR="00454864" w:rsidRDefault="00454864" w:rsidP="003711A6"/>
    <w:p w:rsidR="00F5649B" w:rsidRDefault="00F5649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27614A" w:rsidRPr="00B51DE9" w:rsidTr="00B872E9">
        <w:trPr>
          <w:trHeight w:val="523"/>
        </w:trPr>
        <w:tc>
          <w:tcPr>
            <w:tcW w:w="3119" w:type="dxa"/>
            <w:tcBorders>
              <w:left w:val="single" w:sz="4" w:space="0" w:color="auto"/>
              <w:bottom w:val="single" w:sz="4" w:space="0" w:color="auto"/>
              <w:right w:val="single" w:sz="4" w:space="0" w:color="auto"/>
            </w:tcBorders>
            <w:shd w:val="clear" w:color="auto" w:fill="D9D9D9"/>
            <w:hideMark/>
          </w:tcPr>
          <w:p w:rsidR="0027614A" w:rsidRDefault="0027614A" w:rsidP="0027614A">
            <w:pPr>
              <w:pStyle w:val="Tabelle6pt"/>
              <w:rPr>
                <w:color w:val="000000"/>
              </w:rPr>
            </w:pPr>
            <w:r>
              <w:lastRenderedPageBreak/>
              <w:br w:type="page"/>
              <w:t>Lernfeld</w:t>
            </w:r>
          </w:p>
          <w:p w:rsidR="0027614A" w:rsidRDefault="0027614A" w:rsidP="0027614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27614A" w:rsidRDefault="0027614A" w:rsidP="0027614A">
            <w:pPr>
              <w:pStyle w:val="Tabelle6pt"/>
              <w:rPr>
                <w:color w:val="000000"/>
              </w:rPr>
            </w:pPr>
            <w:r>
              <w:t>Titel</w:t>
            </w:r>
          </w:p>
          <w:p w:rsidR="0027614A" w:rsidRDefault="001D1FE3" w:rsidP="00231FE7">
            <w:pPr>
              <w:pStyle w:val="TabelleKopflinks"/>
            </w:pPr>
            <w:r>
              <w:t xml:space="preserve">Informieren </w:t>
            </w:r>
            <w:r w:rsidR="00231FE7">
              <w:t>–</w:t>
            </w:r>
            <w:r>
              <w:t xml:space="preserve"> </w:t>
            </w:r>
            <w:r w:rsidR="0027614A">
              <w:t xml:space="preserve">Umgangsregeln </w:t>
            </w:r>
            <w:r w:rsidR="00B872E9">
              <w:t xml:space="preserve">für ein </w:t>
            </w:r>
            <w:r w:rsidR="0027614A">
              <w:t>Reife</w:t>
            </w:r>
            <w:r w:rsidR="0027614A">
              <w:t>n</w:t>
            </w:r>
            <w:r w:rsidR="0027614A">
              <w:t>druckkontrollsystem</w:t>
            </w:r>
            <w:r>
              <w:t xml:space="preserve"> erstellen</w:t>
            </w:r>
          </w:p>
        </w:tc>
        <w:tc>
          <w:tcPr>
            <w:tcW w:w="188" w:type="dxa"/>
            <w:vMerge w:val="restart"/>
            <w:tcBorders>
              <w:top w:val="nil"/>
              <w:left w:val="single" w:sz="4" w:space="0" w:color="auto"/>
              <w:bottom w:val="nil"/>
              <w:right w:val="single" w:sz="4" w:space="0" w:color="auto"/>
            </w:tcBorders>
            <w:shd w:val="clear" w:color="auto" w:fill="FFFFFF"/>
          </w:tcPr>
          <w:p w:rsidR="0027614A" w:rsidRPr="004B658C" w:rsidRDefault="0027614A" w:rsidP="0027614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27614A" w:rsidRPr="00B51DE9" w:rsidRDefault="0027614A" w:rsidP="00B872E9">
            <w:pPr>
              <w:pStyle w:val="TabelleKopfmitte"/>
              <w:rPr>
                <w:rFonts w:eastAsia="Calibri"/>
              </w:rPr>
            </w:pPr>
            <w:r>
              <w:t>FZT</w:t>
            </w:r>
            <w:r w:rsidR="00B872E9">
              <w:t xml:space="preserve"> 0</w:t>
            </w:r>
            <w:r w:rsidR="004E62CD">
              <w:t>1</w:t>
            </w:r>
            <w:r w:rsidR="007317DD">
              <w:t>.01</w:t>
            </w:r>
            <w:r w:rsidR="004E62CD">
              <w:t>.</w:t>
            </w:r>
            <w:r w:rsidR="00B872E9">
              <w:t>02</w:t>
            </w:r>
            <w:r>
              <w:t>.07</w:t>
            </w:r>
          </w:p>
        </w:tc>
      </w:tr>
      <w:tr w:rsidR="0027614A" w:rsidRPr="00B51DE9" w:rsidTr="0027614A">
        <w:tc>
          <w:tcPr>
            <w:tcW w:w="7348" w:type="dxa"/>
            <w:gridSpan w:val="3"/>
            <w:tcBorders>
              <w:left w:val="single" w:sz="4" w:space="0" w:color="auto"/>
              <w:bottom w:val="single" w:sz="4" w:space="0" w:color="auto"/>
              <w:right w:val="single" w:sz="4" w:space="0" w:color="auto"/>
            </w:tcBorders>
            <w:shd w:val="clear" w:color="auto" w:fill="auto"/>
            <w:hideMark/>
          </w:tcPr>
          <w:p w:rsidR="0027614A" w:rsidRPr="00877961" w:rsidRDefault="0027614A" w:rsidP="0027614A">
            <w:pPr>
              <w:pStyle w:val="Tabelle6pt"/>
            </w:pPr>
            <w:r w:rsidRPr="00877961">
              <w:t>Kompetenzbereiche:</w:t>
            </w:r>
          </w:p>
          <w:p w:rsidR="0027614A" w:rsidRPr="00877961" w:rsidRDefault="0027614A" w:rsidP="0027614A">
            <w:pPr>
              <w:pStyle w:val="Kopf8ptafz"/>
            </w:pPr>
            <w:r w:rsidRPr="00877961">
              <w:rPr>
                <w:szCs w:val="16"/>
              </w:rPr>
              <w:t>Ich k</w:t>
            </w:r>
            <w:r w:rsidR="00E03820">
              <w:rPr>
                <w:szCs w:val="16"/>
              </w:rPr>
              <w:t>ann Präsentationstechniken und -</w:t>
            </w:r>
            <w:r w:rsidRPr="00877961">
              <w:rPr>
                <w:szCs w:val="16"/>
              </w:rPr>
              <w:t>verfahren anwenden.</w:t>
            </w:r>
          </w:p>
          <w:p w:rsidR="0027614A" w:rsidRPr="000E030A" w:rsidRDefault="0027614A" w:rsidP="0027614A">
            <w:pPr>
              <w:pStyle w:val="Kopf8ptafz"/>
              <w:rPr>
                <w:i/>
              </w:rPr>
            </w:pPr>
            <w:r w:rsidRPr="000E030A">
              <w:rPr>
                <w:i/>
                <w:color w:val="000000" w:themeColor="text1"/>
                <w:szCs w:val="16"/>
              </w:rPr>
              <w:t>Ich kann die Anforderungen meines Umfelds wahrnehmen.</w:t>
            </w:r>
          </w:p>
        </w:tc>
        <w:tc>
          <w:tcPr>
            <w:tcW w:w="188" w:type="dxa"/>
            <w:vMerge/>
            <w:tcBorders>
              <w:left w:val="single" w:sz="4" w:space="0" w:color="auto"/>
              <w:bottom w:val="nil"/>
              <w:right w:val="nil"/>
            </w:tcBorders>
            <w:vAlign w:val="center"/>
            <w:hideMark/>
          </w:tcPr>
          <w:p w:rsidR="0027614A" w:rsidRPr="00877961" w:rsidRDefault="0027614A" w:rsidP="0027614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7614A" w:rsidRPr="00877961" w:rsidTr="0027614A">
              <w:trPr>
                <w:trHeight w:val="284"/>
              </w:trPr>
              <w:tc>
                <w:tcPr>
                  <w:tcW w:w="2090" w:type="dxa"/>
                  <w:shd w:val="clear" w:color="auto" w:fill="auto"/>
                </w:tcPr>
                <w:p w:rsidR="0027614A" w:rsidRPr="00877961" w:rsidRDefault="0027614A" w:rsidP="0027614A">
                  <w:pPr>
                    <w:pStyle w:val="Textkrpermitte"/>
                  </w:pPr>
                  <w:proofErr w:type="spellStart"/>
                  <w:r w:rsidRPr="00877961">
                    <w:t>LernPROJEKT</w:t>
                  </w:r>
                  <w:proofErr w:type="spellEnd"/>
                </w:p>
              </w:tc>
            </w:tr>
            <w:tr w:rsidR="0027614A" w:rsidRPr="00877961" w:rsidTr="0027614A">
              <w:trPr>
                <w:trHeight w:val="284"/>
              </w:trPr>
              <w:tc>
                <w:tcPr>
                  <w:tcW w:w="2090" w:type="dxa"/>
                  <w:tcBorders>
                    <w:bottom w:val="single" w:sz="4" w:space="0" w:color="auto"/>
                  </w:tcBorders>
                  <w:shd w:val="clear" w:color="auto" w:fill="auto"/>
                </w:tcPr>
                <w:p w:rsidR="0027614A" w:rsidRPr="00877961" w:rsidRDefault="0027614A" w:rsidP="0027614A">
                  <w:pPr>
                    <w:pStyle w:val="Textkrpermitte"/>
                  </w:pPr>
                  <w:proofErr w:type="spellStart"/>
                  <w:r w:rsidRPr="00877961">
                    <w:t>LernTHEMA</w:t>
                  </w:r>
                  <w:proofErr w:type="spellEnd"/>
                </w:p>
              </w:tc>
            </w:tr>
            <w:tr w:rsidR="0027614A" w:rsidRPr="00877961" w:rsidTr="0027614A">
              <w:trPr>
                <w:trHeight w:val="284"/>
              </w:trPr>
              <w:tc>
                <w:tcPr>
                  <w:tcW w:w="2090" w:type="dxa"/>
                  <w:tcBorders>
                    <w:bottom w:val="nil"/>
                  </w:tcBorders>
                  <w:shd w:val="clear" w:color="auto" w:fill="D9D9D9" w:themeFill="background1" w:themeFillShade="D9"/>
                </w:tcPr>
                <w:p w:rsidR="0027614A" w:rsidRPr="00877961" w:rsidRDefault="0027614A" w:rsidP="0027614A">
                  <w:pPr>
                    <w:pStyle w:val="TabelleKopfmitte"/>
                  </w:pPr>
                  <w:proofErr w:type="spellStart"/>
                  <w:r w:rsidRPr="00877961">
                    <w:t>LernSCHRITT</w:t>
                  </w:r>
                  <w:proofErr w:type="spellEnd"/>
                </w:p>
              </w:tc>
            </w:tr>
          </w:tbl>
          <w:p w:rsidR="0027614A" w:rsidRPr="00877961" w:rsidRDefault="0027614A" w:rsidP="0027614A"/>
        </w:tc>
      </w:tr>
      <w:tr w:rsidR="0027614A" w:rsidRPr="00B51DE9" w:rsidTr="0027614A">
        <w:trPr>
          <w:trHeight w:val="149"/>
        </w:trPr>
        <w:tc>
          <w:tcPr>
            <w:tcW w:w="7348" w:type="dxa"/>
            <w:gridSpan w:val="3"/>
            <w:tcBorders>
              <w:top w:val="single" w:sz="4" w:space="0" w:color="auto"/>
              <w:left w:val="nil"/>
              <w:right w:val="nil"/>
            </w:tcBorders>
          </w:tcPr>
          <w:p w:rsidR="0027614A" w:rsidRPr="00877961" w:rsidRDefault="0027614A" w:rsidP="0027614A"/>
        </w:tc>
        <w:tc>
          <w:tcPr>
            <w:tcW w:w="196" w:type="dxa"/>
            <w:gridSpan w:val="2"/>
            <w:tcBorders>
              <w:top w:val="nil"/>
              <w:left w:val="nil"/>
              <w:right w:val="nil"/>
            </w:tcBorders>
          </w:tcPr>
          <w:p w:rsidR="0027614A" w:rsidRPr="00877961" w:rsidRDefault="0027614A" w:rsidP="0027614A"/>
        </w:tc>
        <w:tc>
          <w:tcPr>
            <w:tcW w:w="2095" w:type="dxa"/>
            <w:tcBorders>
              <w:top w:val="single" w:sz="4" w:space="0" w:color="auto"/>
              <w:left w:val="nil"/>
              <w:right w:val="nil"/>
            </w:tcBorders>
          </w:tcPr>
          <w:p w:rsidR="0027614A" w:rsidRPr="00877961" w:rsidRDefault="0027614A" w:rsidP="0027614A"/>
        </w:tc>
      </w:tr>
      <w:tr w:rsidR="0027614A" w:rsidRPr="00B51DE9" w:rsidTr="0027614A">
        <w:trPr>
          <w:trHeight w:val="443"/>
        </w:trPr>
        <w:tc>
          <w:tcPr>
            <w:tcW w:w="4818" w:type="dxa"/>
            <w:gridSpan w:val="2"/>
            <w:vMerge w:val="restart"/>
            <w:tcBorders>
              <w:left w:val="single" w:sz="4" w:space="0" w:color="auto"/>
              <w:right w:val="single" w:sz="4" w:space="0" w:color="auto"/>
            </w:tcBorders>
          </w:tcPr>
          <w:p w:rsidR="0027614A" w:rsidRPr="00877961" w:rsidRDefault="0027614A" w:rsidP="0027614A">
            <w:pPr>
              <w:pStyle w:val="Tabelle6pt"/>
            </w:pPr>
            <w:r w:rsidRPr="00877961">
              <w:t>Kompetenzen:</w:t>
            </w:r>
          </w:p>
          <w:p w:rsidR="0027614A" w:rsidRPr="00877961" w:rsidRDefault="0027614A" w:rsidP="0027614A">
            <w:pPr>
              <w:pStyle w:val="Kopf8ptafz"/>
            </w:pPr>
            <w:r w:rsidRPr="00877961">
              <w:t xml:space="preserve">Ich kann Umgangsregeln </w:t>
            </w:r>
            <w:r w:rsidR="000E030A">
              <w:t xml:space="preserve">mit Reifendruckkontrollsystemen </w:t>
            </w:r>
            <w:r w:rsidRPr="00877961">
              <w:t>nennen.</w:t>
            </w:r>
          </w:p>
          <w:p w:rsidR="000E030A" w:rsidRPr="00877961" w:rsidRDefault="000E030A" w:rsidP="000E030A">
            <w:pPr>
              <w:pStyle w:val="Kopf8ptafz"/>
            </w:pPr>
            <w:r w:rsidRPr="00877961">
              <w:t xml:space="preserve">Ich kann den </w:t>
            </w:r>
            <w:r w:rsidR="00FB4B59">
              <w:t>Schülerinnen</w:t>
            </w:r>
            <w:r>
              <w:t xml:space="preserve"> und Schülern</w:t>
            </w:r>
            <w:r w:rsidRPr="00877961">
              <w:t xml:space="preserve"> die Informationen zu den Umgangsregeln des Reifendruckkontrollsystems präsentieren</w:t>
            </w:r>
            <w:r w:rsidR="00231FE7">
              <w:t>.</w:t>
            </w:r>
          </w:p>
          <w:p w:rsidR="0027614A" w:rsidRPr="000E030A" w:rsidRDefault="0027614A" w:rsidP="0027614A">
            <w:pPr>
              <w:pStyle w:val="Kopf8ptafz"/>
              <w:rPr>
                <w:i/>
              </w:rPr>
            </w:pPr>
            <w:r w:rsidRPr="000E030A">
              <w:rPr>
                <w:i/>
              </w:rPr>
              <w:t>Ich kann ein Plakat fachlich korrekt erstellen.</w:t>
            </w:r>
          </w:p>
          <w:p w:rsidR="0027614A" w:rsidRPr="000E030A" w:rsidRDefault="0027614A" w:rsidP="0027614A">
            <w:pPr>
              <w:pStyle w:val="Kopf8ptafz"/>
              <w:rPr>
                <w:i/>
              </w:rPr>
            </w:pPr>
            <w:r w:rsidRPr="000E030A">
              <w:rPr>
                <w:i/>
              </w:rPr>
              <w:t>Ich kann einen etwas schwierigen Text mit einfachen Worten zusa</w:t>
            </w:r>
            <w:r w:rsidRPr="000E030A">
              <w:rPr>
                <w:i/>
              </w:rPr>
              <w:t>m</w:t>
            </w:r>
            <w:r w:rsidRPr="000E030A">
              <w:rPr>
                <w:i/>
              </w:rPr>
              <w:t>menfassen.</w:t>
            </w:r>
          </w:p>
          <w:p w:rsidR="0027614A" w:rsidRPr="000E030A" w:rsidRDefault="0027614A" w:rsidP="0027614A">
            <w:pPr>
              <w:pStyle w:val="Kopf8ptafz"/>
              <w:rPr>
                <w:i/>
              </w:rPr>
            </w:pPr>
            <w:r w:rsidRPr="000E030A">
              <w:rPr>
                <w:i/>
              </w:rPr>
              <w:t>Ich kann auf Fragen aus meinem Umfeld fachlich korrekt antworten.</w:t>
            </w:r>
          </w:p>
        </w:tc>
        <w:tc>
          <w:tcPr>
            <w:tcW w:w="4821" w:type="dxa"/>
            <w:gridSpan w:val="4"/>
            <w:tcBorders>
              <w:left w:val="single" w:sz="4" w:space="0" w:color="auto"/>
              <w:right w:val="single" w:sz="4" w:space="0" w:color="auto"/>
            </w:tcBorders>
          </w:tcPr>
          <w:p w:rsidR="0027614A" w:rsidRPr="00877961" w:rsidRDefault="0027614A" w:rsidP="0027614A">
            <w:pPr>
              <w:pStyle w:val="Tabelle6pt"/>
            </w:pPr>
            <w:r w:rsidRPr="00877961">
              <w:t>Was Sie schon können sollten:</w:t>
            </w:r>
          </w:p>
          <w:p w:rsidR="0027614A" w:rsidRPr="00877961" w:rsidRDefault="0027614A" w:rsidP="0027614A">
            <w:pPr>
              <w:pStyle w:val="Kopf8ptafz"/>
            </w:pPr>
            <w:r w:rsidRPr="00877961">
              <w:t>Ich kann die 5-Schritt-Lesemethode anwenden.</w:t>
            </w:r>
          </w:p>
        </w:tc>
      </w:tr>
      <w:tr w:rsidR="0027614A" w:rsidRPr="00B51DE9" w:rsidTr="0027614A">
        <w:trPr>
          <w:trHeight w:val="443"/>
        </w:trPr>
        <w:tc>
          <w:tcPr>
            <w:tcW w:w="4818" w:type="dxa"/>
            <w:gridSpan w:val="2"/>
            <w:vMerge/>
            <w:tcBorders>
              <w:left w:val="single" w:sz="4" w:space="0" w:color="auto"/>
              <w:right w:val="single" w:sz="4" w:space="0" w:color="auto"/>
            </w:tcBorders>
          </w:tcPr>
          <w:p w:rsidR="0027614A" w:rsidRPr="00877961" w:rsidRDefault="0027614A" w:rsidP="0027614A">
            <w:pPr>
              <w:pStyle w:val="Tabelle6pt"/>
            </w:pPr>
          </w:p>
        </w:tc>
        <w:tc>
          <w:tcPr>
            <w:tcW w:w="4821" w:type="dxa"/>
            <w:gridSpan w:val="4"/>
            <w:tcBorders>
              <w:left w:val="single" w:sz="4" w:space="0" w:color="auto"/>
              <w:right w:val="single" w:sz="4" w:space="0" w:color="auto"/>
            </w:tcBorders>
          </w:tcPr>
          <w:p w:rsidR="0027614A" w:rsidRPr="00877961" w:rsidRDefault="0027614A" w:rsidP="0027614A">
            <w:pPr>
              <w:pStyle w:val="Tabelle6pt"/>
            </w:pPr>
            <w:r w:rsidRPr="00877961">
              <w:t>Wofür Sie das benötigen:</w:t>
            </w:r>
          </w:p>
          <w:p w:rsidR="0027614A" w:rsidRPr="00877961" w:rsidRDefault="0027614A" w:rsidP="0027614A">
            <w:pPr>
              <w:pStyle w:val="Kopf8ptafz"/>
            </w:pPr>
            <w:r w:rsidRPr="00877961">
              <w:t>Information anschaulich darstellen</w:t>
            </w:r>
          </w:p>
        </w:tc>
      </w:tr>
      <w:tr w:rsidR="0027614A" w:rsidRPr="00B51DE9" w:rsidTr="0027614A">
        <w:trPr>
          <w:trHeight w:val="443"/>
        </w:trPr>
        <w:tc>
          <w:tcPr>
            <w:tcW w:w="4818" w:type="dxa"/>
            <w:gridSpan w:val="2"/>
            <w:vMerge/>
            <w:tcBorders>
              <w:left w:val="single" w:sz="4" w:space="0" w:color="auto"/>
              <w:right w:val="single" w:sz="4" w:space="0" w:color="auto"/>
            </w:tcBorders>
          </w:tcPr>
          <w:p w:rsidR="0027614A" w:rsidRPr="00877961" w:rsidRDefault="0027614A" w:rsidP="0027614A">
            <w:pPr>
              <w:pStyle w:val="Tabelle6pt"/>
            </w:pPr>
          </w:p>
        </w:tc>
        <w:tc>
          <w:tcPr>
            <w:tcW w:w="4821" w:type="dxa"/>
            <w:gridSpan w:val="4"/>
            <w:tcBorders>
              <w:left w:val="single" w:sz="4" w:space="0" w:color="auto"/>
              <w:right w:val="single" w:sz="4" w:space="0" w:color="auto"/>
            </w:tcBorders>
          </w:tcPr>
          <w:p w:rsidR="0027614A" w:rsidRPr="00877961" w:rsidRDefault="0027614A" w:rsidP="0027614A">
            <w:pPr>
              <w:pStyle w:val="Tabelle6pt"/>
            </w:pPr>
            <w:r w:rsidRPr="00877961">
              <w:t>Wie Sie Ihr Können prüfen können:</w:t>
            </w:r>
          </w:p>
          <w:p w:rsidR="0027614A" w:rsidRPr="00877961" w:rsidRDefault="00B16C3C" w:rsidP="00FB4B59">
            <w:pPr>
              <w:pStyle w:val="Kopf8ptafz"/>
            </w:pPr>
            <w:r w:rsidRPr="00877961">
              <w:t xml:space="preserve">Durch </w:t>
            </w:r>
            <w:r w:rsidR="0027614A" w:rsidRPr="00877961">
              <w:t xml:space="preserve">Rückmeldung der </w:t>
            </w:r>
            <w:r w:rsidR="00877961">
              <w:t>Schülerinnen</w:t>
            </w:r>
            <w:r w:rsidR="0027614A" w:rsidRPr="00877961">
              <w:t xml:space="preserve"> </w:t>
            </w:r>
            <w:r w:rsidR="00FB4B59">
              <w:t xml:space="preserve">und Schüler </w:t>
            </w:r>
            <w:r w:rsidR="0027614A" w:rsidRPr="00877961">
              <w:t>und der Leh</w:t>
            </w:r>
            <w:r w:rsidR="0027614A" w:rsidRPr="00877961">
              <w:t>r</w:t>
            </w:r>
            <w:r w:rsidR="0027614A" w:rsidRPr="00877961">
              <w:t>kraft</w:t>
            </w:r>
          </w:p>
        </w:tc>
      </w:tr>
    </w:tbl>
    <w:p w:rsidR="0027614A" w:rsidRDefault="0027614A" w:rsidP="0027614A">
      <w:r>
        <w:rPr>
          <w:noProof/>
          <w:sz w:val="24"/>
          <w:lang w:eastAsia="de-DE"/>
        </w:rPr>
        <w:drawing>
          <wp:anchor distT="0" distB="0" distL="114300" distR="114300" simplePos="0" relativeHeight="251633664" behindDoc="0" locked="0" layoutInCell="0" allowOverlap="1" wp14:anchorId="0AF531D7" wp14:editId="7B85AC84">
            <wp:simplePos x="0" y="0"/>
            <wp:positionH relativeFrom="rightMargin">
              <wp:posOffset>746125</wp:posOffset>
            </wp:positionH>
            <wp:positionV relativeFrom="paragraph">
              <wp:posOffset>160020</wp:posOffset>
            </wp:positionV>
            <wp:extent cx="348615" cy="320040"/>
            <wp:effectExtent l="0" t="0" r="0" b="3810"/>
            <wp:wrapNone/>
            <wp:docPr id="93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36736" behindDoc="0" locked="0" layoutInCell="0" allowOverlap="1" wp14:anchorId="5238329F" wp14:editId="50FAE28A">
            <wp:simplePos x="0" y="0"/>
            <wp:positionH relativeFrom="rightMargin">
              <wp:posOffset>1106170</wp:posOffset>
            </wp:positionH>
            <wp:positionV relativeFrom="paragraph">
              <wp:posOffset>160020</wp:posOffset>
            </wp:positionV>
            <wp:extent cx="348615" cy="320040"/>
            <wp:effectExtent l="0" t="0" r="0" b="3810"/>
            <wp:wrapNone/>
            <wp:docPr id="93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614A" w:rsidRDefault="0027614A" w:rsidP="0027614A">
      <w:r>
        <w:rPr>
          <w:b/>
        </w:rPr>
        <w:t>Auf</w:t>
      </w:r>
      <w:r w:rsidR="000E030A">
        <w:rPr>
          <w:b/>
        </w:rPr>
        <w:t>gabe</w:t>
      </w:r>
      <w:r>
        <w:rPr>
          <w:b/>
        </w:rPr>
        <w:t>:</w:t>
      </w:r>
      <w:r>
        <w:t xml:space="preserve"> Erstellen Sie ein Plakat zu den Umgangsregeln mit dem Reifendruckko</w:t>
      </w:r>
      <w:r>
        <w:t>n</w:t>
      </w:r>
      <w:r>
        <w:t>troll</w:t>
      </w:r>
      <w:r>
        <w:rPr>
          <w:noProof/>
          <w:lang w:eastAsia="de-DE"/>
        </w:rPr>
        <w:drawing>
          <wp:anchor distT="0" distB="0" distL="114300" distR="114300" simplePos="0" relativeHeight="251593728" behindDoc="0" locked="0" layoutInCell="0" allowOverlap="1" wp14:anchorId="43D1ADBC" wp14:editId="5E02EAD3">
            <wp:simplePos x="0" y="0"/>
            <wp:positionH relativeFrom="rightMargin">
              <wp:posOffset>107950</wp:posOffset>
            </wp:positionH>
            <wp:positionV relativeFrom="paragraph">
              <wp:posOffset>0</wp:posOffset>
            </wp:positionV>
            <wp:extent cx="532800" cy="324000"/>
            <wp:effectExtent l="0" t="0" r="635" b="0"/>
            <wp:wrapNone/>
            <wp:docPr id="94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system.</w:t>
      </w:r>
    </w:p>
    <w:p w:rsidR="0027614A" w:rsidRDefault="0027614A" w:rsidP="0027614A"/>
    <w:p w:rsidR="0027614A" w:rsidRDefault="0027614A" w:rsidP="0027614A">
      <w:r>
        <w:rPr>
          <w:noProof/>
          <w:sz w:val="24"/>
          <w:lang w:eastAsia="de-DE"/>
        </w:rPr>
        <w:drawing>
          <wp:anchor distT="0" distB="0" distL="114300" distR="114300" simplePos="0" relativeHeight="251641856" behindDoc="0" locked="0" layoutInCell="0" allowOverlap="1" wp14:anchorId="30F77F37" wp14:editId="21D81D4D">
            <wp:simplePos x="0" y="0"/>
            <wp:positionH relativeFrom="rightMargin">
              <wp:posOffset>498475</wp:posOffset>
            </wp:positionH>
            <wp:positionV relativeFrom="paragraph">
              <wp:posOffset>160020</wp:posOffset>
            </wp:positionV>
            <wp:extent cx="323850" cy="323850"/>
            <wp:effectExtent l="0" t="0" r="0" b="0"/>
            <wp:wrapNone/>
            <wp:docPr id="940"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614A" w:rsidRDefault="00F4077B" w:rsidP="0027614A">
      <w:r>
        <w:rPr>
          <w:noProof/>
          <w:lang w:eastAsia="de-DE"/>
        </w:rPr>
        <w:drawing>
          <wp:anchor distT="0" distB="0" distL="114300" distR="114300" simplePos="0" relativeHeight="251792384" behindDoc="0" locked="0" layoutInCell="1" allowOverlap="1" wp14:anchorId="7AE8CEE9" wp14:editId="5056CCD6">
            <wp:simplePos x="0" y="0"/>
            <wp:positionH relativeFrom="column">
              <wp:posOffset>5571490</wp:posOffset>
            </wp:positionH>
            <wp:positionV relativeFrom="paragraph">
              <wp:posOffset>-1270</wp:posOffset>
            </wp:positionV>
            <wp:extent cx="323215" cy="311150"/>
            <wp:effectExtent l="0" t="0" r="635" b="0"/>
            <wp:wrapNone/>
            <wp:docPr id="1860" name="Grafik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215" cy="311150"/>
                    </a:xfrm>
                    <a:prstGeom prst="rect">
                      <a:avLst/>
                    </a:prstGeom>
                    <a:noFill/>
                  </pic:spPr>
                </pic:pic>
              </a:graphicData>
            </a:graphic>
            <wp14:sizeRelH relativeFrom="page">
              <wp14:pctWidth>0</wp14:pctWidth>
            </wp14:sizeRelH>
            <wp14:sizeRelV relativeFrom="page">
              <wp14:pctHeight>0</wp14:pctHeight>
            </wp14:sizeRelV>
          </wp:anchor>
        </w:drawing>
      </w:r>
      <w:r w:rsidR="0027614A">
        <w:t xml:space="preserve">Die Informationen dazu finden Sie im Fachkundebuch, im Internet (z. B. </w:t>
      </w:r>
      <w:proofErr w:type="spellStart"/>
      <w:r w:rsidR="0027614A">
        <w:t>Kfztech</w:t>
      </w:r>
      <w:proofErr w:type="spellEnd"/>
      <w:r w:rsidR="0027614A">
        <w:t>) oder in Herstellerinformationen.</w:t>
      </w:r>
      <w:r w:rsidR="0027614A">
        <w:rPr>
          <w:noProof/>
          <w:sz w:val="24"/>
          <w:lang w:eastAsia="de-DE"/>
        </w:rPr>
        <w:drawing>
          <wp:anchor distT="0" distB="0" distL="114300" distR="114300" simplePos="0" relativeHeight="251639808" behindDoc="0" locked="0" layoutInCell="0" allowOverlap="1" wp14:anchorId="2CFD01E3" wp14:editId="013E3AA2">
            <wp:simplePos x="0" y="0"/>
            <wp:positionH relativeFrom="rightMargin">
              <wp:posOffset>107950</wp:posOffset>
            </wp:positionH>
            <wp:positionV relativeFrom="paragraph">
              <wp:posOffset>0</wp:posOffset>
            </wp:positionV>
            <wp:extent cx="323850" cy="323850"/>
            <wp:effectExtent l="0" t="0" r="0" b="0"/>
            <wp:wrapNone/>
            <wp:docPr id="94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614A" w:rsidRPr="003C5F77" w:rsidRDefault="0027614A" w:rsidP="0027614A">
      <w:pPr>
        <w:pStyle w:val="Listenabsatz"/>
      </w:pPr>
    </w:p>
    <w:p w:rsidR="0027614A" w:rsidRPr="003C5F77" w:rsidRDefault="0027614A" w:rsidP="0027614A"/>
    <w:p w:rsidR="0027614A" w:rsidRDefault="0027614A" w:rsidP="0027614A">
      <w:r>
        <w:t>Nutzen Sie das Informationsblatt zur Erstellung von Plakaten.</w:t>
      </w:r>
    </w:p>
    <w:p w:rsidR="0027614A" w:rsidRPr="003C5F77" w:rsidRDefault="0027614A" w:rsidP="0027614A"/>
    <w:p w:rsidR="0027614A" w:rsidRPr="003C5F77" w:rsidRDefault="0027614A" w:rsidP="0027614A"/>
    <w:p w:rsidR="0027614A" w:rsidRPr="003C5F77" w:rsidRDefault="0027614A" w:rsidP="0027614A"/>
    <w:p w:rsidR="0027614A" w:rsidRPr="003C5F77" w:rsidRDefault="0027614A" w:rsidP="0027614A"/>
    <w:p w:rsidR="0027614A" w:rsidRPr="003C5F77"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1E5165" w:rsidRDefault="001E5165" w:rsidP="0027614A"/>
    <w:p w:rsidR="001E5165" w:rsidRDefault="001E5165" w:rsidP="0027614A"/>
    <w:p w:rsidR="001E5165" w:rsidRDefault="001E5165" w:rsidP="0027614A"/>
    <w:p w:rsidR="001E5165" w:rsidRDefault="001E5165" w:rsidP="0027614A"/>
    <w:p w:rsidR="001E5165" w:rsidRDefault="001E5165" w:rsidP="0027614A"/>
    <w:p w:rsidR="001E5165" w:rsidRDefault="001E5165" w:rsidP="0027614A"/>
    <w:p w:rsidR="001E5165" w:rsidRDefault="001E5165" w:rsidP="0027614A"/>
    <w:p w:rsidR="001E5165" w:rsidRDefault="001E5165" w:rsidP="0027614A"/>
    <w:p w:rsidR="0027614A" w:rsidRDefault="0027614A" w:rsidP="0027614A"/>
    <w:p w:rsidR="00F5649B" w:rsidRDefault="00F5649B">
      <w:pPr>
        <w:spacing w:line="240" w:lineRule="exact"/>
      </w:pPr>
      <w:r>
        <w:br w:type="page"/>
      </w:r>
    </w:p>
    <w:p w:rsidR="0027614A" w:rsidRDefault="0027614A" w:rsidP="0027614A"/>
    <w:p w:rsidR="0027614A" w:rsidRDefault="00E719EA" w:rsidP="0027614A">
      <w:r>
        <w:rPr>
          <w:noProof/>
          <w:lang w:eastAsia="de-DE"/>
        </w:rPr>
        <mc:AlternateContent>
          <mc:Choice Requires="wps">
            <w:drawing>
              <wp:anchor distT="0" distB="0" distL="114300" distR="114300" simplePos="0" relativeHeight="251904000" behindDoc="0" locked="0" layoutInCell="1" allowOverlap="1" wp14:anchorId="47A23D7A" wp14:editId="361D50A1">
                <wp:simplePos x="0" y="0"/>
                <wp:positionH relativeFrom="column">
                  <wp:posOffset>1048281</wp:posOffset>
                </wp:positionH>
                <wp:positionV relativeFrom="paragraph">
                  <wp:posOffset>-37746</wp:posOffset>
                </wp:positionV>
                <wp:extent cx="2639945" cy="2846798"/>
                <wp:effectExtent l="0" t="8255" r="0" b="0"/>
                <wp:wrapNone/>
                <wp:docPr id="1358" name="Rechteck 1358"/>
                <wp:cNvGraphicFramePr/>
                <a:graphic xmlns:a="http://schemas.openxmlformats.org/drawingml/2006/main">
                  <a:graphicData uri="http://schemas.microsoft.com/office/word/2010/wordprocessingShape">
                    <wps:wsp>
                      <wps:cNvSpPr/>
                      <wps:spPr>
                        <a:xfrm rot="16200000">
                          <a:off x="0" y="0"/>
                          <a:ext cx="2639945" cy="2846798"/>
                        </a:xfrm>
                        <a:prstGeom prst="rect">
                          <a:avLst/>
                        </a:prstGeom>
                        <a:solidFill>
                          <a:sysClr val="window" lastClr="FFFFFF"/>
                        </a:solidFill>
                        <a:ln w="12700" cap="flat" cmpd="sng" algn="ctr">
                          <a:noFill/>
                          <a:prstDash val="solid"/>
                        </a:ln>
                        <a:effectLst/>
                      </wps:spPr>
                      <wps:txbx>
                        <w:txbxContent>
                          <w:p w:rsidR="00F5649B" w:rsidRPr="00924FB9" w:rsidRDefault="00F5649B" w:rsidP="004F5D85">
                            <w:pPr>
                              <w:pStyle w:val="Listenabsatz"/>
                              <w:numPr>
                                <w:ilvl w:val="0"/>
                                <w:numId w:val="41"/>
                              </w:numPr>
                              <w:rPr>
                                <w:rFonts w:cs="Calibri"/>
                              </w:rPr>
                            </w:pPr>
                            <w:r w:rsidRPr="00924FB9">
                              <w:rPr>
                                <w:rFonts w:cs="Calibri"/>
                              </w:rPr>
                              <w:t>Groß- und Kleinbuchstaben (kein Bloc</w:t>
                            </w:r>
                            <w:r w:rsidRPr="00924FB9">
                              <w:rPr>
                                <w:rFonts w:cs="Calibri"/>
                              </w:rPr>
                              <w:t>k</w:t>
                            </w:r>
                            <w:r w:rsidRPr="00924FB9">
                              <w:rPr>
                                <w:rFonts w:cs="Calibri"/>
                              </w:rPr>
                              <w:t>satz oder Schreibschrift)</w:t>
                            </w:r>
                          </w:p>
                          <w:p w:rsidR="00F5649B" w:rsidRPr="00924FB9" w:rsidRDefault="00F5649B" w:rsidP="004F5D85">
                            <w:pPr>
                              <w:pStyle w:val="Listenabsatz"/>
                              <w:numPr>
                                <w:ilvl w:val="0"/>
                                <w:numId w:val="41"/>
                              </w:numPr>
                              <w:suppressAutoHyphens/>
                              <w:rPr>
                                <w:rFonts w:cs="Calibri"/>
                              </w:rPr>
                            </w:pPr>
                            <w:r w:rsidRPr="00924FB9">
                              <w:rPr>
                                <w:rFonts w:cs="Calibri"/>
                              </w:rPr>
                              <w:t>Schriftgröße beachten (ca. 6-7 cm)</w:t>
                            </w:r>
                          </w:p>
                          <w:p w:rsidR="00F5649B" w:rsidRPr="00924FB9" w:rsidRDefault="00F5649B" w:rsidP="004F5D85">
                            <w:pPr>
                              <w:pStyle w:val="Listenabsatz"/>
                              <w:numPr>
                                <w:ilvl w:val="0"/>
                                <w:numId w:val="41"/>
                              </w:numPr>
                              <w:suppressAutoHyphens/>
                              <w:rPr>
                                <w:rFonts w:cs="Calibri"/>
                              </w:rPr>
                            </w:pPr>
                            <w:r w:rsidRPr="00924FB9">
                              <w:rPr>
                                <w:rFonts w:cs="Calibri"/>
                              </w:rPr>
                              <w:t>Höchstens 3 Schrifttypen, 3 Schriftgrößen und 3 Farben verwenden</w:t>
                            </w:r>
                          </w:p>
                          <w:p w:rsidR="00F5649B" w:rsidRPr="00924FB9" w:rsidRDefault="00F5649B" w:rsidP="004F5D85">
                            <w:pPr>
                              <w:pStyle w:val="Listenabsatz"/>
                              <w:numPr>
                                <w:ilvl w:val="0"/>
                                <w:numId w:val="41"/>
                              </w:numPr>
                              <w:rPr>
                                <w:rFonts w:cs="Calibri"/>
                              </w:rPr>
                            </w:pPr>
                            <w:r w:rsidRPr="00924FB9">
                              <w:rPr>
                                <w:rFonts w:cs="Calibri"/>
                              </w:rPr>
                              <w:t>Keine Abkürzungen verwenden</w:t>
                            </w:r>
                          </w:p>
                          <w:p w:rsidR="00F5649B" w:rsidRPr="00924FB9" w:rsidRDefault="00F5649B" w:rsidP="004F5D85">
                            <w:pPr>
                              <w:pStyle w:val="Listenabsatz"/>
                              <w:numPr>
                                <w:ilvl w:val="0"/>
                                <w:numId w:val="41"/>
                              </w:numPr>
                              <w:suppressAutoHyphens/>
                              <w:rPr>
                                <w:rFonts w:cs="Calibri"/>
                              </w:rPr>
                            </w:pPr>
                            <w:r w:rsidRPr="00924FB9">
                              <w:rPr>
                                <w:rFonts w:cs="Calibri"/>
                              </w:rPr>
                              <w:t>Zusammenhängende Sachverhalte immer mit gleicher Farbe, gleicher Schriftgröße und gleichem Schrifttyp</w:t>
                            </w:r>
                          </w:p>
                          <w:p w:rsidR="00F5649B" w:rsidRPr="00924FB9" w:rsidRDefault="00F5649B" w:rsidP="004F5D85">
                            <w:pPr>
                              <w:pStyle w:val="Listenabsatz"/>
                              <w:numPr>
                                <w:ilvl w:val="0"/>
                                <w:numId w:val="41"/>
                              </w:numPr>
                              <w:suppressAutoHyphens/>
                              <w:rPr>
                                <w:rFonts w:cs="Calibri"/>
                              </w:rPr>
                            </w:pPr>
                            <w:r w:rsidRPr="00924FB9">
                              <w:rPr>
                                <w:rFonts w:cs="Calibri"/>
                              </w:rPr>
                              <w:t>Lieber Einzelbegriffe/Stichworte, statt lange Sätze</w:t>
                            </w:r>
                          </w:p>
                          <w:p w:rsidR="00F5649B" w:rsidRPr="00924FB9" w:rsidRDefault="00F5649B" w:rsidP="004F5D85">
                            <w:pPr>
                              <w:pStyle w:val="Listenabsatz"/>
                              <w:numPr>
                                <w:ilvl w:val="0"/>
                                <w:numId w:val="41"/>
                              </w:numPr>
                              <w:suppressAutoHyphens/>
                              <w:rPr>
                                <w:rFonts w:cs="Calibri"/>
                              </w:rPr>
                            </w:pPr>
                            <w:r w:rsidRPr="00924FB9">
                              <w:rPr>
                                <w:rFonts w:cs="Calibri"/>
                              </w:rPr>
                              <w:t>Wichtige Inhalte hervorheben</w:t>
                            </w:r>
                          </w:p>
                          <w:p w:rsidR="00F5649B" w:rsidRPr="00924FB9" w:rsidRDefault="00F5649B" w:rsidP="004F5D85">
                            <w:pPr>
                              <w:pStyle w:val="Listenabsatz"/>
                              <w:numPr>
                                <w:ilvl w:val="0"/>
                                <w:numId w:val="41"/>
                              </w:numPr>
                              <w:suppressAutoHyphens/>
                              <w:rPr>
                                <w:rFonts w:cs="Calibri"/>
                              </w:rPr>
                            </w:pPr>
                            <w:r w:rsidRPr="00924FB9">
                              <w:rPr>
                                <w:rFonts w:cs="Calibri"/>
                              </w:rPr>
                              <w:t>Weniger ist mehr</w:t>
                            </w:r>
                          </w:p>
                          <w:p w:rsidR="00F5649B" w:rsidRPr="00924FB9" w:rsidRDefault="00F5649B" w:rsidP="004F5D85">
                            <w:pPr>
                              <w:pStyle w:val="Listenabsatz"/>
                              <w:numPr>
                                <w:ilvl w:val="0"/>
                                <w:numId w:val="41"/>
                              </w:numPr>
                              <w:suppressAutoHyphens/>
                              <w:rPr>
                                <w:rFonts w:cs="Calibri"/>
                              </w:rPr>
                            </w:pPr>
                            <w:r w:rsidRPr="00924FB9">
                              <w:rPr>
                                <w:rFonts w:cs="Calibri"/>
                              </w:rPr>
                              <w:t>Mindmap als grafische Darstellung benutzen für die Verknüpfung von Informationen, Themen und Strukturierungen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id="Rechteck 1358" o:spid="_x0000_s1052" style="position:absolute;margin-left:82.55pt;margin-top:-2.95pt;width:207.85pt;height:224.15pt;rotation:-90;z-index:251904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" fillcolor="window" stroked="f" strokeweight="1pt">
                <v:textbox inset="0,0,0,0">
                  <w:txbxContent>
                    <w:p w:rsidR="00F5649B" w:rsidRPr="00924FB9" w:rsidRDefault="00F5649B" w:rsidP="004F5D85">
                      <w:pPr>
                        <w:pStyle w:val="Listenabsatz"/>
                        <w:numPr>
                          <w:ilvl w:val="0"/>
                          <w:numId w:val="41"/>
                        </w:numPr>
                        <w:rPr>
                          <w:rFonts w:cs="Calibri"/>
                        </w:rPr>
                      </w:pPr>
                      <w:r w:rsidRPr="00924FB9">
                        <w:rPr>
                          <w:rFonts w:cs="Calibri"/>
                        </w:rPr>
                        <w:t>Groß- und Kleinbuchstaben (kein Bloc</w:t>
                      </w:r>
                      <w:r w:rsidRPr="00924FB9">
                        <w:rPr>
                          <w:rFonts w:cs="Calibri"/>
                        </w:rPr>
                        <w:t>k</w:t>
                      </w:r>
                      <w:r w:rsidRPr="00924FB9">
                        <w:rPr>
                          <w:rFonts w:cs="Calibri"/>
                        </w:rPr>
                        <w:t>satz oder Schreibschrift)</w:t>
                      </w:r>
                    </w:p>
                    <w:p w:rsidR="00F5649B" w:rsidRPr="00924FB9" w:rsidRDefault="00F5649B" w:rsidP="004F5D85">
                      <w:pPr>
                        <w:pStyle w:val="Listenabsatz"/>
                        <w:numPr>
                          <w:ilvl w:val="0"/>
                          <w:numId w:val="41"/>
                        </w:numPr>
                        <w:suppressAutoHyphens/>
                        <w:rPr>
                          <w:rFonts w:cs="Calibri"/>
                        </w:rPr>
                      </w:pPr>
                      <w:r w:rsidRPr="00924FB9">
                        <w:rPr>
                          <w:rFonts w:cs="Calibri"/>
                        </w:rPr>
                        <w:t>Schriftgröße beachten (ca. 6-7 cm)</w:t>
                      </w:r>
                    </w:p>
                    <w:p w:rsidR="00F5649B" w:rsidRPr="00924FB9" w:rsidRDefault="00F5649B" w:rsidP="004F5D85">
                      <w:pPr>
                        <w:pStyle w:val="Listenabsatz"/>
                        <w:numPr>
                          <w:ilvl w:val="0"/>
                          <w:numId w:val="41"/>
                        </w:numPr>
                        <w:suppressAutoHyphens/>
                        <w:rPr>
                          <w:rFonts w:cs="Calibri"/>
                        </w:rPr>
                      </w:pPr>
                      <w:r w:rsidRPr="00924FB9">
                        <w:rPr>
                          <w:rFonts w:cs="Calibri"/>
                        </w:rPr>
                        <w:t>Höchstens 3 Schrifttypen, 3 Schriftgrößen und 3 Farben verwenden</w:t>
                      </w:r>
                    </w:p>
                    <w:p w:rsidR="00F5649B" w:rsidRPr="00924FB9" w:rsidRDefault="00F5649B" w:rsidP="004F5D85">
                      <w:pPr>
                        <w:pStyle w:val="Listenabsatz"/>
                        <w:numPr>
                          <w:ilvl w:val="0"/>
                          <w:numId w:val="41"/>
                        </w:numPr>
                        <w:rPr>
                          <w:rFonts w:cs="Calibri"/>
                        </w:rPr>
                      </w:pPr>
                      <w:r w:rsidRPr="00924FB9">
                        <w:rPr>
                          <w:rFonts w:cs="Calibri"/>
                        </w:rPr>
                        <w:t>Keine Abkürzungen verwenden</w:t>
                      </w:r>
                    </w:p>
                    <w:p w:rsidR="00F5649B" w:rsidRPr="00924FB9" w:rsidRDefault="00F5649B" w:rsidP="004F5D85">
                      <w:pPr>
                        <w:pStyle w:val="Listenabsatz"/>
                        <w:numPr>
                          <w:ilvl w:val="0"/>
                          <w:numId w:val="41"/>
                        </w:numPr>
                        <w:suppressAutoHyphens/>
                        <w:rPr>
                          <w:rFonts w:cs="Calibri"/>
                        </w:rPr>
                      </w:pPr>
                      <w:r w:rsidRPr="00924FB9">
                        <w:rPr>
                          <w:rFonts w:cs="Calibri"/>
                        </w:rPr>
                        <w:t>Zusammenhängende Sachverhalte immer mit gleicher Farbe, gleicher Schriftgröße und gleichem Schrifttyp</w:t>
                      </w:r>
                    </w:p>
                    <w:p w:rsidR="00F5649B" w:rsidRPr="00924FB9" w:rsidRDefault="00F5649B" w:rsidP="004F5D85">
                      <w:pPr>
                        <w:pStyle w:val="Listenabsatz"/>
                        <w:numPr>
                          <w:ilvl w:val="0"/>
                          <w:numId w:val="41"/>
                        </w:numPr>
                        <w:suppressAutoHyphens/>
                        <w:rPr>
                          <w:rFonts w:cs="Calibri"/>
                        </w:rPr>
                      </w:pPr>
                      <w:r w:rsidRPr="00924FB9">
                        <w:rPr>
                          <w:rFonts w:cs="Calibri"/>
                        </w:rPr>
                        <w:t>Lieber Einzelbegriffe/Stichworte, statt lange Sätze</w:t>
                      </w:r>
                    </w:p>
                    <w:p w:rsidR="00F5649B" w:rsidRPr="00924FB9" w:rsidRDefault="00F5649B" w:rsidP="004F5D85">
                      <w:pPr>
                        <w:pStyle w:val="Listenabsatz"/>
                        <w:numPr>
                          <w:ilvl w:val="0"/>
                          <w:numId w:val="41"/>
                        </w:numPr>
                        <w:suppressAutoHyphens/>
                        <w:rPr>
                          <w:rFonts w:cs="Calibri"/>
                        </w:rPr>
                      </w:pPr>
                      <w:r w:rsidRPr="00924FB9">
                        <w:rPr>
                          <w:rFonts w:cs="Calibri"/>
                        </w:rPr>
                        <w:t>Wichtige Inhalte hervorheben</w:t>
                      </w:r>
                    </w:p>
                    <w:p w:rsidR="00F5649B" w:rsidRPr="00924FB9" w:rsidRDefault="00F5649B" w:rsidP="004F5D85">
                      <w:pPr>
                        <w:pStyle w:val="Listenabsatz"/>
                        <w:numPr>
                          <w:ilvl w:val="0"/>
                          <w:numId w:val="41"/>
                        </w:numPr>
                        <w:suppressAutoHyphens/>
                        <w:rPr>
                          <w:rFonts w:cs="Calibri"/>
                        </w:rPr>
                      </w:pPr>
                      <w:r w:rsidRPr="00924FB9">
                        <w:rPr>
                          <w:rFonts w:cs="Calibri"/>
                        </w:rPr>
                        <w:t>Weniger ist mehr</w:t>
                      </w:r>
                    </w:p>
                    <w:p w:rsidR="00F5649B" w:rsidRPr="00924FB9" w:rsidRDefault="00F5649B" w:rsidP="004F5D85">
                      <w:pPr>
                        <w:pStyle w:val="Listenabsatz"/>
                        <w:numPr>
                          <w:ilvl w:val="0"/>
                          <w:numId w:val="41"/>
                        </w:numPr>
                        <w:suppressAutoHyphens/>
                        <w:rPr>
                          <w:rFonts w:cs="Calibri"/>
                        </w:rPr>
                      </w:pPr>
                      <w:r w:rsidRPr="00924FB9">
                        <w:rPr>
                          <w:rFonts w:cs="Calibri"/>
                        </w:rPr>
                        <w:t>Mindmap als grafische Darstellung benutzen für die Verknüpfung von Informationen, Themen und Strukturierungen</w:t>
                      </w:r>
                    </w:p>
                  </w:txbxContent>
                </v:textbox>
              </v:rect>
            </w:pict>
          </mc:Fallback>
        </mc:AlternateContent>
      </w:r>
      <w:r>
        <w:rPr>
          <w:noProof/>
          <w:lang w:eastAsia="de-DE"/>
        </w:rPr>
        <mc:AlternateContent>
          <mc:Choice Requires="wps">
            <w:drawing>
              <wp:anchor distT="0" distB="0" distL="114300" distR="114300" simplePos="0" relativeHeight="251916288" behindDoc="0" locked="0" layoutInCell="1" allowOverlap="1" wp14:anchorId="04A6E613" wp14:editId="11D50E3E">
                <wp:simplePos x="0" y="0"/>
                <wp:positionH relativeFrom="column">
                  <wp:posOffset>4767504</wp:posOffset>
                </wp:positionH>
                <wp:positionV relativeFrom="paragraph">
                  <wp:posOffset>-8217</wp:posOffset>
                </wp:positionV>
                <wp:extent cx="1009498" cy="1287476"/>
                <wp:effectExtent l="0" t="0" r="19685" b="26670"/>
                <wp:wrapNone/>
                <wp:docPr id="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498" cy="1287476"/>
                        </a:xfrm>
                        <a:prstGeom prst="rect">
                          <a:avLst/>
                        </a:prstGeom>
                        <a:solidFill>
                          <a:srgbClr val="FFFFFF"/>
                        </a:solidFill>
                        <a:ln w="9525">
                          <a:solidFill>
                            <a:srgbClr val="000000"/>
                          </a:solidFill>
                          <a:miter lim="800000"/>
                          <a:headEnd/>
                          <a:tailEnd/>
                        </a:ln>
                      </wps:spPr>
                      <wps:txbx>
                        <w:txbxContent>
                          <w:p w:rsidR="00F5649B" w:rsidRDefault="00F5649B">
                            <w:r>
                              <w:rPr>
                                <w:rFonts w:asciiTheme="minorHAnsi" w:hAnsiTheme="minorHAnsi"/>
                                <w:noProof/>
                                <w:lang w:eastAsia="de-DE"/>
                              </w:rPr>
                              <w:drawing>
                                <wp:inline distT="0" distB="0" distL="0" distR="0" wp14:anchorId="75FEC578" wp14:editId="49EA78F1">
                                  <wp:extent cx="1187450" cy="837055"/>
                                  <wp:effectExtent l="3810" t="0" r="0" b="0"/>
                                  <wp:docPr id="23" name="Grafik 23" descr="C:\Users\hk331ls\Desktop\Altern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k331ls\Desktop\Alternative.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6200000">
                                            <a:off x="0" y="0"/>
                                            <a:ext cx="1187450" cy="83705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anchor>
            </w:drawing>
          </mc:Choice>
          <mc:Fallback>
            <w:pict>
              <v:shape id="_x0000_s1053" type="#_x0000_t202" style="position:absolute;margin-left:375.4pt;margin-top:-.65pt;width:79.5pt;height:101.4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">
                <v:textbox style="mso-fit-shape-to-text:t">
                  <w:txbxContent>
                    <w:p w:rsidR="00F5649B" w:rsidRDefault="00F5649B">
                      <w:r>
                        <w:rPr>
                          <w:rFonts w:asciiTheme="minorHAnsi" w:hAnsiTheme="minorHAnsi"/>
                          <w:noProof/>
                          <w:lang w:eastAsia="de-DE"/>
                        </w:rPr>
                        <w:drawing>
                          <wp:inline distT="0" distB="0" distL="0" distR="0" wp14:anchorId="75FEC578" wp14:editId="49EA78F1">
                            <wp:extent cx="1187450" cy="837055"/>
                            <wp:effectExtent l="3810" t="0" r="0" b="0"/>
                            <wp:docPr id="23" name="Grafik 23" descr="C:\Users\hk331ls\Desktop\Alternati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k331ls\Desktop\Alternative.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rot="16200000">
                                      <a:off x="0" y="0"/>
                                      <a:ext cx="1187450" cy="837055"/>
                                    </a:xfrm>
                                    <a:prstGeom prst="rect">
                                      <a:avLst/>
                                    </a:prstGeom>
                                    <a:noFill/>
                                    <a:ln>
                                      <a:noFill/>
                                    </a:ln>
                                  </pic:spPr>
                                </pic:pic>
                              </a:graphicData>
                            </a:graphic>
                          </wp:inline>
                        </w:drawing>
                      </w:r>
                    </w:p>
                  </w:txbxContent>
                </v:textbox>
              </v:shape>
            </w:pict>
          </mc:Fallback>
        </mc:AlternateContent>
      </w:r>
    </w:p>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27614A" w:rsidRDefault="0027614A" w:rsidP="0027614A"/>
    <w:p w:rsidR="00B50B95" w:rsidRDefault="00B50B95" w:rsidP="0027614A"/>
    <w:p w:rsidR="00DE1EF7" w:rsidRDefault="00924FB9" w:rsidP="00DE1EF7">
      <w:pPr>
        <w:ind w:left="7080"/>
      </w:pPr>
      <w:r>
        <w:rPr>
          <w:noProof/>
          <w:lang w:eastAsia="de-DE"/>
        </w:rPr>
        <mc:AlternateContent>
          <mc:Choice Requires="wps">
            <w:drawing>
              <wp:anchor distT="0" distB="0" distL="114300" distR="114300" simplePos="0" relativeHeight="251896832" behindDoc="0" locked="0" layoutInCell="1" allowOverlap="1" wp14:anchorId="4CCF15C1" wp14:editId="3F827125">
                <wp:simplePos x="0" y="0"/>
                <wp:positionH relativeFrom="column">
                  <wp:posOffset>2770906</wp:posOffset>
                </wp:positionH>
                <wp:positionV relativeFrom="paragraph">
                  <wp:posOffset>68154</wp:posOffset>
                </wp:positionV>
                <wp:extent cx="3433037" cy="408940"/>
                <wp:effectExtent l="6985" t="0" r="3175" b="3175"/>
                <wp:wrapNone/>
                <wp:docPr id="1272" name="Ellipse 1272"/>
                <wp:cNvGraphicFramePr/>
                <a:graphic xmlns:a="http://schemas.openxmlformats.org/drawingml/2006/main">
                  <a:graphicData uri="http://schemas.microsoft.com/office/word/2010/wordprocessingShape">
                    <wps:wsp>
                      <wps:cNvSpPr/>
                      <wps:spPr>
                        <a:xfrm rot="16200000">
                          <a:off x="0" y="0"/>
                          <a:ext cx="3433037" cy="408940"/>
                        </a:xfrm>
                        <a:prstGeom prst="ellipse">
                          <a:avLst/>
                        </a:prstGeom>
                        <a:solidFill>
                          <a:sysClr val="window" lastClr="FFFFFF"/>
                        </a:solidFill>
                        <a:ln w="12700" cap="flat" cmpd="sng" algn="ctr">
                          <a:noFill/>
                          <a:prstDash val="solid"/>
                        </a:ln>
                        <a:effectLst/>
                      </wps:spPr>
                      <wps:txbx>
                        <w:txbxContent>
                          <w:p w:rsidR="00F5649B" w:rsidRPr="00924FB9" w:rsidRDefault="00F5649B" w:rsidP="00B50B95">
                            <w:r w:rsidRPr="00924FB9">
                              <w:t xml:space="preserve">Bild   </w:t>
                            </w:r>
                            <w:r w:rsidRPr="00B50B95">
                              <w:rPr>
                                <w:rFonts w:ascii="Calibri" w:hAnsi="Calibri"/>
                              </w:rPr>
                              <w:t xml:space="preserve">                                                  </w:t>
                            </w:r>
                            <w:r w:rsidRPr="00924FB9">
                              <w:t>Diagramm</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lipse 1272" o:spid="_x0000_s1054" style="position:absolute;left:0;text-align:left;margin-left:218.2pt;margin-top:5.35pt;width:270.3pt;height:32.2pt;rotation:-90;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" fillcolor="window" stroked="f" strokeweight="1pt">
                <v:textbox inset="1mm,1mm,1mm,1mm">
                  <w:txbxContent>
                    <w:p w:rsidR="00F5649B" w:rsidRPr="00924FB9" w:rsidRDefault="00F5649B" w:rsidP="00B50B95">
                      <w:r w:rsidRPr="00924FB9">
                        <w:t xml:space="preserve">Bild   </w:t>
                      </w:r>
                      <w:r w:rsidRPr="00B50B95">
                        <w:rPr>
                          <w:rFonts w:ascii="Calibri" w:hAnsi="Calibri"/>
                        </w:rPr>
                        <w:t xml:space="preserve">                                                  </w:t>
                      </w:r>
                      <w:r w:rsidRPr="00924FB9">
                        <w:t>Diagramm</w:t>
                      </w:r>
                    </w:p>
                  </w:txbxContent>
                </v:textbox>
              </v:oval>
            </w:pict>
          </mc:Fallback>
        </mc:AlternateContent>
      </w:r>
      <w:r w:rsidR="00E719EA">
        <w:rPr>
          <w:noProof/>
          <w:lang w:eastAsia="de-DE"/>
        </w:rPr>
        <mc:AlternateContent>
          <mc:Choice Requires="wps">
            <w:drawing>
              <wp:anchor distT="0" distB="0" distL="114300" distR="114300" simplePos="0" relativeHeight="251895808" behindDoc="0" locked="0" layoutInCell="1" allowOverlap="1" wp14:anchorId="65AC7FD6" wp14:editId="25B12F1A">
                <wp:simplePos x="0" y="0"/>
                <wp:positionH relativeFrom="column">
                  <wp:posOffset>3231312</wp:posOffset>
                </wp:positionH>
                <wp:positionV relativeFrom="paragraph">
                  <wp:posOffset>119317</wp:posOffset>
                </wp:positionV>
                <wp:extent cx="1598295" cy="335280"/>
                <wp:effectExtent l="2858" t="0" r="4762" b="4763"/>
                <wp:wrapNone/>
                <wp:docPr id="1270" name="Ellipse 1270"/>
                <wp:cNvGraphicFramePr/>
                <a:graphic xmlns:a="http://schemas.openxmlformats.org/drawingml/2006/main">
                  <a:graphicData uri="http://schemas.microsoft.com/office/word/2010/wordprocessingShape">
                    <wps:wsp>
                      <wps:cNvSpPr/>
                      <wps:spPr>
                        <a:xfrm rot="16200000">
                          <a:off x="0" y="0"/>
                          <a:ext cx="1598295" cy="335280"/>
                        </a:xfrm>
                        <a:prstGeom prst="ellipse">
                          <a:avLst/>
                        </a:prstGeom>
                        <a:solidFill>
                          <a:sysClr val="window" lastClr="FFFFFF"/>
                        </a:solidFill>
                        <a:ln w="12700" cap="flat" cmpd="sng" algn="ctr">
                          <a:noFill/>
                          <a:prstDash val="solid"/>
                        </a:ln>
                        <a:effectLst/>
                      </wps:spPr>
                      <wps:txbx>
                        <w:txbxContent>
                          <w:p w:rsidR="00F5649B" w:rsidRPr="00924FB9" w:rsidRDefault="00F5649B" w:rsidP="00B50B95">
                            <w:pPr>
                              <w:rPr>
                                <w:b/>
                              </w:rPr>
                            </w:pPr>
                            <w:r w:rsidRPr="00924FB9">
                              <w:rPr>
                                <w:b/>
                              </w:rPr>
                              <w:t>Anschaulichkeit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oval id="Ellipse 1270" o:spid="_x0000_s1055" style="position:absolute;left:0;text-align:left;margin-left:254.45pt;margin-top:9.4pt;width:125.85pt;height:26.4pt;rotation:-90;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" fillcolor="window" stroked="f" strokeweight="1pt">
                <v:textbox inset="1mm,1mm,1mm,1mm">
                  <w:txbxContent>
                    <w:p w:rsidR="00F5649B" w:rsidRPr="00924FB9" w:rsidRDefault="00F5649B" w:rsidP="00B50B95">
                      <w:pPr>
                        <w:rPr>
                          <w:b/>
                        </w:rPr>
                      </w:pPr>
                      <w:r w:rsidRPr="00924FB9">
                        <w:rPr>
                          <w:b/>
                        </w:rPr>
                        <w:t>Anschaulichkeit</w:t>
                      </w:r>
                    </w:p>
                  </w:txbxContent>
                </v:textbox>
              </v:oval>
            </w:pict>
          </mc:Fallback>
        </mc:AlternateContent>
      </w:r>
    </w:p>
    <w:p w:rsidR="00DE1EF7" w:rsidRDefault="00DE1EF7" w:rsidP="00DE1EF7">
      <w:pPr>
        <w:ind w:left="7080"/>
      </w:pPr>
    </w:p>
    <w:p w:rsidR="0027614A" w:rsidRDefault="00DE1EF7" w:rsidP="00DE1EF7">
      <w:pPr>
        <w:ind w:left="7080"/>
      </w:pPr>
      <w:r>
        <w:tab/>
      </w:r>
    </w:p>
    <w:p w:rsidR="0027614A" w:rsidRDefault="00E719EA" w:rsidP="0027614A">
      <w:r>
        <w:rPr>
          <w:noProof/>
          <w:lang w:eastAsia="de-DE"/>
        </w:rPr>
        <mc:AlternateContent>
          <mc:Choice Requires="wps">
            <w:drawing>
              <wp:anchor distT="0" distB="0" distL="114300" distR="114300" simplePos="0" relativeHeight="251915264" behindDoc="0" locked="0" layoutInCell="1" allowOverlap="1" wp14:anchorId="18032533" wp14:editId="4BB6E254">
                <wp:simplePos x="0" y="0"/>
                <wp:positionH relativeFrom="column">
                  <wp:posOffset>4313962</wp:posOffset>
                </wp:positionH>
                <wp:positionV relativeFrom="paragraph">
                  <wp:posOffset>-1028</wp:posOffset>
                </wp:positionV>
                <wp:extent cx="1858060" cy="256032"/>
                <wp:effectExtent l="0" t="0" r="27940" b="26035"/>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8060" cy="256032"/>
                        </a:xfrm>
                        <a:prstGeom prst="rect">
                          <a:avLst/>
                        </a:prstGeom>
                        <a:solidFill>
                          <a:srgbClr val="FFFFFF"/>
                        </a:solidFill>
                        <a:ln w="9525">
                          <a:solidFill>
                            <a:schemeClr val="bg1"/>
                          </a:solidFill>
                          <a:miter lim="800000"/>
                          <a:headEnd/>
                          <a:tailEnd/>
                        </a:ln>
                      </wps:spPr>
                      <wps:txbx>
                        <w:txbxContent>
                          <w:p w:rsidR="00F5649B" w:rsidRDefault="00F5649B"/>
                        </w:txbxContent>
                      </wps:txbx>
                      <wps:bodyPr rot="0" vert="horz" wrap="square" lIns="91440" tIns="45720" rIns="91440" bIns="45720" anchor="t" anchorCtr="0">
                        <a:spAutoFit/>
                      </wps:bodyPr>
                    </wps:wsp>
                  </a:graphicData>
                </a:graphic>
              </wp:anchor>
            </w:drawing>
          </mc:Choice>
          <mc:Fallback>
            <w:pict>
              <v:shape id="_x0000_s1056" type="#_x0000_t202" style="position:absolute;margin-left:339.7pt;margin-top:-.1pt;width:146.3pt;height:20.15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" strokecolor="white [3212]">
                <v:textbox style="mso-fit-shape-to-text:t">
                  <w:txbxContent>
                    <w:p w:rsidR="00F5649B" w:rsidRDefault="00F5649B"/>
                  </w:txbxContent>
                </v:textbox>
              </v:shape>
            </w:pict>
          </mc:Fallback>
        </mc:AlternateContent>
      </w:r>
    </w:p>
    <w:p w:rsidR="009253FC" w:rsidRDefault="00E719EA" w:rsidP="003711A6">
      <w:r>
        <w:rPr>
          <w:noProof/>
          <w:lang w:eastAsia="de-DE"/>
        </w:rPr>
        <mc:AlternateContent>
          <mc:Choice Requires="wps">
            <w:drawing>
              <wp:anchor distT="0" distB="0" distL="114300" distR="114300" simplePos="0" relativeHeight="251917312" behindDoc="0" locked="0" layoutInCell="1" allowOverlap="1" wp14:anchorId="42159153" wp14:editId="5074EAB4">
                <wp:simplePos x="0" y="0"/>
                <wp:positionH relativeFrom="column">
                  <wp:posOffset>4701667</wp:posOffset>
                </wp:positionH>
                <wp:positionV relativeFrom="paragraph">
                  <wp:posOffset>7201</wp:posOffset>
                </wp:positionV>
                <wp:extent cx="1148487" cy="1148487"/>
                <wp:effectExtent l="0" t="0" r="13970" b="15875"/>
                <wp:wrapNone/>
                <wp:docPr id="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8487" cy="1148487"/>
                        </a:xfrm>
                        <a:prstGeom prst="rect">
                          <a:avLst/>
                        </a:prstGeom>
                        <a:solidFill>
                          <a:srgbClr val="FFFFFF"/>
                        </a:solidFill>
                        <a:ln w="9525">
                          <a:solidFill>
                            <a:srgbClr val="000000"/>
                          </a:solidFill>
                          <a:miter lim="800000"/>
                          <a:headEnd/>
                          <a:tailEnd/>
                        </a:ln>
                      </wps:spPr>
                      <wps:txbx>
                        <w:txbxContent>
                          <w:p w:rsidR="00F5649B" w:rsidRDefault="00F5649B">
                            <w:r w:rsidRPr="00C511FD">
                              <w:rPr>
                                <w:noProof/>
                                <w:lang w:eastAsia="de-DE"/>
                              </w:rPr>
                              <w:drawing>
                                <wp:inline distT="0" distB="0" distL="0" distR="0" wp14:anchorId="66306834" wp14:editId="6A1A8288">
                                  <wp:extent cx="1038860" cy="1045845"/>
                                  <wp:effectExtent l="0" t="0" r="0" b="0"/>
                                  <wp:docPr id="1907" name="Grafik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38860" cy="104584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anchor>
            </w:drawing>
          </mc:Choice>
          <mc:Fallback>
            <w:pict>
              <v:shape id="_x0000_s1057" type="#_x0000_t202" style="position:absolute;margin-left:370.2pt;margin-top:.55pt;width:90.45pt;height:90.4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">
                <v:textbox style="mso-fit-shape-to-text:t">
                  <w:txbxContent>
                    <w:p w:rsidR="00F5649B" w:rsidRDefault="00F5649B">
                      <w:r w:rsidRPr="00C511FD">
                        <w:rPr>
                          <w:noProof/>
                          <w:lang w:eastAsia="de-DE"/>
                        </w:rPr>
                        <w:drawing>
                          <wp:inline distT="0" distB="0" distL="0" distR="0" wp14:anchorId="66306834" wp14:editId="6A1A8288">
                            <wp:extent cx="1038860" cy="1045845"/>
                            <wp:effectExtent l="0" t="0" r="0" b="0"/>
                            <wp:docPr id="1907" name="Grafik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38860" cy="1045845"/>
                                    </a:xfrm>
                                    <a:prstGeom prst="rect">
                                      <a:avLst/>
                                    </a:prstGeom>
                                    <a:noFill/>
                                    <a:ln>
                                      <a:noFill/>
                                    </a:ln>
                                  </pic:spPr>
                                </pic:pic>
                              </a:graphicData>
                            </a:graphic>
                          </wp:inline>
                        </w:drawing>
                      </w:r>
                    </w:p>
                  </w:txbxContent>
                </v:textbox>
              </v:shape>
            </w:pict>
          </mc:Fallback>
        </mc:AlternateContent>
      </w:r>
    </w:p>
    <w:p w:rsidR="009253FC" w:rsidRDefault="009253FC" w:rsidP="003711A6"/>
    <w:p w:rsidR="009253FC" w:rsidRDefault="009253FC" w:rsidP="003711A6"/>
    <w:p w:rsidR="00B37B7F" w:rsidRDefault="00B37B7F" w:rsidP="003711A6"/>
    <w:p w:rsidR="00B37B7F" w:rsidRDefault="00B37B7F" w:rsidP="003711A6"/>
    <w:p w:rsidR="00B37B7F" w:rsidRDefault="00B37B7F" w:rsidP="003711A6"/>
    <w:p w:rsidR="00B37B7F" w:rsidRDefault="00924FB9" w:rsidP="003711A6">
      <w:r>
        <w:rPr>
          <w:noProof/>
          <w:lang w:eastAsia="de-DE"/>
        </w:rPr>
        <mc:AlternateContent>
          <mc:Choice Requires="wps">
            <w:drawing>
              <wp:anchor distT="0" distB="0" distL="114300" distR="114300" simplePos="0" relativeHeight="251908096" behindDoc="0" locked="0" layoutInCell="1" allowOverlap="1" wp14:anchorId="017A394C" wp14:editId="48F4DA06">
                <wp:simplePos x="0" y="0"/>
                <wp:positionH relativeFrom="column">
                  <wp:posOffset>361950</wp:posOffset>
                </wp:positionH>
                <wp:positionV relativeFrom="paragraph">
                  <wp:posOffset>3810</wp:posOffset>
                </wp:positionV>
                <wp:extent cx="1239520" cy="422275"/>
                <wp:effectExtent l="8572" t="0" r="7303" b="7302"/>
                <wp:wrapNone/>
                <wp:docPr id="1362" name="Ellipse 1362"/>
                <wp:cNvGraphicFramePr/>
                <a:graphic xmlns:a="http://schemas.openxmlformats.org/drawingml/2006/main">
                  <a:graphicData uri="http://schemas.microsoft.com/office/word/2010/wordprocessingShape">
                    <wps:wsp>
                      <wps:cNvSpPr/>
                      <wps:spPr>
                        <a:xfrm rot="16200000">
                          <a:off x="0" y="0"/>
                          <a:ext cx="1239520" cy="422275"/>
                        </a:xfrm>
                        <a:prstGeom prst="ellipse">
                          <a:avLst/>
                        </a:prstGeom>
                        <a:solidFill>
                          <a:sysClr val="window" lastClr="FFFFFF"/>
                        </a:solidFill>
                        <a:ln w="12700" cap="flat" cmpd="sng" algn="ctr">
                          <a:noFill/>
                          <a:prstDash val="solid"/>
                        </a:ln>
                        <a:effectLst/>
                      </wps:spPr>
                      <wps:txbx>
                        <w:txbxContent>
                          <w:p w:rsidR="00F5649B" w:rsidRPr="00924FB9" w:rsidRDefault="00F5649B" w:rsidP="00B50B95">
                            <w:pPr>
                              <w:rPr>
                                <w:b/>
                              </w:rPr>
                            </w:pPr>
                            <w:r w:rsidRPr="00924FB9">
                              <w:rPr>
                                <w:b/>
                              </w:rPr>
                              <w:t>Schrift/Layout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lipse 1362" o:spid="_x0000_s1058" style="position:absolute;margin-left:28.5pt;margin-top:.3pt;width:97.6pt;height:33.25pt;rotation:-90;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" fillcolor="window" stroked="f" strokeweight="1pt">
                <v:textbox inset="0,0,0,0">
                  <w:txbxContent>
                    <w:p w:rsidR="00F5649B" w:rsidRPr="00924FB9" w:rsidRDefault="00F5649B" w:rsidP="00B50B95">
                      <w:pPr>
                        <w:rPr>
                          <w:b/>
                        </w:rPr>
                      </w:pPr>
                      <w:r w:rsidRPr="00924FB9">
                        <w:rPr>
                          <w:b/>
                        </w:rPr>
                        <w:t>Schrift/Layout</w:t>
                      </w:r>
                    </w:p>
                  </w:txbxContent>
                </v:textbox>
              </v:oval>
            </w:pict>
          </mc:Fallback>
        </mc:AlternateContent>
      </w:r>
    </w:p>
    <w:p w:rsidR="00B37B7F" w:rsidRDefault="006B5304" w:rsidP="003711A6">
      <w:r>
        <w:rPr>
          <w:noProof/>
          <w:lang w:eastAsia="de-DE"/>
        </w:rPr>
        <mc:AlternateContent>
          <mc:Choice Requires="wps">
            <w:drawing>
              <wp:anchor distT="0" distB="0" distL="114300" distR="114300" simplePos="0" relativeHeight="251928576" behindDoc="0" locked="0" layoutInCell="1" allowOverlap="1" wp14:anchorId="7EFAAE01" wp14:editId="71F26807">
                <wp:simplePos x="0" y="0"/>
                <wp:positionH relativeFrom="column">
                  <wp:posOffset>4608830</wp:posOffset>
                </wp:positionH>
                <wp:positionV relativeFrom="paragraph">
                  <wp:posOffset>29845</wp:posOffset>
                </wp:positionV>
                <wp:extent cx="1327785" cy="1971040"/>
                <wp:effectExtent l="2223" t="0" r="7937" b="7938"/>
                <wp:wrapNone/>
                <wp:docPr id="29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27785" cy="1971040"/>
                        </a:xfrm>
                        <a:prstGeom prst="rect">
                          <a:avLst/>
                        </a:prstGeom>
                        <a:solidFill>
                          <a:schemeClr val="bg1">
                            <a:lumMod val="85000"/>
                          </a:schemeClr>
                        </a:solidFill>
                        <a:ln w="9525">
                          <a:noFill/>
                          <a:miter lim="800000"/>
                          <a:headEnd/>
                          <a:tailEnd/>
                        </a:ln>
                      </wps:spPr>
                      <wps:txbx>
                        <w:txbxContent>
                          <w:p w:rsidR="00F5649B" w:rsidRPr="006B5304" w:rsidRDefault="00F5649B" w:rsidP="00D73AC3">
                            <w:pPr>
                              <w:rPr>
                                <w:sz w:val="18"/>
                                <w:szCs w:val="18"/>
                              </w:rPr>
                            </w:pPr>
                            <w:r w:rsidRPr="006B5304">
                              <w:rPr>
                                <w:sz w:val="18"/>
                                <w:szCs w:val="18"/>
                              </w:rPr>
                              <w:t>Bildquellen:</w:t>
                            </w:r>
                          </w:p>
                          <w:p w:rsidR="00F5649B" w:rsidRPr="006B5304" w:rsidRDefault="002B577E" w:rsidP="00D73AC3">
                            <w:pPr>
                              <w:rPr>
                                <w:rStyle w:val="Hyperlink"/>
                                <w:sz w:val="18"/>
                                <w:szCs w:val="18"/>
                              </w:rPr>
                            </w:pPr>
                            <w:hyperlink r:id="rId99" w:history="1">
                              <w:r w:rsidR="00F5649B" w:rsidRPr="006B5304">
                                <w:rPr>
                                  <w:rStyle w:val="Hyperlink"/>
                                  <w:sz w:val="18"/>
                                  <w:szCs w:val="18"/>
                                </w:rPr>
                                <w:t>www.pixelio.de/media/516830</w:t>
                              </w:r>
                            </w:hyperlink>
                          </w:p>
                          <w:p w:rsidR="00F5649B" w:rsidRPr="006B5304" w:rsidRDefault="002B577E" w:rsidP="00D73AC3">
                            <w:pPr>
                              <w:rPr>
                                <w:rStyle w:val="Hyperlink"/>
                                <w:sz w:val="18"/>
                                <w:szCs w:val="18"/>
                              </w:rPr>
                            </w:pPr>
                            <w:hyperlink r:id="rId100" w:history="1">
                              <w:r w:rsidR="00F5649B" w:rsidRPr="006B5304">
                                <w:rPr>
                                  <w:rStyle w:val="Hyperlink"/>
                                  <w:sz w:val="18"/>
                                  <w:szCs w:val="18"/>
                                </w:rPr>
                                <w:t>https://pixabay.com/de/auge-wimperntusche-make-up-iris-149604/</w:t>
                              </w:r>
                            </w:hyperlink>
                          </w:p>
                          <w:p w:rsidR="00F5649B" w:rsidRPr="006B5304" w:rsidRDefault="002B577E" w:rsidP="00D73AC3">
                            <w:pPr>
                              <w:rPr>
                                <w:rStyle w:val="Hyperlink"/>
                                <w:sz w:val="18"/>
                                <w:szCs w:val="18"/>
                              </w:rPr>
                            </w:pPr>
                            <w:hyperlink r:id="rId101" w:history="1">
                              <w:r w:rsidR="00F5649B" w:rsidRPr="006B5304">
                                <w:rPr>
                                  <w:rStyle w:val="Hyperlink"/>
                                  <w:sz w:val="18"/>
                                  <w:szCs w:val="18"/>
                                </w:rPr>
                                <w:t>https://pixabay.com/de/verkehrszeichen-achtung-vorfahrt-63983/</w:t>
                              </w:r>
                            </w:hyperlink>
                          </w:p>
                          <w:p w:rsidR="00F5649B" w:rsidRPr="006B5304" w:rsidRDefault="002B577E" w:rsidP="00D73AC3">
                            <w:pPr>
                              <w:rPr>
                                <w:sz w:val="18"/>
                                <w:szCs w:val="18"/>
                              </w:rPr>
                            </w:pPr>
                            <w:hyperlink r:id="rId102" w:history="1">
                              <w:r w:rsidR="00F5649B" w:rsidRPr="006B5304">
                                <w:rPr>
                                  <w:rStyle w:val="Hyperlink"/>
                                  <w:sz w:val="18"/>
                                  <w:szCs w:val="18"/>
                                </w:rPr>
                                <w:t>https://pixabay.com/de/psd-schreiben-hand-schreiben-1901832/</w:t>
                              </w:r>
                            </w:hyperlink>
                          </w:p>
                          <w:p w:rsidR="00F5649B" w:rsidRDefault="00F5649B" w:rsidP="00D73AC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362.9pt;margin-top:2.35pt;width:104.55pt;height:155.2pt;rotation:-90;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" fillcolor="#d8d8d8 [2732]" stroked="f">
                <v:textbox>
                  <w:txbxContent>
                    <w:p w:rsidR="00F5649B" w:rsidRPr="006B5304" w:rsidRDefault="00F5649B" w:rsidP="00D73AC3">
                      <w:pPr>
                        <w:rPr>
                          <w:sz w:val="18"/>
                          <w:szCs w:val="18"/>
                        </w:rPr>
                      </w:pPr>
                      <w:r w:rsidRPr="006B5304">
                        <w:rPr>
                          <w:sz w:val="18"/>
                          <w:szCs w:val="18"/>
                        </w:rPr>
                        <w:t>Bildquellen:</w:t>
                      </w:r>
                    </w:p>
                    <w:p w:rsidR="00F5649B" w:rsidRPr="006B5304" w:rsidRDefault="00F5649B" w:rsidP="00D73AC3">
                      <w:pPr>
                        <w:rPr>
                          <w:rStyle w:val="Hyperlink"/>
                          <w:sz w:val="18"/>
                          <w:szCs w:val="18"/>
                        </w:rPr>
                      </w:pPr>
                      <w:hyperlink r:id="rId103" w:history="1">
                        <w:r w:rsidRPr="006B5304">
                          <w:rPr>
                            <w:rStyle w:val="Hyperlink"/>
                            <w:sz w:val="18"/>
                            <w:szCs w:val="18"/>
                          </w:rPr>
                          <w:t>www.pixelio.de/media/516830</w:t>
                        </w:r>
                      </w:hyperlink>
                    </w:p>
                    <w:p w:rsidR="00F5649B" w:rsidRPr="006B5304" w:rsidRDefault="00F5649B" w:rsidP="00D73AC3">
                      <w:pPr>
                        <w:rPr>
                          <w:rStyle w:val="Hyperlink"/>
                          <w:sz w:val="18"/>
                          <w:szCs w:val="18"/>
                        </w:rPr>
                      </w:pPr>
                      <w:hyperlink r:id="rId104" w:history="1">
                        <w:r w:rsidRPr="006B5304">
                          <w:rPr>
                            <w:rStyle w:val="Hyperlink"/>
                            <w:sz w:val="18"/>
                            <w:szCs w:val="18"/>
                          </w:rPr>
                          <w:t>https://pixabay.com/de/auge-wimperntusche-make-up-iris-149604/</w:t>
                        </w:r>
                      </w:hyperlink>
                    </w:p>
                    <w:p w:rsidR="00F5649B" w:rsidRPr="006B5304" w:rsidRDefault="00F5649B" w:rsidP="00D73AC3">
                      <w:pPr>
                        <w:rPr>
                          <w:rStyle w:val="Hyperlink"/>
                          <w:sz w:val="18"/>
                          <w:szCs w:val="18"/>
                        </w:rPr>
                      </w:pPr>
                      <w:hyperlink r:id="rId105" w:history="1">
                        <w:r w:rsidRPr="006B5304">
                          <w:rPr>
                            <w:rStyle w:val="Hyperlink"/>
                            <w:sz w:val="18"/>
                            <w:szCs w:val="18"/>
                          </w:rPr>
                          <w:t>https://pixabay.com/de/verkehrszeichen-achtung-vorfahrt-63983/</w:t>
                        </w:r>
                      </w:hyperlink>
                    </w:p>
                    <w:p w:rsidR="00F5649B" w:rsidRPr="006B5304" w:rsidRDefault="00F5649B" w:rsidP="00D73AC3">
                      <w:pPr>
                        <w:rPr>
                          <w:sz w:val="18"/>
                          <w:szCs w:val="18"/>
                        </w:rPr>
                      </w:pPr>
                      <w:hyperlink r:id="rId106" w:history="1">
                        <w:r w:rsidRPr="006B5304">
                          <w:rPr>
                            <w:rStyle w:val="Hyperlink"/>
                            <w:sz w:val="18"/>
                            <w:szCs w:val="18"/>
                          </w:rPr>
                          <w:t>https://pixabay.com/de/psd-schreiben-hand-schreiben-1901832/</w:t>
                        </w:r>
                      </w:hyperlink>
                    </w:p>
                    <w:p w:rsidR="00F5649B" w:rsidRDefault="00F5649B" w:rsidP="00D73AC3"/>
                  </w:txbxContent>
                </v:textbox>
              </v:shape>
            </w:pict>
          </mc:Fallback>
        </mc:AlternateContent>
      </w:r>
    </w:p>
    <w:p w:rsidR="00B37B7F" w:rsidRDefault="00E719EA" w:rsidP="003711A6">
      <w:r>
        <w:rPr>
          <w:noProof/>
          <w:lang w:eastAsia="de-DE"/>
        </w:rPr>
        <mc:AlternateContent>
          <mc:Choice Requires="wps">
            <w:drawing>
              <wp:anchor distT="0" distB="0" distL="114300" distR="114300" simplePos="0" relativeHeight="251923456" behindDoc="0" locked="0" layoutInCell="1" allowOverlap="1" wp14:anchorId="5D077BFE" wp14:editId="032CB97C">
                <wp:simplePos x="0" y="0"/>
                <wp:positionH relativeFrom="column">
                  <wp:posOffset>461683</wp:posOffset>
                </wp:positionH>
                <wp:positionV relativeFrom="paragraph">
                  <wp:posOffset>93026</wp:posOffset>
                </wp:positionV>
                <wp:extent cx="906780" cy="1403985"/>
                <wp:effectExtent l="2540" t="0" r="10160" b="10160"/>
                <wp:wrapNone/>
                <wp:docPr id="19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06780" cy="1403985"/>
                        </a:xfrm>
                        <a:prstGeom prst="rect">
                          <a:avLst/>
                        </a:prstGeom>
                        <a:solidFill>
                          <a:srgbClr val="FFFFFF"/>
                        </a:solidFill>
                        <a:ln w="9525">
                          <a:solidFill>
                            <a:schemeClr val="bg1"/>
                          </a:solidFill>
                          <a:miter lim="800000"/>
                          <a:headEnd/>
                          <a:tailEnd/>
                        </a:ln>
                      </wps:spPr>
                      <wps:txbx>
                        <w:txbxContent>
                          <w:p w:rsidR="00F5649B" w:rsidRDefault="00F5649B">
                            <w:r w:rsidRPr="00E719EA">
                              <w:rPr>
                                <w:noProof/>
                                <w:lang w:eastAsia="de-DE"/>
                              </w:rPr>
                              <w:drawing>
                                <wp:inline distT="0" distB="0" distL="0" distR="0" wp14:anchorId="02B17538" wp14:editId="6CEAA541">
                                  <wp:extent cx="702310" cy="1068070"/>
                                  <wp:effectExtent l="0" t="0" r="2540" b="0"/>
                                  <wp:docPr id="1902" name="Grafik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02310" cy="106807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0" type="#_x0000_t202" style="position:absolute;margin-left:36.35pt;margin-top:7.3pt;width:71.4pt;height:110.55pt;rotation:-90;z-index:2519234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" strokecolor="white [3212]">
                <v:textbox style="mso-fit-shape-to-text:t">
                  <w:txbxContent>
                    <w:p w:rsidR="00F5649B" w:rsidRDefault="00F5649B">
                      <w:r w:rsidRPr="00E719EA">
                        <w:rPr>
                          <w:noProof/>
                          <w:lang w:eastAsia="de-DE"/>
                        </w:rPr>
                        <w:drawing>
                          <wp:inline distT="0" distB="0" distL="0" distR="0" wp14:anchorId="02B17538" wp14:editId="6CEAA541">
                            <wp:extent cx="702310" cy="1068070"/>
                            <wp:effectExtent l="0" t="0" r="2540" b="0"/>
                            <wp:docPr id="1902" name="Grafik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02310" cy="1068070"/>
                                    </a:xfrm>
                                    <a:prstGeom prst="rect">
                                      <a:avLst/>
                                    </a:prstGeom>
                                    <a:noFill/>
                                    <a:ln>
                                      <a:noFill/>
                                    </a:ln>
                                  </pic:spPr>
                                </pic:pic>
                              </a:graphicData>
                            </a:graphic>
                          </wp:inline>
                        </w:drawing>
                      </w:r>
                    </w:p>
                  </w:txbxContent>
                </v:textbox>
              </v:shape>
            </w:pict>
          </mc:Fallback>
        </mc:AlternateContent>
      </w:r>
    </w:p>
    <w:p w:rsidR="00B37B7F" w:rsidRDefault="00E719EA" w:rsidP="003711A6">
      <w:r>
        <w:rPr>
          <w:noProof/>
          <w:lang w:eastAsia="de-DE"/>
        </w:rPr>
        <mc:AlternateContent>
          <mc:Choice Requires="wps">
            <w:drawing>
              <wp:anchor distT="0" distB="0" distL="114300" distR="114300" simplePos="0" relativeHeight="251920384" behindDoc="0" locked="0" layoutInCell="1" allowOverlap="1" wp14:anchorId="65D48756" wp14:editId="2558DE6A">
                <wp:simplePos x="0" y="0"/>
                <wp:positionH relativeFrom="column">
                  <wp:posOffset>2288540</wp:posOffset>
                </wp:positionH>
                <wp:positionV relativeFrom="paragraph">
                  <wp:posOffset>52070</wp:posOffset>
                </wp:positionV>
                <wp:extent cx="1348105" cy="1403985"/>
                <wp:effectExtent l="0" t="4762" r="18732" b="18733"/>
                <wp:wrapNone/>
                <wp:docPr id="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48105" cy="1403985"/>
                        </a:xfrm>
                        <a:prstGeom prst="rect">
                          <a:avLst/>
                        </a:prstGeom>
                        <a:solidFill>
                          <a:srgbClr val="FFFFFF"/>
                        </a:solidFill>
                        <a:ln w="9525">
                          <a:solidFill>
                            <a:srgbClr val="000000"/>
                          </a:solidFill>
                          <a:miter lim="800000"/>
                          <a:headEnd/>
                          <a:tailEnd/>
                        </a:ln>
                      </wps:spPr>
                      <wps:txbx>
                        <w:txbxContent>
                          <w:p w:rsidR="00F5649B" w:rsidRDefault="00F5649B">
                            <w:r w:rsidRPr="00E719EA">
                              <w:rPr>
                                <w:noProof/>
                                <w:lang w:eastAsia="de-DE"/>
                              </w:rPr>
                              <w:drawing>
                                <wp:inline distT="0" distB="0" distL="0" distR="0" wp14:anchorId="3227E1CA" wp14:editId="3F0DD571">
                                  <wp:extent cx="1068070" cy="797560"/>
                                  <wp:effectExtent l="0" t="0" r="0" b="254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68070" cy="79756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margin-left:180.2pt;margin-top:4.1pt;width:106.15pt;height:110.55pt;rotation:-90;z-index:25192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">
                <v:textbox style="mso-fit-shape-to-text:t">
                  <w:txbxContent>
                    <w:p w:rsidR="00F5649B" w:rsidRDefault="00F5649B">
                      <w:r w:rsidRPr="00E719EA">
                        <w:rPr>
                          <w:noProof/>
                          <w:lang w:eastAsia="de-DE"/>
                        </w:rPr>
                        <w:drawing>
                          <wp:inline distT="0" distB="0" distL="0" distR="0" wp14:anchorId="3227E1CA" wp14:editId="3F0DD571">
                            <wp:extent cx="1068070" cy="797560"/>
                            <wp:effectExtent l="0" t="0" r="0" b="254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068070" cy="797560"/>
                                    </a:xfrm>
                                    <a:prstGeom prst="rect">
                                      <a:avLst/>
                                    </a:prstGeom>
                                    <a:noFill/>
                                    <a:ln>
                                      <a:noFill/>
                                    </a:ln>
                                  </pic:spPr>
                                </pic:pic>
                              </a:graphicData>
                            </a:graphic>
                          </wp:inline>
                        </w:drawing>
                      </w:r>
                    </w:p>
                  </w:txbxContent>
                </v:textbox>
              </v:shape>
            </w:pict>
          </mc:Fallback>
        </mc:AlternateContent>
      </w:r>
    </w:p>
    <w:p w:rsidR="00B37B7F" w:rsidRDefault="00B37B7F" w:rsidP="003711A6"/>
    <w:p w:rsidR="00B37B7F" w:rsidRDefault="00B37B7F" w:rsidP="003711A6"/>
    <w:p w:rsidR="00B37B7F" w:rsidRDefault="00924FB9" w:rsidP="003711A6">
      <w:r>
        <w:rPr>
          <w:noProof/>
          <w:lang w:eastAsia="de-DE"/>
        </w:rPr>
        <mc:AlternateContent>
          <mc:Choice Requires="wps">
            <w:drawing>
              <wp:anchor distT="0" distB="0" distL="114300" distR="114300" simplePos="0" relativeHeight="251926528" behindDoc="0" locked="0" layoutInCell="1" allowOverlap="1" wp14:anchorId="5D594FC3" wp14:editId="4655E214">
                <wp:simplePos x="0" y="0"/>
                <wp:positionH relativeFrom="column">
                  <wp:posOffset>-2520950</wp:posOffset>
                </wp:positionH>
                <wp:positionV relativeFrom="paragraph">
                  <wp:posOffset>34290</wp:posOffset>
                </wp:positionV>
                <wp:extent cx="5276215" cy="448945"/>
                <wp:effectExtent l="0" t="5715" r="0" b="0"/>
                <wp:wrapNone/>
                <wp:docPr id="1906" name="Ellipse 1906"/>
                <wp:cNvGraphicFramePr/>
                <a:graphic xmlns:a="http://schemas.openxmlformats.org/drawingml/2006/main">
                  <a:graphicData uri="http://schemas.microsoft.com/office/word/2010/wordprocessingShape">
                    <wps:wsp>
                      <wps:cNvSpPr/>
                      <wps:spPr>
                        <a:xfrm rot="16200000">
                          <a:off x="0" y="0"/>
                          <a:ext cx="5276215" cy="448945"/>
                        </a:xfrm>
                        <a:prstGeom prst="ellipse">
                          <a:avLst/>
                        </a:prstGeom>
                        <a:solidFill>
                          <a:sysClr val="window" lastClr="FFFFFF"/>
                        </a:solidFill>
                        <a:ln w="12700" cap="flat" cmpd="sng" algn="ctr">
                          <a:noFill/>
                          <a:prstDash val="solid"/>
                        </a:ln>
                        <a:effectLst/>
                      </wps:spPr>
                      <wps:txbx>
                        <w:txbxContent>
                          <w:p w:rsidR="00F5649B" w:rsidRPr="00924FB9" w:rsidRDefault="00F5649B" w:rsidP="00924FB9">
                            <w:pPr>
                              <w:rPr>
                                <w:b/>
                                <w:sz w:val="28"/>
                              </w:rPr>
                            </w:pPr>
                            <w:r w:rsidRPr="00924FB9">
                              <w:rPr>
                                <w:b/>
                                <w:sz w:val="28"/>
                              </w:rPr>
                              <w:t>Informationsblatt zur Erstellung von Plakaten</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906" o:spid="_x0000_s1062" style="position:absolute;margin-left:-198.5pt;margin-top:2.7pt;width:415.45pt;height:35.35pt;rotation:-90;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" fillcolor="window" stroked="f" strokeweight="1pt">
                <v:textbox inset="1mm,1mm,1mm,1mm">
                  <w:txbxContent>
                    <w:p w:rsidR="00F5649B" w:rsidRPr="00924FB9" w:rsidRDefault="00F5649B" w:rsidP="00924FB9">
                      <w:pPr>
                        <w:rPr>
                          <w:b/>
                          <w:sz w:val="28"/>
                        </w:rPr>
                      </w:pPr>
                      <w:r w:rsidRPr="00924FB9">
                        <w:rPr>
                          <w:b/>
                          <w:sz w:val="28"/>
                        </w:rPr>
                        <w:t>Informationsblatt zur Erstellung von Plakaten</w:t>
                      </w:r>
                    </w:p>
                  </w:txbxContent>
                </v:textbox>
              </v:oval>
            </w:pict>
          </mc:Fallback>
        </mc:AlternateContent>
      </w:r>
      <w:r>
        <w:rPr>
          <w:noProof/>
          <w:lang w:eastAsia="de-DE"/>
        </w:rPr>
        <mc:AlternateContent>
          <mc:Choice Requires="wps">
            <w:drawing>
              <wp:anchor distT="0" distB="0" distL="114300" distR="114300" simplePos="0" relativeHeight="251911168" behindDoc="0" locked="0" layoutInCell="1" allowOverlap="1" wp14:anchorId="67CEE4DE" wp14:editId="072EFD0E">
                <wp:simplePos x="0" y="0"/>
                <wp:positionH relativeFrom="column">
                  <wp:posOffset>810260</wp:posOffset>
                </wp:positionH>
                <wp:positionV relativeFrom="paragraph">
                  <wp:posOffset>38735</wp:posOffset>
                </wp:positionV>
                <wp:extent cx="2377440" cy="335280"/>
                <wp:effectExtent l="0" t="7620" r="0" b="0"/>
                <wp:wrapNone/>
                <wp:docPr id="1367" name="Ellipse 1367"/>
                <wp:cNvGraphicFramePr/>
                <a:graphic xmlns:a="http://schemas.openxmlformats.org/drawingml/2006/main">
                  <a:graphicData uri="http://schemas.microsoft.com/office/word/2010/wordprocessingShape">
                    <wps:wsp>
                      <wps:cNvSpPr/>
                      <wps:spPr>
                        <a:xfrm rot="16200000">
                          <a:off x="0" y="0"/>
                          <a:ext cx="2377440" cy="335280"/>
                        </a:xfrm>
                        <a:prstGeom prst="ellipse">
                          <a:avLst/>
                        </a:prstGeom>
                        <a:solidFill>
                          <a:sysClr val="window" lastClr="FFFFFF"/>
                        </a:solidFill>
                        <a:ln w="12700" cap="flat" cmpd="sng" algn="ctr">
                          <a:noFill/>
                          <a:prstDash val="solid"/>
                        </a:ln>
                        <a:effectLst/>
                      </wps:spPr>
                      <wps:txbx>
                        <w:txbxContent>
                          <w:p w:rsidR="00F5649B" w:rsidRPr="00924FB9" w:rsidRDefault="00F5649B" w:rsidP="00B50B95">
                            <w:pPr>
                              <w:rPr>
                                <w:b/>
                              </w:rPr>
                            </w:pPr>
                            <w:r w:rsidRPr="00924FB9">
                              <w:rPr>
                                <w:b/>
                              </w:rPr>
                              <w:t>Plakat ist</w:t>
                            </w:r>
                            <w:r w:rsidRPr="00B50B95">
                              <w:rPr>
                                <w:rFonts w:ascii="Calibri" w:hAnsi="Calibri"/>
                                <w:b/>
                              </w:rPr>
                              <w:t xml:space="preserve"> </w:t>
                            </w:r>
                            <w:r w:rsidRPr="00924FB9">
                              <w:rPr>
                                <w:b/>
                              </w:rPr>
                              <w:t>selbsterklärend</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oval id="Ellipse 1367" o:spid="_x0000_s1063" style="position:absolute;margin-left:63.8pt;margin-top:3.05pt;width:187.2pt;height:26.4pt;rotation:-90;z-index:25191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" fillcolor="window" stroked="f" strokeweight="1pt">
                <v:textbox inset="1mm,1mm,1mm,1mm">
                  <w:txbxContent>
                    <w:p w:rsidR="00F5649B" w:rsidRPr="00924FB9" w:rsidRDefault="00F5649B" w:rsidP="00B50B95">
                      <w:pPr>
                        <w:rPr>
                          <w:b/>
                        </w:rPr>
                      </w:pPr>
                      <w:r w:rsidRPr="00924FB9">
                        <w:rPr>
                          <w:b/>
                        </w:rPr>
                        <w:t>Plakat ist</w:t>
                      </w:r>
                      <w:r w:rsidRPr="00B50B95">
                        <w:rPr>
                          <w:rFonts w:ascii="Calibri" w:hAnsi="Calibri"/>
                          <w:b/>
                        </w:rPr>
                        <w:t xml:space="preserve"> </w:t>
                      </w:r>
                      <w:r w:rsidRPr="00924FB9">
                        <w:rPr>
                          <w:b/>
                        </w:rPr>
                        <w:t>selbsterklärend</w:t>
                      </w:r>
                    </w:p>
                  </w:txbxContent>
                </v:textbox>
              </v:oval>
            </w:pict>
          </mc:Fallback>
        </mc:AlternateContent>
      </w:r>
      <w:r>
        <w:rPr>
          <w:noProof/>
          <w:lang w:eastAsia="de-DE"/>
        </w:rPr>
        <mc:AlternateContent>
          <mc:Choice Requires="wps">
            <w:drawing>
              <wp:anchor distT="0" distB="0" distL="114300" distR="114300" simplePos="0" relativeHeight="251912192" behindDoc="0" locked="0" layoutInCell="1" allowOverlap="1" wp14:anchorId="30AEC4D9" wp14:editId="3BC28C9A">
                <wp:simplePos x="0" y="0"/>
                <wp:positionH relativeFrom="column">
                  <wp:posOffset>1985645</wp:posOffset>
                </wp:positionH>
                <wp:positionV relativeFrom="paragraph">
                  <wp:posOffset>118110</wp:posOffset>
                </wp:positionV>
                <wp:extent cx="2813685" cy="335280"/>
                <wp:effectExtent l="953" t="0" r="6667" b="6668"/>
                <wp:wrapNone/>
                <wp:docPr id="1368" name="Ellipse 1368"/>
                <wp:cNvGraphicFramePr/>
                <a:graphic xmlns:a="http://schemas.openxmlformats.org/drawingml/2006/main">
                  <a:graphicData uri="http://schemas.microsoft.com/office/word/2010/wordprocessingShape">
                    <wps:wsp>
                      <wps:cNvSpPr/>
                      <wps:spPr>
                        <a:xfrm rot="16200000">
                          <a:off x="0" y="0"/>
                          <a:ext cx="2813685" cy="335280"/>
                        </a:xfrm>
                        <a:prstGeom prst="ellipse">
                          <a:avLst/>
                        </a:prstGeom>
                        <a:solidFill>
                          <a:sysClr val="window" lastClr="FFFFFF"/>
                        </a:solidFill>
                        <a:ln w="12700" cap="flat" cmpd="sng" algn="ctr">
                          <a:noFill/>
                          <a:prstDash val="solid"/>
                        </a:ln>
                        <a:effectLst/>
                      </wps:spPr>
                      <wps:txbx>
                        <w:txbxContent>
                          <w:p w:rsidR="00F5649B" w:rsidRPr="00924FB9" w:rsidRDefault="00F5649B" w:rsidP="00B50B95">
                            <w:pPr>
                              <w:rPr>
                                <w:b/>
                              </w:rPr>
                            </w:pPr>
                            <w:r w:rsidRPr="00924FB9">
                              <w:rPr>
                                <w:b/>
                              </w:rPr>
                              <w:t>Plakat ist nicht selbsterklärend</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oval id="Ellipse 1368" o:spid="_x0000_s1064" style="position:absolute;margin-left:156.35pt;margin-top:9.3pt;width:221.55pt;height:26.4pt;rotation:-90;z-index:25191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" fillcolor="window" stroked="f" strokeweight="1pt">
                <v:textbox inset="1mm,1mm,1mm,1mm">
                  <w:txbxContent>
                    <w:p w:rsidR="00F5649B" w:rsidRPr="00924FB9" w:rsidRDefault="00F5649B" w:rsidP="00B50B95">
                      <w:pPr>
                        <w:rPr>
                          <w:b/>
                        </w:rPr>
                      </w:pPr>
                      <w:r w:rsidRPr="00924FB9">
                        <w:rPr>
                          <w:b/>
                        </w:rPr>
                        <w:t>Plakat ist nicht selbsterklärend</w:t>
                      </w:r>
                    </w:p>
                  </w:txbxContent>
                </v:textbox>
              </v:oval>
            </w:pict>
          </mc:Fallback>
        </mc:AlternateContent>
      </w:r>
    </w:p>
    <w:p w:rsidR="00B37B7F" w:rsidRDefault="00B37B7F" w:rsidP="003711A6"/>
    <w:p w:rsidR="00B37B7F" w:rsidRDefault="00B37B7F" w:rsidP="003711A6"/>
    <w:p w:rsidR="00B37B7F" w:rsidRDefault="00B37B7F" w:rsidP="003711A6"/>
    <w:p w:rsidR="00B37B7F" w:rsidRDefault="003250D1" w:rsidP="003711A6">
      <w:r>
        <w:t xml:space="preserve"> </w:t>
      </w:r>
    </w:p>
    <w:p w:rsidR="00B50B95" w:rsidRDefault="00B50B95" w:rsidP="003711A6"/>
    <w:p w:rsidR="00B50B95" w:rsidRDefault="00B50B95" w:rsidP="003711A6"/>
    <w:p w:rsidR="00B50B95" w:rsidRDefault="00B50B95" w:rsidP="003711A6"/>
    <w:p w:rsidR="00B50B95" w:rsidRDefault="00B50B95" w:rsidP="003711A6"/>
    <w:p w:rsidR="00B50B95" w:rsidRDefault="00E719EA" w:rsidP="003711A6">
      <w:r>
        <w:rPr>
          <w:noProof/>
          <w:lang w:eastAsia="de-DE"/>
        </w:rPr>
        <mc:AlternateContent>
          <mc:Choice Requires="wps">
            <w:drawing>
              <wp:anchor distT="0" distB="0" distL="114300" distR="114300" simplePos="0" relativeHeight="251907839" behindDoc="0" locked="0" layoutInCell="1" allowOverlap="1">
                <wp:simplePos x="0" y="0"/>
                <wp:positionH relativeFrom="column">
                  <wp:posOffset>3549523</wp:posOffset>
                </wp:positionH>
                <wp:positionV relativeFrom="paragraph">
                  <wp:posOffset>96838</wp:posOffset>
                </wp:positionV>
                <wp:extent cx="4567926" cy="2128160"/>
                <wp:effectExtent l="635" t="0" r="5080" b="5080"/>
                <wp:wrapNone/>
                <wp:docPr id="1278" name="Ellipse 1278"/>
                <wp:cNvGraphicFramePr/>
                <a:graphic xmlns:a="http://schemas.openxmlformats.org/drawingml/2006/main">
                  <a:graphicData uri="http://schemas.microsoft.com/office/word/2010/wordprocessingShape">
                    <wps:wsp>
                      <wps:cNvSpPr/>
                      <wps:spPr>
                        <a:xfrm rot="16200000">
                          <a:off x="0" y="0"/>
                          <a:ext cx="4567926" cy="2128160"/>
                        </a:xfrm>
                        <a:prstGeom prst="ellipse">
                          <a:avLst/>
                        </a:prstGeom>
                        <a:solidFill>
                          <a:sysClr val="window" lastClr="FFFFFF"/>
                        </a:solidFill>
                        <a:ln w="12700" cap="flat" cmpd="sng" algn="ctr">
                          <a:noFill/>
                          <a:prstDash val="solid"/>
                        </a:ln>
                        <a:effectLst/>
                      </wps:spPr>
                      <wps:txbx>
                        <w:txbxContent>
                          <w:p w:rsidR="00F5649B" w:rsidRPr="00924FB9" w:rsidRDefault="00F5649B" w:rsidP="004F5D85">
                            <w:pPr>
                              <w:pStyle w:val="Listenabsatz"/>
                              <w:numPr>
                                <w:ilvl w:val="0"/>
                                <w:numId w:val="41"/>
                              </w:numPr>
                              <w:suppressAutoHyphens/>
                              <w:rPr>
                                <w:rFonts w:cs="Calibri"/>
                              </w:rPr>
                            </w:pPr>
                            <w:r w:rsidRPr="00924FB9">
                              <w:rPr>
                                <w:rFonts w:cs="Calibri"/>
                              </w:rPr>
                              <w:t>Wolken für Hauptüberschriften</w:t>
                            </w:r>
                          </w:p>
                          <w:p w:rsidR="00F5649B" w:rsidRPr="00924FB9" w:rsidRDefault="00F5649B" w:rsidP="004F5D85">
                            <w:pPr>
                              <w:pStyle w:val="Listenabsatz"/>
                              <w:numPr>
                                <w:ilvl w:val="0"/>
                                <w:numId w:val="41"/>
                              </w:numPr>
                              <w:suppressAutoHyphens/>
                              <w:rPr>
                                <w:rFonts w:cs="Calibri"/>
                              </w:rPr>
                            </w:pPr>
                            <w:r w:rsidRPr="00924FB9">
                              <w:rPr>
                                <w:rFonts w:cs="Calibri"/>
                              </w:rPr>
                              <w:t>Streifen für Überschriften</w:t>
                            </w:r>
                          </w:p>
                          <w:p w:rsidR="00F5649B" w:rsidRPr="00924FB9" w:rsidRDefault="00F5649B" w:rsidP="004F5D85">
                            <w:pPr>
                              <w:pStyle w:val="Listenabsatz"/>
                              <w:numPr>
                                <w:ilvl w:val="0"/>
                                <w:numId w:val="41"/>
                              </w:numPr>
                              <w:suppressAutoHyphens/>
                              <w:rPr>
                                <w:rFonts w:cs="Calibri"/>
                              </w:rPr>
                            </w:pPr>
                            <w:r w:rsidRPr="00924FB9">
                              <w:rPr>
                                <w:rFonts w:cs="Calibri"/>
                              </w:rPr>
                              <w:t>Rechtecke für Aussagen/Themen</w:t>
                            </w:r>
                          </w:p>
                          <w:p w:rsidR="00F5649B" w:rsidRPr="00924FB9" w:rsidRDefault="00F5649B" w:rsidP="004F5D85">
                            <w:pPr>
                              <w:pStyle w:val="Listenabsatz"/>
                              <w:numPr>
                                <w:ilvl w:val="0"/>
                                <w:numId w:val="41"/>
                              </w:numPr>
                              <w:suppressAutoHyphens/>
                              <w:rPr>
                                <w:rFonts w:cs="Calibri"/>
                              </w:rPr>
                            </w:pPr>
                            <w:r w:rsidRPr="00924FB9">
                              <w:rPr>
                                <w:rFonts w:cs="Calibri"/>
                              </w:rPr>
                              <w:t>Kreise für Kommentare</w:t>
                            </w:r>
                          </w:p>
                          <w:p w:rsidR="00F5649B" w:rsidRPr="00924FB9" w:rsidRDefault="00F5649B" w:rsidP="004F5D85">
                            <w:pPr>
                              <w:pStyle w:val="Listenabsatz"/>
                              <w:numPr>
                                <w:ilvl w:val="0"/>
                                <w:numId w:val="41"/>
                              </w:numPr>
                              <w:suppressAutoHyphens/>
                              <w:rPr>
                                <w:rFonts w:cs="Calibri"/>
                              </w:rPr>
                            </w:pPr>
                            <w:r w:rsidRPr="00924FB9">
                              <w:rPr>
                                <w:rFonts w:cs="Calibri"/>
                              </w:rPr>
                              <w:t>Sprechblasen für Zitate, Ovale für Gegenpositionen</w:t>
                            </w:r>
                          </w:p>
                          <w:p w:rsidR="00F5649B" w:rsidRPr="00924FB9" w:rsidRDefault="00F5649B" w:rsidP="004F5D85">
                            <w:pPr>
                              <w:pStyle w:val="Listenabsatz"/>
                              <w:numPr>
                                <w:ilvl w:val="0"/>
                                <w:numId w:val="41"/>
                              </w:numPr>
                              <w:suppressAutoHyphens/>
                            </w:pPr>
                            <w:r w:rsidRPr="00924FB9">
                              <w:rPr>
                                <w:rFonts w:cs="Calibri"/>
                              </w:rPr>
                              <w:t>Verbindungs- bzw. Gliederungszeichen verwenden</w:t>
                            </w:r>
                          </w:p>
                          <w:p w:rsidR="00F5649B" w:rsidRPr="00924FB9" w:rsidRDefault="00F5649B" w:rsidP="004F5D85">
                            <w:pPr>
                              <w:pStyle w:val="Listenabsatz"/>
                              <w:numPr>
                                <w:ilvl w:val="0"/>
                                <w:numId w:val="41"/>
                              </w:numPr>
                              <w:suppressAutoHyphens/>
                            </w:pPr>
                            <w:r w:rsidRPr="00924FB9">
                              <w:rPr>
                                <w:rFonts w:cs="Calibri"/>
                              </w:rPr>
                              <w:t>Konfliktpfeile für kritische Betrachtungen nutzen</w:t>
                            </w:r>
                          </w:p>
                          <w:p w:rsidR="00F5649B" w:rsidRPr="00924FB9" w:rsidRDefault="00F5649B" w:rsidP="004F5D85">
                            <w:pPr>
                              <w:pStyle w:val="Listenabsatz"/>
                              <w:numPr>
                                <w:ilvl w:val="0"/>
                                <w:numId w:val="41"/>
                              </w:numPr>
                              <w:suppressAutoHyphens/>
                            </w:pPr>
                            <w:r w:rsidRPr="00924FB9">
                              <w:t xml:space="preserve">Natur </w:t>
                            </w:r>
                          </w:p>
                          <w:p w:rsidR="00F5649B" w:rsidRPr="00B50B95" w:rsidRDefault="00F5649B" w:rsidP="00B50B95">
                            <w:pPr>
                              <w:rPr>
                                <w:rFonts w:ascii="Calibri" w:hAnsi="Calibr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oval id="Ellipse 1278" o:spid="_x0000_s1065" style="position:absolute;margin-left:279.5pt;margin-top:7.65pt;width:359.7pt;height:167.55pt;rotation:-90;z-index:2519078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" fillcolor="window" stroked="f" strokeweight="1pt">
                <v:textbox inset="0,0,0,0">
                  <w:txbxContent>
                    <w:p w:rsidR="00F5649B" w:rsidRPr="00924FB9" w:rsidRDefault="00F5649B" w:rsidP="004F5D85">
                      <w:pPr>
                        <w:pStyle w:val="Listenabsatz"/>
                        <w:numPr>
                          <w:ilvl w:val="0"/>
                          <w:numId w:val="41"/>
                        </w:numPr>
                        <w:suppressAutoHyphens/>
                        <w:rPr>
                          <w:rFonts w:cs="Calibri"/>
                        </w:rPr>
                      </w:pPr>
                      <w:r w:rsidRPr="00924FB9">
                        <w:rPr>
                          <w:rFonts w:cs="Calibri"/>
                        </w:rPr>
                        <w:t>Wolken für Hauptüberschriften</w:t>
                      </w:r>
                    </w:p>
                    <w:p w:rsidR="00F5649B" w:rsidRPr="00924FB9" w:rsidRDefault="00F5649B" w:rsidP="004F5D85">
                      <w:pPr>
                        <w:pStyle w:val="Listenabsatz"/>
                        <w:numPr>
                          <w:ilvl w:val="0"/>
                          <w:numId w:val="41"/>
                        </w:numPr>
                        <w:suppressAutoHyphens/>
                        <w:rPr>
                          <w:rFonts w:cs="Calibri"/>
                        </w:rPr>
                      </w:pPr>
                      <w:r w:rsidRPr="00924FB9">
                        <w:rPr>
                          <w:rFonts w:cs="Calibri"/>
                        </w:rPr>
                        <w:t>Streifen für Überschriften</w:t>
                      </w:r>
                    </w:p>
                    <w:p w:rsidR="00F5649B" w:rsidRPr="00924FB9" w:rsidRDefault="00F5649B" w:rsidP="004F5D85">
                      <w:pPr>
                        <w:pStyle w:val="Listenabsatz"/>
                        <w:numPr>
                          <w:ilvl w:val="0"/>
                          <w:numId w:val="41"/>
                        </w:numPr>
                        <w:suppressAutoHyphens/>
                        <w:rPr>
                          <w:rFonts w:cs="Calibri"/>
                        </w:rPr>
                      </w:pPr>
                      <w:r w:rsidRPr="00924FB9">
                        <w:rPr>
                          <w:rFonts w:cs="Calibri"/>
                        </w:rPr>
                        <w:t>Rechtecke für Aussagen/Themen</w:t>
                      </w:r>
                    </w:p>
                    <w:p w:rsidR="00F5649B" w:rsidRPr="00924FB9" w:rsidRDefault="00F5649B" w:rsidP="004F5D85">
                      <w:pPr>
                        <w:pStyle w:val="Listenabsatz"/>
                        <w:numPr>
                          <w:ilvl w:val="0"/>
                          <w:numId w:val="41"/>
                        </w:numPr>
                        <w:suppressAutoHyphens/>
                        <w:rPr>
                          <w:rFonts w:cs="Calibri"/>
                        </w:rPr>
                      </w:pPr>
                      <w:r w:rsidRPr="00924FB9">
                        <w:rPr>
                          <w:rFonts w:cs="Calibri"/>
                        </w:rPr>
                        <w:t>Kreise für Kommentare</w:t>
                      </w:r>
                    </w:p>
                    <w:p w:rsidR="00F5649B" w:rsidRPr="00924FB9" w:rsidRDefault="00F5649B" w:rsidP="004F5D85">
                      <w:pPr>
                        <w:pStyle w:val="Listenabsatz"/>
                        <w:numPr>
                          <w:ilvl w:val="0"/>
                          <w:numId w:val="41"/>
                        </w:numPr>
                        <w:suppressAutoHyphens/>
                        <w:rPr>
                          <w:rFonts w:cs="Calibri"/>
                        </w:rPr>
                      </w:pPr>
                      <w:r w:rsidRPr="00924FB9">
                        <w:rPr>
                          <w:rFonts w:cs="Calibri"/>
                        </w:rPr>
                        <w:t>Sprechblasen für Zitate, Ovale für Gegenpositionen</w:t>
                      </w:r>
                    </w:p>
                    <w:p w:rsidR="00F5649B" w:rsidRPr="00924FB9" w:rsidRDefault="00F5649B" w:rsidP="004F5D85">
                      <w:pPr>
                        <w:pStyle w:val="Listenabsatz"/>
                        <w:numPr>
                          <w:ilvl w:val="0"/>
                          <w:numId w:val="41"/>
                        </w:numPr>
                        <w:suppressAutoHyphens/>
                      </w:pPr>
                      <w:r w:rsidRPr="00924FB9">
                        <w:rPr>
                          <w:rFonts w:cs="Calibri"/>
                        </w:rPr>
                        <w:t>Verbindungs- bzw. Gliederungszeichen verwenden</w:t>
                      </w:r>
                    </w:p>
                    <w:p w:rsidR="00F5649B" w:rsidRPr="00924FB9" w:rsidRDefault="00F5649B" w:rsidP="004F5D85">
                      <w:pPr>
                        <w:pStyle w:val="Listenabsatz"/>
                        <w:numPr>
                          <w:ilvl w:val="0"/>
                          <w:numId w:val="41"/>
                        </w:numPr>
                        <w:suppressAutoHyphens/>
                      </w:pPr>
                      <w:r w:rsidRPr="00924FB9">
                        <w:rPr>
                          <w:rFonts w:cs="Calibri"/>
                        </w:rPr>
                        <w:t>Konfliktpfeile für kritische Betrachtungen nutzen</w:t>
                      </w:r>
                    </w:p>
                    <w:p w:rsidR="00F5649B" w:rsidRPr="00924FB9" w:rsidRDefault="00F5649B" w:rsidP="004F5D85">
                      <w:pPr>
                        <w:pStyle w:val="Listenabsatz"/>
                        <w:numPr>
                          <w:ilvl w:val="0"/>
                          <w:numId w:val="41"/>
                        </w:numPr>
                        <w:suppressAutoHyphens/>
                      </w:pPr>
                      <w:r w:rsidRPr="00924FB9">
                        <w:t xml:space="preserve">Natur </w:t>
                      </w:r>
                    </w:p>
                    <w:p w:rsidR="00F5649B" w:rsidRPr="00B50B95" w:rsidRDefault="00F5649B" w:rsidP="00B50B95">
                      <w:pPr>
                        <w:rPr>
                          <w:rFonts w:ascii="Calibri" w:hAnsi="Calibri"/>
                        </w:rPr>
                      </w:pPr>
                    </w:p>
                  </w:txbxContent>
                </v:textbox>
              </v:oval>
            </w:pict>
          </mc:Fallback>
        </mc:AlternateContent>
      </w:r>
    </w:p>
    <w:p w:rsidR="00B50B95" w:rsidRDefault="00E719EA" w:rsidP="003711A6">
      <w:r>
        <w:rPr>
          <w:noProof/>
          <w:lang w:eastAsia="de-DE"/>
        </w:rPr>
        <mc:AlternateContent>
          <mc:Choice Requires="wps">
            <w:drawing>
              <wp:anchor distT="0" distB="0" distL="114300" distR="114300" simplePos="0" relativeHeight="251907072" behindDoc="0" locked="0" layoutInCell="1" allowOverlap="1">
                <wp:simplePos x="0" y="0"/>
                <wp:positionH relativeFrom="column">
                  <wp:posOffset>1358621</wp:posOffset>
                </wp:positionH>
                <wp:positionV relativeFrom="paragraph">
                  <wp:posOffset>86779</wp:posOffset>
                </wp:positionV>
                <wp:extent cx="1504373" cy="450107"/>
                <wp:effectExtent l="0" t="6032" r="0" b="0"/>
                <wp:wrapNone/>
                <wp:docPr id="1361" name="Ellipse 1361"/>
                <wp:cNvGraphicFramePr/>
                <a:graphic xmlns:a="http://schemas.openxmlformats.org/drawingml/2006/main">
                  <a:graphicData uri="http://schemas.microsoft.com/office/word/2010/wordprocessingShape">
                    <wps:wsp>
                      <wps:cNvSpPr/>
                      <wps:spPr>
                        <a:xfrm rot="16200000">
                          <a:off x="0" y="0"/>
                          <a:ext cx="1504373" cy="450107"/>
                        </a:xfrm>
                        <a:prstGeom prst="ellipse">
                          <a:avLst/>
                        </a:prstGeom>
                        <a:solidFill>
                          <a:sysClr val="window" lastClr="FFFFFF"/>
                        </a:solidFill>
                        <a:ln w="12700" cap="flat" cmpd="sng" algn="ctr">
                          <a:noFill/>
                          <a:prstDash val="solid"/>
                        </a:ln>
                        <a:effectLst/>
                      </wps:spPr>
                      <wps:txbx>
                        <w:txbxContent>
                          <w:p w:rsidR="00F5649B" w:rsidRPr="00385BEC" w:rsidRDefault="00F5649B" w:rsidP="00B50B95">
                            <w:pPr>
                              <w:jc w:val="center"/>
                              <w:rPr>
                                <w:color w:val="231F20"/>
                                <w:sz w:val="21"/>
                              </w:rPr>
                            </w:pPr>
                            <w:r w:rsidRPr="00385BEC">
                              <w:rPr>
                                <w:color w:val="231F20"/>
                                <w:sz w:val="21"/>
                              </w:rPr>
                              <w:t>links</w:t>
                            </w:r>
                            <w:r w:rsidRPr="00385BEC">
                              <w:rPr>
                                <w:color w:val="231F20"/>
                                <w:spacing w:val="-14"/>
                                <w:sz w:val="21"/>
                              </w:rPr>
                              <w:t xml:space="preserve"> </w:t>
                            </w:r>
                            <w:r w:rsidRPr="00385BEC">
                              <w:rPr>
                                <w:color w:val="231F20"/>
                                <w:sz w:val="21"/>
                              </w:rPr>
                              <w:t xml:space="preserve">oben </w:t>
                            </w:r>
                            <w:r w:rsidRPr="00385BEC">
                              <w:rPr>
                                <w:color w:val="231F20"/>
                                <w:sz w:val="21"/>
                              </w:rPr>
                              <w:sym w:font="Wingdings" w:char="F0E8"/>
                            </w:r>
                            <w:r w:rsidRPr="00385BEC">
                              <w:rPr>
                                <w:color w:val="231F20"/>
                                <w:sz w:val="21"/>
                              </w:rPr>
                              <w:t xml:space="preserve"> nach rechts</w:t>
                            </w:r>
                            <w:r w:rsidRPr="00385BEC">
                              <w:rPr>
                                <w:color w:val="231F20"/>
                                <w:spacing w:val="-28"/>
                                <w:sz w:val="21"/>
                              </w:rPr>
                              <w:t xml:space="preserve"> </w:t>
                            </w:r>
                            <w:r w:rsidRPr="00385BEC">
                              <w:rPr>
                                <w:color w:val="231F20"/>
                                <w:sz w:val="21"/>
                              </w:rPr>
                              <w:t>unten</w:t>
                            </w:r>
                          </w:p>
                          <w:p w:rsidR="00F5649B" w:rsidRPr="00B50B95" w:rsidRDefault="00F5649B" w:rsidP="00B50B95">
                            <w:pPr>
                              <w:jc w:val="center"/>
                              <w:rPr>
                                <w:rFonts w:ascii="Calibri" w:hAnsi="Calibr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Ellipse 1361" o:spid="_x0000_s1066" style="position:absolute;margin-left:107pt;margin-top:6.85pt;width:118.45pt;height:35.45pt;rotation:-90;z-index:25190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" fillcolor="window" stroked="f" strokeweight="1pt">
                <v:textbox inset="0,0,0,0">
                  <w:txbxContent>
                    <w:p w:rsidR="00F5649B" w:rsidRPr="00385BEC" w:rsidRDefault="00F5649B" w:rsidP="00B50B95">
                      <w:pPr>
                        <w:jc w:val="center"/>
                        <w:rPr>
                          <w:color w:val="231F20"/>
                          <w:sz w:val="21"/>
                        </w:rPr>
                      </w:pPr>
                      <w:r w:rsidRPr="00385BEC">
                        <w:rPr>
                          <w:color w:val="231F20"/>
                          <w:sz w:val="21"/>
                        </w:rPr>
                        <w:t>links</w:t>
                      </w:r>
                      <w:r w:rsidRPr="00385BEC">
                        <w:rPr>
                          <w:color w:val="231F20"/>
                          <w:spacing w:val="-14"/>
                          <w:sz w:val="21"/>
                        </w:rPr>
                        <w:t xml:space="preserve"> </w:t>
                      </w:r>
                      <w:r w:rsidRPr="00385BEC">
                        <w:rPr>
                          <w:color w:val="231F20"/>
                          <w:sz w:val="21"/>
                        </w:rPr>
                        <w:t xml:space="preserve">oben </w:t>
                      </w:r>
                      <w:r w:rsidRPr="00385BEC">
                        <w:rPr>
                          <w:color w:val="231F20"/>
                          <w:sz w:val="21"/>
                        </w:rPr>
                        <w:sym w:font="Wingdings" w:char="F0E8"/>
                      </w:r>
                      <w:r w:rsidRPr="00385BEC">
                        <w:rPr>
                          <w:color w:val="231F20"/>
                          <w:sz w:val="21"/>
                        </w:rPr>
                        <w:t xml:space="preserve"> nach rechts</w:t>
                      </w:r>
                      <w:r w:rsidRPr="00385BEC">
                        <w:rPr>
                          <w:color w:val="231F20"/>
                          <w:spacing w:val="-28"/>
                          <w:sz w:val="21"/>
                        </w:rPr>
                        <w:t xml:space="preserve"> </w:t>
                      </w:r>
                      <w:r w:rsidRPr="00385BEC">
                        <w:rPr>
                          <w:color w:val="231F20"/>
                          <w:sz w:val="21"/>
                        </w:rPr>
                        <w:t>unten</w:t>
                      </w:r>
                    </w:p>
                    <w:p w:rsidR="00F5649B" w:rsidRPr="00B50B95" w:rsidRDefault="00F5649B" w:rsidP="00B50B95">
                      <w:pPr>
                        <w:jc w:val="center"/>
                        <w:rPr>
                          <w:rFonts w:ascii="Calibri" w:hAnsi="Calibri"/>
                        </w:rPr>
                      </w:pPr>
                    </w:p>
                  </w:txbxContent>
                </v:textbox>
              </v:oval>
            </w:pict>
          </mc:Fallback>
        </mc:AlternateContent>
      </w:r>
      <w:r>
        <w:rPr>
          <w:noProof/>
          <w:lang w:eastAsia="de-DE"/>
        </w:rPr>
        <mc:AlternateContent>
          <mc:Choice Requires="wps">
            <w:drawing>
              <wp:anchor distT="0" distB="0" distL="114300" distR="114300" simplePos="0" relativeHeight="251910144" behindDoc="0" locked="0" layoutInCell="1" allowOverlap="1">
                <wp:simplePos x="0" y="0"/>
                <wp:positionH relativeFrom="column">
                  <wp:posOffset>1190371</wp:posOffset>
                </wp:positionH>
                <wp:positionV relativeFrom="paragraph">
                  <wp:posOffset>152616</wp:posOffset>
                </wp:positionV>
                <wp:extent cx="671491" cy="886498"/>
                <wp:effectExtent l="6668" t="31432" r="40322" b="40323"/>
                <wp:wrapNone/>
                <wp:docPr id="1364" name="Gerade Verbindung mit Pfeil 1364"/>
                <wp:cNvGraphicFramePr/>
                <a:graphic xmlns:a="http://schemas.openxmlformats.org/drawingml/2006/main">
                  <a:graphicData uri="http://schemas.microsoft.com/office/word/2010/wordprocessingShape">
                    <wps:wsp>
                      <wps:cNvCnPr/>
                      <wps:spPr>
                        <a:xfrm rot="16200000">
                          <a:off x="0" y="0"/>
                          <a:ext cx="671491" cy="886498"/>
                        </a:xfrm>
                        <a:prstGeom prst="straightConnector1">
                          <a:avLst/>
                        </a:prstGeom>
                        <a:noFill/>
                        <a:ln w="25400" cap="flat" cmpd="sng" algn="ctr">
                          <a:solidFill>
                            <a:sysClr val="windowText" lastClr="000000"/>
                          </a:solidFill>
                          <a:prstDash val="solid"/>
                          <a:tailEnd type="triangle"/>
                        </a:ln>
                        <a:effectLst/>
                      </wps:spPr>
                      <wps:bodyPr/>
                    </wps:wsp>
                  </a:graphicData>
                </a:graphic>
              </wp:anchor>
            </w:drawing>
          </mc:Choice>
          <mc:Fallback>
            <w:pict>
              <v:shapetype id="_x0000_t32" coordsize="21600,21600" o:spt="32" o:oned="t" path="m,l21600,21600e" filled="f">
                <v:path arrowok="t" fillok="f" o:connecttype="none"/>
                <o:lock v:ext="edit" shapetype="t"/>
              </v:shapetype>
              <v:shape id="Gerade Verbindung mit Pfeil 1364" o:spid="_x0000_s1026" type="#_x0000_t32" style="position:absolute;margin-left:93.75pt;margin-top:12pt;width:52.85pt;height:69.8pt;rotation:-90;z-index:251910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" strokecolor="windowText" strokeweight="2pt">
                <v:stroke endarrow="block"/>
              </v:shape>
            </w:pict>
          </mc:Fallback>
        </mc:AlternateContent>
      </w:r>
    </w:p>
    <w:p w:rsidR="00B50B95" w:rsidRDefault="00E719EA" w:rsidP="003711A6">
      <w:r>
        <w:rPr>
          <w:noProof/>
          <w:lang w:eastAsia="de-DE"/>
        </w:rPr>
        <mc:AlternateContent>
          <mc:Choice Requires="wps">
            <w:drawing>
              <wp:anchor distT="0" distB="0" distL="114300" distR="114300" simplePos="0" relativeHeight="251907583" behindDoc="0" locked="0" layoutInCell="1" allowOverlap="1">
                <wp:simplePos x="0" y="0"/>
                <wp:positionH relativeFrom="column">
                  <wp:posOffset>2181580</wp:posOffset>
                </wp:positionH>
                <wp:positionV relativeFrom="paragraph">
                  <wp:posOffset>143193</wp:posOffset>
                </wp:positionV>
                <wp:extent cx="4224931" cy="1303014"/>
                <wp:effectExtent l="0" t="5715" r="0" b="0"/>
                <wp:wrapNone/>
                <wp:docPr id="300" name="Ellipse 300"/>
                <wp:cNvGraphicFramePr/>
                <a:graphic xmlns:a="http://schemas.openxmlformats.org/drawingml/2006/main">
                  <a:graphicData uri="http://schemas.microsoft.com/office/word/2010/wordprocessingShape">
                    <wps:wsp>
                      <wps:cNvSpPr/>
                      <wps:spPr>
                        <a:xfrm rot="16200000">
                          <a:off x="0" y="0"/>
                          <a:ext cx="4224931" cy="1303014"/>
                        </a:xfrm>
                        <a:prstGeom prst="ellipse">
                          <a:avLst/>
                        </a:prstGeom>
                        <a:solidFill>
                          <a:sysClr val="window" lastClr="FFFFFF"/>
                        </a:solidFill>
                        <a:ln w="12700" cap="flat" cmpd="sng" algn="ctr">
                          <a:noFill/>
                          <a:prstDash val="solid"/>
                        </a:ln>
                        <a:effectLst/>
                      </wps:spPr>
                      <wps:txbx>
                        <w:txbxContent>
                          <w:p w:rsidR="00F5649B" w:rsidRPr="00385BEC" w:rsidRDefault="00F5649B" w:rsidP="00B50B95">
                            <w:r w:rsidRPr="00385BEC">
                              <w:t>weiß = informativ, neutral</w:t>
                            </w:r>
                          </w:p>
                          <w:p w:rsidR="00F5649B" w:rsidRPr="00385BEC" w:rsidRDefault="00F5649B" w:rsidP="00B50B95">
                            <w:r w:rsidRPr="00385BEC">
                              <w:t>rot = Emotionen, Gefahr, Aktivität, Stärke</w:t>
                            </w:r>
                          </w:p>
                          <w:p w:rsidR="00F5649B" w:rsidRPr="00385BEC" w:rsidRDefault="00F5649B" w:rsidP="00B50B95">
                            <w:r w:rsidRPr="00385BEC">
                              <w:t xml:space="preserve">gelb = Sonne, freundlich, Übersicht, Leichtigkeit </w:t>
                            </w:r>
                          </w:p>
                          <w:p w:rsidR="00F5649B" w:rsidRPr="00385BEC" w:rsidRDefault="00F5649B" w:rsidP="00B50B95">
                            <w:r w:rsidRPr="00385BEC">
                              <w:t>blau = Ruhe, Vertrauen, Transparenz</w:t>
                            </w:r>
                          </w:p>
                          <w:p w:rsidR="00F5649B" w:rsidRPr="00385BEC" w:rsidRDefault="00F5649B" w:rsidP="00B50B95">
                            <w:r w:rsidRPr="00385BEC">
                              <w:t xml:space="preserve">grün = Gelassenheit, Hoffnung, Wachstum, Natur </w:t>
                            </w:r>
                          </w:p>
                          <w:p w:rsidR="00F5649B" w:rsidRPr="00B50B95" w:rsidRDefault="00F5649B" w:rsidP="00B50B95">
                            <w:pPr>
                              <w:rPr>
                                <w:rFonts w:ascii="Calibri" w:hAnsi="Calibri"/>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oval id="Ellipse 300" o:spid="_x0000_s1067" style="position:absolute;margin-left:171.8pt;margin-top:11.3pt;width:332.65pt;height:102.6pt;rotation:-90;z-index:2519075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" fillcolor="window" stroked="f" strokeweight="1pt">
                <v:textbox inset="0,0,0,0">
                  <w:txbxContent>
                    <w:p w:rsidR="00F5649B" w:rsidRPr="00385BEC" w:rsidRDefault="00F5649B" w:rsidP="00B50B95">
                      <w:r w:rsidRPr="00385BEC">
                        <w:t>weiß = informativ, neutral</w:t>
                      </w:r>
                    </w:p>
                    <w:p w:rsidR="00F5649B" w:rsidRPr="00385BEC" w:rsidRDefault="00F5649B" w:rsidP="00B50B95">
                      <w:r w:rsidRPr="00385BEC">
                        <w:t>rot = Emotionen, Gefahr, Aktivität, Stärke</w:t>
                      </w:r>
                    </w:p>
                    <w:p w:rsidR="00F5649B" w:rsidRPr="00385BEC" w:rsidRDefault="00F5649B" w:rsidP="00B50B95">
                      <w:r w:rsidRPr="00385BEC">
                        <w:t xml:space="preserve">gelb = Sonne, freundlich, Übersicht, Leichtigkeit </w:t>
                      </w:r>
                    </w:p>
                    <w:p w:rsidR="00F5649B" w:rsidRPr="00385BEC" w:rsidRDefault="00F5649B" w:rsidP="00B50B95">
                      <w:r w:rsidRPr="00385BEC">
                        <w:t>blau = Ruhe, Vertrauen, Transparenz</w:t>
                      </w:r>
                    </w:p>
                    <w:p w:rsidR="00F5649B" w:rsidRPr="00385BEC" w:rsidRDefault="00F5649B" w:rsidP="00B50B95">
                      <w:r w:rsidRPr="00385BEC">
                        <w:t xml:space="preserve">grün = Gelassenheit, Hoffnung, Wachstum, Natur </w:t>
                      </w:r>
                    </w:p>
                    <w:p w:rsidR="00F5649B" w:rsidRPr="00B50B95" w:rsidRDefault="00F5649B" w:rsidP="00B50B95">
                      <w:pPr>
                        <w:rPr>
                          <w:rFonts w:ascii="Calibri" w:hAnsi="Calibri"/>
                        </w:rPr>
                      </w:pPr>
                    </w:p>
                  </w:txbxContent>
                </v:textbox>
              </v:oval>
            </w:pict>
          </mc:Fallback>
        </mc:AlternateContent>
      </w:r>
      <w:r w:rsidR="00C5308F">
        <w:rPr>
          <w:noProof/>
          <w:lang w:eastAsia="de-DE"/>
        </w:rPr>
        <mc:AlternateContent>
          <mc:Choice Requires="wps">
            <w:drawing>
              <wp:anchor distT="0" distB="0" distL="114300" distR="114300" simplePos="0" relativeHeight="251615744" behindDoc="0" locked="0" layoutInCell="1" allowOverlap="1" wp14:anchorId="136E88C6" wp14:editId="1281D68B">
                <wp:simplePos x="0" y="0"/>
                <wp:positionH relativeFrom="column">
                  <wp:posOffset>2115799</wp:posOffset>
                </wp:positionH>
                <wp:positionV relativeFrom="paragraph">
                  <wp:posOffset>130548</wp:posOffset>
                </wp:positionV>
                <wp:extent cx="536968" cy="335621"/>
                <wp:effectExtent l="5398" t="0" r="2222" b="2223"/>
                <wp:wrapNone/>
                <wp:docPr id="1365" name="Ellipse 1365"/>
                <wp:cNvGraphicFramePr/>
                <a:graphic xmlns:a="http://schemas.openxmlformats.org/drawingml/2006/main">
                  <a:graphicData uri="http://schemas.microsoft.com/office/word/2010/wordprocessingShape">
                    <wps:wsp>
                      <wps:cNvSpPr/>
                      <wps:spPr>
                        <a:xfrm rot="16200000">
                          <a:off x="0" y="0"/>
                          <a:ext cx="536968" cy="335621"/>
                        </a:xfrm>
                        <a:prstGeom prst="ellipse">
                          <a:avLst/>
                        </a:prstGeom>
                        <a:solidFill>
                          <a:sysClr val="window" lastClr="FFFFFF"/>
                        </a:solidFill>
                        <a:ln w="12700" cap="flat" cmpd="sng" algn="ctr">
                          <a:noFill/>
                          <a:prstDash val="solid"/>
                        </a:ln>
                        <a:effectLst/>
                      </wps:spPr>
                      <wps:txbx>
                        <w:txbxContent>
                          <w:p w:rsidR="00F5649B" w:rsidRPr="00B50B95" w:rsidRDefault="00F5649B" w:rsidP="00B50B95">
                            <w:pPr>
                              <w:jc w:val="center"/>
                              <w:rPr>
                                <w:rFonts w:ascii="Calibri" w:hAnsi="Calibri"/>
                              </w:rPr>
                            </w:pPr>
                            <w:r w:rsidRPr="00B50B95">
                              <w:rPr>
                                <w:rFonts w:ascii="Calibri" w:hAnsi="Calibri"/>
                              </w:rPr>
                              <w:t>oder</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oval id="Ellipse 1365" o:spid="_x0000_s1068" style="position:absolute;margin-left:166.6pt;margin-top:10.3pt;width:42.3pt;height:26.45pt;rotation:-90;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" fillcolor="window" stroked="f" strokeweight="1pt">
                <v:textbox inset="1mm,1mm,1mm,1mm">
                  <w:txbxContent>
                    <w:p w:rsidR="00F5649B" w:rsidRPr="00B50B95" w:rsidRDefault="00F5649B" w:rsidP="00B50B95">
                      <w:pPr>
                        <w:jc w:val="center"/>
                        <w:rPr>
                          <w:rFonts w:ascii="Calibri" w:hAnsi="Calibri"/>
                        </w:rPr>
                      </w:pPr>
                      <w:r w:rsidRPr="00B50B95">
                        <w:rPr>
                          <w:rFonts w:ascii="Calibri" w:hAnsi="Calibri"/>
                        </w:rPr>
                        <w:t>oder</w:t>
                      </w:r>
                    </w:p>
                  </w:txbxContent>
                </v:textbox>
              </v:oval>
            </w:pict>
          </mc:Fallback>
        </mc:AlternateContent>
      </w:r>
    </w:p>
    <w:p w:rsidR="00B50B95" w:rsidRDefault="00E719EA" w:rsidP="003711A6">
      <w:r>
        <w:rPr>
          <w:noProof/>
          <w:lang w:eastAsia="de-DE"/>
        </w:rPr>
        <mc:AlternateContent>
          <mc:Choice Requires="wps">
            <w:drawing>
              <wp:anchor distT="0" distB="0" distL="114300" distR="114300" simplePos="0" relativeHeight="251914240" behindDoc="0" locked="0" layoutInCell="1" allowOverlap="1">
                <wp:simplePos x="0" y="0"/>
                <wp:positionH relativeFrom="column">
                  <wp:posOffset>2550998</wp:posOffset>
                </wp:positionH>
                <wp:positionV relativeFrom="paragraph">
                  <wp:posOffset>141085</wp:posOffset>
                </wp:positionV>
                <wp:extent cx="1152060" cy="1152113"/>
                <wp:effectExtent l="0" t="0" r="10160" b="10160"/>
                <wp:wrapNone/>
                <wp:docPr id="1366" name="Ellipse 1366"/>
                <wp:cNvGraphicFramePr/>
                <a:graphic xmlns:a="http://schemas.openxmlformats.org/drawingml/2006/main">
                  <a:graphicData uri="http://schemas.microsoft.com/office/word/2010/wordprocessingShape">
                    <wps:wsp>
                      <wps:cNvSpPr/>
                      <wps:spPr>
                        <a:xfrm rot="16200000">
                          <a:off x="0" y="0"/>
                          <a:ext cx="1152060" cy="1152113"/>
                        </a:xfrm>
                        <a:prstGeom prst="ellipse">
                          <a:avLst/>
                        </a:prstGeom>
                        <a:solidFill>
                          <a:srgbClr val="4F81BD"/>
                        </a:solidFill>
                        <a:ln w="25400" cap="flat" cmpd="sng" algn="ctr">
                          <a:solidFill>
                            <a:srgbClr val="4F81BD">
                              <a:shade val="50000"/>
                            </a:srgbClr>
                          </a:solidFill>
                          <a:prstDash val="solid"/>
                        </a:ln>
                        <a:effectLst/>
                      </wps:spPr>
                      <wps:txbx>
                        <w:txbxContent>
                          <w:p w:rsidR="00F5649B" w:rsidRPr="00385BEC" w:rsidRDefault="00F5649B" w:rsidP="00B50B95">
                            <w:pPr>
                              <w:jc w:val="center"/>
                              <w:rPr>
                                <w:rFonts w:cs="Calibri"/>
                              </w:rPr>
                            </w:pPr>
                            <w:r w:rsidRPr="00385BEC">
                              <w:rPr>
                                <w:rFonts w:cs="Calibri"/>
                              </w:rPr>
                              <w:t>Orientierung im Kreis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id="Ellipse 1366" o:spid="_x0000_s1069" style="position:absolute;margin-left:200.85pt;margin-top:11.1pt;width:90.7pt;height:90.7pt;rotation:-90;z-index:25191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" fillcolor="#4f81bd" strokecolor="#385d8a" strokeweight="2pt">
                <v:textbox inset="0,0,0,0">
                  <w:txbxContent>
                    <w:p w:rsidR="00F5649B" w:rsidRPr="00385BEC" w:rsidRDefault="00F5649B" w:rsidP="00B50B95">
                      <w:pPr>
                        <w:jc w:val="center"/>
                        <w:rPr>
                          <w:rFonts w:cs="Calibri"/>
                        </w:rPr>
                      </w:pPr>
                      <w:r w:rsidRPr="00385BEC">
                        <w:rPr>
                          <w:rFonts w:cs="Calibri"/>
                        </w:rPr>
                        <w:t>Orientierung im Kreis</w:t>
                      </w:r>
                    </w:p>
                  </w:txbxContent>
                </v:textbox>
              </v:oval>
            </w:pict>
          </mc:Fallback>
        </mc:AlternateContent>
      </w:r>
    </w:p>
    <w:p w:rsidR="00B50B95" w:rsidRDefault="00B50B95" w:rsidP="003711A6"/>
    <w:p w:rsidR="00B50B95" w:rsidRDefault="00E719EA" w:rsidP="003711A6">
      <w:r>
        <w:rPr>
          <w:noProof/>
          <w:lang w:eastAsia="de-DE"/>
        </w:rPr>
        <mc:AlternateContent>
          <mc:Choice Requires="wps">
            <w:drawing>
              <wp:anchor distT="0" distB="0" distL="114300" distR="114300" simplePos="0" relativeHeight="251906048" behindDoc="0" locked="0" layoutInCell="1" allowOverlap="1">
                <wp:simplePos x="0" y="0"/>
                <wp:positionH relativeFrom="column">
                  <wp:posOffset>1073328</wp:posOffset>
                </wp:positionH>
                <wp:positionV relativeFrom="paragraph">
                  <wp:posOffset>4560</wp:posOffset>
                </wp:positionV>
                <wp:extent cx="1001320" cy="397800"/>
                <wp:effectExtent l="0" t="152400" r="0" b="154940"/>
                <wp:wrapNone/>
                <wp:docPr id="1360" name="Ellipse 1360"/>
                <wp:cNvGraphicFramePr/>
                <a:graphic xmlns:a="http://schemas.openxmlformats.org/drawingml/2006/main">
                  <a:graphicData uri="http://schemas.microsoft.com/office/word/2010/wordprocessingShape">
                    <wps:wsp>
                      <wps:cNvSpPr/>
                      <wps:spPr>
                        <a:xfrm rot="19368220">
                          <a:off x="0" y="0"/>
                          <a:ext cx="1001320" cy="397800"/>
                        </a:xfrm>
                        <a:prstGeom prst="ellipse">
                          <a:avLst/>
                        </a:prstGeom>
                        <a:solidFill>
                          <a:sysClr val="window" lastClr="FFFFFF"/>
                        </a:solidFill>
                        <a:ln w="12700" cap="flat" cmpd="sng" algn="ctr">
                          <a:noFill/>
                          <a:prstDash val="solid"/>
                        </a:ln>
                        <a:effectLst/>
                      </wps:spPr>
                      <wps:txbx>
                        <w:txbxContent>
                          <w:p w:rsidR="00F5649B" w:rsidRPr="00385BEC" w:rsidRDefault="00F5649B" w:rsidP="00B50B95">
                            <w:pPr>
                              <w:jc w:val="center"/>
                            </w:pPr>
                            <w:r w:rsidRPr="00385BEC">
                              <w:t>diagonal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360" o:spid="_x0000_s1070" style="position:absolute;margin-left:84.5pt;margin-top:.35pt;width:78.85pt;height:31.3pt;rotation:-2437699fd;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" fillcolor="window" stroked="f" strokeweight="1pt">
                <v:textbox>
                  <w:txbxContent>
                    <w:p w:rsidR="00F5649B" w:rsidRPr="00385BEC" w:rsidRDefault="00F5649B" w:rsidP="00B50B95">
                      <w:pPr>
                        <w:jc w:val="center"/>
                      </w:pPr>
                      <w:r w:rsidRPr="00385BEC">
                        <w:t>diagonal</w:t>
                      </w:r>
                    </w:p>
                  </w:txbxContent>
                </v:textbox>
              </v:oval>
            </w:pict>
          </mc:Fallback>
        </mc:AlternateContent>
      </w:r>
    </w:p>
    <w:p w:rsidR="00B50B95" w:rsidRDefault="00B50B95" w:rsidP="003711A6"/>
    <w:p w:rsidR="00B50B95" w:rsidRDefault="00B50B95" w:rsidP="003711A6"/>
    <w:p w:rsidR="00B50B95" w:rsidRDefault="00B50B95" w:rsidP="003711A6"/>
    <w:p w:rsidR="00B50B95" w:rsidRDefault="00E719EA" w:rsidP="003711A6">
      <w:r>
        <w:rPr>
          <w:noProof/>
          <w:lang w:eastAsia="de-DE"/>
        </w:rPr>
        <mc:AlternateContent>
          <mc:Choice Requires="wps">
            <w:drawing>
              <wp:anchor distT="0" distB="0" distL="114300" distR="114300" simplePos="0" relativeHeight="251900928" behindDoc="0" locked="0" layoutInCell="1" allowOverlap="1">
                <wp:simplePos x="0" y="0"/>
                <wp:positionH relativeFrom="column">
                  <wp:posOffset>1402512</wp:posOffset>
                </wp:positionH>
                <wp:positionV relativeFrom="paragraph">
                  <wp:posOffset>141161</wp:posOffset>
                </wp:positionV>
                <wp:extent cx="536968" cy="335621"/>
                <wp:effectExtent l="5398" t="0" r="2222" b="2223"/>
                <wp:wrapNone/>
                <wp:docPr id="1331" name="Ellipse 1331"/>
                <wp:cNvGraphicFramePr/>
                <a:graphic xmlns:a="http://schemas.openxmlformats.org/drawingml/2006/main">
                  <a:graphicData uri="http://schemas.microsoft.com/office/word/2010/wordprocessingShape">
                    <wps:wsp>
                      <wps:cNvSpPr/>
                      <wps:spPr>
                        <a:xfrm rot="16200000">
                          <a:off x="0" y="0"/>
                          <a:ext cx="536968" cy="335621"/>
                        </a:xfrm>
                        <a:prstGeom prst="ellipse">
                          <a:avLst/>
                        </a:prstGeom>
                        <a:solidFill>
                          <a:sysClr val="window" lastClr="FFFFFF"/>
                        </a:solidFill>
                        <a:ln w="12700" cap="flat" cmpd="sng" algn="ctr">
                          <a:noFill/>
                          <a:prstDash val="solid"/>
                        </a:ln>
                        <a:effectLst/>
                      </wps:spPr>
                      <wps:txbx>
                        <w:txbxContent>
                          <w:p w:rsidR="00F5649B" w:rsidRPr="00385BEC" w:rsidRDefault="00F5649B" w:rsidP="00B50B95">
                            <w:pPr>
                              <w:jc w:val="center"/>
                            </w:pPr>
                            <w:r w:rsidRPr="00385BEC">
                              <w:t>oder</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oval id="Ellipse 1331" o:spid="_x0000_s1071" style="position:absolute;margin-left:110.45pt;margin-top:11.1pt;width:42.3pt;height:26.45pt;rotation:-90;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" fillcolor="window" stroked="f" strokeweight="1pt">
                <v:textbox inset="1mm,1mm,1mm,1mm">
                  <w:txbxContent>
                    <w:p w:rsidR="00F5649B" w:rsidRPr="00385BEC" w:rsidRDefault="00F5649B" w:rsidP="00B50B95">
                      <w:pPr>
                        <w:jc w:val="center"/>
                      </w:pPr>
                      <w:r w:rsidRPr="00385BEC">
                        <w:t>oder</w:t>
                      </w:r>
                    </w:p>
                  </w:txbxContent>
                </v:textbox>
              </v:oval>
            </w:pict>
          </mc:Fallback>
        </mc:AlternateContent>
      </w:r>
    </w:p>
    <w:p w:rsidR="00B50B95" w:rsidRDefault="00385BEC" w:rsidP="003711A6">
      <w:r>
        <w:rPr>
          <w:noProof/>
          <w:lang w:eastAsia="de-DE"/>
        </w:rPr>
        <mc:AlternateContent>
          <mc:Choice Requires="wps">
            <w:drawing>
              <wp:anchor distT="0" distB="0" distL="114300" distR="114300" simplePos="0" relativeHeight="251909120" behindDoc="0" locked="0" layoutInCell="1" allowOverlap="1" wp14:anchorId="680478ED" wp14:editId="0EA004A0">
                <wp:simplePos x="0" y="0"/>
                <wp:positionH relativeFrom="column">
                  <wp:posOffset>-163195</wp:posOffset>
                </wp:positionH>
                <wp:positionV relativeFrom="paragraph">
                  <wp:posOffset>150495</wp:posOffset>
                </wp:positionV>
                <wp:extent cx="1739265" cy="697865"/>
                <wp:effectExtent l="6350" t="0" r="19685" b="19685"/>
                <wp:wrapNone/>
                <wp:docPr id="1363" name="Ellipse 1363"/>
                <wp:cNvGraphicFramePr/>
                <a:graphic xmlns:a="http://schemas.openxmlformats.org/drawingml/2006/main">
                  <a:graphicData uri="http://schemas.microsoft.com/office/word/2010/wordprocessingShape">
                    <wps:wsp>
                      <wps:cNvSpPr/>
                      <wps:spPr>
                        <a:xfrm rot="16200000">
                          <a:off x="0" y="0"/>
                          <a:ext cx="1739265" cy="697865"/>
                        </a:xfrm>
                        <a:prstGeom prst="ellipse">
                          <a:avLst/>
                        </a:prstGeom>
                        <a:solidFill>
                          <a:sysClr val="window" lastClr="FFFFFF"/>
                        </a:solidFill>
                        <a:ln w="25400" cap="flat" cmpd="sng" algn="ctr">
                          <a:solidFill>
                            <a:sysClr val="windowText" lastClr="000000"/>
                          </a:solidFill>
                          <a:prstDash val="solid"/>
                        </a:ln>
                        <a:effectLst/>
                      </wps:spPr>
                      <wps:txbx>
                        <w:txbxContent>
                          <w:p w:rsidR="00F5649B" w:rsidRPr="00385BEC" w:rsidRDefault="00F5649B" w:rsidP="00B50B95">
                            <w:pPr>
                              <w:jc w:val="center"/>
                              <w:rPr>
                                <w:b/>
                              </w:rPr>
                            </w:pPr>
                            <w:r w:rsidRPr="00385BEC">
                              <w:rPr>
                                <w:b/>
                              </w:rPr>
                              <w:t xml:space="preserve">Focus auf das Wesentliche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Ellipse 1363" o:spid="_x0000_s1072" style="position:absolute;margin-left:-12.85pt;margin-top:11.85pt;width:136.95pt;height:54.95pt;rotation:-90;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" fillcolor="window" strokecolor="windowText" strokeweight="2pt">
                <v:textbox>
                  <w:txbxContent>
                    <w:p w:rsidR="00F5649B" w:rsidRPr="00385BEC" w:rsidRDefault="00F5649B" w:rsidP="00B50B95">
                      <w:pPr>
                        <w:jc w:val="center"/>
                        <w:rPr>
                          <w:b/>
                        </w:rPr>
                      </w:pPr>
                      <w:r w:rsidRPr="00385BEC">
                        <w:rPr>
                          <w:b/>
                        </w:rPr>
                        <w:t xml:space="preserve">Focus auf das Wesentliche </w:t>
                      </w:r>
                    </w:p>
                  </w:txbxContent>
                </v:textbox>
              </v:oval>
            </w:pict>
          </mc:Fallback>
        </mc:AlternateContent>
      </w:r>
      <w:r w:rsidR="00E719EA">
        <w:rPr>
          <w:noProof/>
          <w:lang w:eastAsia="de-DE"/>
        </w:rPr>
        <mc:AlternateContent>
          <mc:Choice Requires="wps">
            <w:drawing>
              <wp:anchor distT="0" distB="0" distL="114300" distR="114300" simplePos="0" relativeHeight="251901952" behindDoc="0" locked="0" layoutInCell="1" allowOverlap="1" wp14:anchorId="00696A95" wp14:editId="672A978A">
                <wp:simplePos x="0" y="0"/>
                <wp:positionH relativeFrom="column">
                  <wp:posOffset>1870685</wp:posOffset>
                </wp:positionH>
                <wp:positionV relativeFrom="paragraph">
                  <wp:posOffset>91504</wp:posOffset>
                </wp:positionV>
                <wp:extent cx="549910" cy="1316355"/>
                <wp:effectExtent l="0" t="0" r="21590" b="17145"/>
                <wp:wrapNone/>
                <wp:docPr id="1354" name="Gerader Verbinder 1354"/>
                <wp:cNvGraphicFramePr/>
                <a:graphic xmlns:a="http://schemas.openxmlformats.org/drawingml/2006/main">
                  <a:graphicData uri="http://schemas.microsoft.com/office/word/2010/wordprocessingShape">
                    <wps:wsp>
                      <wps:cNvCnPr/>
                      <wps:spPr>
                        <a:xfrm flipH="1" flipV="1">
                          <a:off x="0" y="0"/>
                          <a:ext cx="549910" cy="1316355"/>
                        </a:xfrm>
                        <a:prstGeom prst="line">
                          <a:avLst/>
                        </a:prstGeom>
                        <a:noFill/>
                        <a:ln w="19050" cap="flat" cmpd="sng" algn="ctr">
                          <a:solidFill>
                            <a:sysClr val="windowText" lastClr="000000"/>
                          </a:solidFill>
                          <a:prstDash val="sysDot"/>
                        </a:ln>
                        <a:effectLst/>
                      </wps:spPr>
                      <wps:bodyPr/>
                    </wps:wsp>
                  </a:graphicData>
                </a:graphic>
              </wp:anchor>
            </w:drawing>
          </mc:Choice>
          <mc:Fallback>
            <w:pict>
              <v:line id="Gerader Verbinder 1354" o:spid="_x0000_s1026" style="position:absolute;flip:x y;z-index:251901952;visibility:visible;mso-wrap-style:square;mso-wrap-distance-left:9pt;mso-wrap-distance-top:0;mso-wrap-distance-right:9pt;mso-wrap-distance-bottom:0;mso-position-horizontal:absolute;mso-position-horizontal-relative:text;mso-position-vertical:absolute;mso-position-vertical-relative:text" from="147.3pt,7.2pt" to="190.6pt,11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" strokecolor="windowText" strokeweight="1.5pt">
                <v:stroke dashstyle="1 1"/>
              </v:line>
            </w:pict>
          </mc:Fallback>
        </mc:AlternateContent>
      </w:r>
      <w:r w:rsidR="00C5308F">
        <w:t xml:space="preserve">       </w:t>
      </w:r>
      <w:r w:rsidR="00C5308F">
        <w:tab/>
      </w:r>
      <w:r w:rsidR="00C5308F">
        <w:tab/>
      </w:r>
      <w:r w:rsidR="00C5308F">
        <w:tab/>
      </w:r>
    </w:p>
    <w:p w:rsidR="00B37B7F" w:rsidRDefault="00B37B7F" w:rsidP="003711A6"/>
    <w:p w:rsidR="00B37B7F" w:rsidRDefault="00E719EA" w:rsidP="003711A6">
      <w:r>
        <w:rPr>
          <w:noProof/>
          <w:lang w:eastAsia="de-DE"/>
        </w:rPr>
        <mc:AlternateContent>
          <mc:Choice Requires="wps">
            <w:drawing>
              <wp:anchor distT="0" distB="0" distL="114300" distR="114300" simplePos="0" relativeHeight="251899904" behindDoc="0" locked="0" layoutInCell="1" allowOverlap="1">
                <wp:simplePos x="0" y="0"/>
                <wp:positionH relativeFrom="column">
                  <wp:posOffset>1526870</wp:posOffset>
                </wp:positionH>
                <wp:positionV relativeFrom="paragraph">
                  <wp:posOffset>152489</wp:posOffset>
                </wp:positionV>
                <wp:extent cx="1262368" cy="525293"/>
                <wp:effectExtent l="6350" t="0" r="20955" b="20955"/>
                <wp:wrapNone/>
                <wp:docPr id="1355" name="Gerader Verbinder 1355"/>
                <wp:cNvGraphicFramePr/>
                <a:graphic xmlns:a="http://schemas.openxmlformats.org/drawingml/2006/main">
                  <a:graphicData uri="http://schemas.microsoft.com/office/word/2010/wordprocessingShape">
                    <wps:wsp>
                      <wps:cNvCnPr/>
                      <wps:spPr>
                        <a:xfrm rot="16200000">
                          <a:off x="0" y="0"/>
                          <a:ext cx="1262368" cy="525293"/>
                        </a:xfrm>
                        <a:prstGeom prst="line">
                          <a:avLst/>
                        </a:prstGeom>
                        <a:noFill/>
                        <a:ln w="19050" cap="flat" cmpd="sng" algn="ctr">
                          <a:solidFill>
                            <a:sysClr val="windowText" lastClr="000000"/>
                          </a:solidFill>
                          <a:prstDash val="sysDot"/>
                        </a:ln>
                        <a:effectLst/>
                      </wps:spPr>
                      <wps:bodyPr/>
                    </wps:wsp>
                  </a:graphicData>
                </a:graphic>
              </wp:anchor>
            </w:drawing>
          </mc:Choice>
          <mc:Fallback>
            <w:pict>
              <v:line id="Gerader Verbinder 1355" o:spid="_x0000_s1026" style="position:absolute;rotation:-90;z-index:251899904;visibility:visible;mso-wrap-style:square;mso-wrap-distance-left:9pt;mso-wrap-distance-top:0;mso-wrap-distance-right:9pt;mso-wrap-distance-bottom:0;mso-position-horizontal:absolute;mso-position-horizontal-relative:text;mso-position-vertical:absolute;mso-position-vertical-relative:text" from="120.25pt,12pt" to="219.65pt,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" strokecolor="windowText" strokeweight="1.5pt">
                <v:stroke dashstyle="1 1"/>
              </v:line>
            </w:pict>
          </mc:Fallback>
        </mc:AlternateContent>
      </w:r>
    </w:p>
    <w:p w:rsidR="00C5308F" w:rsidRDefault="00E719EA">
      <w:pPr>
        <w:spacing w:line="240" w:lineRule="exact"/>
      </w:pPr>
      <w:r>
        <w:rPr>
          <w:noProof/>
          <w:lang w:eastAsia="de-DE"/>
        </w:rPr>
        <mc:AlternateContent>
          <mc:Choice Requires="wps">
            <w:drawing>
              <wp:anchor distT="0" distB="0" distL="114300" distR="114300" simplePos="0" relativeHeight="251921408" behindDoc="0" locked="0" layoutInCell="1" allowOverlap="1" wp14:anchorId="2F79B17E" wp14:editId="6A9AEC10">
                <wp:simplePos x="0" y="0"/>
                <wp:positionH relativeFrom="column">
                  <wp:posOffset>1625625</wp:posOffset>
                </wp:positionH>
                <wp:positionV relativeFrom="paragraph">
                  <wp:posOffset>91860</wp:posOffset>
                </wp:positionV>
                <wp:extent cx="1000760" cy="397510"/>
                <wp:effectExtent l="0" t="3175" r="24765" b="24765"/>
                <wp:wrapNone/>
                <wp:docPr id="1357" name="Ellipse 1357"/>
                <wp:cNvGraphicFramePr/>
                <a:graphic xmlns:a="http://schemas.openxmlformats.org/drawingml/2006/main">
                  <a:graphicData uri="http://schemas.microsoft.com/office/word/2010/wordprocessingShape">
                    <wps:wsp>
                      <wps:cNvSpPr/>
                      <wps:spPr>
                        <a:xfrm rot="16200000">
                          <a:off x="0" y="0"/>
                          <a:ext cx="1000760" cy="397510"/>
                        </a:xfrm>
                        <a:prstGeom prst="ellipse">
                          <a:avLst/>
                        </a:prstGeom>
                        <a:solidFill>
                          <a:sysClr val="window" lastClr="FFFFFF"/>
                        </a:solidFill>
                        <a:ln w="12700" cap="flat" cmpd="sng" algn="ctr">
                          <a:solidFill>
                            <a:sysClr val="windowText" lastClr="000000"/>
                          </a:solidFill>
                          <a:prstDash val="solid"/>
                        </a:ln>
                        <a:effectLst/>
                      </wps:spPr>
                      <wps:txbx>
                        <w:txbxContent>
                          <w:p w:rsidR="00F5649B" w:rsidRPr="00385BEC" w:rsidRDefault="00F5649B" w:rsidP="00B50B95">
                            <w:pPr>
                              <w:jc w:val="center"/>
                            </w:pPr>
                            <w:r w:rsidRPr="00385BEC">
                              <w:t>zentral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1357" o:spid="_x0000_s1073" style="position:absolute;margin-left:128pt;margin-top:7.25pt;width:78.8pt;height:31.3pt;rotation:-90;z-index:25192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" fillcolor="window" strokecolor="windowText" strokeweight="1pt">
                <v:textbox>
                  <w:txbxContent>
                    <w:p w:rsidR="00F5649B" w:rsidRPr="00385BEC" w:rsidRDefault="00F5649B" w:rsidP="00B50B95">
                      <w:pPr>
                        <w:jc w:val="center"/>
                      </w:pPr>
                      <w:r w:rsidRPr="00385BEC">
                        <w:t>zentral</w:t>
                      </w:r>
                    </w:p>
                  </w:txbxContent>
                </v:textbox>
              </v:oval>
            </w:pict>
          </mc:Fallback>
        </mc:AlternateContent>
      </w:r>
      <w:r>
        <w:rPr>
          <w:noProof/>
          <w:lang w:eastAsia="de-DE"/>
        </w:rPr>
        <mc:AlternateContent>
          <mc:Choice Requires="wps">
            <w:drawing>
              <wp:anchor distT="0" distB="0" distL="114300" distR="114300" simplePos="0" relativeHeight="251902976" behindDoc="0" locked="0" layoutInCell="1" allowOverlap="1" wp14:anchorId="545F11FB" wp14:editId="5E41A0CD">
                <wp:simplePos x="0" y="0"/>
                <wp:positionH relativeFrom="column">
                  <wp:posOffset>1453718</wp:posOffset>
                </wp:positionH>
                <wp:positionV relativeFrom="paragraph">
                  <wp:posOffset>212560</wp:posOffset>
                </wp:positionV>
                <wp:extent cx="1376045" cy="0"/>
                <wp:effectExtent l="688023" t="0" r="0" b="702628"/>
                <wp:wrapNone/>
                <wp:docPr id="1356" name="Gerader Verbinder 1356"/>
                <wp:cNvGraphicFramePr/>
                <a:graphic xmlns:a="http://schemas.openxmlformats.org/drawingml/2006/main">
                  <a:graphicData uri="http://schemas.microsoft.com/office/word/2010/wordprocessingShape">
                    <wps:wsp>
                      <wps:cNvCnPr/>
                      <wps:spPr>
                        <a:xfrm rot="16200000">
                          <a:off x="0" y="0"/>
                          <a:ext cx="1376045" cy="0"/>
                        </a:xfrm>
                        <a:prstGeom prst="line">
                          <a:avLst/>
                        </a:prstGeom>
                        <a:noFill/>
                        <a:ln w="19050" cap="flat" cmpd="sng" algn="ctr">
                          <a:solidFill>
                            <a:sysClr val="windowText" lastClr="000000"/>
                          </a:solidFill>
                          <a:prstDash val="sysDot"/>
                        </a:ln>
                        <a:effectLst/>
                      </wps:spPr>
                      <wps:bodyPr/>
                    </wps:wsp>
                  </a:graphicData>
                </a:graphic>
              </wp:anchor>
            </w:drawing>
          </mc:Choice>
          <mc:Fallback>
            <w:pict>
              <v:line id="Gerader Verbinder 1356" o:spid="_x0000_s1026" style="position:absolute;rotation:-90;z-index:251902976;visibility:visible;mso-wrap-style:square;mso-wrap-distance-left:9pt;mso-wrap-distance-top:0;mso-wrap-distance-right:9pt;mso-wrap-distance-bottom:0;mso-position-horizontal:absolute;mso-position-horizontal-relative:text;mso-position-vertical:absolute;mso-position-vertical-relative:text" from="114.45pt,16.75pt" to="222.8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" strokecolor="windowText" strokeweight="1.5pt">
                <v:stroke dashstyle="1 1"/>
              </v:line>
            </w:pict>
          </mc:Fallback>
        </mc:AlternateContent>
      </w:r>
      <w:r>
        <w:rPr>
          <w:noProof/>
          <w:lang w:eastAsia="de-DE"/>
        </w:rPr>
        <mc:AlternateContent>
          <mc:Choice Requires="wps">
            <w:drawing>
              <wp:anchor distT="0" distB="0" distL="114300" distR="114300" simplePos="0" relativeHeight="251918336" behindDoc="0" locked="0" layoutInCell="1" allowOverlap="1" wp14:anchorId="16C2B16A" wp14:editId="461CFA49">
                <wp:simplePos x="0" y="0"/>
                <wp:positionH relativeFrom="column">
                  <wp:posOffset>1168426</wp:posOffset>
                </wp:positionH>
                <wp:positionV relativeFrom="paragraph">
                  <wp:posOffset>124778</wp:posOffset>
                </wp:positionV>
                <wp:extent cx="629107" cy="731520"/>
                <wp:effectExtent l="0" t="0" r="19050" b="13335"/>
                <wp:wrapNone/>
                <wp:docPr id="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107" cy="731520"/>
                        </a:xfrm>
                        <a:prstGeom prst="rect">
                          <a:avLst/>
                        </a:prstGeom>
                        <a:solidFill>
                          <a:srgbClr val="FFFFFF"/>
                        </a:solidFill>
                        <a:ln w="9525">
                          <a:solidFill>
                            <a:srgbClr val="000000"/>
                          </a:solidFill>
                          <a:miter lim="800000"/>
                          <a:headEnd/>
                          <a:tailEnd/>
                        </a:ln>
                      </wps:spPr>
                      <wps:txbx>
                        <w:txbxContent>
                          <w:p w:rsidR="00F5649B" w:rsidRDefault="00F5649B">
                            <w:r w:rsidRPr="00B47837">
                              <w:rPr>
                                <w:noProof/>
                                <w:lang w:eastAsia="de-DE"/>
                              </w:rPr>
                              <w:drawing>
                                <wp:inline distT="0" distB="0" distL="0" distR="0" wp14:anchorId="5CF2BB7D" wp14:editId="670F83B9">
                                  <wp:extent cx="497205" cy="629285"/>
                                  <wp:effectExtent l="0" t="0" r="0" b="0"/>
                                  <wp:docPr id="1905" name="Grafik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97205" cy="62928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anchor>
            </w:drawing>
          </mc:Choice>
          <mc:Fallback>
            <w:pict>
              <v:shape id="_x0000_s1074" type="#_x0000_t202" style="position:absolute;margin-left:92pt;margin-top:9.85pt;width:49.55pt;height:57.6pt;z-index:251918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">
                <v:textbox style="mso-fit-shape-to-text:t">
                  <w:txbxContent>
                    <w:p w:rsidR="00F5649B" w:rsidRDefault="00F5649B">
                      <w:r w:rsidRPr="00B47837">
                        <w:rPr>
                          <w:noProof/>
                          <w:lang w:eastAsia="de-DE"/>
                        </w:rPr>
                        <w:drawing>
                          <wp:inline distT="0" distB="0" distL="0" distR="0" wp14:anchorId="5CF2BB7D" wp14:editId="670F83B9">
                            <wp:extent cx="497205" cy="629285"/>
                            <wp:effectExtent l="0" t="0" r="0" b="0"/>
                            <wp:docPr id="1905" name="Grafik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97205" cy="629285"/>
                                    </a:xfrm>
                                    <a:prstGeom prst="rect">
                                      <a:avLst/>
                                    </a:prstGeom>
                                    <a:noFill/>
                                    <a:ln>
                                      <a:noFill/>
                                    </a:ln>
                                  </pic:spPr>
                                </pic:pic>
                              </a:graphicData>
                            </a:graphic>
                          </wp:inline>
                        </w:drawing>
                      </w:r>
                    </w:p>
                  </w:txbxContent>
                </v:textbox>
              </v:shape>
            </w:pict>
          </mc:Fallback>
        </mc:AlternateContent>
      </w:r>
      <w:r w:rsidR="00B47837">
        <w:rPr>
          <w:noProof/>
          <w:lang w:eastAsia="de-DE"/>
        </w:rPr>
        <mc:AlternateContent>
          <mc:Choice Requires="wps">
            <w:drawing>
              <wp:anchor distT="0" distB="0" distL="114300" distR="114300" simplePos="0" relativeHeight="251597312" behindDoc="0" locked="0" layoutInCell="1" allowOverlap="1" wp14:anchorId="60BAA6FF" wp14:editId="73A574BA">
                <wp:simplePos x="0" y="0"/>
                <wp:positionH relativeFrom="column">
                  <wp:posOffset>3472815</wp:posOffset>
                </wp:positionH>
                <wp:positionV relativeFrom="paragraph">
                  <wp:posOffset>888060</wp:posOffset>
                </wp:positionV>
                <wp:extent cx="758825" cy="422275"/>
                <wp:effectExtent l="0" t="3175" r="0" b="0"/>
                <wp:wrapNone/>
                <wp:docPr id="1269" name="Ellipse 1269"/>
                <wp:cNvGraphicFramePr/>
                <a:graphic xmlns:a="http://schemas.openxmlformats.org/drawingml/2006/main">
                  <a:graphicData uri="http://schemas.microsoft.com/office/word/2010/wordprocessingShape">
                    <wps:wsp>
                      <wps:cNvSpPr/>
                      <wps:spPr>
                        <a:xfrm rot="16200000">
                          <a:off x="0" y="0"/>
                          <a:ext cx="758825" cy="422275"/>
                        </a:xfrm>
                        <a:prstGeom prst="ellipse">
                          <a:avLst/>
                        </a:prstGeom>
                        <a:solidFill>
                          <a:sysClr val="window" lastClr="FFFFFF"/>
                        </a:solidFill>
                        <a:ln w="12700" cap="flat" cmpd="sng" algn="ctr">
                          <a:noFill/>
                          <a:prstDash val="solid"/>
                        </a:ln>
                        <a:effectLst/>
                      </wps:spPr>
                      <wps:txbx>
                        <w:txbxContent>
                          <w:p w:rsidR="00F5649B" w:rsidRPr="00924FB9" w:rsidRDefault="00F5649B" w:rsidP="00B50B95">
                            <w:pPr>
                              <w:rPr>
                                <w:b/>
                              </w:rPr>
                            </w:pPr>
                            <w:r w:rsidRPr="00924FB9">
                              <w:rPr>
                                <w:b/>
                              </w:rPr>
                              <w:t>Farben</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oval id="Ellipse 1269" o:spid="_x0000_s1075" style="position:absolute;margin-left:273.45pt;margin-top:69.95pt;width:59.75pt;height:33.25pt;rotation:-90;z-index:25159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" fillcolor="window" stroked="f" strokeweight="1pt">
                <v:textbox inset="1mm,1mm,1mm,1mm">
                  <w:txbxContent>
                    <w:p w:rsidR="00F5649B" w:rsidRPr="00924FB9" w:rsidRDefault="00F5649B" w:rsidP="00B50B95">
                      <w:pPr>
                        <w:rPr>
                          <w:b/>
                        </w:rPr>
                      </w:pPr>
                      <w:r w:rsidRPr="00924FB9">
                        <w:rPr>
                          <w:b/>
                        </w:rPr>
                        <w:t>Farben</w:t>
                      </w:r>
                    </w:p>
                  </w:txbxContent>
                </v:textbox>
              </v:oval>
            </w:pict>
          </mc:Fallback>
        </mc:AlternateContent>
      </w:r>
      <w:r w:rsidR="00B47837">
        <w:rPr>
          <w:noProof/>
          <w:lang w:eastAsia="de-DE"/>
        </w:rPr>
        <mc:AlternateContent>
          <mc:Choice Requires="wps">
            <w:drawing>
              <wp:anchor distT="0" distB="0" distL="114300" distR="114300" simplePos="0" relativeHeight="251601408" behindDoc="0" locked="0" layoutInCell="1" allowOverlap="1" wp14:anchorId="1D792C56" wp14:editId="4CA69065">
                <wp:simplePos x="0" y="0"/>
                <wp:positionH relativeFrom="column">
                  <wp:posOffset>4701581</wp:posOffset>
                </wp:positionH>
                <wp:positionV relativeFrom="paragraph">
                  <wp:posOffset>861731</wp:posOffset>
                </wp:positionV>
                <wp:extent cx="906145" cy="422275"/>
                <wp:effectExtent l="0" t="5715" r="2540" b="2540"/>
                <wp:wrapNone/>
                <wp:docPr id="1280" name="Ellipse 1280"/>
                <wp:cNvGraphicFramePr/>
                <a:graphic xmlns:a="http://schemas.openxmlformats.org/drawingml/2006/main">
                  <a:graphicData uri="http://schemas.microsoft.com/office/word/2010/wordprocessingShape">
                    <wps:wsp>
                      <wps:cNvSpPr/>
                      <wps:spPr>
                        <a:xfrm rot="16200000">
                          <a:off x="0" y="0"/>
                          <a:ext cx="906145" cy="422275"/>
                        </a:xfrm>
                        <a:prstGeom prst="ellipse">
                          <a:avLst/>
                        </a:prstGeom>
                        <a:solidFill>
                          <a:sysClr val="window" lastClr="FFFFFF"/>
                        </a:solidFill>
                        <a:ln w="12700" cap="flat" cmpd="sng" algn="ctr">
                          <a:noFill/>
                          <a:prstDash val="solid"/>
                        </a:ln>
                        <a:effectLst/>
                      </wps:spPr>
                      <wps:txbx>
                        <w:txbxContent>
                          <w:p w:rsidR="00F5649B" w:rsidRPr="00924FB9" w:rsidRDefault="00F5649B" w:rsidP="00B50B95">
                            <w:pPr>
                              <w:rPr>
                                <w:b/>
                              </w:rPr>
                            </w:pPr>
                            <w:r w:rsidRPr="00924FB9">
                              <w:rPr>
                                <w:b/>
                              </w:rPr>
                              <w:t>Formen</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anchor>
            </w:drawing>
          </mc:Choice>
          <mc:Fallback>
            <w:pict>
              <v:oval id="Ellipse 1280" o:spid="_x0000_s1076" style="position:absolute;margin-left:370.2pt;margin-top:67.85pt;width:71.35pt;height:33.25pt;rotation:-90;z-index:25160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" fillcolor="window" stroked="f" strokeweight="1pt">
                <v:textbox inset="1mm,1mm,1mm,1mm">
                  <w:txbxContent>
                    <w:p w:rsidR="00F5649B" w:rsidRPr="00924FB9" w:rsidRDefault="00F5649B" w:rsidP="00B50B95">
                      <w:pPr>
                        <w:rPr>
                          <w:b/>
                        </w:rPr>
                      </w:pPr>
                      <w:r w:rsidRPr="00924FB9">
                        <w:rPr>
                          <w:b/>
                        </w:rPr>
                        <w:t>Formen</w:t>
                      </w:r>
                    </w:p>
                  </w:txbxContent>
                </v:textbox>
              </v:oval>
            </w:pict>
          </mc:Fallback>
        </mc:AlternateContent>
      </w:r>
      <w:r w:rsidR="00C5308F">
        <w:br w:type="page"/>
      </w:r>
    </w:p>
    <w:p w:rsidR="00B50B95" w:rsidRDefault="00B50B95" w:rsidP="003711A6"/>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0A76E5" w:rsidRPr="00B51DE9" w:rsidTr="00B872E9">
        <w:trPr>
          <w:trHeight w:val="523"/>
        </w:trPr>
        <w:tc>
          <w:tcPr>
            <w:tcW w:w="3119" w:type="dxa"/>
            <w:tcBorders>
              <w:left w:val="single" w:sz="4" w:space="0" w:color="auto"/>
              <w:bottom w:val="single" w:sz="4" w:space="0" w:color="auto"/>
              <w:right w:val="single" w:sz="4" w:space="0" w:color="auto"/>
            </w:tcBorders>
            <w:shd w:val="clear" w:color="auto" w:fill="D9D9D9"/>
            <w:hideMark/>
          </w:tcPr>
          <w:p w:rsidR="000A76E5" w:rsidRDefault="000A76E5" w:rsidP="003F6B51">
            <w:pPr>
              <w:pStyle w:val="Tabelle6pt"/>
              <w:rPr>
                <w:color w:val="000000"/>
              </w:rPr>
            </w:pPr>
            <w:r>
              <w:br w:type="page"/>
              <w:t>Lernfeld</w:t>
            </w:r>
          </w:p>
          <w:p w:rsidR="000A76E5" w:rsidRDefault="000A76E5" w:rsidP="003F6B51">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0A76E5" w:rsidRDefault="000A76E5" w:rsidP="003F6B51">
            <w:pPr>
              <w:pStyle w:val="Tabelle6pt"/>
              <w:rPr>
                <w:color w:val="000000"/>
              </w:rPr>
            </w:pPr>
            <w:r>
              <w:t>Titel</w:t>
            </w:r>
          </w:p>
          <w:p w:rsidR="000A76E5" w:rsidRDefault="000A76E5" w:rsidP="003F6B51">
            <w:pPr>
              <w:pStyle w:val="TabelleKopflinks"/>
            </w:pPr>
            <w:r>
              <w:rPr>
                <w:lang w:eastAsia="de-DE"/>
              </w:rPr>
              <w:t>Selbstreflexion</w:t>
            </w:r>
          </w:p>
        </w:tc>
        <w:tc>
          <w:tcPr>
            <w:tcW w:w="188" w:type="dxa"/>
            <w:tcBorders>
              <w:top w:val="nil"/>
              <w:left w:val="single" w:sz="4" w:space="0" w:color="auto"/>
              <w:bottom w:val="nil"/>
              <w:right w:val="single" w:sz="4" w:space="0" w:color="auto"/>
            </w:tcBorders>
            <w:shd w:val="clear" w:color="auto" w:fill="FFFFFF"/>
          </w:tcPr>
          <w:p w:rsidR="000A76E5" w:rsidRPr="004B658C" w:rsidRDefault="000A76E5" w:rsidP="003F6B51"/>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0A76E5" w:rsidRPr="00B51DE9" w:rsidRDefault="000A76E5" w:rsidP="00B872E9">
            <w:pPr>
              <w:pStyle w:val="TabelleKopfmitte"/>
              <w:rPr>
                <w:rFonts w:eastAsia="Calibri"/>
              </w:rPr>
            </w:pPr>
            <w:r>
              <w:t>FZT</w:t>
            </w:r>
            <w:r w:rsidR="00B872E9">
              <w:t xml:space="preserve"> 0</w:t>
            </w:r>
            <w:r w:rsidR="006746A7">
              <w:t>1</w:t>
            </w:r>
            <w:r w:rsidR="007317DD">
              <w:t>.01</w:t>
            </w:r>
            <w:r w:rsidR="006746A7">
              <w:t>.0</w:t>
            </w:r>
            <w:r w:rsidR="00B872E9">
              <w:t>2</w:t>
            </w:r>
            <w:r w:rsidR="006746A7">
              <w:t>.08</w:t>
            </w:r>
          </w:p>
        </w:tc>
      </w:tr>
    </w:tbl>
    <w:p w:rsidR="000A76E5" w:rsidRPr="00B65A68" w:rsidRDefault="000A76E5" w:rsidP="000A76E5">
      <w:pPr>
        <w:pStyle w:val="berschrift1"/>
        <w:rPr>
          <w:lang w:eastAsia="en-US"/>
        </w:rPr>
      </w:pPr>
      <w:r w:rsidRPr="00EF657F">
        <w:rPr>
          <w:iCs/>
          <w:noProof/>
        </w:rPr>
        <w:drawing>
          <wp:anchor distT="0" distB="0" distL="114300" distR="114300" simplePos="0" relativeHeight="251802624" behindDoc="0" locked="0" layoutInCell="0" allowOverlap="1" wp14:anchorId="0A413EE9" wp14:editId="04172613">
            <wp:simplePos x="0" y="0"/>
            <wp:positionH relativeFrom="rightMargin">
              <wp:posOffset>134620</wp:posOffset>
            </wp:positionH>
            <wp:positionV relativeFrom="paragraph">
              <wp:posOffset>383540</wp:posOffset>
            </wp:positionV>
            <wp:extent cx="302260" cy="323850"/>
            <wp:effectExtent l="0" t="0" r="2540" b="0"/>
            <wp:wrapNone/>
            <wp:docPr id="186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Selbstreflexionsbogen „</w:t>
      </w:r>
      <w:r w:rsidR="0019208E">
        <w:t>Arbeiten in einem KFZ-Betrieb</w:t>
      </w:r>
      <w:r w:rsidR="00E03820">
        <w:t>“</w:t>
      </w:r>
      <w:r>
        <w:rPr>
          <w:noProof/>
          <w:sz w:val="24"/>
        </w:rPr>
        <w:drawing>
          <wp:anchor distT="0" distB="0" distL="114300" distR="114300" simplePos="0" relativeHeight="251805696" behindDoc="0" locked="0" layoutInCell="0" allowOverlap="1" wp14:anchorId="3800646F" wp14:editId="0219DA6F">
            <wp:simplePos x="0" y="0"/>
            <wp:positionH relativeFrom="rightMargin">
              <wp:posOffset>828040</wp:posOffset>
            </wp:positionH>
            <wp:positionV relativeFrom="paragraph">
              <wp:posOffset>0</wp:posOffset>
            </wp:positionV>
            <wp:extent cx="349200" cy="320400"/>
            <wp:effectExtent l="0" t="0" r="0" b="3810"/>
            <wp:wrapNone/>
            <wp:docPr id="18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04672" behindDoc="0" locked="0" layoutInCell="0" allowOverlap="1" wp14:anchorId="34DD7B37" wp14:editId="2FCCAAE0">
            <wp:simplePos x="0" y="0"/>
            <wp:positionH relativeFrom="rightMargin">
              <wp:posOffset>467995</wp:posOffset>
            </wp:positionH>
            <wp:positionV relativeFrom="paragraph">
              <wp:posOffset>0</wp:posOffset>
            </wp:positionV>
            <wp:extent cx="349885" cy="320675"/>
            <wp:effectExtent l="0" t="0" r="0" b="3175"/>
            <wp:wrapNone/>
            <wp:docPr id="186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03648" behindDoc="0" locked="0" layoutInCell="0" allowOverlap="1" wp14:anchorId="59C41F34" wp14:editId="53EDE0D6">
            <wp:simplePos x="0" y="0"/>
            <wp:positionH relativeFrom="rightMargin">
              <wp:posOffset>107950</wp:posOffset>
            </wp:positionH>
            <wp:positionV relativeFrom="paragraph">
              <wp:posOffset>0</wp:posOffset>
            </wp:positionV>
            <wp:extent cx="349885" cy="320675"/>
            <wp:effectExtent l="0" t="0" r="0" b="3175"/>
            <wp:wrapNone/>
            <wp:docPr id="187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208E" w:rsidRDefault="0019208E" w:rsidP="000A76E5">
      <w:pPr>
        <w:pStyle w:val="Abstandszeile"/>
      </w:pPr>
    </w:p>
    <w:p w:rsidR="008F354D" w:rsidRPr="00EF657F" w:rsidRDefault="008F354D" w:rsidP="000A76E5">
      <w:pPr>
        <w:pStyle w:val="Abstandszeile"/>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04"/>
        <w:gridCol w:w="567"/>
        <w:gridCol w:w="567"/>
        <w:gridCol w:w="567"/>
        <w:gridCol w:w="567"/>
        <w:gridCol w:w="567"/>
      </w:tblGrid>
      <w:tr w:rsidR="000A76E5" w:rsidRPr="00EF657F" w:rsidTr="003F6B51">
        <w:trPr>
          <w:cantSplit/>
          <w:trHeight w:val="1134"/>
        </w:trPr>
        <w:tc>
          <w:tcPr>
            <w:tcW w:w="6804" w:type="dxa"/>
            <w:shd w:val="clear" w:color="auto" w:fill="D9D9D9"/>
            <w:vAlign w:val="center"/>
          </w:tcPr>
          <w:p w:rsidR="000A76E5" w:rsidRPr="00EF657F" w:rsidRDefault="000A76E5" w:rsidP="003F6B51">
            <w:pPr>
              <w:jc w:val="both"/>
              <w:rPr>
                <w:rFonts w:eastAsia="Times New Roman" w:cs="Times New Roman"/>
                <w:b/>
                <w:lang w:eastAsia="de-DE"/>
              </w:rPr>
            </w:pPr>
          </w:p>
        </w:tc>
        <w:tc>
          <w:tcPr>
            <w:tcW w:w="567" w:type="dxa"/>
            <w:shd w:val="clear" w:color="auto" w:fill="D9D9D9"/>
            <w:textDirection w:val="btLr"/>
            <w:vAlign w:val="center"/>
          </w:tcPr>
          <w:p w:rsidR="000A76E5" w:rsidRPr="00EF657F" w:rsidRDefault="000A76E5" w:rsidP="003F6B51">
            <w:pPr>
              <w:ind w:left="113" w:right="113"/>
              <w:jc w:val="center"/>
              <w:rPr>
                <w:sz w:val="18"/>
              </w:rPr>
            </w:pPr>
            <w:r w:rsidRPr="00EF657F">
              <w:rPr>
                <w:sz w:val="18"/>
              </w:rPr>
              <w:t>trifft nicht zu</w:t>
            </w:r>
          </w:p>
        </w:tc>
        <w:tc>
          <w:tcPr>
            <w:tcW w:w="567" w:type="dxa"/>
            <w:shd w:val="clear" w:color="auto" w:fill="D9D9D9"/>
            <w:textDirection w:val="btLr"/>
            <w:vAlign w:val="center"/>
          </w:tcPr>
          <w:p w:rsidR="000A76E5" w:rsidRPr="00EF657F" w:rsidRDefault="000A76E5" w:rsidP="003F6B51">
            <w:pPr>
              <w:ind w:left="113" w:right="113"/>
              <w:jc w:val="center"/>
              <w:rPr>
                <w:sz w:val="18"/>
              </w:rPr>
            </w:pPr>
            <w:r w:rsidRPr="00EF657F">
              <w:rPr>
                <w:sz w:val="18"/>
              </w:rPr>
              <w:t>trifft eher nicht zu</w:t>
            </w:r>
          </w:p>
        </w:tc>
        <w:tc>
          <w:tcPr>
            <w:tcW w:w="567" w:type="dxa"/>
            <w:shd w:val="clear" w:color="auto" w:fill="D9D9D9"/>
            <w:textDirection w:val="btLr"/>
            <w:vAlign w:val="center"/>
          </w:tcPr>
          <w:p w:rsidR="000A76E5" w:rsidRPr="00EF657F" w:rsidRDefault="000A76E5" w:rsidP="003F6B51">
            <w:pPr>
              <w:ind w:left="113" w:right="113"/>
              <w:jc w:val="center"/>
              <w:rPr>
                <w:sz w:val="18"/>
              </w:rPr>
            </w:pPr>
            <w:r w:rsidRPr="00EF657F">
              <w:rPr>
                <w:sz w:val="18"/>
              </w:rPr>
              <w:t>sowohl als auch</w:t>
            </w:r>
          </w:p>
        </w:tc>
        <w:tc>
          <w:tcPr>
            <w:tcW w:w="567" w:type="dxa"/>
            <w:shd w:val="clear" w:color="auto" w:fill="D9D9D9"/>
            <w:textDirection w:val="btLr"/>
            <w:vAlign w:val="center"/>
          </w:tcPr>
          <w:p w:rsidR="000A76E5" w:rsidRPr="00EF657F" w:rsidRDefault="000A76E5" w:rsidP="003F6B51">
            <w:pPr>
              <w:ind w:left="113" w:right="113"/>
              <w:jc w:val="center"/>
              <w:rPr>
                <w:sz w:val="18"/>
              </w:rPr>
            </w:pPr>
            <w:r w:rsidRPr="00EF657F">
              <w:rPr>
                <w:sz w:val="18"/>
              </w:rPr>
              <w:t>trifft eher zu</w:t>
            </w:r>
          </w:p>
        </w:tc>
        <w:tc>
          <w:tcPr>
            <w:tcW w:w="567" w:type="dxa"/>
            <w:shd w:val="clear" w:color="auto" w:fill="D9D9D9"/>
            <w:textDirection w:val="btLr"/>
            <w:vAlign w:val="center"/>
          </w:tcPr>
          <w:p w:rsidR="000A76E5" w:rsidRPr="00EF657F" w:rsidRDefault="000A76E5" w:rsidP="003F6B51">
            <w:pPr>
              <w:ind w:left="113" w:right="113"/>
              <w:jc w:val="center"/>
              <w:rPr>
                <w:sz w:val="18"/>
              </w:rPr>
            </w:pPr>
            <w:r w:rsidRPr="00EF657F">
              <w:rPr>
                <w:sz w:val="18"/>
              </w:rPr>
              <w:t>trifft</w:t>
            </w:r>
          </w:p>
          <w:p w:rsidR="000A76E5" w:rsidRPr="00EF657F" w:rsidRDefault="000A76E5" w:rsidP="003F6B51">
            <w:pPr>
              <w:ind w:left="113" w:right="113"/>
              <w:jc w:val="center"/>
              <w:rPr>
                <w:sz w:val="18"/>
              </w:rPr>
            </w:pPr>
            <w:r w:rsidRPr="00EF657F">
              <w:rPr>
                <w:sz w:val="18"/>
              </w:rPr>
              <w:t>zu</w:t>
            </w:r>
          </w:p>
        </w:tc>
      </w:tr>
      <w:tr w:rsidR="00A80278" w:rsidRPr="00EF657F" w:rsidTr="00A80278">
        <w:tc>
          <w:tcPr>
            <w:tcW w:w="6804" w:type="dxa"/>
            <w:shd w:val="clear" w:color="auto" w:fill="auto"/>
          </w:tcPr>
          <w:p w:rsidR="00A80278" w:rsidRDefault="00A80278" w:rsidP="00A80278">
            <w:pPr>
              <w:pStyle w:val="Textkrperlinks"/>
              <w:numPr>
                <w:ilvl w:val="0"/>
                <w:numId w:val="46"/>
              </w:numPr>
            </w:pPr>
            <w:r>
              <w:t>Ich kann</w:t>
            </w:r>
            <w:r w:rsidR="00F73B66">
              <w:t xml:space="preserve"> einem </w:t>
            </w:r>
            <w:r>
              <w:t xml:space="preserve">Auftrag </w:t>
            </w:r>
            <w:r w:rsidR="00F73B66">
              <w:t>und der Zulassungsbescheinigung Teil 1 die notwendigen Informationen entnehmen</w:t>
            </w:r>
            <w:r>
              <w:t>.</w:t>
            </w:r>
          </w:p>
          <w:p w:rsidR="00A80278" w:rsidRPr="00DE4890" w:rsidRDefault="00A80278" w:rsidP="00A80278">
            <w:pPr>
              <w:pStyle w:val="Textkrperlinks"/>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r>
      <w:tr w:rsidR="00A80278" w:rsidRPr="00EF657F" w:rsidTr="00A80278">
        <w:tc>
          <w:tcPr>
            <w:tcW w:w="6804" w:type="dxa"/>
            <w:shd w:val="clear" w:color="auto" w:fill="auto"/>
          </w:tcPr>
          <w:p w:rsidR="00A80278" w:rsidRDefault="00A80278" w:rsidP="00A80278">
            <w:pPr>
              <w:pStyle w:val="Textkrperlinks"/>
              <w:numPr>
                <w:ilvl w:val="0"/>
                <w:numId w:val="46"/>
              </w:numPr>
            </w:pPr>
            <w:r>
              <w:t xml:space="preserve">Ich kann </w:t>
            </w:r>
            <w:r w:rsidR="00076EEB">
              <w:t>die Umgangsregeln</w:t>
            </w:r>
            <w:r w:rsidR="005F161E">
              <w:t xml:space="preserve"> mit</w:t>
            </w:r>
            <w:r w:rsidR="00BB6566">
              <w:t xml:space="preserve"> einer</w:t>
            </w:r>
            <w:r>
              <w:t xml:space="preserve"> Hebebühne</w:t>
            </w:r>
            <w:r w:rsidR="00076EEB">
              <w:t xml:space="preserve"> und die Schritta</w:t>
            </w:r>
            <w:r w:rsidR="00076EEB">
              <w:t>b</w:t>
            </w:r>
            <w:r w:rsidR="00076EEB">
              <w:t>folge einer Reifenmontage nennen</w:t>
            </w:r>
            <w:r w:rsidR="005F161E">
              <w:t xml:space="preserve"> und erläutern</w:t>
            </w:r>
            <w:r>
              <w:t>.</w:t>
            </w:r>
          </w:p>
          <w:p w:rsidR="00A80278" w:rsidRPr="00DE4890" w:rsidRDefault="00A80278" w:rsidP="00A80278">
            <w:pPr>
              <w:pStyle w:val="Textkrperlinks"/>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r>
      <w:tr w:rsidR="00A80278" w:rsidRPr="00EF657F" w:rsidTr="00A80278">
        <w:tc>
          <w:tcPr>
            <w:tcW w:w="6804" w:type="dxa"/>
            <w:shd w:val="clear" w:color="auto" w:fill="auto"/>
          </w:tcPr>
          <w:p w:rsidR="00A80278" w:rsidRDefault="00A80278" w:rsidP="00A80278">
            <w:pPr>
              <w:pStyle w:val="Textkrperlinks"/>
              <w:numPr>
                <w:ilvl w:val="0"/>
                <w:numId w:val="46"/>
              </w:numPr>
            </w:pPr>
            <w:r>
              <w:t xml:space="preserve">Ich kann Reifenbezeichnungen </w:t>
            </w:r>
            <w:r w:rsidR="00F73B66">
              <w:t xml:space="preserve">und Felgenbezeichnungen </w:t>
            </w:r>
            <w:r>
              <w:t>erklären.</w:t>
            </w:r>
          </w:p>
          <w:p w:rsidR="00A80278" w:rsidRDefault="00A80278" w:rsidP="00A80278">
            <w:pPr>
              <w:pStyle w:val="Textkrperlinks"/>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c>
          <w:tcPr>
            <w:tcW w:w="567" w:type="dxa"/>
            <w:shd w:val="clear" w:color="auto" w:fill="auto"/>
            <w:vAlign w:val="center"/>
          </w:tcPr>
          <w:p w:rsidR="00A80278" w:rsidRPr="00EF657F" w:rsidRDefault="00A80278" w:rsidP="003F6B51">
            <w:pPr>
              <w:tabs>
                <w:tab w:val="left" w:pos="2250"/>
              </w:tabs>
              <w:overflowPunct w:val="0"/>
              <w:autoSpaceDE w:val="0"/>
              <w:autoSpaceDN w:val="0"/>
              <w:adjustRightInd w:val="0"/>
              <w:jc w:val="center"/>
              <w:textAlignment w:val="baseline"/>
              <w:rPr>
                <w:rFonts w:eastAsia="Times New Roman" w:cs="Times New Roman"/>
                <w:iCs/>
                <w:lang w:eastAsia="de-DE"/>
              </w:rPr>
            </w:pPr>
          </w:p>
        </w:tc>
      </w:tr>
    </w:tbl>
    <w:p w:rsidR="000A76E5" w:rsidRDefault="000A76E5" w:rsidP="000A76E5">
      <w:pPr>
        <w:pStyle w:val="Textkrper"/>
        <w:rPr>
          <w:b/>
        </w:rPr>
      </w:pPr>
    </w:p>
    <w:p w:rsidR="00B872E9" w:rsidRDefault="00B872E9">
      <w:pPr>
        <w:spacing w:line="240" w:lineRule="exact"/>
        <w:rPr>
          <w:b/>
          <w:lang w:eastAsia="de-DE"/>
        </w:rPr>
      </w:pPr>
      <w:r>
        <w:rPr>
          <w:b/>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872E9" w:rsidRPr="00B51DE9" w:rsidTr="00691AAB">
        <w:trPr>
          <w:trHeight w:val="523"/>
        </w:trPr>
        <w:tc>
          <w:tcPr>
            <w:tcW w:w="3119" w:type="dxa"/>
            <w:tcBorders>
              <w:left w:val="single" w:sz="4" w:space="0" w:color="auto"/>
              <w:bottom w:val="single" w:sz="4" w:space="0" w:color="auto"/>
              <w:right w:val="single" w:sz="4" w:space="0" w:color="auto"/>
            </w:tcBorders>
            <w:shd w:val="clear" w:color="auto" w:fill="D9D9D9"/>
            <w:hideMark/>
          </w:tcPr>
          <w:p w:rsidR="00B872E9" w:rsidRDefault="00B872E9" w:rsidP="00AF6E58">
            <w:pPr>
              <w:pStyle w:val="Tabelle6pt"/>
              <w:rPr>
                <w:color w:val="000000"/>
              </w:rPr>
            </w:pPr>
            <w:r>
              <w:lastRenderedPageBreak/>
              <w:br w:type="page"/>
              <w:t>Lernfeld</w:t>
            </w:r>
          </w:p>
          <w:p w:rsidR="00B872E9" w:rsidRDefault="00B872E9" w:rsidP="00AF6E58">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B872E9" w:rsidRDefault="00B872E9" w:rsidP="00AF6E58">
            <w:pPr>
              <w:pStyle w:val="Tabelle6pt"/>
              <w:rPr>
                <w:color w:val="000000"/>
              </w:rPr>
            </w:pPr>
            <w:r>
              <w:t>Titel</w:t>
            </w:r>
          </w:p>
          <w:p w:rsidR="00B872E9" w:rsidRDefault="00B872E9" w:rsidP="00B872E9">
            <w:pPr>
              <w:pStyle w:val="TabelleKopflinks"/>
            </w:pPr>
            <w:r>
              <w:t xml:space="preserve">Planen und Entscheiden </w:t>
            </w:r>
            <w:r w:rsidR="00231FE7">
              <w:t>–</w:t>
            </w:r>
            <w:r>
              <w:t xml:space="preserve"> </w:t>
            </w:r>
            <w:r w:rsidR="00691AAB">
              <w:t>Räderwochen im Autohaus</w:t>
            </w:r>
          </w:p>
        </w:tc>
        <w:tc>
          <w:tcPr>
            <w:tcW w:w="188" w:type="dxa"/>
            <w:vMerge w:val="restart"/>
            <w:tcBorders>
              <w:top w:val="nil"/>
              <w:left w:val="single" w:sz="4" w:space="0" w:color="auto"/>
              <w:bottom w:val="nil"/>
              <w:right w:val="single" w:sz="4" w:space="0" w:color="auto"/>
            </w:tcBorders>
            <w:shd w:val="clear" w:color="auto" w:fill="FFFFFF"/>
          </w:tcPr>
          <w:p w:rsidR="00B872E9" w:rsidRPr="004B658C" w:rsidRDefault="00B872E9" w:rsidP="00AF6E5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872E9" w:rsidRPr="00B51DE9" w:rsidRDefault="00B872E9" w:rsidP="00691AAB">
            <w:pPr>
              <w:pStyle w:val="TabelleKopfmitte"/>
              <w:rPr>
                <w:rFonts w:eastAsia="Calibri"/>
              </w:rPr>
            </w:pPr>
            <w:r>
              <w:t>FZT</w:t>
            </w:r>
            <w:r w:rsidR="00691AAB">
              <w:t xml:space="preserve"> 0</w:t>
            </w:r>
            <w:r>
              <w:t>1.</w:t>
            </w:r>
            <w:r w:rsidR="007317DD">
              <w:t>01.</w:t>
            </w:r>
            <w:r>
              <w:t>0</w:t>
            </w:r>
            <w:r w:rsidR="00691AAB">
              <w:t>3</w:t>
            </w:r>
          </w:p>
        </w:tc>
      </w:tr>
      <w:tr w:rsidR="00B872E9" w:rsidRPr="00B51DE9" w:rsidTr="00AF6E58">
        <w:tc>
          <w:tcPr>
            <w:tcW w:w="7348" w:type="dxa"/>
            <w:gridSpan w:val="3"/>
            <w:tcBorders>
              <w:left w:val="single" w:sz="4" w:space="0" w:color="auto"/>
              <w:bottom w:val="single" w:sz="4" w:space="0" w:color="auto"/>
              <w:right w:val="single" w:sz="4" w:space="0" w:color="auto"/>
            </w:tcBorders>
            <w:shd w:val="clear" w:color="auto" w:fill="auto"/>
            <w:hideMark/>
          </w:tcPr>
          <w:p w:rsidR="00B872E9" w:rsidRPr="00877961" w:rsidRDefault="00B872E9" w:rsidP="00AF6E58">
            <w:pPr>
              <w:pStyle w:val="Tabelle6pt"/>
            </w:pPr>
            <w:r w:rsidRPr="00877961">
              <w:t>Kompetenzbereiche:</w:t>
            </w:r>
          </w:p>
          <w:p w:rsidR="00B872E9" w:rsidRPr="00877961" w:rsidRDefault="00B872E9" w:rsidP="00AF6E58">
            <w:pPr>
              <w:pStyle w:val="Kopf8ptafz"/>
            </w:pPr>
            <w:r w:rsidRPr="00877961">
              <w:t>Ich kann für Aufträge eine begründete Auswahl an Werkzeugen treffen und deren spezifische Bezeichnu</w:t>
            </w:r>
            <w:r w:rsidRPr="00877961">
              <w:t>n</w:t>
            </w:r>
            <w:r w:rsidRPr="00877961">
              <w:t>gen und Eigenschaften erklären.</w:t>
            </w:r>
          </w:p>
          <w:p w:rsidR="00B872E9" w:rsidRPr="00F4077B" w:rsidRDefault="00B872E9" w:rsidP="00AF6E58">
            <w:pPr>
              <w:pStyle w:val="Kopf8ptafz"/>
              <w:rPr>
                <w:i/>
              </w:rPr>
            </w:pPr>
            <w:r w:rsidRPr="00F4077B">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B872E9" w:rsidRPr="00877961" w:rsidRDefault="00B872E9" w:rsidP="00AF6E5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872E9" w:rsidRPr="00877961" w:rsidTr="00AF6E58">
              <w:trPr>
                <w:trHeight w:val="284"/>
              </w:trPr>
              <w:tc>
                <w:tcPr>
                  <w:tcW w:w="2090" w:type="dxa"/>
                  <w:shd w:val="clear" w:color="auto" w:fill="auto"/>
                </w:tcPr>
                <w:p w:rsidR="00B872E9" w:rsidRPr="00877961" w:rsidRDefault="00B872E9" w:rsidP="00AF6E58">
                  <w:pPr>
                    <w:pStyle w:val="Textkrpermitte"/>
                  </w:pPr>
                  <w:proofErr w:type="spellStart"/>
                  <w:r w:rsidRPr="00877961">
                    <w:t>LernPROJEKT</w:t>
                  </w:r>
                  <w:proofErr w:type="spellEnd"/>
                </w:p>
              </w:tc>
            </w:tr>
            <w:tr w:rsidR="00B872E9" w:rsidRPr="00877961" w:rsidTr="00691AAB">
              <w:trPr>
                <w:trHeight w:val="284"/>
              </w:trPr>
              <w:tc>
                <w:tcPr>
                  <w:tcW w:w="2090" w:type="dxa"/>
                  <w:tcBorders>
                    <w:bottom w:val="single" w:sz="4" w:space="0" w:color="auto"/>
                  </w:tcBorders>
                  <w:shd w:val="clear" w:color="auto" w:fill="D9D9D9" w:themeFill="background1" w:themeFillShade="D9"/>
                </w:tcPr>
                <w:p w:rsidR="00B872E9" w:rsidRPr="00691AAB" w:rsidRDefault="00B872E9" w:rsidP="00AF6E58">
                  <w:pPr>
                    <w:pStyle w:val="Textkrpermitte"/>
                    <w:rPr>
                      <w:b/>
                    </w:rPr>
                  </w:pPr>
                  <w:proofErr w:type="spellStart"/>
                  <w:r w:rsidRPr="00691AAB">
                    <w:rPr>
                      <w:b/>
                    </w:rPr>
                    <w:t>LernTHEMA</w:t>
                  </w:r>
                  <w:proofErr w:type="spellEnd"/>
                </w:p>
              </w:tc>
            </w:tr>
            <w:tr w:rsidR="00B872E9" w:rsidRPr="00877961" w:rsidTr="00691AAB">
              <w:trPr>
                <w:trHeight w:val="284"/>
              </w:trPr>
              <w:tc>
                <w:tcPr>
                  <w:tcW w:w="2090" w:type="dxa"/>
                  <w:tcBorders>
                    <w:bottom w:val="nil"/>
                  </w:tcBorders>
                  <w:shd w:val="clear" w:color="auto" w:fill="FFFFFF" w:themeFill="background1"/>
                </w:tcPr>
                <w:p w:rsidR="00B872E9" w:rsidRPr="00691AAB" w:rsidRDefault="00B872E9" w:rsidP="00AF6E58">
                  <w:pPr>
                    <w:pStyle w:val="TabelleKopfmitte"/>
                    <w:rPr>
                      <w:b w:val="0"/>
                    </w:rPr>
                  </w:pPr>
                  <w:proofErr w:type="spellStart"/>
                  <w:r w:rsidRPr="00691AAB">
                    <w:rPr>
                      <w:b w:val="0"/>
                    </w:rPr>
                    <w:t>LernSCHRITT</w:t>
                  </w:r>
                  <w:proofErr w:type="spellEnd"/>
                </w:p>
              </w:tc>
            </w:tr>
          </w:tbl>
          <w:p w:rsidR="00B872E9" w:rsidRPr="00877961" w:rsidRDefault="00B872E9" w:rsidP="00AF6E58"/>
        </w:tc>
      </w:tr>
      <w:tr w:rsidR="00B872E9" w:rsidRPr="00B51DE9" w:rsidTr="00AF6E58">
        <w:trPr>
          <w:trHeight w:val="149"/>
        </w:trPr>
        <w:tc>
          <w:tcPr>
            <w:tcW w:w="7348" w:type="dxa"/>
            <w:gridSpan w:val="3"/>
            <w:tcBorders>
              <w:top w:val="single" w:sz="4" w:space="0" w:color="auto"/>
              <w:left w:val="nil"/>
              <w:right w:val="nil"/>
            </w:tcBorders>
          </w:tcPr>
          <w:p w:rsidR="00B872E9" w:rsidRPr="00877961" w:rsidRDefault="00B872E9" w:rsidP="00AF6E58"/>
        </w:tc>
        <w:tc>
          <w:tcPr>
            <w:tcW w:w="196" w:type="dxa"/>
            <w:gridSpan w:val="2"/>
            <w:tcBorders>
              <w:top w:val="nil"/>
              <w:left w:val="nil"/>
              <w:right w:val="nil"/>
            </w:tcBorders>
          </w:tcPr>
          <w:p w:rsidR="00B872E9" w:rsidRPr="00877961" w:rsidRDefault="00B872E9" w:rsidP="00AF6E58"/>
        </w:tc>
        <w:tc>
          <w:tcPr>
            <w:tcW w:w="2095" w:type="dxa"/>
            <w:tcBorders>
              <w:top w:val="single" w:sz="4" w:space="0" w:color="auto"/>
              <w:left w:val="nil"/>
              <w:right w:val="nil"/>
            </w:tcBorders>
          </w:tcPr>
          <w:p w:rsidR="00B872E9" w:rsidRPr="00877961" w:rsidRDefault="00B872E9" w:rsidP="00AF6E58"/>
        </w:tc>
      </w:tr>
      <w:tr w:rsidR="00B872E9" w:rsidRPr="00B51DE9" w:rsidTr="00AF6E58">
        <w:trPr>
          <w:trHeight w:val="443"/>
        </w:trPr>
        <w:tc>
          <w:tcPr>
            <w:tcW w:w="4818" w:type="dxa"/>
            <w:gridSpan w:val="2"/>
            <w:vMerge w:val="restart"/>
            <w:tcBorders>
              <w:left w:val="single" w:sz="4" w:space="0" w:color="auto"/>
              <w:right w:val="single" w:sz="4" w:space="0" w:color="auto"/>
            </w:tcBorders>
          </w:tcPr>
          <w:p w:rsidR="00B872E9" w:rsidRPr="00877961" w:rsidRDefault="00B872E9" w:rsidP="00AF6E58">
            <w:pPr>
              <w:pStyle w:val="Tabelle6pt"/>
            </w:pPr>
            <w:r w:rsidRPr="00877961">
              <w:t>Kompetenzen:</w:t>
            </w:r>
          </w:p>
          <w:p w:rsidR="00B872E9" w:rsidRPr="00877961" w:rsidRDefault="00B872E9" w:rsidP="00AF6E58">
            <w:pPr>
              <w:pStyle w:val="Kopf8ptafz"/>
            </w:pPr>
            <w:r w:rsidRPr="00877961">
              <w:t>Ich kann benötigte Werkzeuge für einen Reifenwechsel nennen.</w:t>
            </w:r>
          </w:p>
          <w:p w:rsidR="00B872E9" w:rsidRPr="00877961" w:rsidRDefault="00B872E9" w:rsidP="00AF6E58">
            <w:pPr>
              <w:pStyle w:val="Kopf8ptafz"/>
            </w:pPr>
            <w:r w:rsidRPr="00877961">
              <w:t>Ich kann notwendige Werkzeuge auswählen.</w:t>
            </w:r>
          </w:p>
          <w:p w:rsidR="00B872E9" w:rsidRPr="000E030A" w:rsidRDefault="00B872E9" w:rsidP="00AF6E58">
            <w:pPr>
              <w:pStyle w:val="Kopf8ptafz"/>
              <w:rPr>
                <w:i/>
              </w:rPr>
            </w:pPr>
            <w:r w:rsidRPr="00877961">
              <w:t>Ich kann mir Fehler f</w:t>
            </w:r>
            <w:r w:rsidR="00E03820">
              <w:t>ür die Erledigung eines Auftrag</w:t>
            </w:r>
            <w:r w:rsidRPr="00877961">
              <w:t>s erklären la</w:t>
            </w:r>
            <w:r w:rsidRPr="00877961">
              <w:t>s</w:t>
            </w:r>
            <w:r w:rsidRPr="00877961">
              <w:t>sen.</w:t>
            </w:r>
          </w:p>
          <w:p w:rsidR="00B872E9" w:rsidRPr="000E030A" w:rsidRDefault="00B872E9" w:rsidP="00AF6E58">
            <w:pPr>
              <w:pStyle w:val="Kopf8ptafz"/>
              <w:rPr>
                <w:i/>
              </w:rPr>
            </w:pPr>
            <w:r w:rsidRPr="000E030A">
              <w:rPr>
                <w:i/>
              </w:rPr>
              <w:t xml:space="preserve">Ich kann meine Gedanken mit anderen </w:t>
            </w:r>
            <w:r w:rsidR="00FB4B59">
              <w:rPr>
                <w:i/>
              </w:rPr>
              <w:t>Schülerinnen und Schülern</w:t>
            </w:r>
            <w:r w:rsidR="00FB4B59" w:rsidRPr="00436CBC">
              <w:rPr>
                <w:i/>
              </w:rPr>
              <w:t xml:space="preserve"> </w:t>
            </w:r>
            <w:r>
              <w:rPr>
                <w:i/>
              </w:rPr>
              <w:t>austauschen.</w:t>
            </w:r>
          </w:p>
        </w:tc>
        <w:tc>
          <w:tcPr>
            <w:tcW w:w="4821" w:type="dxa"/>
            <w:gridSpan w:val="4"/>
            <w:tcBorders>
              <w:left w:val="single" w:sz="4" w:space="0" w:color="auto"/>
              <w:right w:val="single" w:sz="4" w:space="0" w:color="auto"/>
            </w:tcBorders>
          </w:tcPr>
          <w:p w:rsidR="00B872E9" w:rsidRPr="00877961" w:rsidRDefault="00B872E9" w:rsidP="00AF6E58">
            <w:pPr>
              <w:pStyle w:val="Tabelle6pt"/>
            </w:pPr>
            <w:r w:rsidRPr="00877961">
              <w:t>Was Sie schon können sollten:</w:t>
            </w:r>
          </w:p>
          <w:p w:rsidR="00B872E9" w:rsidRPr="00877961" w:rsidRDefault="00B872E9" w:rsidP="00AF6E58">
            <w:pPr>
              <w:pStyle w:val="Kopf8ptafz"/>
            </w:pPr>
            <w:r w:rsidRPr="00877961">
              <w:t>Ich kann schon Werkzeuge und deren Anwendung nennen.</w:t>
            </w:r>
          </w:p>
        </w:tc>
      </w:tr>
      <w:tr w:rsidR="00B872E9" w:rsidRPr="00B51DE9" w:rsidTr="00AF6E58">
        <w:trPr>
          <w:trHeight w:val="443"/>
        </w:trPr>
        <w:tc>
          <w:tcPr>
            <w:tcW w:w="4818" w:type="dxa"/>
            <w:gridSpan w:val="2"/>
            <w:vMerge/>
            <w:tcBorders>
              <w:left w:val="single" w:sz="4" w:space="0" w:color="auto"/>
              <w:right w:val="single" w:sz="4" w:space="0" w:color="auto"/>
            </w:tcBorders>
          </w:tcPr>
          <w:p w:rsidR="00B872E9" w:rsidRPr="00877961" w:rsidRDefault="00B872E9" w:rsidP="00AF6E58">
            <w:pPr>
              <w:pStyle w:val="Tabelle6pt"/>
            </w:pPr>
          </w:p>
        </w:tc>
        <w:tc>
          <w:tcPr>
            <w:tcW w:w="4821" w:type="dxa"/>
            <w:gridSpan w:val="4"/>
            <w:tcBorders>
              <w:left w:val="single" w:sz="4" w:space="0" w:color="auto"/>
              <w:right w:val="single" w:sz="4" w:space="0" w:color="auto"/>
            </w:tcBorders>
          </w:tcPr>
          <w:p w:rsidR="00B872E9" w:rsidRPr="00877961" w:rsidRDefault="00B872E9" w:rsidP="00AF6E58">
            <w:pPr>
              <w:pStyle w:val="Tabelle6pt"/>
            </w:pPr>
            <w:r w:rsidRPr="00877961">
              <w:t>Wofür Sie das benötigen:</w:t>
            </w:r>
          </w:p>
          <w:p w:rsidR="00B872E9" w:rsidRPr="00877961" w:rsidRDefault="00B872E9" w:rsidP="00200E26">
            <w:pPr>
              <w:pStyle w:val="Kopf8ptafz"/>
            </w:pPr>
            <w:r w:rsidRPr="00877961">
              <w:t>Kenntnis allgemeiner und spezifischer Werkzeuge für einen Ku</w:t>
            </w:r>
            <w:r w:rsidRPr="00877961">
              <w:t>n</w:t>
            </w:r>
            <w:r w:rsidRPr="00877961">
              <w:t>denauftrag</w:t>
            </w:r>
          </w:p>
        </w:tc>
      </w:tr>
      <w:tr w:rsidR="00B872E9" w:rsidRPr="00B51DE9" w:rsidTr="00AF6E58">
        <w:trPr>
          <w:trHeight w:val="443"/>
        </w:trPr>
        <w:tc>
          <w:tcPr>
            <w:tcW w:w="4818" w:type="dxa"/>
            <w:gridSpan w:val="2"/>
            <w:vMerge/>
            <w:tcBorders>
              <w:left w:val="single" w:sz="4" w:space="0" w:color="auto"/>
              <w:right w:val="single" w:sz="4" w:space="0" w:color="auto"/>
            </w:tcBorders>
          </w:tcPr>
          <w:p w:rsidR="00B872E9" w:rsidRPr="00877961" w:rsidRDefault="00B872E9" w:rsidP="00AF6E58">
            <w:pPr>
              <w:pStyle w:val="Tabelle6pt"/>
            </w:pPr>
          </w:p>
        </w:tc>
        <w:tc>
          <w:tcPr>
            <w:tcW w:w="4821" w:type="dxa"/>
            <w:gridSpan w:val="4"/>
            <w:tcBorders>
              <w:left w:val="single" w:sz="4" w:space="0" w:color="auto"/>
              <w:right w:val="single" w:sz="4" w:space="0" w:color="auto"/>
            </w:tcBorders>
          </w:tcPr>
          <w:p w:rsidR="00B872E9" w:rsidRPr="00877961" w:rsidRDefault="00B872E9" w:rsidP="00AF6E58">
            <w:pPr>
              <w:pStyle w:val="Tabelle6pt"/>
            </w:pPr>
            <w:r w:rsidRPr="00877961">
              <w:t>Wie Sie Ihr Können prüfen können:</w:t>
            </w:r>
          </w:p>
          <w:p w:rsidR="00B872E9" w:rsidRPr="00877961" w:rsidRDefault="00B872E9" w:rsidP="00FB4B59">
            <w:pPr>
              <w:pStyle w:val="Kopf8ptafz"/>
            </w:pPr>
            <w:r w:rsidRPr="00877961">
              <w:t xml:space="preserve">Gegenseitige Kontrolle mit anderen </w:t>
            </w:r>
            <w:r w:rsidR="00FB4B59">
              <w:t>Schülerinnen</w:t>
            </w:r>
            <w:r>
              <w:t xml:space="preserve"> und Schüler</w:t>
            </w:r>
            <w:r w:rsidR="00FB4B59">
              <w:t>n</w:t>
            </w:r>
          </w:p>
        </w:tc>
      </w:tr>
    </w:tbl>
    <w:p w:rsidR="000A76E5" w:rsidRDefault="000A76E5" w:rsidP="000A76E5">
      <w:pPr>
        <w:pStyle w:val="Textkrper"/>
        <w:rPr>
          <w:b/>
        </w:rPr>
      </w:pPr>
    </w:p>
    <w:p w:rsidR="000A76E5" w:rsidRDefault="000A76E5">
      <w:pPr>
        <w:spacing w:line="240" w:lineRule="exact"/>
      </w:pPr>
    </w:p>
    <w:p w:rsidR="000A76E5" w:rsidRDefault="00691AAB">
      <w:pPr>
        <w:spacing w:line="240" w:lineRule="exact"/>
      </w:pPr>
      <w:r>
        <w:t>In diesem Lernthema geht es um das Planen und Entschieden. Dafür müssen Sie natü</w:t>
      </w:r>
      <w:r>
        <w:t>r</w:t>
      </w:r>
      <w:r>
        <w:t>lich a</w:t>
      </w:r>
      <w:r w:rsidR="00E03820">
        <w:t>uch noch ein paar Sachen kennen</w:t>
      </w:r>
      <w:r>
        <w:t xml:space="preserve">lernen. </w:t>
      </w:r>
    </w:p>
    <w:p w:rsidR="00691AAB" w:rsidRDefault="00691AAB">
      <w:pPr>
        <w:spacing w:line="240" w:lineRule="exact"/>
      </w:pPr>
    </w:p>
    <w:p w:rsidR="00691AAB" w:rsidRDefault="00691AAB">
      <w:pPr>
        <w:spacing w:line="240" w:lineRule="exact"/>
      </w:pPr>
      <w:r>
        <w:t xml:space="preserve">Ihre Aufgaben sind in diesem </w:t>
      </w:r>
      <w:proofErr w:type="spellStart"/>
      <w:r>
        <w:t>LernTHEMA</w:t>
      </w:r>
      <w:proofErr w:type="spellEnd"/>
      <w:r>
        <w:t>:</w:t>
      </w:r>
    </w:p>
    <w:p w:rsidR="000A76E5" w:rsidRDefault="000A76E5">
      <w:pPr>
        <w:spacing w:line="240" w:lineRule="exact"/>
      </w:pPr>
    </w:p>
    <w:p w:rsidR="000A76E5" w:rsidRDefault="00691AAB" w:rsidP="00691AAB">
      <w:pPr>
        <w:pStyle w:val="Inhaltsverzeichnisnr"/>
        <w:numPr>
          <w:ilvl w:val="1"/>
          <w:numId w:val="49"/>
        </w:numPr>
      </w:pPr>
      <w:r>
        <w:t xml:space="preserve">Wählen Sie die richtigen Werkzeuge für die Reifenmontage bzw. </w:t>
      </w:r>
      <w:r w:rsidR="00231FE7">
        <w:br/>
      </w:r>
      <w:r w:rsidR="00E03820">
        <w:t>-</w:t>
      </w:r>
      <w:r>
        <w:t>demontage aus.</w:t>
      </w:r>
    </w:p>
    <w:p w:rsidR="00691AAB" w:rsidRDefault="00691AAB" w:rsidP="00691AAB">
      <w:pPr>
        <w:pStyle w:val="Inhaltsverzeichnisnr"/>
        <w:numPr>
          <w:ilvl w:val="1"/>
          <w:numId w:val="49"/>
        </w:numPr>
      </w:pPr>
      <w:r>
        <w:t>Erstellen Sie einen Arbeitsplan zu Ihren Aufgaben.</w:t>
      </w:r>
    </w:p>
    <w:p w:rsidR="00691AAB" w:rsidRDefault="00691AAB" w:rsidP="00691AAB">
      <w:pPr>
        <w:pStyle w:val="Inhaltsverzeichnisnr"/>
        <w:numPr>
          <w:ilvl w:val="1"/>
          <w:numId w:val="49"/>
        </w:numPr>
      </w:pPr>
      <w:r>
        <w:t>Benennen Sie den Verschleiß der Räder und der Schäden an Felgen mit Fachbegriffen.</w:t>
      </w:r>
    </w:p>
    <w:p w:rsidR="00691AAB" w:rsidRDefault="00691AAB" w:rsidP="00691AAB">
      <w:pPr>
        <w:pStyle w:val="Inhaltsverzeichnisnr"/>
        <w:numPr>
          <w:ilvl w:val="1"/>
          <w:numId w:val="49"/>
        </w:numPr>
      </w:pPr>
      <w:r>
        <w:t>Sortieren Sie die Reifen nach Sommer- und Winterreifen. Woran erkennen Sie die Unterschiede?</w:t>
      </w:r>
    </w:p>
    <w:p w:rsidR="00691AAB" w:rsidRDefault="00691AAB" w:rsidP="00691AAB">
      <w:pPr>
        <w:pStyle w:val="Inhaltsverzeichnisnr"/>
        <w:numPr>
          <w:ilvl w:val="1"/>
          <w:numId w:val="49"/>
        </w:numPr>
      </w:pPr>
      <w:r>
        <w:t>Ermitteln Sie die Reifengröße.</w:t>
      </w:r>
    </w:p>
    <w:p w:rsidR="00691AAB" w:rsidRDefault="00691AAB" w:rsidP="00691AAB">
      <w:pPr>
        <w:pStyle w:val="Inhaltsverzeichnisnr"/>
        <w:numPr>
          <w:ilvl w:val="1"/>
          <w:numId w:val="49"/>
        </w:numPr>
      </w:pPr>
      <w:r>
        <w:t>Planen Sie die Kleinmaterialien für eine Reifenmontage.</w:t>
      </w:r>
    </w:p>
    <w:p w:rsidR="00691AAB" w:rsidRDefault="00691AAB" w:rsidP="00691AAB">
      <w:pPr>
        <w:pStyle w:val="Inhaltsverzeichnisnr"/>
        <w:numPr>
          <w:ilvl w:val="1"/>
          <w:numId w:val="49"/>
        </w:numPr>
      </w:pPr>
      <w:r>
        <w:t>Ermitteln Sie das Anzugsdrehmoment und den Reifendruck.</w:t>
      </w:r>
    </w:p>
    <w:p w:rsidR="000A76E5" w:rsidRDefault="000A76E5">
      <w:pPr>
        <w:spacing w:line="240" w:lineRule="exact"/>
      </w:pPr>
    </w:p>
    <w:p w:rsidR="000A76E5" w:rsidRDefault="000A76E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D7BB9" w:rsidRPr="00B51DE9" w:rsidTr="00691AAB">
        <w:trPr>
          <w:trHeight w:val="523"/>
        </w:trPr>
        <w:tc>
          <w:tcPr>
            <w:tcW w:w="3119" w:type="dxa"/>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lastRenderedPageBreak/>
              <w:br w:type="page"/>
              <w:t>Lernfeld</w:t>
            </w:r>
          </w:p>
          <w:p w:rsidR="00AD7BB9" w:rsidRDefault="00AD7BB9" w:rsidP="00B35C2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t>Titel</w:t>
            </w:r>
          </w:p>
          <w:p w:rsidR="00AD7BB9" w:rsidRDefault="001D1FE3" w:rsidP="007A4CC7">
            <w:pPr>
              <w:pStyle w:val="TabelleKopflinks"/>
            </w:pPr>
            <w:r>
              <w:t xml:space="preserve">Planen und Entscheiden </w:t>
            </w:r>
            <w:r w:rsidR="0015450A">
              <w:t>–</w:t>
            </w:r>
            <w:r>
              <w:t xml:space="preserve"> </w:t>
            </w:r>
            <w:r w:rsidR="00AD7BB9">
              <w:t>Werkzeug</w:t>
            </w:r>
            <w:r w:rsidR="00691AAB">
              <w:t>e auswä</w:t>
            </w:r>
            <w:r>
              <w:t>h</w:t>
            </w:r>
            <w:r>
              <w:t>l</w:t>
            </w:r>
            <w:r w:rsidR="00691AAB">
              <w:t>en</w:t>
            </w:r>
            <w:r>
              <w:t xml:space="preserve"> </w:t>
            </w:r>
          </w:p>
        </w:tc>
        <w:tc>
          <w:tcPr>
            <w:tcW w:w="188" w:type="dxa"/>
            <w:vMerge w:val="restart"/>
            <w:tcBorders>
              <w:top w:val="nil"/>
              <w:left w:val="single" w:sz="4" w:space="0" w:color="auto"/>
              <w:bottom w:val="nil"/>
              <w:right w:val="single" w:sz="4" w:space="0" w:color="auto"/>
            </w:tcBorders>
            <w:shd w:val="clear" w:color="auto" w:fill="FFFFFF"/>
          </w:tcPr>
          <w:p w:rsidR="00AD7BB9" w:rsidRPr="004B658C" w:rsidRDefault="00AD7BB9" w:rsidP="00B35C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7A4CC7" w:rsidRPr="00B51DE9" w:rsidRDefault="007A4CC7" w:rsidP="00691AAB">
            <w:pPr>
              <w:pStyle w:val="TabelleKopfmitte"/>
              <w:rPr>
                <w:rFonts w:eastAsia="Calibri"/>
              </w:rPr>
            </w:pPr>
            <w:r>
              <w:t>FZT</w:t>
            </w:r>
            <w:r w:rsidR="00691AAB">
              <w:t xml:space="preserve"> 0</w:t>
            </w:r>
            <w:r w:rsidR="004E62CD">
              <w:t>1.</w:t>
            </w:r>
            <w:r w:rsidR="007317DD">
              <w:t>01.</w:t>
            </w:r>
            <w:r w:rsidR="001D1FE3">
              <w:t>0</w:t>
            </w:r>
            <w:r w:rsidR="00691AAB">
              <w:t>3</w:t>
            </w:r>
            <w:r w:rsidR="001D1FE3">
              <w:t>.01</w:t>
            </w:r>
          </w:p>
        </w:tc>
      </w:tr>
      <w:tr w:rsidR="00AD7BB9" w:rsidRPr="00B51DE9" w:rsidTr="00B35C2A">
        <w:tc>
          <w:tcPr>
            <w:tcW w:w="7348" w:type="dxa"/>
            <w:gridSpan w:val="3"/>
            <w:tcBorders>
              <w:left w:val="single" w:sz="4" w:space="0" w:color="auto"/>
              <w:bottom w:val="single" w:sz="4" w:space="0" w:color="auto"/>
              <w:right w:val="single" w:sz="4" w:space="0" w:color="auto"/>
            </w:tcBorders>
            <w:shd w:val="clear" w:color="auto" w:fill="auto"/>
            <w:hideMark/>
          </w:tcPr>
          <w:p w:rsidR="00AD7BB9" w:rsidRPr="00877961" w:rsidRDefault="00AD7BB9" w:rsidP="00B35C2A">
            <w:pPr>
              <w:pStyle w:val="Tabelle6pt"/>
            </w:pPr>
            <w:r w:rsidRPr="00877961">
              <w:t>Kompetenzbereiche:</w:t>
            </w:r>
          </w:p>
          <w:p w:rsidR="00AD7BB9" w:rsidRPr="00877961" w:rsidRDefault="00AD7BB9" w:rsidP="00B35C2A">
            <w:pPr>
              <w:pStyle w:val="Kopf8ptafz"/>
            </w:pPr>
            <w:r w:rsidRPr="00877961">
              <w:t>Ich kann für Aufträge eine begründete Auswahl an Werkzeugen treffen und deren spezifische Bezeichnu</w:t>
            </w:r>
            <w:r w:rsidRPr="00877961">
              <w:t>n</w:t>
            </w:r>
            <w:r w:rsidRPr="00877961">
              <w:t>gen und Eigenschaften erklären.</w:t>
            </w:r>
          </w:p>
          <w:p w:rsidR="00AD7BB9" w:rsidRPr="00F4077B" w:rsidRDefault="00AD7BB9" w:rsidP="00B35C2A">
            <w:pPr>
              <w:pStyle w:val="Kopf8ptafz"/>
              <w:rPr>
                <w:i/>
              </w:rPr>
            </w:pPr>
            <w:r w:rsidRPr="00F4077B">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AD7BB9" w:rsidRPr="00877961" w:rsidRDefault="00AD7BB9" w:rsidP="00B35C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D7BB9" w:rsidRPr="00877961" w:rsidTr="00B35C2A">
              <w:trPr>
                <w:trHeight w:val="284"/>
              </w:trPr>
              <w:tc>
                <w:tcPr>
                  <w:tcW w:w="2090" w:type="dxa"/>
                  <w:shd w:val="clear" w:color="auto" w:fill="auto"/>
                </w:tcPr>
                <w:p w:rsidR="00AD7BB9" w:rsidRPr="00877961" w:rsidRDefault="00AD7BB9" w:rsidP="00B35C2A">
                  <w:pPr>
                    <w:pStyle w:val="Textkrpermitte"/>
                  </w:pPr>
                  <w:proofErr w:type="spellStart"/>
                  <w:r w:rsidRPr="00877961">
                    <w:t>LernPROJEKT</w:t>
                  </w:r>
                  <w:proofErr w:type="spellEnd"/>
                </w:p>
              </w:tc>
            </w:tr>
            <w:tr w:rsidR="00AD7BB9" w:rsidRPr="00877961" w:rsidTr="00B35C2A">
              <w:trPr>
                <w:trHeight w:val="284"/>
              </w:trPr>
              <w:tc>
                <w:tcPr>
                  <w:tcW w:w="2090" w:type="dxa"/>
                  <w:tcBorders>
                    <w:bottom w:val="single" w:sz="4" w:space="0" w:color="auto"/>
                  </w:tcBorders>
                  <w:shd w:val="clear" w:color="auto" w:fill="auto"/>
                </w:tcPr>
                <w:p w:rsidR="00AD7BB9" w:rsidRPr="00877961" w:rsidRDefault="00AD7BB9" w:rsidP="00B35C2A">
                  <w:pPr>
                    <w:pStyle w:val="Textkrpermitte"/>
                  </w:pPr>
                  <w:proofErr w:type="spellStart"/>
                  <w:r w:rsidRPr="00877961">
                    <w:t>LernTHEMA</w:t>
                  </w:r>
                  <w:proofErr w:type="spellEnd"/>
                </w:p>
              </w:tc>
            </w:tr>
            <w:tr w:rsidR="00AD7BB9" w:rsidRPr="00877961" w:rsidTr="00B35C2A">
              <w:trPr>
                <w:trHeight w:val="284"/>
              </w:trPr>
              <w:tc>
                <w:tcPr>
                  <w:tcW w:w="2090" w:type="dxa"/>
                  <w:tcBorders>
                    <w:bottom w:val="nil"/>
                  </w:tcBorders>
                  <w:shd w:val="clear" w:color="auto" w:fill="D9D9D9" w:themeFill="background1" w:themeFillShade="D9"/>
                </w:tcPr>
                <w:p w:rsidR="00AD7BB9" w:rsidRPr="00877961" w:rsidRDefault="00AD7BB9" w:rsidP="00B35C2A">
                  <w:pPr>
                    <w:pStyle w:val="TabelleKopfmitte"/>
                  </w:pPr>
                  <w:proofErr w:type="spellStart"/>
                  <w:r w:rsidRPr="00877961">
                    <w:t>LernSCHRITT</w:t>
                  </w:r>
                  <w:proofErr w:type="spellEnd"/>
                </w:p>
              </w:tc>
            </w:tr>
          </w:tbl>
          <w:p w:rsidR="00AD7BB9" w:rsidRPr="00877961" w:rsidRDefault="00AD7BB9" w:rsidP="00B35C2A"/>
        </w:tc>
      </w:tr>
      <w:tr w:rsidR="00AD7BB9" w:rsidRPr="00B51DE9" w:rsidTr="00B35C2A">
        <w:trPr>
          <w:trHeight w:val="149"/>
        </w:trPr>
        <w:tc>
          <w:tcPr>
            <w:tcW w:w="7348" w:type="dxa"/>
            <w:gridSpan w:val="3"/>
            <w:tcBorders>
              <w:top w:val="single" w:sz="4" w:space="0" w:color="auto"/>
              <w:left w:val="nil"/>
              <w:right w:val="nil"/>
            </w:tcBorders>
          </w:tcPr>
          <w:p w:rsidR="00AD7BB9" w:rsidRPr="00877961" w:rsidRDefault="00AD7BB9" w:rsidP="00B35C2A"/>
        </w:tc>
        <w:tc>
          <w:tcPr>
            <w:tcW w:w="196" w:type="dxa"/>
            <w:gridSpan w:val="2"/>
            <w:tcBorders>
              <w:top w:val="nil"/>
              <w:left w:val="nil"/>
              <w:right w:val="nil"/>
            </w:tcBorders>
          </w:tcPr>
          <w:p w:rsidR="00AD7BB9" w:rsidRPr="00877961" w:rsidRDefault="00AD7BB9" w:rsidP="00B35C2A"/>
        </w:tc>
        <w:tc>
          <w:tcPr>
            <w:tcW w:w="2095" w:type="dxa"/>
            <w:tcBorders>
              <w:top w:val="single" w:sz="4" w:space="0" w:color="auto"/>
              <w:left w:val="nil"/>
              <w:right w:val="nil"/>
            </w:tcBorders>
          </w:tcPr>
          <w:p w:rsidR="00AD7BB9" w:rsidRPr="00877961" w:rsidRDefault="00AD7BB9" w:rsidP="00B35C2A"/>
        </w:tc>
      </w:tr>
      <w:tr w:rsidR="00AD7BB9" w:rsidRPr="00B51DE9" w:rsidTr="00B35C2A">
        <w:trPr>
          <w:trHeight w:val="443"/>
        </w:trPr>
        <w:tc>
          <w:tcPr>
            <w:tcW w:w="4818" w:type="dxa"/>
            <w:gridSpan w:val="2"/>
            <w:vMerge w:val="restart"/>
            <w:tcBorders>
              <w:left w:val="single" w:sz="4" w:space="0" w:color="auto"/>
              <w:right w:val="single" w:sz="4" w:space="0" w:color="auto"/>
            </w:tcBorders>
          </w:tcPr>
          <w:p w:rsidR="00AD7BB9" w:rsidRPr="00877961" w:rsidRDefault="00AD7BB9" w:rsidP="00B35C2A">
            <w:pPr>
              <w:pStyle w:val="Tabelle6pt"/>
            </w:pPr>
            <w:r w:rsidRPr="00877961">
              <w:t>Kompetenzen:</w:t>
            </w:r>
          </w:p>
          <w:p w:rsidR="00AD7BB9" w:rsidRPr="00877961" w:rsidRDefault="00AD7BB9" w:rsidP="00B35C2A">
            <w:pPr>
              <w:pStyle w:val="Kopf8ptafz"/>
            </w:pPr>
            <w:r w:rsidRPr="00877961">
              <w:t>Ich kann benötigte Werkzeuge für einen Reifenwechsel nennen.</w:t>
            </w:r>
          </w:p>
          <w:p w:rsidR="00AD7BB9" w:rsidRPr="00877961" w:rsidRDefault="00AD7BB9" w:rsidP="00B35C2A">
            <w:pPr>
              <w:pStyle w:val="Kopf8ptafz"/>
            </w:pPr>
            <w:r w:rsidRPr="00877961">
              <w:t>Ich kann notwendige Werkzeuge auswählen.</w:t>
            </w:r>
          </w:p>
          <w:p w:rsidR="000E030A" w:rsidRPr="000E030A" w:rsidRDefault="000E030A" w:rsidP="00B35C2A">
            <w:pPr>
              <w:pStyle w:val="Kopf8ptafz"/>
              <w:rPr>
                <w:i/>
              </w:rPr>
            </w:pPr>
            <w:r w:rsidRPr="00877961">
              <w:t>Ich kann mir Fehler f</w:t>
            </w:r>
            <w:r w:rsidR="00E03820">
              <w:t>ür die Erledigung eines Auftrag</w:t>
            </w:r>
            <w:r w:rsidRPr="00877961">
              <w:t>s erklären la</w:t>
            </w:r>
            <w:r w:rsidRPr="00877961">
              <w:t>s</w:t>
            </w:r>
            <w:r w:rsidRPr="00877961">
              <w:t>sen.</w:t>
            </w:r>
          </w:p>
          <w:p w:rsidR="00AD7BB9" w:rsidRPr="000E030A" w:rsidRDefault="00AD7BB9" w:rsidP="000E030A">
            <w:pPr>
              <w:pStyle w:val="Kopf8ptafz"/>
              <w:rPr>
                <w:i/>
              </w:rPr>
            </w:pPr>
            <w:r w:rsidRPr="000E030A">
              <w:rPr>
                <w:i/>
              </w:rPr>
              <w:t xml:space="preserve">Ich kann meine Gedanken mit anderen </w:t>
            </w:r>
            <w:r w:rsidR="00FB4B59">
              <w:rPr>
                <w:i/>
              </w:rPr>
              <w:t>Schülerinnen und Schülern</w:t>
            </w:r>
            <w:r w:rsidR="00FB4B59" w:rsidRPr="00436CBC">
              <w:rPr>
                <w:i/>
              </w:rPr>
              <w:t xml:space="preserve"> </w:t>
            </w:r>
            <w:r w:rsidR="000E030A">
              <w:rPr>
                <w:i/>
              </w:rPr>
              <w:t>austauschen.</w:t>
            </w:r>
          </w:p>
        </w:tc>
        <w:tc>
          <w:tcPr>
            <w:tcW w:w="4821" w:type="dxa"/>
            <w:gridSpan w:val="4"/>
            <w:tcBorders>
              <w:left w:val="single" w:sz="4" w:space="0" w:color="auto"/>
              <w:right w:val="single" w:sz="4" w:space="0" w:color="auto"/>
            </w:tcBorders>
          </w:tcPr>
          <w:p w:rsidR="00AD7BB9" w:rsidRPr="00877961" w:rsidRDefault="00AD7BB9" w:rsidP="00B35C2A">
            <w:pPr>
              <w:pStyle w:val="Tabelle6pt"/>
            </w:pPr>
            <w:r w:rsidRPr="00877961">
              <w:t>Was Sie schon können sollten:</w:t>
            </w:r>
          </w:p>
          <w:p w:rsidR="00AD7BB9" w:rsidRPr="00877961" w:rsidRDefault="00AD7BB9" w:rsidP="00B35C2A">
            <w:pPr>
              <w:pStyle w:val="Kopf8ptafz"/>
            </w:pPr>
            <w:r w:rsidRPr="00877961">
              <w:t>Ich kann schon Werkzeuge und deren Anwendung nennen.</w:t>
            </w:r>
          </w:p>
        </w:tc>
      </w:tr>
      <w:tr w:rsidR="00AD7BB9" w:rsidRPr="00B51DE9" w:rsidTr="00B35C2A">
        <w:trPr>
          <w:trHeight w:val="443"/>
        </w:trPr>
        <w:tc>
          <w:tcPr>
            <w:tcW w:w="4818" w:type="dxa"/>
            <w:gridSpan w:val="2"/>
            <w:vMerge/>
            <w:tcBorders>
              <w:left w:val="single" w:sz="4" w:space="0" w:color="auto"/>
              <w:right w:val="single" w:sz="4" w:space="0" w:color="auto"/>
            </w:tcBorders>
          </w:tcPr>
          <w:p w:rsidR="00AD7BB9" w:rsidRPr="00877961" w:rsidRDefault="00AD7BB9" w:rsidP="00B35C2A">
            <w:pPr>
              <w:pStyle w:val="Tabelle6pt"/>
            </w:pPr>
          </w:p>
        </w:tc>
        <w:tc>
          <w:tcPr>
            <w:tcW w:w="4821" w:type="dxa"/>
            <w:gridSpan w:val="4"/>
            <w:tcBorders>
              <w:left w:val="single" w:sz="4" w:space="0" w:color="auto"/>
              <w:right w:val="single" w:sz="4" w:space="0" w:color="auto"/>
            </w:tcBorders>
          </w:tcPr>
          <w:p w:rsidR="00AD7BB9" w:rsidRPr="00877961" w:rsidRDefault="00AD7BB9" w:rsidP="00B35C2A">
            <w:pPr>
              <w:pStyle w:val="Tabelle6pt"/>
            </w:pPr>
            <w:r w:rsidRPr="00877961">
              <w:t>Wofür Sie das benötigen:</w:t>
            </w:r>
          </w:p>
          <w:p w:rsidR="00AD7BB9" w:rsidRPr="00877961" w:rsidRDefault="00AD7BB9" w:rsidP="00200E26">
            <w:pPr>
              <w:pStyle w:val="Kopf8ptafz"/>
            </w:pPr>
            <w:r w:rsidRPr="00877961">
              <w:t>Kenntnis allgemeiner und spezifischer Werkzeuge für einen Ku</w:t>
            </w:r>
            <w:r w:rsidRPr="00877961">
              <w:t>n</w:t>
            </w:r>
            <w:r w:rsidRPr="00877961">
              <w:t>denauftrag</w:t>
            </w:r>
          </w:p>
        </w:tc>
      </w:tr>
      <w:tr w:rsidR="00AD7BB9" w:rsidRPr="00B51DE9" w:rsidTr="00B35C2A">
        <w:trPr>
          <w:trHeight w:val="443"/>
        </w:trPr>
        <w:tc>
          <w:tcPr>
            <w:tcW w:w="4818" w:type="dxa"/>
            <w:gridSpan w:val="2"/>
            <w:vMerge/>
            <w:tcBorders>
              <w:left w:val="single" w:sz="4" w:space="0" w:color="auto"/>
              <w:right w:val="single" w:sz="4" w:space="0" w:color="auto"/>
            </w:tcBorders>
          </w:tcPr>
          <w:p w:rsidR="00AD7BB9" w:rsidRPr="00877961" w:rsidRDefault="00AD7BB9" w:rsidP="00B35C2A">
            <w:pPr>
              <w:pStyle w:val="Tabelle6pt"/>
            </w:pPr>
          </w:p>
        </w:tc>
        <w:tc>
          <w:tcPr>
            <w:tcW w:w="4821" w:type="dxa"/>
            <w:gridSpan w:val="4"/>
            <w:tcBorders>
              <w:left w:val="single" w:sz="4" w:space="0" w:color="auto"/>
              <w:right w:val="single" w:sz="4" w:space="0" w:color="auto"/>
            </w:tcBorders>
          </w:tcPr>
          <w:p w:rsidR="00AD7BB9" w:rsidRPr="00877961" w:rsidRDefault="00AD7BB9" w:rsidP="00B35C2A">
            <w:pPr>
              <w:pStyle w:val="Tabelle6pt"/>
            </w:pPr>
            <w:r w:rsidRPr="00877961">
              <w:t>Wie Sie Ihr Können prüfen können:</w:t>
            </w:r>
          </w:p>
          <w:p w:rsidR="00AD7BB9" w:rsidRPr="00877961" w:rsidRDefault="00B16C3C" w:rsidP="00FB4B59">
            <w:pPr>
              <w:pStyle w:val="Kopf8ptafz"/>
            </w:pPr>
            <w:r w:rsidRPr="00877961">
              <w:t xml:space="preserve">Gegenseitige Kontrolle mit anderen </w:t>
            </w:r>
            <w:r w:rsidR="00FB4B59">
              <w:t>Schülerinnen und Schüler</w:t>
            </w:r>
            <w:r w:rsidR="00877961">
              <w:t>n</w:t>
            </w:r>
          </w:p>
        </w:tc>
      </w:tr>
    </w:tbl>
    <w:p w:rsidR="00AD7BB9" w:rsidRDefault="00AD7BB9" w:rsidP="00AD7BB9">
      <w:r>
        <w:rPr>
          <w:noProof/>
          <w:sz w:val="24"/>
          <w:lang w:eastAsia="de-DE"/>
        </w:rPr>
        <w:drawing>
          <wp:anchor distT="0" distB="0" distL="114300" distR="114300" simplePos="0" relativeHeight="251644928" behindDoc="0" locked="0" layoutInCell="0" allowOverlap="1" wp14:anchorId="7B4F9A44" wp14:editId="37DE0FE0">
            <wp:simplePos x="0" y="0"/>
            <wp:positionH relativeFrom="rightMargin">
              <wp:posOffset>441325</wp:posOffset>
            </wp:positionH>
            <wp:positionV relativeFrom="paragraph">
              <wp:posOffset>160020</wp:posOffset>
            </wp:positionV>
            <wp:extent cx="345440" cy="323850"/>
            <wp:effectExtent l="0" t="0" r="0" b="0"/>
            <wp:wrapNone/>
            <wp:docPr id="94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228B" w:rsidRPr="00AA4CAC" w:rsidRDefault="00AA4CAC" w:rsidP="00AA4CAC">
      <w:pPr>
        <w:pStyle w:val="Marginaliegrau"/>
        <w:framePr w:wrap="around" w:vAnchor="page" w:x="8687" w:y="7472" w:anchorLock="1"/>
        <w:rPr>
          <w:szCs w:val="18"/>
        </w:rPr>
      </w:pPr>
      <w:r w:rsidRPr="00AA4CAC">
        <w:rPr>
          <w:szCs w:val="18"/>
        </w:rPr>
        <w:t>Quelle:</w:t>
      </w:r>
      <w:r>
        <w:rPr>
          <w:szCs w:val="18"/>
        </w:rPr>
        <w:t xml:space="preserve"> © </w:t>
      </w:r>
      <w:r w:rsidRPr="00AA4CAC">
        <w:rPr>
          <w:szCs w:val="18"/>
        </w:rPr>
        <w:t xml:space="preserve">Meike </w:t>
      </w:r>
      <w:proofErr w:type="spellStart"/>
      <w:r w:rsidRPr="00AA4CAC">
        <w:rPr>
          <w:szCs w:val="18"/>
        </w:rPr>
        <w:t>Pantel</w:t>
      </w:r>
      <w:proofErr w:type="spellEnd"/>
      <w:r w:rsidRPr="00AA4CAC">
        <w:rPr>
          <w:szCs w:val="18"/>
        </w:rPr>
        <w:t>/ PIXEL</w:t>
      </w:r>
      <w:r w:rsidR="003250D1">
        <w:rPr>
          <w:szCs w:val="18"/>
        </w:rPr>
        <w:t>I</w:t>
      </w:r>
      <w:r w:rsidRPr="00AA4CAC">
        <w:rPr>
          <w:szCs w:val="18"/>
        </w:rPr>
        <w:t>O</w:t>
      </w:r>
      <w:r w:rsidRPr="00AA4CAC">
        <w:rPr>
          <w:szCs w:val="18"/>
        </w:rPr>
        <w:br/>
      </w:r>
      <w:hyperlink r:id="rId113" w:history="1">
        <w:r w:rsidRPr="001C6A09">
          <w:rPr>
            <w:rStyle w:val="Hyperlink"/>
            <w:color w:val="000000" w:themeColor="text1"/>
            <w:szCs w:val="18"/>
            <w:u w:val="none"/>
          </w:rPr>
          <w:t>www.pixelio.de</w:t>
        </w:r>
      </w:hyperlink>
    </w:p>
    <w:p w:rsidR="00AD7BB9" w:rsidRDefault="00AD7BB9" w:rsidP="00711FBC">
      <w:pPr>
        <w:jc w:val="both"/>
      </w:pPr>
      <w:r>
        <w:rPr>
          <w:b/>
        </w:rPr>
        <w:t>Auf</w:t>
      </w:r>
      <w:r w:rsidR="000E030A">
        <w:rPr>
          <w:b/>
        </w:rPr>
        <w:t>gabe</w:t>
      </w:r>
      <w:r>
        <w:rPr>
          <w:b/>
        </w:rPr>
        <w:t>:</w:t>
      </w:r>
      <w:r w:rsidR="003250D1">
        <w:t xml:space="preserve"> Sie erhalten von Ihrem</w:t>
      </w:r>
      <w:r>
        <w:t xml:space="preserve"> Werkstattmeister den Auftrag</w:t>
      </w:r>
      <w:r w:rsidR="00E03820">
        <w:t>,</w:t>
      </w:r>
      <w:r>
        <w:t xml:space="preserve"> bei einem Kunde</w:t>
      </w:r>
      <w:r>
        <w:t>n</w:t>
      </w:r>
      <w:r>
        <w:t>fahr</w:t>
      </w:r>
      <w:r>
        <w:rPr>
          <w:noProof/>
          <w:sz w:val="24"/>
          <w:lang w:eastAsia="de-DE"/>
        </w:rPr>
        <w:drawing>
          <wp:anchor distT="0" distB="0" distL="114300" distR="114300" simplePos="0" relativeHeight="251643904" behindDoc="0" locked="0" layoutInCell="0" allowOverlap="1" wp14:anchorId="7831ED7C" wp14:editId="2E70A423">
            <wp:simplePos x="0" y="0"/>
            <wp:positionH relativeFrom="rightMargin">
              <wp:posOffset>107950</wp:posOffset>
            </wp:positionH>
            <wp:positionV relativeFrom="paragraph">
              <wp:posOffset>0</wp:posOffset>
            </wp:positionV>
            <wp:extent cx="302701" cy="324000"/>
            <wp:effectExtent l="0" t="0" r="2540" b="0"/>
            <wp:wrapNone/>
            <wp:docPr id="94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zeug die abgefahrenen Winterreifen durch neue zu ersetzten. Die folgende Übersicht zeigt die notwendigen Werkzeuge. Überlegen Sie, welche der folgenden Werkzeuge für die Durchführung des Reifenwechsels</w:t>
      </w:r>
      <w:r w:rsidR="003250D1">
        <w:t xml:space="preserve"> wichtig sind. Kreuzen Sie die r</w:t>
      </w:r>
      <w:r>
        <w:t xml:space="preserve">ichtigen an. </w:t>
      </w:r>
    </w:p>
    <w:p w:rsidR="00A232F8" w:rsidRDefault="00A232F8" w:rsidP="00711FBC">
      <w:pPr>
        <w:jc w:val="both"/>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403"/>
        <w:gridCol w:w="1849"/>
      </w:tblGrid>
      <w:tr w:rsidR="00AD7BB9" w:rsidRPr="00A410C8" w:rsidTr="000C228B">
        <w:tc>
          <w:tcPr>
            <w:tcW w:w="3119" w:type="dxa"/>
            <w:shd w:val="clear" w:color="auto" w:fill="D9D9D9" w:themeFill="background1" w:themeFillShade="D9"/>
            <w:vAlign w:val="center"/>
          </w:tcPr>
          <w:p w:rsidR="00AD7BB9" w:rsidRPr="00A410C8" w:rsidRDefault="00AD7BB9" w:rsidP="00B35C2A">
            <w:pPr>
              <w:pStyle w:val="TabelleKopflinks"/>
            </w:pPr>
            <w:r>
              <w:t>Abbildung</w:t>
            </w:r>
          </w:p>
        </w:tc>
        <w:tc>
          <w:tcPr>
            <w:tcW w:w="2403" w:type="dxa"/>
            <w:shd w:val="clear" w:color="auto" w:fill="D9D9D9" w:themeFill="background1" w:themeFillShade="D9"/>
            <w:vAlign w:val="center"/>
          </w:tcPr>
          <w:p w:rsidR="00AD7BB9" w:rsidRPr="00A410C8" w:rsidRDefault="00AD7BB9" w:rsidP="00B35C2A">
            <w:pPr>
              <w:pStyle w:val="TabelleKopflinks"/>
            </w:pPr>
            <w:r>
              <w:t>Werkzeugbezeichnung</w:t>
            </w:r>
          </w:p>
        </w:tc>
        <w:tc>
          <w:tcPr>
            <w:tcW w:w="1849" w:type="dxa"/>
            <w:shd w:val="clear" w:color="auto" w:fill="D9D9D9" w:themeFill="background1" w:themeFillShade="D9"/>
            <w:vAlign w:val="center"/>
          </w:tcPr>
          <w:p w:rsidR="00AD7BB9" w:rsidRPr="00A410C8" w:rsidRDefault="00AD7BB9" w:rsidP="00B35C2A">
            <w:pPr>
              <w:pStyle w:val="TabelleKopflinks"/>
            </w:pPr>
            <w:r>
              <w:t>Werkzeug für den Reifenwechsel</w:t>
            </w:r>
          </w:p>
        </w:tc>
      </w:tr>
      <w:tr w:rsidR="00AD7BB9" w:rsidRPr="00A410C8" w:rsidTr="000C228B">
        <w:tc>
          <w:tcPr>
            <w:tcW w:w="3119" w:type="dxa"/>
            <w:shd w:val="clear" w:color="auto" w:fill="auto"/>
          </w:tcPr>
          <w:p w:rsidR="00AD7BB9" w:rsidRPr="00A410C8" w:rsidRDefault="00214DA7" w:rsidP="00B35C2A">
            <w:pPr>
              <w:pStyle w:val="Textkrper"/>
            </w:pPr>
            <w:r>
              <w:rPr>
                <w:noProof/>
              </w:rPr>
              <w:drawing>
                <wp:inline distT="0" distB="0" distL="0" distR="0" wp14:anchorId="3B7457B7" wp14:editId="7955E643">
                  <wp:extent cx="1800000" cy="1199155"/>
                  <wp:effectExtent l="0" t="0" r="0" b="1270"/>
                  <wp:docPr id="1211" name="Grafik 1211" descr="C:\Users\Familie Krause\AppData\Local\Microsoft\Windows\INetCacheContent.Word\645339_original_R_B_by_Meike Pantel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milie Krause\AppData\Local\Microsoft\Windows\INetCacheContent.Word\645339_original_R_B_by_Meike Pantel_pixelio.de.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0000" cy="1199155"/>
                          </a:xfrm>
                          <a:prstGeom prst="rect">
                            <a:avLst/>
                          </a:prstGeom>
                          <a:noFill/>
                          <a:ln>
                            <a:noFill/>
                          </a:ln>
                        </pic:spPr>
                      </pic:pic>
                    </a:graphicData>
                  </a:graphic>
                </wp:inline>
              </w:drawing>
            </w:r>
          </w:p>
        </w:tc>
        <w:tc>
          <w:tcPr>
            <w:tcW w:w="2403" w:type="dxa"/>
          </w:tcPr>
          <w:p w:rsidR="00AD7BB9" w:rsidRPr="00A410C8" w:rsidRDefault="00AD7BB9" w:rsidP="008C4A7F">
            <w:pPr>
              <w:pStyle w:val="Textkrper"/>
              <w:jc w:val="left"/>
            </w:pPr>
            <w:proofErr w:type="spellStart"/>
            <w:r>
              <w:t>Radkreuz</w:t>
            </w:r>
            <w:proofErr w:type="spellEnd"/>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8C4A7F" w:rsidP="00B35C2A">
            <w:pPr>
              <w:pStyle w:val="Textkrper"/>
            </w:pPr>
            <w:r>
              <w:rPr>
                <w:noProof/>
              </w:rPr>
              <w:drawing>
                <wp:inline distT="0" distB="0" distL="0" distR="0" wp14:anchorId="53B56FA2" wp14:editId="728883B9">
                  <wp:extent cx="1798955" cy="457043"/>
                  <wp:effectExtent l="0" t="0" r="0" b="635"/>
                  <wp:docPr id="1271" name="Grafik 1271" descr="C:\Users\Familie Krause\AppData\Local\Microsoft\Windows\INetCacheContent.Word\DSC_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milie Krause\AppData\Local\Microsoft\Windows\INetCacheContent.Word\DSC_4656.jpg"/>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brightnessContrast bright="20000" contrast="-40000"/>
                                    </a14:imgEffect>
                                  </a14:imgLayer>
                                </a14:imgProps>
                              </a:ext>
                              <a:ext uri="{28A0092B-C50C-407E-A947-70E740481C1C}">
                                <a14:useLocalDpi xmlns:a14="http://schemas.microsoft.com/office/drawing/2010/main" val="0"/>
                              </a:ext>
                            </a:extLst>
                          </a:blip>
                          <a:srcRect t="35739" b="26151"/>
                          <a:stretch/>
                        </pic:blipFill>
                        <pic:spPr bwMode="auto">
                          <a:xfrm>
                            <a:off x="0" y="0"/>
                            <a:ext cx="1800001" cy="4573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Pr="00A410C8" w:rsidRDefault="00AD7BB9" w:rsidP="008C4A7F">
            <w:pPr>
              <w:pStyle w:val="Textkrper"/>
              <w:jc w:val="left"/>
            </w:pPr>
            <w:proofErr w:type="spellStart"/>
            <w:r>
              <w:t>Montierhebel</w:t>
            </w:r>
            <w:proofErr w:type="spellEnd"/>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066115" w:rsidP="00B35C2A">
            <w:pPr>
              <w:pStyle w:val="Textkrper"/>
            </w:pPr>
            <w:r>
              <w:rPr>
                <w:noProof/>
              </w:rPr>
              <w:drawing>
                <wp:inline distT="0" distB="0" distL="0" distR="0" wp14:anchorId="21B8439C" wp14:editId="35067FAE">
                  <wp:extent cx="1798955" cy="780890"/>
                  <wp:effectExtent l="0" t="0" r="0" b="635"/>
                  <wp:docPr id="1275" name="Grafik 1275" descr="C:\Users\Familie Krause\AppData\Local\Microsoft\Windows\INetCacheContent.Word\DSC_4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DSC_4663.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0325" b="24563"/>
                          <a:stretch/>
                        </pic:blipFill>
                        <pic:spPr bwMode="auto">
                          <a:xfrm>
                            <a:off x="0" y="0"/>
                            <a:ext cx="1800001" cy="7813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Pr="00A410C8" w:rsidRDefault="00AD7BB9" w:rsidP="008C4A7F">
            <w:pPr>
              <w:pStyle w:val="Textkrper"/>
              <w:jc w:val="left"/>
            </w:pPr>
            <w:r>
              <w:t xml:space="preserve">Pinsel für </w:t>
            </w:r>
            <w:proofErr w:type="spellStart"/>
            <w:r>
              <w:t>Reifenmontie</w:t>
            </w:r>
            <w:r>
              <w:t>r</w:t>
            </w:r>
            <w:r>
              <w:t>paste</w:t>
            </w:r>
            <w:proofErr w:type="spellEnd"/>
            <w:r>
              <w:t xml:space="preserve"> </w:t>
            </w:r>
          </w:p>
        </w:tc>
        <w:tc>
          <w:tcPr>
            <w:tcW w:w="1849" w:type="dxa"/>
          </w:tcPr>
          <w:p w:rsidR="00AD7BB9" w:rsidRPr="00A410C8" w:rsidRDefault="00AD7BB9" w:rsidP="00B35C2A">
            <w:pPr>
              <w:pStyle w:val="Textkrper"/>
            </w:pPr>
          </w:p>
        </w:tc>
      </w:tr>
    </w:tbl>
    <w:p w:rsidR="00A232F8" w:rsidRPr="00A232F8" w:rsidRDefault="00A232F8" w:rsidP="00AA4CAC">
      <w:pPr>
        <w:pStyle w:val="Marginaliegrau"/>
        <w:framePr w:wrap="around" w:x="8702" w:y="49"/>
        <w:rPr>
          <w:szCs w:val="18"/>
        </w:rPr>
      </w:pPr>
      <w:r w:rsidRPr="00A232F8">
        <w:rPr>
          <w:szCs w:val="18"/>
        </w:rPr>
        <w:t xml:space="preserve">Quelle: </w:t>
      </w:r>
      <w:r w:rsidR="00AA4CAC" w:rsidRPr="001C6A09">
        <w:rPr>
          <w:color w:val="000000" w:themeColor="text1"/>
          <w:szCs w:val="18"/>
        </w:rPr>
        <w:br/>
      </w:r>
      <w:hyperlink r:id="rId118" w:history="1">
        <w:r w:rsidR="00011736" w:rsidRPr="001C6A09">
          <w:rPr>
            <w:rStyle w:val="Hyperlink"/>
            <w:color w:val="000000" w:themeColor="text1"/>
            <w:szCs w:val="18"/>
            <w:u w:val="none"/>
          </w:rPr>
          <w:t>www.pixabay.com/de/verl%C3%A4ngerungskabel-kabel-elektronik-147580/</w:t>
        </w:r>
      </w:hyperlink>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403"/>
        <w:gridCol w:w="1849"/>
      </w:tblGrid>
      <w:tr w:rsidR="00AD7BB9" w:rsidRPr="00A410C8" w:rsidTr="000C228B">
        <w:tc>
          <w:tcPr>
            <w:tcW w:w="3119" w:type="dxa"/>
            <w:shd w:val="clear" w:color="auto" w:fill="auto"/>
          </w:tcPr>
          <w:p w:rsidR="00AD7BB9" w:rsidRPr="00A410C8" w:rsidRDefault="00703825" w:rsidP="00B35C2A">
            <w:pPr>
              <w:pStyle w:val="Textkrper"/>
            </w:pPr>
            <w:r w:rsidRPr="00703825">
              <w:rPr>
                <w:noProof/>
              </w:rPr>
              <w:drawing>
                <wp:inline distT="0" distB="0" distL="0" distR="0" wp14:anchorId="70EDE7FF" wp14:editId="71EA07E9">
                  <wp:extent cx="1800000" cy="1231125"/>
                  <wp:effectExtent l="0" t="0" r="0" b="7620"/>
                  <wp:docPr id="1341" name="Grafik 1341" descr="F:\BFS pädagogische Kommission 3\Bilder\bixabay extension-cord-147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FS pädagogische Kommission 3\Bilder\bixabay extension-cord-147580.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00000" cy="1231125"/>
                          </a:xfrm>
                          <a:prstGeom prst="rect">
                            <a:avLst/>
                          </a:prstGeom>
                          <a:noFill/>
                          <a:ln>
                            <a:noFill/>
                          </a:ln>
                        </pic:spPr>
                      </pic:pic>
                    </a:graphicData>
                  </a:graphic>
                </wp:inline>
              </w:drawing>
            </w:r>
          </w:p>
        </w:tc>
        <w:tc>
          <w:tcPr>
            <w:tcW w:w="2403" w:type="dxa"/>
          </w:tcPr>
          <w:p w:rsidR="00AD7BB9" w:rsidRDefault="00AD7BB9" w:rsidP="008C4A7F">
            <w:pPr>
              <w:pStyle w:val="Textkrper"/>
              <w:jc w:val="left"/>
            </w:pPr>
            <w:r>
              <w:t>Verlängerungskabel</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712EC3" w:rsidP="00B35C2A">
            <w:pPr>
              <w:pStyle w:val="Textkrper"/>
            </w:pPr>
            <w:r>
              <w:rPr>
                <w:noProof/>
              </w:rPr>
              <w:drawing>
                <wp:inline distT="0" distB="0" distL="0" distR="0" wp14:anchorId="0ACFE712" wp14:editId="64E04AF2">
                  <wp:extent cx="1798955" cy="762000"/>
                  <wp:effectExtent l="0" t="0" r="0" b="0"/>
                  <wp:docPr id="1279" name="Grafik 1279" descr="C:\Users\Familie Krause\AppData\Local\Microsoft\Windows\INetCacheContent.Word\DSC_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milie Krause\AppData\Local\Microsoft\Windows\INetCacheContent.Word\DSC_4667.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9853" b="16610"/>
                          <a:stretch/>
                        </pic:blipFill>
                        <pic:spPr bwMode="auto">
                          <a:xfrm>
                            <a:off x="0" y="0"/>
                            <a:ext cx="1800001" cy="7624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r w:rsidRPr="003445FA">
              <w:t>Auswuchtzange</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5710EA" w:rsidP="00B35C2A">
            <w:pPr>
              <w:pStyle w:val="Textkrper"/>
            </w:pPr>
            <w:r>
              <w:rPr>
                <w:noProof/>
              </w:rPr>
              <w:lastRenderedPageBreak/>
              <w:drawing>
                <wp:inline distT="0" distB="0" distL="0" distR="0" wp14:anchorId="28E2BA4A" wp14:editId="1D116521">
                  <wp:extent cx="1800000" cy="1542007"/>
                  <wp:effectExtent l="0" t="0" r="0" b="1270"/>
                  <wp:docPr id="1324" name="Grafik 1324" descr="C:\Users\Familie Krause\AppData\Local\Microsoft\Windows\INetCacheContent.Word\DSC_4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ie Krause\AppData\Local\Microsoft\Windows\INetCacheContent.Word\DSC_4680.jpg"/>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brightnessContrast bright="40000" contrast="-40000"/>
                                    </a14:imgEffect>
                                  </a14:imgLayer>
                                </a14:imgProps>
                              </a:ext>
                              <a:ext uri="{28A0092B-C50C-407E-A947-70E740481C1C}">
                                <a14:useLocalDpi xmlns:a14="http://schemas.microsoft.com/office/drawing/2010/main" val="0"/>
                              </a:ext>
                            </a:extLst>
                          </a:blip>
                          <a:srcRect l="12415" t="6352" r="23902" b="11813"/>
                          <a:stretch/>
                        </pic:blipFill>
                        <pic:spPr bwMode="auto">
                          <a:xfrm>
                            <a:off x="0" y="0"/>
                            <a:ext cx="1800000" cy="15420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r>
              <w:t>Lappen</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5710EA" w:rsidP="00B35C2A">
            <w:pPr>
              <w:pStyle w:val="Textkrper"/>
            </w:pPr>
            <w:r>
              <w:rPr>
                <w:noProof/>
              </w:rPr>
              <w:drawing>
                <wp:inline distT="0" distB="0" distL="0" distR="0" wp14:anchorId="3F869A3B" wp14:editId="29D79F4E">
                  <wp:extent cx="2556000" cy="1839234"/>
                  <wp:effectExtent l="0" t="3492" r="0" b="0"/>
                  <wp:docPr id="1326" name="Grafik 1326" descr="C:\Users\Familie Krause\AppData\Local\Microsoft\Windows\INetCacheContent.Word\DSC_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milie Krause\AppData\Local\Microsoft\Windows\INetCacheContent.Word\DSC_4652.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5992" t="5953" r="12941" b="6546"/>
                          <a:stretch/>
                        </pic:blipFill>
                        <pic:spPr bwMode="auto">
                          <a:xfrm rot="16200000">
                            <a:off x="0" y="0"/>
                            <a:ext cx="2556000" cy="18392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r>
              <w:t>Räderwuchtmaschine</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5710EA" w:rsidP="00B35C2A">
            <w:pPr>
              <w:pStyle w:val="Textkrper"/>
            </w:pPr>
            <w:r>
              <w:rPr>
                <w:noProof/>
              </w:rPr>
              <w:drawing>
                <wp:inline distT="0" distB="0" distL="0" distR="0" wp14:anchorId="384DAAC5" wp14:editId="169D11E6">
                  <wp:extent cx="1800000" cy="1761322"/>
                  <wp:effectExtent l="0" t="0" r="0" b="0"/>
                  <wp:docPr id="1327" name="Grafik 1327" descr="C:\Users\Familie Krause\AppData\Local\Microsoft\Windows\INetCacheContent.Word\DSC_4641 - bearbe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DSC_4641 - bearbeitet.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00000" cy="1761322"/>
                          </a:xfrm>
                          <a:prstGeom prst="rect">
                            <a:avLst/>
                          </a:prstGeom>
                          <a:noFill/>
                          <a:ln>
                            <a:noFill/>
                          </a:ln>
                        </pic:spPr>
                      </pic:pic>
                    </a:graphicData>
                  </a:graphic>
                </wp:inline>
              </w:drawing>
            </w:r>
          </w:p>
        </w:tc>
        <w:tc>
          <w:tcPr>
            <w:tcW w:w="2403" w:type="dxa"/>
          </w:tcPr>
          <w:p w:rsidR="00AD7BB9" w:rsidRDefault="00AD7BB9" w:rsidP="008C4A7F">
            <w:pPr>
              <w:pStyle w:val="Textkrper"/>
              <w:jc w:val="left"/>
            </w:pPr>
            <w:r>
              <w:t>Hebebühne</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9D2E31" w:rsidP="00B35C2A">
            <w:pPr>
              <w:pStyle w:val="Textkrper"/>
            </w:pPr>
            <w:r>
              <w:rPr>
                <w:noProof/>
              </w:rPr>
              <w:drawing>
                <wp:inline distT="0" distB="0" distL="0" distR="0" wp14:anchorId="435C28A7" wp14:editId="41906B6E">
                  <wp:extent cx="1800000" cy="1494143"/>
                  <wp:effectExtent l="0" t="0" r="0" b="0"/>
                  <wp:docPr id="1328" name="Grafik 1328" descr="C:\Users\Familie Krause\AppData\Local\Microsoft\Windows\INetCacheContent.Word\DSC_4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milie Krause\AppData\Local\Microsoft\Windows\INetCacheContent.Word\DSC_4678.jpg"/>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brightnessContrast bright="40000" contrast="-40000"/>
                                    </a14:imgEffect>
                                  </a14:imgLayer>
                                </a14:imgProps>
                              </a:ext>
                              <a:ext uri="{28A0092B-C50C-407E-A947-70E740481C1C}">
                                <a14:useLocalDpi xmlns:a14="http://schemas.microsoft.com/office/drawing/2010/main" val="0"/>
                              </a:ext>
                            </a:extLst>
                          </a:blip>
                          <a:srcRect l="17473" t="7947" r="31124" b="28049"/>
                          <a:stretch/>
                        </pic:blipFill>
                        <pic:spPr bwMode="auto">
                          <a:xfrm>
                            <a:off x="0" y="0"/>
                            <a:ext cx="1800000" cy="14941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r>
              <w:t>Nuss</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9D2E31" w:rsidP="00B35C2A">
            <w:pPr>
              <w:pStyle w:val="Textkrper"/>
            </w:pPr>
            <w:r>
              <w:rPr>
                <w:noProof/>
              </w:rPr>
              <w:drawing>
                <wp:inline distT="0" distB="0" distL="0" distR="0" wp14:anchorId="3740B2B2" wp14:editId="48141D65">
                  <wp:extent cx="1798955" cy="390385"/>
                  <wp:effectExtent l="0" t="0" r="0" b="0"/>
                  <wp:docPr id="1329" name="Grafik 1329" descr="C:\Users\Familie Krause\AppData\Local\Microsoft\Windows\INetCacheContent.Word\DSC_4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ie Krause\AppData\Local\Microsoft\Windows\INetCacheContent.Word\DSC_4675.jpg"/>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brightnessContrast bright="40000" contrast="-40000"/>
                                    </a14:imgEffect>
                                  </a14:imgLayer>
                                </a14:imgProps>
                              </a:ext>
                              <a:ext uri="{28A0092B-C50C-407E-A947-70E740481C1C}">
                                <a14:useLocalDpi xmlns:a14="http://schemas.microsoft.com/office/drawing/2010/main" val="0"/>
                              </a:ext>
                            </a:extLst>
                          </a:blip>
                          <a:srcRect t="33357" b="34092"/>
                          <a:stretch/>
                        </pic:blipFill>
                        <pic:spPr bwMode="auto">
                          <a:xfrm>
                            <a:off x="0" y="0"/>
                            <a:ext cx="1800001" cy="3906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r>
              <w:t>Drehmomentschlüssel</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9B4FF4" w:rsidP="00B35C2A">
            <w:pPr>
              <w:pStyle w:val="Textkrper"/>
            </w:pPr>
            <w:r w:rsidRPr="009B4FF4">
              <w:rPr>
                <w:noProof/>
              </w:rPr>
              <w:lastRenderedPageBreak/>
              <w:drawing>
                <wp:inline distT="0" distB="0" distL="0" distR="0" wp14:anchorId="067CF34B" wp14:editId="028E2D76">
                  <wp:extent cx="1799230" cy="2155881"/>
                  <wp:effectExtent l="0" t="0" r="0" b="0"/>
                  <wp:docPr id="1332" name="Grafik 1332" descr="F:\BFS pädagogische Kommission 3\Bilder\DSC_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3\Bilder\DSC_4654.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6069" b="14032"/>
                          <a:stretch/>
                        </pic:blipFill>
                        <pic:spPr bwMode="auto">
                          <a:xfrm>
                            <a:off x="0" y="0"/>
                            <a:ext cx="1800000" cy="21568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proofErr w:type="spellStart"/>
            <w:r>
              <w:t>Reifenmontiermaschine</w:t>
            </w:r>
            <w:proofErr w:type="spellEnd"/>
          </w:p>
        </w:tc>
        <w:tc>
          <w:tcPr>
            <w:tcW w:w="1849" w:type="dxa"/>
          </w:tcPr>
          <w:p w:rsidR="00AD7BB9" w:rsidRPr="00A410C8" w:rsidRDefault="00AD7BB9" w:rsidP="00B35C2A">
            <w:pPr>
              <w:pStyle w:val="Textkrper"/>
            </w:pPr>
          </w:p>
        </w:tc>
      </w:tr>
    </w:tbl>
    <w:p w:rsidR="00E50D2F" w:rsidRPr="001C6A09" w:rsidRDefault="00E50D2F" w:rsidP="00AA4CAC">
      <w:pPr>
        <w:pStyle w:val="Marginaliegrau"/>
        <w:framePr w:wrap="around" w:x="8729" w:y="-1"/>
        <w:rPr>
          <w:vanish/>
          <w:color w:val="000000" w:themeColor="text1"/>
        </w:rPr>
      </w:pPr>
      <w:r>
        <w:t xml:space="preserve">Quelle: </w:t>
      </w:r>
      <w:r w:rsidR="00AA4CAC">
        <w:br/>
      </w:r>
      <w:hyperlink r:id="rId130" w:history="1">
        <w:r w:rsidR="00AA4CAC" w:rsidRPr="001C6A09">
          <w:rPr>
            <w:rStyle w:val="Hyperlink"/>
            <w:color w:val="000000" w:themeColor="text1"/>
            <w:u w:val="none"/>
          </w:rPr>
          <w:t>www.pixabay.com/de/bohrmaschine-bohrer-werkzeuge-152896/</w:t>
        </w:r>
      </w:hyperlink>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403"/>
        <w:gridCol w:w="1849"/>
      </w:tblGrid>
      <w:tr w:rsidR="00AD7BB9" w:rsidRPr="00A410C8" w:rsidTr="000C228B">
        <w:tc>
          <w:tcPr>
            <w:tcW w:w="3119" w:type="dxa"/>
            <w:shd w:val="clear" w:color="auto" w:fill="auto"/>
          </w:tcPr>
          <w:p w:rsidR="00AD7BB9" w:rsidRPr="00A410C8" w:rsidRDefault="009B4FF4" w:rsidP="00B35C2A">
            <w:pPr>
              <w:pStyle w:val="Textkrper"/>
            </w:pPr>
            <w:r w:rsidRPr="009B4FF4">
              <w:rPr>
                <w:noProof/>
              </w:rPr>
              <w:drawing>
                <wp:inline distT="0" distB="0" distL="0" distR="0" wp14:anchorId="14DCBDF5" wp14:editId="73702383">
                  <wp:extent cx="1800000" cy="1630063"/>
                  <wp:effectExtent l="0" t="0" r="0" b="8255"/>
                  <wp:docPr id="1333" name="Grafik 1333" descr="F:\BFS pädagogische Kommission 3\Bilder\pixabay power-drill-1528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3\Bilder\pixabay power-drill-152896.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00000" cy="1630063"/>
                          </a:xfrm>
                          <a:prstGeom prst="rect">
                            <a:avLst/>
                          </a:prstGeom>
                          <a:noFill/>
                          <a:ln>
                            <a:noFill/>
                          </a:ln>
                        </pic:spPr>
                      </pic:pic>
                    </a:graphicData>
                  </a:graphic>
                </wp:inline>
              </w:drawing>
            </w:r>
          </w:p>
        </w:tc>
        <w:tc>
          <w:tcPr>
            <w:tcW w:w="2403" w:type="dxa"/>
          </w:tcPr>
          <w:p w:rsidR="00AD7BB9" w:rsidRDefault="00AD7BB9" w:rsidP="008C4A7F">
            <w:pPr>
              <w:pStyle w:val="Textkrper"/>
              <w:jc w:val="left"/>
            </w:pPr>
            <w:r>
              <w:t>Bohrmaschine</w:t>
            </w:r>
          </w:p>
        </w:tc>
        <w:tc>
          <w:tcPr>
            <w:tcW w:w="1849" w:type="dxa"/>
          </w:tcPr>
          <w:p w:rsidR="00AD7BB9" w:rsidRPr="00A410C8" w:rsidRDefault="00AD7BB9" w:rsidP="00B35C2A">
            <w:pPr>
              <w:pStyle w:val="Textkrper"/>
            </w:pPr>
          </w:p>
        </w:tc>
      </w:tr>
    </w:tbl>
    <w:p w:rsidR="00A8500D" w:rsidRPr="001C6A09" w:rsidRDefault="00A8500D" w:rsidP="00A8500D">
      <w:pPr>
        <w:pStyle w:val="Marginaliegrau"/>
        <w:framePr w:wrap="around" w:x="8742" w:y="56"/>
        <w:rPr>
          <w:vanish/>
          <w:color w:val="000000" w:themeColor="text1"/>
        </w:rPr>
      </w:pPr>
      <w:r>
        <w:t xml:space="preserve">Quelle: </w:t>
      </w:r>
      <w:r>
        <w:br/>
      </w:r>
      <w:r w:rsidRPr="00A8500D">
        <w:t>https://pixabay.com/de/flasche-kunststoff-spritzen-146221/</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403"/>
        <w:gridCol w:w="1849"/>
      </w:tblGrid>
      <w:tr w:rsidR="00AD7BB9" w:rsidRPr="00A410C8" w:rsidTr="000C228B">
        <w:tc>
          <w:tcPr>
            <w:tcW w:w="3119" w:type="dxa"/>
            <w:shd w:val="clear" w:color="auto" w:fill="auto"/>
          </w:tcPr>
          <w:p w:rsidR="00AD7BB9" w:rsidRPr="00A410C8" w:rsidRDefault="00A8500D" w:rsidP="00B35C2A">
            <w:pPr>
              <w:pStyle w:val="Textkrper"/>
            </w:pPr>
            <w:r>
              <w:rPr>
                <w:noProof/>
              </w:rPr>
              <w:drawing>
                <wp:inline distT="0" distB="0" distL="0" distR="0" wp14:anchorId="01FC3745" wp14:editId="43E103D2">
                  <wp:extent cx="839191" cy="1682151"/>
                  <wp:effectExtent l="0" t="0" r="0" b="0"/>
                  <wp:docPr id="44" name="Grafik 44" descr="C:\Users\Unger.Birgit\Desktop\Felgenreini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nger.Birgit\Desktop\Felgenreiniger.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39191" cy="1682151"/>
                          </a:xfrm>
                          <a:prstGeom prst="rect">
                            <a:avLst/>
                          </a:prstGeom>
                          <a:noFill/>
                          <a:ln>
                            <a:noFill/>
                          </a:ln>
                        </pic:spPr>
                      </pic:pic>
                    </a:graphicData>
                  </a:graphic>
                </wp:inline>
              </w:drawing>
            </w:r>
          </w:p>
        </w:tc>
        <w:tc>
          <w:tcPr>
            <w:tcW w:w="2403" w:type="dxa"/>
          </w:tcPr>
          <w:p w:rsidR="00AD7BB9" w:rsidRDefault="00AD7BB9" w:rsidP="008C4A7F">
            <w:pPr>
              <w:pStyle w:val="Textkrper"/>
              <w:jc w:val="left"/>
            </w:pPr>
            <w:r>
              <w:t>Felgenreiniger</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9B4FF4" w:rsidP="00B35C2A">
            <w:pPr>
              <w:pStyle w:val="Textkrper"/>
            </w:pPr>
            <w:r w:rsidRPr="009B4FF4">
              <w:rPr>
                <w:noProof/>
              </w:rPr>
              <w:drawing>
                <wp:inline distT="0" distB="0" distL="0" distR="0" wp14:anchorId="2A5C5A25" wp14:editId="33FB1988">
                  <wp:extent cx="1800000" cy="556495"/>
                  <wp:effectExtent l="0" t="0" r="0" b="0"/>
                  <wp:docPr id="1335" name="Grafik 1335" descr="F:\BFS pädagogische Kommission 3\Bilder\DSC_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3\Bilder\DSC_4679.JPG"/>
                          <pic:cNvPicPr>
                            <a:picLocks noChangeAspect="1" noChangeArrowheads="1"/>
                          </pic:cNvPicPr>
                        </pic:nvPicPr>
                        <pic:blipFill rotWithShape="1">
                          <a:blip r:embed="rId133" cstate="print">
                            <a:extLst>
                              <a:ext uri="{BEBA8EAE-BF5A-486C-A8C5-ECC9F3942E4B}">
                                <a14:imgProps xmlns:a14="http://schemas.microsoft.com/office/drawing/2010/main">
                                  <a14:imgLayer r:embed="rId134">
                                    <a14:imgEffect>
                                      <a14:brightnessContrast bright="40000" contrast="-40000"/>
                                    </a14:imgEffect>
                                  </a14:imgLayer>
                                </a14:imgProps>
                              </a:ext>
                              <a:ext uri="{28A0092B-C50C-407E-A947-70E740481C1C}">
                                <a14:useLocalDpi xmlns:a14="http://schemas.microsoft.com/office/drawing/2010/main" val="0"/>
                              </a:ext>
                            </a:extLst>
                          </a:blip>
                          <a:srcRect l="9865" t="26764" r="15397" b="38584"/>
                          <a:stretch/>
                        </pic:blipFill>
                        <pic:spPr bwMode="auto">
                          <a:xfrm>
                            <a:off x="0" y="0"/>
                            <a:ext cx="1800000" cy="556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r>
              <w:t>Schlitzschraubendreher</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9B4FF4" w:rsidP="00B35C2A">
            <w:pPr>
              <w:pStyle w:val="Textkrper"/>
            </w:pPr>
            <w:r w:rsidRPr="009B4FF4">
              <w:rPr>
                <w:noProof/>
              </w:rPr>
              <w:drawing>
                <wp:inline distT="0" distB="0" distL="0" distR="0" wp14:anchorId="430F32F3" wp14:editId="39226520">
                  <wp:extent cx="1800000" cy="1954009"/>
                  <wp:effectExtent l="0" t="0" r="0" b="8255"/>
                  <wp:docPr id="1336" name="Grafik 1336" descr="F:\BFS pädagogische Kommission 3\Bilder\DSC_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3\Bilder\DSC_4671.JPG"/>
                          <pic:cNvPicPr>
                            <a:picLocks noChangeAspect="1" noChangeArrowheads="1"/>
                          </pic:cNvPicPr>
                        </pic:nvPicPr>
                        <pic:blipFill rotWithShape="1">
                          <a:blip r:embed="rId135" cstate="print">
                            <a:extLst>
                              <a:ext uri="{BEBA8EAE-BF5A-486C-A8C5-ECC9F3942E4B}">
                                <a14:imgProps xmlns:a14="http://schemas.microsoft.com/office/drawing/2010/main">
                                  <a14:imgLayer r:embed="rId136">
                                    <a14:imgEffect>
                                      <a14:brightnessContrast bright="20000" contrast="-40000"/>
                                    </a14:imgEffect>
                                  </a14:imgLayer>
                                </a14:imgProps>
                              </a:ext>
                              <a:ext uri="{28A0092B-C50C-407E-A947-70E740481C1C}">
                                <a14:useLocalDpi xmlns:a14="http://schemas.microsoft.com/office/drawing/2010/main" val="0"/>
                              </a:ext>
                            </a:extLst>
                          </a:blip>
                          <a:srcRect l="10242" r="28333"/>
                          <a:stretch/>
                        </pic:blipFill>
                        <pic:spPr bwMode="auto">
                          <a:xfrm>
                            <a:off x="0" y="0"/>
                            <a:ext cx="1800000" cy="19540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r>
              <w:t>Schlagschrauber</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703825" w:rsidP="00B35C2A">
            <w:pPr>
              <w:pStyle w:val="Textkrper"/>
            </w:pPr>
            <w:r w:rsidRPr="00703825">
              <w:rPr>
                <w:noProof/>
              </w:rPr>
              <w:lastRenderedPageBreak/>
              <w:drawing>
                <wp:inline distT="0" distB="0" distL="0" distR="0" wp14:anchorId="778E5616" wp14:editId="2A89858D">
                  <wp:extent cx="1800000" cy="690640"/>
                  <wp:effectExtent l="0" t="0" r="0" b="0"/>
                  <wp:docPr id="1337" name="Grafik 1337" descr="F:\BFS pädagogische Kommission 3\Bilder\DSC_4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3\Bilder\DSC_4669.JPG"/>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brightnessContrast bright="20000" contrast="-40000"/>
                                    </a14:imgEffect>
                                  </a14:imgLayer>
                                </a14:imgProps>
                              </a:ext>
                              <a:ext uri="{28A0092B-C50C-407E-A947-70E740481C1C}">
                                <a14:useLocalDpi xmlns:a14="http://schemas.microsoft.com/office/drawing/2010/main" val="0"/>
                              </a:ext>
                            </a:extLst>
                          </a:blip>
                          <a:srcRect t="30708" r="19923" b="23215"/>
                          <a:stretch/>
                        </pic:blipFill>
                        <pic:spPr bwMode="auto">
                          <a:xfrm>
                            <a:off x="0" y="0"/>
                            <a:ext cx="1800000" cy="690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proofErr w:type="spellStart"/>
            <w:r>
              <w:t>Ventileinzieher</w:t>
            </w:r>
            <w:proofErr w:type="spellEnd"/>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703825" w:rsidP="00B35C2A">
            <w:pPr>
              <w:pStyle w:val="Textkrper"/>
            </w:pPr>
            <w:r w:rsidRPr="00703825">
              <w:rPr>
                <w:noProof/>
              </w:rPr>
              <w:drawing>
                <wp:inline distT="0" distB="0" distL="0" distR="0" wp14:anchorId="78D539ED" wp14:editId="271C32C8">
                  <wp:extent cx="1800000" cy="630832"/>
                  <wp:effectExtent l="0" t="0" r="0" b="0"/>
                  <wp:docPr id="1338" name="Grafik 1338" descr="F:\BFS pädagogische Kommission 3\Bilder\DSC_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FS pädagogische Kommission 3\Bilder\DSC_4664.JPG"/>
                          <pic:cNvPicPr>
                            <a:picLocks noChangeAspect="1" noChangeArrowheads="1"/>
                          </pic:cNvPicPr>
                        </pic:nvPicPr>
                        <pic:blipFill rotWithShape="1">
                          <a:blip r:embed="rId139" cstate="print">
                            <a:extLst>
                              <a:ext uri="{BEBA8EAE-BF5A-486C-A8C5-ECC9F3942E4B}">
                                <a14:imgProps xmlns:a14="http://schemas.microsoft.com/office/drawing/2010/main">
                                  <a14:imgLayer r:embed="rId140">
                                    <a14:imgEffect>
                                      <a14:brightnessContrast bright="20000" contrast="-40000"/>
                                    </a14:imgEffect>
                                  </a14:imgLayer>
                                </a14:imgProps>
                              </a:ext>
                              <a:ext uri="{28A0092B-C50C-407E-A947-70E740481C1C}">
                                <a14:useLocalDpi xmlns:a14="http://schemas.microsoft.com/office/drawing/2010/main" val="0"/>
                              </a:ext>
                            </a:extLst>
                          </a:blip>
                          <a:srcRect l="14433" t="30721" r="14181" b="31760"/>
                          <a:stretch/>
                        </pic:blipFill>
                        <pic:spPr bwMode="auto">
                          <a:xfrm>
                            <a:off x="0" y="0"/>
                            <a:ext cx="1800000" cy="6308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r>
              <w:t>Ventileinsatzschraube</w:t>
            </w:r>
            <w:r>
              <w:t>n</w:t>
            </w:r>
            <w:r>
              <w:t>dreher</w:t>
            </w:r>
          </w:p>
        </w:tc>
        <w:tc>
          <w:tcPr>
            <w:tcW w:w="1849" w:type="dxa"/>
          </w:tcPr>
          <w:p w:rsidR="00AD7BB9" w:rsidRPr="00A410C8" w:rsidRDefault="00AD7BB9" w:rsidP="00B35C2A">
            <w:pPr>
              <w:pStyle w:val="Textkrper"/>
            </w:pPr>
          </w:p>
        </w:tc>
      </w:tr>
    </w:tbl>
    <w:p w:rsidR="00E50D2F" w:rsidRDefault="00E50D2F" w:rsidP="00011736">
      <w:pPr>
        <w:pStyle w:val="Marginaliegrau"/>
        <w:framePr w:wrap="around" w:x="8729" w:y="27"/>
      </w:pPr>
      <w:r>
        <w:t xml:space="preserve">Quelle: </w:t>
      </w:r>
      <w:proofErr w:type="spellStart"/>
      <w:r w:rsidR="00264E5A">
        <w:t>Gedore</w:t>
      </w:r>
      <w:proofErr w:type="spellEnd"/>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403"/>
        <w:gridCol w:w="1849"/>
      </w:tblGrid>
      <w:tr w:rsidR="00AD7BB9" w:rsidRPr="00A410C8" w:rsidTr="000C228B">
        <w:tc>
          <w:tcPr>
            <w:tcW w:w="3119" w:type="dxa"/>
            <w:shd w:val="clear" w:color="auto" w:fill="auto"/>
          </w:tcPr>
          <w:p w:rsidR="00AD7BB9" w:rsidRPr="00A410C8" w:rsidRDefault="00264E5A" w:rsidP="00B35C2A">
            <w:pPr>
              <w:pStyle w:val="Textkrper"/>
            </w:pPr>
            <w:r>
              <w:rPr>
                <w:noProof/>
              </w:rPr>
              <w:drawing>
                <wp:inline distT="0" distB="0" distL="0" distR="0" wp14:anchorId="7FD4FBE4" wp14:editId="28D066D8">
                  <wp:extent cx="1819672" cy="1143000"/>
                  <wp:effectExtent l="0" t="0" r="9525" b="0"/>
                  <wp:docPr id="1872" name="Grafik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28136" cy="1148317"/>
                          </a:xfrm>
                          <a:prstGeom prst="rect">
                            <a:avLst/>
                          </a:prstGeom>
                          <a:noFill/>
                        </pic:spPr>
                      </pic:pic>
                    </a:graphicData>
                  </a:graphic>
                </wp:inline>
              </w:drawing>
            </w:r>
          </w:p>
        </w:tc>
        <w:tc>
          <w:tcPr>
            <w:tcW w:w="2403" w:type="dxa"/>
          </w:tcPr>
          <w:p w:rsidR="00AD7BB9" w:rsidRDefault="00AD7BB9" w:rsidP="008C4A7F">
            <w:pPr>
              <w:pStyle w:val="Textkrper"/>
              <w:jc w:val="left"/>
            </w:pPr>
            <w:r>
              <w:t>Radkappenabzieher</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703825" w:rsidP="00B35C2A">
            <w:pPr>
              <w:pStyle w:val="Textkrper"/>
            </w:pPr>
            <w:r w:rsidRPr="00703825">
              <w:rPr>
                <w:noProof/>
              </w:rPr>
              <w:drawing>
                <wp:inline distT="0" distB="0" distL="0" distR="0" wp14:anchorId="5E064076" wp14:editId="30E3E076">
                  <wp:extent cx="1800000" cy="1659235"/>
                  <wp:effectExtent l="0" t="0" r="0" b="0"/>
                  <wp:docPr id="1340" name="Grafik 1340" descr="F:\BFS pädagogische Kommission 3\Bilder\DSC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FS pädagogische Kommission 3\Bilder\DSC_4684.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0856" t="10810" r="14626"/>
                          <a:stretch/>
                        </pic:blipFill>
                        <pic:spPr bwMode="auto">
                          <a:xfrm>
                            <a:off x="0" y="0"/>
                            <a:ext cx="1800000" cy="16592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r>
              <w:t>Klebegewichtentferner</w:t>
            </w:r>
          </w:p>
        </w:tc>
        <w:tc>
          <w:tcPr>
            <w:tcW w:w="1849" w:type="dxa"/>
          </w:tcPr>
          <w:p w:rsidR="00AD7BB9" w:rsidRPr="00A410C8" w:rsidRDefault="00AD7BB9" w:rsidP="00B35C2A">
            <w:pPr>
              <w:pStyle w:val="Textkrper"/>
            </w:pPr>
          </w:p>
        </w:tc>
      </w:tr>
      <w:tr w:rsidR="00AD7BB9" w:rsidRPr="00A410C8" w:rsidTr="000C228B">
        <w:tc>
          <w:tcPr>
            <w:tcW w:w="3119" w:type="dxa"/>
            <w:shd w:val="clear" w:color="auto" w:fill="auto"/>
          </w:tcPr>
          <w:p w:rsidR="00AD7BB9" w:rsidRPr="00A410C8" w:rsidRDefault="00703825" w:rsidP="00B35C2A">
            <w:pPr>
              <w:pStyle w:val="Textkrper"/>
            </w:pPr>
            <w:r w:rsidRPr="00703825">
              <w:rPr>
                <w:noProof/>
              </w:rPr>
              <w:drawing>
                <wp:inline distT="0" distB="0" distL="0" distR="0" wp14:anchorId="3126D06E" wp14:editId="3916E354">
                  <wp:extent cx="1800000" cy="1029867"/>
                  <wp:effectExtent l="0" t="0" r="0" b="0"/>
                  <wp:docPr id="1342" name="Grafik 1342" descr="F:\BFS pädagogische Kommission 3\Bilder\DSC_4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3\Bilder\DSC_4670.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7962" r="2532" b="8407"/>
                          <a:stretch/>
                        </pic:blipFill>
                        <pic:spPr bwMode="auto">
                          <a:xfrm>
                            <a:off x="0" y="0"/>
                            <a:ext cx="1800000" cy="10298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AD7BB9" w:rsidRDefault="00AD7BB9" w:rsidP="008C4A7F">
            <w:pPr>
              <w:pStyle w:val="Textkrper"/>
              <w:jc w:val="left"/>
            </w:pPr>
            <w:r>
              <w:t>Druckfüllgerät mit M</w:t>
            </w:r>
            <w:r>
              <w:t>a</w:t>
            </w:r>
            <w:r>
              <w:t>nometer</w:t>
            </w:r>
          </w:p>
        </w:tc>
        <w:tc>
          <w:tcPr>
            <w:tcW w:w="1849" w:type="dxa"/>
          </w:tcPr>
          <w:p w:rsidR="00AD7BB9" w:rsidRPr="00A410C8" w:rsidRDefault="00AD7BB9" w:rsidP="00B35C2A">
            <w:pPr>
              <w:pStyle w:val="Textkrper"/>
            </w:pPr>
          </w:p>
        </w:tc>
      </w:tr>
    </w:tbl>
    <w:p w:rsidR="00AD7BB9" w:rsidRDefault="00AD7BB9" w:rsidP="00AD7BB9"/>
    <w:p w:rsidR="00AD7BB9" w:rsidRDefault="00AD7BB9" w:rsidP="00AD7BB9"/>
    <w:p w:rsidR="008C4A7F" w:rsidRDefault="00E50D2F" w:rsidP="00E50D2F">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D7BB9" w:rsidRPr="00B51DE9" w:rsidTr="00691AAB">
        <w:trPr>
          <w:trHeight w:val="523"/>
        </w:trPr>
        <w:tc>
          <w:tcPr>
            <w:tcW w:w="3119" w:type="dxa"/>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lastRenderedPageBreak/>
              <w:br w:type="page"/>
              <w:t>Lernfeld</w:t>
            </w:r>
          </w:p>
          <w:p w:rsidR="00AD7BB9" w:rsidRDefault="00AD7BB9" w:rsidP="00B35C2A">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t>Titel</w:t>
            </w:r>
          </w:p>
          <w:p w:rsidR="00AD7BB9" w:rsidRDefault="001D1FE3" w:rsidP="00995848">
            <w:pPr>
              <w:pStyle w:val="TabelleKopflinks"/>
            </w:pPr>
            <w:r>
              <w:t xml:space="preserve">Planen und Entscheiden </w:t>
            </w:r>
            <w:r w:rsidR="00995848">
              <w:t>–</w:t>
            </w:r>
            <w:r>
              <w:t xml:space="preserve"> Werkzeug</w:t>
            </w:r>
            <w:r w:rsidR="00691AAB">
              <w:t xml:space="preserve">e </w:t>
            </w:r>
            <w:r>
              <w:t>ausw</w:t>
            </w:r>
            <w:r w:rsidR="00691AAB">
              <w:t>ä</w:t>
            </w:r>
            <w:r>
              <w:t>h</w:t>
            </w:r>
            <w:r>
              <w:t>l</w:t>
            </w:r>
            <w:r w:rsidR="00691AAB">
              <w:t>en</w:t>
            </w:r>
          </w:p>
        </w:tc>
        <w:tc>
          <w:tcPr>
            <w:tcW w:w="188" w:type="dxa"/>
            <w:vMerge w:val="restart"/>
            <w:tcBorders>
              <w:top w:val="nil"/>
              <w:left w:val="single" w:sz="4" w:space="0" w:color="auto"/>
              <w:bottom w:val="nil"/>
              <w:right w:val="single" w:sz="4" w:space="0" w:color="auto"/>
            </w:tcBorders>
            <w:shd w:val="clear" w:color="auto" w:fill="FFFFFF"/>
          </w:tcPr>
          <w:p w:rsidR="00AD7BB9" w:rsidRPr="004B658C" w:rsidRDefault="00AD7BB9" w:rsidP="00B35C2A"/>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A4CC7" w:rsidRPr="00B51DE9" w:rsidRDefault="007A4CC7" w:rsidP="00691AAB">
            <w:pPr>
              <w:pStyle w:val="TabelleKopfmitte"/>
              <w:rPr>
                <w:rFonts w:eastAsia="Calibri"/>
              </w:rPr>
            </w:pPr>
            <w:r>
              <w:t>FZT</w:t>
            </w:r>
            <w:r w:rsidR="00691AAB">
              <w:t xml:space="preserve"> </w:t>
            </w:r>
            <w:r w:rsidR="007317DD">
              <w:t>01.</w:t>
            </w:r>
            <w:r w:rsidR="004E62CD">
              <w:t>01.</w:t>
            </w:r>
            <w:r>
              <w:t>0</w:t>
            </w:r>
            <w:r w:rsidR="00691AAB">
              <w:t>3</w:t>
            </w:r>
            <w:r w:rsidR="001D1FE3">
              <w:t>.01</w:t>
            </w:r>
          </w:p>
        </w:tc>
      </w:tr>
      <w:tr w:rsidR="00AD7BB9" w:rsidRPr="00B51DE9" w:rsidTr="00B35C2A">
        <w:tc>
          <w:tcPr>
            <w:tcW w:w="7348" w:type="dxa"/>
            <w:gridSpan w:val="2"/>
            <w:tcBorders>
              <w:left w:val="single" w:sz="4" w:space="0" w:color="auto"/>
              <w:bottom w:val="single" w:sz="4" w:space="0" w:color="auto"/>
              <w:right w:val="single" w:sz="4" w:space="0" w:color="auto"/>
            </w:tcBorders>
            <w:hideMark/>
          </w:tcPr>
          <w:p w:rsidR="00AD7BB9" w:rsidRPr="004B658C" w:rsidRDefault="00AD7BB9" w:rsidP="00B35C2A">
            <w:pPr>
              <w:pStyle w:val="Tabelle6pt"/>
            </w:pPr>
            <w:r>
              <w:t>Kompetenzbereiche:</w:t>
            </w:r>
          </w:p>
          <w:p w:rsidR="00AD7BB9" w:rsidRPr="00877961" w:rsidRDefault="00AD7BB9" w:rsidP="00B35C2A">
            <w:pPr>
              <w:pStyle w:val="Kopf8ptafz"/>
            </w:pPr>
            <w:r w:rsidRPr="00877961">
              <w:t>Ich kann für Aufträge eine begründete Auswahl an Werkzeugen treffen und deren spezifische Bezeichnu</w:t>
            </w:r>
            <w:r w:rsidRPr="00877961">
              <w:t>n</w:t>
            </w:r>
            <w:r w:rsidRPr="00877961">
              <w:t>gen und Eigenschaften erklären.</w:t>
            </w:r>
          </w:p>
          <w:p w:rsidR="00AD7BB9" w:rsidRPr="0025628E" w:rsidRDefault="00AD7BB9" w:rsidP="00B35C2A">
            <w:pPr>
              <w:pStyle w:val="Kopf8ptafz"/>
              <w:rPr>
                <w:i/>
              </w:rPr>
            </w:pPr>
            <w:r w:rsidRPr="0025628E">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AD7BB9" w:rsidRDefault="00AD7BB9" w:rsidP="00B35C2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D7BB9" w:rsidRPr="00B51DE9" w:rsidTr="00B35C2A">
              <w:trPr>
                <w:trHeight w:val="284"/>
              </w:trPr>
              <w:tc>
                <w:tcPr>
                  <w:tcW w:w="2090" w:type="dxa"/>
                  <w:shd w:val="clear" w:color="auto" w:fill="D9D9D9" w:themeFill="background1" w:themeFillShade="D9"/>
                </w:tcPr>
                <w:p w:rsidR="00AD7BB9" w:rsidRPr="00B51DE9" w:rsidRDefault="00AD7BB9" w:rsidP="00B35C2A">
                  <w:pPr>
                    <w:pStyle w:val="TabelleKopfmitte"/>
                  </w:pPr>
                  <w:r w:rsidRPr="00B51DE9">
                    <w:t>L</w:t>
                  </w:r>
                  <w:r>
                    <w:t>ösung</w:t>
                  </w:r>
                </w:p>
              </w:tc>
            </w:tr>
          </w:tbl>
          <w:p w:rsidR="00AD7BB9" w:rsidRPr="00B51DE9" w:rsidRDefault="00AD7BB9" w:rsidP="00B35C2A"/>
        </w:tc>
      </w:tr>
    </w:tbl>
    <w:p w:rsidR="00995848" w:rsidRPr="00AA4CAC" w:rsidRDefault="00995848" w:rsidP="00995848">
      <w:pPr>
        <w:pStyle w:val="Marginaliegrau"/>
        <w:framePr w:wrap="around" w:vAnchor="page" w:x="8634" w:y="4036" w:anchorLock="1"/>
        <w:rPr>
          <w:szCs w:val="18"/>
        </w:rPr>
      </w:pPr>
      <w:r w:rsidRPr="00AA4CAC">
        <w:rPr>
          <w:szCs w:val="18"/>
        </w:rPr>
        <w:t>Quelle:</w:t>
      </w:r>
      <w:r>
        <w:rPr>
          <w:szCs w:val="18"/>
        </w:rPr>
        <w:t xml:space="preserve"> © </w:t>
      </w:r>
      <w:r w:rsidRPr="00AA4CAC">
        <w:rPr>
          <w:szCs w:val="18"/>
        </w:rPr>
        <w:t xml:space="preserve">Meike </w:t>
      </w:r>
      <w:proofErr w:type="spellStart"/>
      <w:r w:rsidRPr="00AA4CAC">
        <w:rPr>
          <w:szCs w:val="18"/>
        </w:rPr>
        <w:t>Pantel</w:t>
      </w:r>
      <w:proofErr w:type="spellEnd"/>
      <w:r w:rsidRPr="00AA4CAC">
        <w:rPr>
          <w:szCs w:val="18"/>
        </w:rPr>
        <w:t>/ PIXEL</w:t>
      </w:r>
      <w:r w:rsidR="006C09A1">
        <w:rPr>
          <w:szCs w:val="18"/>
        </w:rPr>
        <w:t>I</w:t>
      </w:r>
      <w:r w:rsidRPr="00AA4CAC">
        <w:rPr>
          <w:szCs w:val="18"/>
        </w:rPr>
        <w:t>O</w:t>
      </w:r>
      <w:r w:rsidRPr="00AA4CAC">
        <w:rPr>
          <w:szCs w:val="18"/>
        </w:rPr>
        <w:br/>
      </w:r>
      <w:hyperlink r:id="rId144" w:history="1">
        <w:r w:rsidRPr="001C6A09">
          <w:rPr>
            <w:rStyle w:val="Hyperlink"/>
            <w:color w:val="000000" w:themeColor="text1"/>
            <w:szCs w:val="18"/>
            <w:u w:val="none"/>
          </w:rPr>
          <w:t>www.pixelio.de</w:t>
        </w:r>
      </w:hyperlink>
    </w:p>
    <w:p w:rsidR="0025628E" w:rsidRDefault="00995848" w:rsidP="00AD7BB9">
      <w:r w:rsidRPr="001D1FE3">
        <w:rPr>
          <w:noProof/>
          <w:lang w:eastAsia="de-DE"/>
        </w:rPr>
        <w:drawing>
          <wp:anchor distT="0" distB="0" distL="114300" distR="114300" simplePos="0" relativeHeight="251841536" behindDoc="0" locked="0" layoutInCell="0" allowOverlap="1" wp14:anchorId="56CF8301" wp14:editId="71E19D0B">
            <wp:simplePos x="0" y="0"/>
            <wp:positionH relativeFrom="rightMargin">
              <wp:posOffset>109220</wp:posOffset>
            </wp:positionH>
            <wp:positionV relativeFrom="paragraph">
              <wp:posOffset>76200</wp:posOffset>
            </wp:positionV>
            <wp:extent cx="302260" cy="323850"/>
            <wp:effectExtent l="0" t="0" r="2540" b="0"/>
            <wp:wrapNone/>
            <wp:docPr id="189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1FE3">
        <w:rPr>
          <w:noProof/>
          <w:lang w:eastAsia="de-DE"/>
        </w:rPr>
        <w:drawing>
          <wp:anchor distT="0" distB="0" distL="114300" distR="114300" simplePos="0" relativeHeight="251842560" behindDoc="0" locked="0" layoutInCell="0" allowOverlap="1" wp14:anchorId="2A7A8236" wp14:editId="38E225C3">
            <wp:simplePos x="0" y="0"/>
            <wp:positionH relativeFrom="rightMargin">
              <wp:posOffset>442595</wp:posOffset>
            </wp:positionH>
            <wp:positionV relativeFrom="paragraph">
              <wp:posOffset>77099</wp:posOffset>
            </wp:positionV>
            <wp:extent cx="345440" cy="323850"/>
            <wp:effectExtent l="0" t="0" r="0" b="0"/>
            <wp:wrapNone/>
            <wp:docPr id="189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628E" w:rsidRDefault="0025628E" w:rsidP="001D1FE3">
      <w:pPr>
        <w:pStyle w:val="MarginalieIcon"/>
        <w:framePr w:wrap="notBeside"/>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50"/>
        <w:gridCol w:w="2379"/>
        <w:gridCol w:w="1842"/>
      </w:tblGrid>
      <w:tr w:rsidR="00AD7BB9" w:rsidRPr="00A410C8" w:rsidTr="000C228B">
        <w:tc>
          <w:tcPr>
            <w:tcW w:w="3150" w:type="dxa"/>
            <w:shd w:val="clear" w:color="auto" w:fill="D9D9D9" w:themeFill="background1" w:themeFillShade="D9"/>
            <w:vAlign w:val="center"/>
          </w:tcPr>
          <w:p w:rsidR="00AD7BB9" w:rsidRPr="00A410C8" w:rsidRDefault="00AD7BB9" w:rsidP="00B35C2A">
            <w:pPr>
              <w:pStyle w:val="TabelleKopflinks"/>
            </w:pPr>
            <w:r>
              <w:t>Abbildung</w:t>
            </w:r>
          </w:p>
        </w:tc>
        <w:tc>
          <w:tcPr>
            <w:tcW w:w="2379" w:type="dxa"/>
            <w:shd w:val="clear" w:color="auto" w:fill="D9D9D9" w:themeFill="background1" w:themeFillShade="D9"/>
            <w:vAlign w:val="center"/>
          </w:tcPr>
          <w:p w:rsidR="00AD7BB9" w:rsidRPr="00A410C8" w:rsidRDefault="00AD7BB9" w:rsidP="00B35C2A">
            <w:pPr>
              <w:pStyle w:val="TabelleKopflinks"/>
            </w:pPr>
            <w:r>
              <w:t>Werkzeugbezeichnung</w:t>
            </w:r>
          </w:p>
        </w:tc>
        <w:tc>
          <w:tcPr>
            <w:tcW w:w="1842" w:type="dxa"/>
            <w:shd w:val="clear" w:color="auto" w:fill="D9D9D9" w:themeFill="background1" w:themeFillShade="D9"/>
            <w:vAlign w:val="center"/>
          </w:tcPr>
          <w:p w:rsidR="00AD7BB9" w:rsidRPr="00A410C8" w:rsidRDefault="00AD7BB9" w:rsidP="00B35C2A">
            <w:pPr>
              <w:pStyle w:val="TabelleKopflinks"/>
            </w:pPr>
            <w:r>
              <w:t>Werkzeug für den Reifenwechsel</w:t>
            </w:r>
          </w:p>
        </w:tc>
      </w:tr>
      <w:tr w:rsidR="00CB337B" w:rsidRPr="00A410C8" w:rsidTr="000C228B">
        <w:tc>
          <w:tcPr>
            <w:tcW w:w="3150" w:type="dxa"/>
            <w:shd w:val="clear" w:color="auto" w:fill="auto"/>
          </w:tcPr>
          <w:p w:rsidR="00CB337B" w:rsidRPr="00A410C8" w:rsidRDefault="00CB337B" w:rsidP="00CB337B">
            <w:pPr>
              <w:pStyle w:val="Textkrper"/>
            </w:pPr>
            <w:r>
              <w:rPr>
                <w:noProof/>
              </w:rPr>
              <w:drawing>
                <wp:inline distT="0" distB="0" distL="0" distR="0" wp14:anchorId="010421FF" wp14:editId="1698F713">
                  <wp:extent cx="1447138" cy="964079"/>
                  <wp:effectExtent l="0" t="0" r="1270" b="7620"/>
                  <wp:docPr id="1343" name="Grafik 1343" descr="C:\Users\Familie Krause\AppData\Local\Microsoft\Windows\INetCacheContent.Word\645339_original_R_B_by_Meike Pantel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milie Krause\AppData\Local\Microsoft\Windows\INetCacheContent.Word\645339_original_R_B_by_Meike Pantel_pixelio.de.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49558" cy="965691"/>
                          </a:xfrm>
                          <a:prstGeom prst="rect">
                            <a:avLst/>
                          </a:prstGeom>
                          <a:noFill/>
                          <a:ln>
                            <a:noFill/>
                          </a:ln>
                        </pic:spPr>
                      </pic:pic>
                    </a:graphicData>
                  </a:graphic>
                </wp:inline>
              </w:drawing>
            </w:r>
          </w:p>
        </w:tc>
        <w:tc>
          <w:tcPr>
            <w:tcW w:w="2379" w:type="dxa"/>
          </w:tcPr>
          <w:p w:rsidR="00CB337B" w:rsidRPr="00A410C8" w:rsidRDefault="00CB337B" w:rsidP="00CB337B">
            <w:pPr>
              <w:pStyle w:val="Textkrper"/>
              <w:jc w:val="left"/>
            </w:pPr>
            <w:proofErr w:type="spellStart"/>
            <w:r>
              <w:t>Radkreuz</w:t>
            </w:r>
            <w:proofErr w:type="spellEnd"/>
          </w:p>
        </w:tc>
        <w:tc>
          <w:tcPr>
            <w:tcW w:w="1842" w:type="dxa"/>
          </w:tcPr>
          <w:p w:rsidR="00CB337B" w:rsidRPr="00A410C8"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Pr>
                <w:noProof/>
              </w:rPr>
              <w:drawing>
                <wp:inline distT="0" distB="0" distL="0" distR="0" wp14:anchorId="054B59AA" wp14:editId="36BB91DB">
                  <wp:extent cx="1798955" cy="457043"/>
                  <wp:effectExtent l="0" t="0" r="0" b="635"/>
                  <wp:docPr id="448" name="Grafik 448" descr="C:\Users\Familie Krause\AppData\Local\Microsoft\Windows\INetCacheContent.Word\DSC_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milie Krause\AppData\Local\Microsoft\Windows\INetCacheContent.Word\DSC_4656.jpg"/>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brightnessContrast bright="20000" contrast="-40000"/>
                                    </a14:imgEffect>
                                  </a14:imgLayer>
                                </a14:imgProps>
                              </a:ext>
                              <a:ext uri="{28A0092B-C50C-407E-A947-70E740481C1C}">
                                <a14:useLocalDpi xmlns:a14="http://schemas.microsoft.com/office/drawing/2010/main" val="0"/>
                              </a:ext>
                            </a:extLst>
                          </a:blip>
                          <a:srcRect t="35739" b="26151"/>
                          <a:stretch/>
                        </pic:blipFill>
                        <pic:spPr bwMode="auto">
                          <a:xfrm>
                            <a:off x="0" y="0"/>
                            <a:ext cx="1800001" cy="4573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Pr="00A410C8" w:rsidRDefault="00CB337B" w:rsidP="00CB337B">
            <w:pPr>
              <w:pStyle w:val="Textkrper"/>
              <w:jc w:val="left"/>
            </w:pPr>
            <w:proofErr w:type="spellStart"/>
            <w:r>
              <w:t>Montierhebel</w:t>
            </w:r>
            <w:proofErr w:type="spellEnd"/>
          </w:p>
        </w:tc>
        <w:tc>
          <w:tcPr>
            <w:tcW w:w="1842" w:type="dxa"/>
          </w:tcPr>
          <w:p w:rsidR="00CB337B" w:rsidRPr="00A410C8" w:rsidRDefault="00CB337B" w:rsidP="00CB337B">
            <w:pPr>
              <w:pStyle w:val="Textkrper"/>
            </w:pPr>
            <w:r>
              <w:t>✓</w:t>
            </w:r>
          </w:p>
        </w:tc>
      </w:tr>
    </w:tbl>
    <w:p w:rsidR="00995848" w:rsidRDefault="00995848" w:rsidP="00995848">
      <w:pPr>
        <w:pStyle w:val="Marginaliegrau"/>
        <w:framePr w:wrap="around" w:x="8660" w:y="1351"/>
      </w:pPr>
      <w:r>
        <w:t xml:space="preserve">Quelle: </w:t>
      </w:r>
      <w:r w:rsidRPr="001C6A09">
        <w:rPr>
          <w:color w:val="000000" w:themeColor="text1"/>
        </w:rPr>
        <w:br/>
      </w:r>
      <w:hyperlink r:id="rId146" w:history="1">
        <w:r w:rsidR="00940985" w:rsidRPr="001C6A09">
          <w:rPr>
            <w:rStyle w:val="Hyperlink"/>
            <w:color w:val="000000" w:themeColor="text1"/>
            <w:u w:val="none"/>
          </w:rPr>
          <w:t>www.pixabay.com/de/verl%C3%A4ngerungskabel-kabel-elektronik-147580/</w:t>
        </w:r>
      </w:hyperlink>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50"/>
        <w:gridCol w:w="2379"/>
        <w:gridCol w:w="1842"/>
      </w:tblGrid>
      <w:tr w:rsidR="00CB337B" w:rsidRPr="00A410C8" w:rsidTr="000C228B">
        <w:tc>
          <w:tcPr>
            <w:tcW w:w="3150" w:type="dxa"/>
            <w:shd w:val="clear" w:color="auto" w:fill="auto"/>
          </w:tcPr>
          <w:p w:rsidR="00CB337B" w:rsidRPr="00A410C8" w:rsidRDefault="00CB337B" w:rsidP="00CB337B">
            <w:pPr>
              <w:pStyle w:val="Textkrper"/>
            </w:pPr>
            <w:r>
              <w:rPr>
                <w:noProof/>
              </w:rPr>
              <w:drawing>
                <wp:inline distT="0" distB="0" distL="0" distR="0" wp14:anchorId="142BE6CB" wp14:editId="7341BD07">
                  <wp:extent cx="1798955" cy="780890"/>
                  <wp:effectExtent l="0" t="0" r="0" b="635"/>
                  <wp:docPr id="449" name="Grafik 449" descr="C:\Users\Familie Krause\AppData\Local\Microsoft\Windows\INetCacheContent.Word\DSC_4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DSC_4663.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0325" b="24563"/>
                          <a:stretch/>
                        </pic:blipFill>
                        <pic:spPr bwMode="auto">
                          <a:xfrm>
                            <a:off x="0" y="0"/>
                            <a:ext cx="1800001" cy="7813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Pr="00A410C8" w:rsidRDefault="00CB337B" w:rsidP="00CB337B">
            <w:pPr>
              <w:pStyle w:val="Textkrper"/>
              <w:jc w:val="left"/>
            </w:pPr>
            <w:r>
              <w:t xml:space="preserve">Pinsel für </w:t>
            </w:r>
            <w:proofErr w:type="spellStart"/>
            <w:r>
              <w:t>Reifenmontie</w:t>
            </w:r>
            <w:r>
              <w:t>r</w:t>
            </w:r>
            <w:r>
              <w:t>paste</w:t>
            </w:r>
            <w:proofErr w:type="spellEnd"/>
            <w:r>
              <w:t xml:space="preserve"> </w:t>
            </w:r>
          </w:p>
        </w:tc>
        <w:tc>
          <w:tcPr>
            <w:tcW w:w="1842" w:type="dxa"/>
          </w:tcPr>
          <w:p w:rsidR="00CB337B" w:rsidRPr="00A410C8"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sidRPr="00703825">
              <w:rPr>
                <w:noProof/>
              </w:rPr>
              <w:drawing>
                <wp:inline distT="0" distB="0" distL="0" distR="0" wp14:anchorId="05D7EBC5" wp14:editId="477CA60E">
                  <wp:extent cx="1331736" cy="910852"/>
                  <wp:effectExtent l="0" t="0" r="1905" b="3810"/>
                  <wp:docPr id="450" name="Grafik 450" descr="F:\BFS pädagogische Kommission 3\Bilder\bixabay extension-cord-147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FS pädagogische Kommission 3\Bilder\bixabay extension-cord-147580.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333963" cy="912375"/>
                          </a:xfrm>
                          <a:prstGeom prst="rect">
                            <a:avLst/>
                          </a:prstGeom>
                          <a:noFill/>
                          <a:ln>
                            <a:noFill/>
                          </a:ln>
                        </pic:spPr>
                      </pic:pic>
                    </a:graphicData>
                  </a:graphic>
                </wp:inline>
              </w:drawing>
            </w:r>
          </w:p>
        </w:tc>
        <w:tc>
          <w:tcPr>
            <w:tcW w:w="2379" w:type="dxa"/>
          </w:tcPr>
          <w:p w:rsidR="00CB337B" w:rsidRDefault="00CB337B" w:rsidP="00CB337B">
            <w:pPr>
              <w:pStyle w:val="Textkrper"/>
              <w:jc w:val="left"/>
            </w:pPr>
            <w:r>
              <w:t>Verlängerungskabel</w:t>
            </w:r>
          </w:p>
        </w:tc>
        <w:tc>
          <w:tcPr>
            <w:tcW w:w="1842" w:type="dxa"/>
          </w:tcPr>
          <w:p w:rsidR="00CB337B" w:rsidRPr="00A410C8" w:rsidRDefault="00CB337B" w:rsidP="00CB337B">
            <w:pPr>
              <w:pStyle w:val="Textkrper"/>
            </w:pPr>
          </w:p>
        </w:tc>
      </w:tr>
      <w:tr w:rsidR="00CB337B" w:rsidRPr="00A410C8" w:rsidTr="000C228B">
        <w:tc>
          <w:tcPr>
            <w:tcW w:w="3150" w:type="dxa"/>
            <w:shd w:val="clear" w:color="auto" w:fill="auto"/>
          </w:tcPr>
          <w:p w:rsidR="00CB337B" w:rsidRPr="00A410C8" w:rsidRDefault="00CB337B" w:rsidP="00CB337B">
            <w:pPr>
              <w:pStyle w:val="Textkrper"/>
            </w:pPr>
            <w:r>
              <w:rPr>
                <w:noProof/>
              </w:rPr>
              <w:drawing>
                <wp:inline distT="0" distB="0" distL="0" distR="0" wp14:anchorId="13FB377D" wp14:editId="278C6611">
                  <wp:extent cx="1798955" cy="762000"/>
                  <wp:effectExtent l="0" t="0" r="0" b="0"/>
                  <wp:docPr id="451" name="Grafik 451" descr="C:\Users\Familie Krause\AppData\Local\Microsoft\Windows\INetCacheContent.Word\DSC_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milie Krause\AppData\Local\Microsoft\Windows\INetCacheContent.Word\DSC_4667.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9853" b="16610"/>
                          <a:stretch/>
                        </pic:blipFill>
                        <pic:spPr bwMode="auto">
                          <a:xfrm>
                            <a:off x="0" y="0"/>
                            <a:ext cx="1800001" cy="7624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r w:rsidRPr="003445FA">
              <w:t>Auswuchtzange</w:t>
            </w:r>
          </w:p>
        </w:tc>
        <w:tc>
          <w:tcPr>
            <w:tcW w:w="1842" w:type="dxa"/>
          </w:tcPr>
          <w:p w:rsidR="00CB337B" w:rsidRPr="00A410C8"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Pr>
                <w:noProof/>
              </w:rPr>
              <w:drawing>
                <wp:inline distT="0" distB="0" distL="0" distR="0" wp14:anchorId="47075BEE" wp14:editId="005E878A">
                  <wp:extent cx="1327274" cy="1137037"/>
                  <wp:effectExtent l="0" t="0" r="6350" b="6350"/>
                  <wp:docPr id="452" name="Grafik 452" descr="C:\Users\Familie Krause\AppData\Local\Microsoft\Windows\INetCacheContent.Word\DSC_4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ie Krause\AppData\Local\Microsoft\Windows\INetCacheContent.Word\DSC_4680.jpg"/>
                          <pic:cNvPicPr>
                            <a:picLocks noChangeAspect="1" noChangeArrowheads="1"/>
                          </pic:cNvPicPr>
                        </pic:nvPicPr>
                        <pic:blipFill rotWithShape="1">
                          <a:blip r:embed="rId148" cstate="print">
                            <a:extLst>
                              <a:ext uri="{BEBA8EAE-BF5A-486C-A8C5-ECC9F3942E4B}">
                                <a14:imgProps xmlns:a14="http://schemas.microsoft.com/office/drawing/2010/main">
                                  <a14:imgLayer r:embed="rId149">
                                    <a14:imgEffect>
                                      <a14:brightnessContrast bright="40000" contrast="-40000"/>
                                    </a14:imgEffect>
                                  </a14:imgLayer>
                                </a14:imgProps>
                              </a:ext>
                              <a:ext uri="{28A0092B-C50C-407E-A947-70E740481C1C}">
                                <a14:useLocalDpi xmlns:a14="http://schemas.microsoft.com/office/drawing/2010/main" val="0"/>
                              </a:ext>
                            </a:extLst>
                          </a:blip>
                          <a:srcRect l="12415" t="6352" r="23902" b="11813"/>
                          <a:stretch/>
                        </pic:blipFill>
                        <pic:spPr bwMode="auto">
                          <a:xfrm>
                            <a:off x="0" y="0"/>
                            <a:ext cx="1329494" cy="11389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r>
              <w:t>Lappen</w:t>
            </w:r>
          </w:p>
        </w:tc>
        <w:tc>
          <w:tcPr>
            <w:tcW w:w="1842" w:type="dxa"/>
          </w:tcPr>
          <w:p w:rsidR="00CB337B" w:rsidRPr="00A410C8"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Pr>
                <w:noProof/>
              </w:rPr>
              <w:lastRenderedPageBreak/>
              <w:drawing>
                <wp:inline distT="0" distB="0" distL="0" distR="0" wp14:anchorId="228541FD" wp14:editId="6D414972">
                  <wp:extent cx="1864672" cy="1341772"/>
                  <wp:effectExtent l="0" t="5398" r="0" b="0"/>
                  <wp:docPr id="453" name="Grafik 453" descr="C:\Users\Familie Krause\AppData\Local\Microsoft\Windows\INetCacheContent.Word\DSC_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milie Krause\AppData\Local\Microsoft\Windows\INetCacheContent.Word\DSC_4652.jpg"/>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5992" t="5953" r="12941" b="6546"/>
                          <a:stretch/>
                        </pic:blipFill>
                        <pic:spPr bwMode="auto">
                          <a:xfrm rot="16200000">
                            <a:off x="0" y="0"/>
                            <a:ext cx="1867193" cy="13435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r>
              <w:t>Räderwuchtmaschine</w:t>
            </w:r>
          </w:p>
        </w:tc>
        <w:tc>
          <w:tcPr>
            <w:tcW w:w="1842" w:type="dxa"/>
          </w:tcPr>
          <w:p w:rsidR="00CB337B" w:rsidRPr="00A410C8"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Pr>
                <w:noProof/>
              </w:rPr>
              <w:drawing>
                <wp:inline distT="0" distB="0" distL="0" distR="0" wp14:anchorId="05C6F8F3" wp14:editId="3D49329B">
                  <wp:extent cx="1389531" cy="1359673"/>
                  <wp:effectExtent l="0" t="0" r="1270" b="0"/>
                  <wp:docPr id="457" name="Grafik 457" descr="C:\Users\Familie Krause\AppData\Local\Microsoft\Windows\INetCacheContent.Word\DSC_4641 - bearbe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DSC_4641 - bearbeitet.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92760" cy="1362833"/>
                          </a:xfrm>
                          <a:prstGeom prst="rect">
                            <a:avLst/>
                          </a:prstGeom>
                          <a:noFill/>
                          <a:ln>
                            <a:noFill/>
                          </a:ln>
                        </pic:spPr>
                      </pic:pic>
                    </a:graphicData>
                  </a:graphic>
                </wp:inline>
              </w:drawing>
            </w:r>
          </w:p>
        </w:tc>
        <w:tc>
          <w:tcPr>
            <w:tcW w:w="2379" w:type="dxa"/>
          </w:tcPr>
          <w:p w:rsidR="00CB337B" w:rsidRDefault="00CB337B" w:rsidP="00CB337B">
            <w:pPr>
              <w:pStyle w:val="Textkrper"/>
              <w:jc w:val="left"/>
            </w:pPr>
            <w:r>
              <w:t>Hebebühne</w:t>
            </w:r>
          </w:p>
        </w:tc>
        <w:tc>
          <w:tcPr>
            <w:tcW w:w="1842" w:type="dxa"/>
          </w:tcPr>
          <w:p w:rsidR="00CB337B" w:rsidRPr="00A410C8"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Pr>
                <w:noProof/>
              </w:rPr>
              <w:drawing>
                <wp:inline distT="0" distB="0" distL="0" distR="0" wp14:anchorId="07037A9D" wp14:editId="2B83919C">
                  <wp:extent cx="1369793" cy="1137037"/>
                  <wp:effectExtent l="0" t="0" r="1905" b="6350"/>
                  <wp:docPr id="458" name="Grafik 458" descr="C:\Users\Familie Krause\AppData\Local\Microsoft\Windows\INetCacheContent.Word\DSC_4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milie Krause\AppData\Local\Microsoft\Windows\INetCacheContent.Word\DSC_4678.jpg"/>
                          <pic:cNvPicPr>
                            <a:picLocks noChangeAspect="1" noChangeArrowheads="1"/>
                          </pic:cNvPicPr>
                        </pic:nvPicPr>
                        <pic:blipFill rotWithShape="1">
                          <a:blip r:embed="rId152" cstate="print">
                            <a:extLst>
                              <a:ext uri="{BEBA8EAE-BF5A-486C-A8C5-ECC9F3942E4B}">
                                <a14:imgProps xmlns:a14="http://schemas.microsoft.com/office/drawing/2010/main">
                                  <a14:imgLayer r:embed="rId153">
                                    <a14:imgEffect>
                                      <a14:brightnessContrast bright="40000" contrast="-40000"/>
                                    </a14:imgEffect>
                                  </a14:imgLayer>
                                </a14:imgProps>
                              </a:ext>
                              <a:ext uri="{28A0092B-C50C-407E-A947-70E740481C1C}">
                                <a14:useLocalDpi xmlns:a14="http://schemas.microsoft.com/office/drawing/2010/main" val="0"/>
                              </a:ext>
                            </a:extLst>
                          </a:blip>
                          <a:srcRect l="17473" t="7947" r="31124" b="28049"/>
                          <a:stretch/>
                        </pic:blipFill>
                        <pic:spPr bwMode="auto">
                          <a:xfrm>
                            <a:off x="0" y="0"/>
                            <a:ext cx="1372084" cy="11389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r>
              <w:t>Nuss</w:t>
            </w:r>
          </w:p>
        </w:tc>
        <w:tc>
          <w:tcPr>
            <w:tcW w:w="1842" w:type="dxa"/>
          </w:tcPr>
          <w:p w:rsidR="00CB337B" w:rsidRPr="00A410C8"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Pr>
                <w:noProof/>
              </w:rPr>
              <w:drawing>
                <wp:inline distT="0" distB="0" distL="0" distR="0" wp14:anchorId="2ECF6DD0" wp14:editId="66B48BD1">
                  <wp:extent cx="1798955" cy="390385"/>
                  <wp:effectExtent l="0" t="0" r="0" b="0"/>
                  <wp:docPr id="459" name="Grafik 459" descr="C:\Users\Familie Krause\AppData\Local\Microsoft\Windows\INetCacheContent.Word\DSC_4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ie Krause\AppData\Local\Microsoft\Windows\INetCacheContent.Word\DSC_4675.jpg"/>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brightnessContrast bright="40000" contrast="-40000"/>
                                    </a14:imgEffect>
                                  </a14:imgLayer>
                                </a14:imgProps>
                              </a:ext>
                              <a:ext uri="{28A0092B-C50C-407E-A947-70E740481C1C}">
                                <a14:useLocalDpi xmlns:a14="http://schemas.microsoft.com/office/drawing/2010/main" val="0"/>
                              </a:ext>
                            </a:extLst>
                          </a:blip>
                          <a:srcRect t="33357" b="34092"/>
                          <a:stretch/>
                        </pic:blipFill>
                        <pic:spPr bwMode="auto">
                          <a:xfrm>
                            <a:off x="0" y="0"/>
                            <a:ext cx="1800001" cy="3906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r>
              <w:t>Drehmomentschlüssel</w:t>
            </w:r>
          </w:p>
        </w:tc>
        <w:tc>
          <w:tcPr>
            <w:tcW w:w="1842" w:type="dxa"/>
          </w:tcPr>
          <w:p w:rsidR="00CB337B" w:rsidRPr="00A410C8"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sidRPr="009B4FF4">
              <w:rPr>
                <w:noProof/>
              </w:rPr>
              <w:drawing>
                <wp:inline distT="0" distB="0" distL="0" distR="0" wp14:anchorId="5C19AD57" wp14:editId="601BBF24">
                  <wp:extent cx="1353725" cy="1622066"/>
                  <wp:effectExtent l="0" t="0" r="0" b="0"/>
                  <wp:docPr id="460" name="Grafik 460" descr="F:\BFS pädagogische Kommission 3\Bilder\DSC_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3\Bilder\DSC_4654.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6069" b="14032"/>
                          <a:stretch/>
                        </pic:blipFill>
                        <pic:spPr bwMode="auto">
                          <a:xfrm>
                            <a:off x="0" y="0"/>
                            <a:ext cx="1355989" cy="16247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proofErr w:type="spellStart"/>
            <w:r>
              <w:t>Reifenmontiermaschine</w:t>
            </w:r>
            <w:proofErr w:type="spellEnd"/>
          </w:p>
        </w:tc>
        <w:tc>
          <w:tcPr>
            <w:tcW w:w="1842" w:type="dxa"/>
          </w:tcPr>
          <w:p w:rsidR="00CB337B" w:rsidRPr="00A410C8" w:rsidRDefault="00CB337B" w:rsidP="00CB337B">
            <w:pPr>
              <w:pStyle w:val="Textkrper"/>
            </w:pPr>
            <w:r>
              <w:t>✓</w:t>
            </w:r>
          </w:p>
        </w:tc>
      </w:tr>
    </w:tbl>
    <w:p w:rsidR="0025628E" w:rsidRPr="00843CEF" w:rsidRDefault="0025628E" w:rsidP="00940985">
      <w:pPr>
        <w:pStyle w:val="Marginaliegrau"/>
        <w:framePr w:wrap="around" w:x="8661" w:y="17"/>
        <w:rPr>
          <w:szCs w:val="18"/>
        </w:rPr>
      </w:pPr>
      <w:r w:rsidRPr="00843CEF">
        <w:rPr>
          <w:szCs w:val="18"/>
        </w:rPr>
        <w:t xml:space="preserve">Quelle: </w:t>
      </w:r>
      <w:r w:rsidR="00940985">
        <w:rPr>
          <w:szCs w:val="18"/>
        </w:rPr>
        <w:br/>
      </w:r>
      <w:hyperlink r:id="rId155" w:history="1">
        <w:r w:rsidR="000B2E63" w:rsidRPr="001C6A09">
          <w:rPr>
            <w:rStyle w:val="Hyperlink"/>
            <w:rFonts w:asciiTheme="minorHAnsi" w:hAnsiTheme="minorHAnsi"/>
            <w:color w:val="000000" w:themeColor="text1"/>
            <w:szCs w:val="18"/>
            <w:u w:val="none"/>
          </w:rPr>
          <w:t>www.pixabay.com/de/bohrmaschine-bohrer-werkzeuge-152896/</w:t>
        </w:r>
      </w:hyperlink>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50"/>
        <w:gridCol w:w="2379"/>
        <w:gridCol w:w="1842"/>
      </w:tblGrid>
      <w:tr w:rsidR="00CB337B" w:rsidRPr="00A410C8" w:rsidTr="000C228B">
        <w:tc>
          <w:tcPr>
            <w:tcW w:w="3150" w:type="dxa"/>
            <w:shd w:val="clear" w:color="auto" w:fill="auto"/>
          </w:tcPr>
          <w:p w:rsidR="00CB337B" w:rsidRPr="00A410C8" w:rsidRDefault="00CB337B" w:rsidP="00CB337B">
            <w:pPr>
              <w:pStyle w:val="Textkrper"/>
            </w:pPr>
            <w:r w:rsidRPr="009B4FF4">
              <w:rPr>
                <w:noProof/>
              </w:rPr>
              <w:drawing>
                <wp:inline distT="0" distB="0" distL="0" distR="0" wp14:anchorId="199A17CF" wp14:editId="47901FF7">
                  <wp:extent cx="1352156" cy="1224500"/>
                  <wp:effectExtent l="0" t="0" r="635" b="0"/>
                  <wp:docPr id="461" name="Grafik 461" descr="F:\BFS pädagogische Kommission 3\Bilder\pixabay power-drill-1528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BFS pädagogische Kommission 3\Bilder\pixabay power-drill-152896.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54417" cy="1226548"/>
                          </a:xfrm>
                          <a:prstGeom prst="rect">
                            <a:avLst/>
                          </a:prstGeom>
                          <a:noFill/>
                          <a:ln>
                            <a:noFill/>
                          </a:ln>
                        </pic:spPr>
                      </pic:pic>
                    </a:graphicData>
                  </a:graphic>
                </wp:inline>
              </w:drawing>
            </w:r>
          </w:p>
        </w:tc>
        <w:tc>
          <w:tcPr>
            <w:tcW w:w="2379" w:type="dxa"/>
          </w:tcPr>
          <w:p w:rsidR="00CB337B" w:rsidRDefault="00CB337B" w:rsidP="00CB337B">
            <w:pPr>
              <w:pStyle w:val="Textkrper"/>
              <w:jc w:val="left"/>
            </w:pPr>
            <w:r>
              <w:t>Bohrmaschine</w:t>
            </w:r>
          </w:p>
        </w:tc>
        <w:tc>
          <w:tcPr>
            <w:tcW w:w="1842" w:type="dxa"/>
          </w:tcPr>
          <w:p w:rsidR="00CB337B" w:rsidRPr="00A410C8" w:rsidRDefault="00CB337B" w:rsidP="00CB337B">
            <w:pPr>
              <w:pStyle w:val="Textkrper"/>
            </w:pPr>
          </w:p>
        </w:tc>
      </w:tr>
      <w:tr w:rsidR="00CB337B" w:rsidRPr="00A410C8" w:rsidTr="000C228B">
        <w:tc>
          <w:tcPr>
            <w:tcW w:w="3150" w:type="dxa"/>
            <w:shd w:val="clear" w:color="auto" w:fill="auto"/>
          </w:tcPr>
          <w:p w:rsidR="00CB337B" w:rsidRPr="00A410C8" w:rsidRDefault="00385BEC" w:rsidP="00CB337B">
            <w:pPr>
              <w:pStyle w:val="Textkrper"/>
            </w:pPr>
            <w:r>
              <w:rPr>
                <w:noProof/>
              </w:rPr>
              <w:lastRenderedPageBreak/>
              <w:drawing>
                <wp:inline distT="0" distB="0" distL="0" distR="0" wp14:anchorId="71CDAD5C" wp14:editId="7A809AD4">
                  <wp:extent cx="802256" cy="1600957"/>
                  <wp:effectExtent l="0" t="0" r="0" b="0"/>
                  <wp:docPr id="56" name="Grafik 56" descr="C:\Users\Unger.Birgit\Desktop\Felgenreini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nger.Birgit\Desktop\Felgenreiniger.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802243" cy="1600931"/>
                          </a:xfrm>
                          <a:prstGeom prst="rect">
                            <a:avLst/>
                          </a:prstGeom>
                          <a:noFill/>
                          <a:ln>
                            <a:noFill/>
                          </a:ln>
                        </pic:spPr>
                      </pic:pic>
                    </a:graphicData>
                  </a:graphic>
                </wp:inline>
              </w:drawing>
            </w:r>
          </w:p>
        </w:tc>
        <w:tc>
          <w:tcPr>
            <w:tcW w:w="2379" w:type="dxa"/>
          </w:tcPr>
          <w:p w:rsidR="00CB337B" w:rsidRDefault="00CB337B" w:rsidP="00CB337B">
            <w:pPr>
              <w:pStyle w:val="Textkrper"/>
              <w:jc w:val="left"/>
            </w:pPr>
            <w:r>
              <w:t>Felgenreiniger</w:t>
            </w:r>
          </w:p>
        </w:tc>
        <w:tc>
          <w:tcPr>
            <w:tcW w:w="1842" w:type="dxa"/>
          </w:tcPr>
          <w:p w:rsidR="00CB337B" w:rsidRPr="00A410C8" w:rsidRDefault="00CB337B" w:rsidP="00CB337B">
            <w:pPr>
              <w:pStyle w:val="Textkrper"/>
            </w:pPr>
            <w:r>
              <w:t>✓</w:t>
            </w:r>
          </w:p>
        </w:tc>
      </w:tr>
    </w:tbl>
    <w:p w:rsidR="00385BEC" w:rsidRPr="001C6A09" w:rsidRDefault="00385BEC" w:rsidP="00385BEC">
      <w:pPr>
        <w:pStyle w:val="Marginaliegrau"/>
        <w:framePr w:wrap="around" w:x="8769" w:y="-2618"/>
        <w:rPr>
          <w:vanish/>
          <w:color w:val="000000" w:themeColor="text1"/>
        </w:rPr>
      </w:pPr>
      <w:r>
        <w:t xml:space="preserve">Quelle: </w:t>
      </w:r>
      <w:r>
        <w:br/>
      </w:r>
      <w:r w:rsidRPr="00A8500D">
        <w:t>https://pixabay.com/de/flasche-kunststoff-spritzen-146221/</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50"/>
        <w:gridCol w:w="2379"/>
        <w:gridCol w:w="1842"/>
      </w:tblGrid>
      <w:tr w:rsidR="00CB337B" w:rsidRPr="00A410C8" w:rsidTr="000C228B">
        <w:tc>
          <w:tcPr>
            <w:tcW w:w="3150" w:type="dxa"/>
            <w:shd w:val="clear" w:color="auto" w:fill="auto"/>
          </w:tcPr>
          <w:p w:rsidR="00CB337B" w:rsidRPr="00A410C8" w:rsidRDefault="00CB337B" w:rsidP="00CB337B">
            <w:pPr>
              <w:pStyle w:val="Textkrper"/>
            </w:pPr>
            <w:r w:rsidRPr="009B4FF4">
              <w:rPr>
                <w:noProof/>
              </w:rPr>
              <w:drawing>
                <wp:inline distT="0" distB="0" distL="0" distR="0" wp14:anchorId="08086248" wp14:editId="44AF11B6">
                  <wp:extent cx="1800000" cy="556495"/>
                  <wp:effectExtent l="0" t="0" r="0" b="0"/>
                  <wp:docPr id="463" name="Grafik 463" descr="F:\BFS pädagogische Kommission 3\Bilder\DSC_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3\Bilder\DSC_4679.JPG"/>
                          <pic:cNvPicPr>
                            <a:picLocks noChangeAspect="1" noChangeArrowheads="1"/>
                          </pic:cNvPicPr>
                        </pic:nvPicPr>
                        <pic:blipFill rotWithShape="1">
                          <a:blip r:embed="rId133" cstate="print">
                            <a:extLst>
                              <a:ext uri="{BEBA8EAE-BF5A-486C-A8C5-ECC9F3942E4B}">
                                <a14:imgProps xmlns:a14="http://schemas.microsoft.com/office/drawing/2010/main">
                                  <a14:imgLayer r:embed="rId134">
                                    <a14:imgEffect>
                                      <a14:brightnessContrast bright="40000" contrast="-40000"/>
                                    </a14:imgEffect>
                                  </a14:imgLayer>
                                </a14:imgProps>
                              </a:ext>
                              <a:ext uri="{28A0092B-C50C-407E-A947-70E740481C1C}">
                                <a14:useLocalDpi xmlns:a14="http://schemas.microsoft.com/office/drawing/2010/main" val="0"/>
                              </a:ext>
                            </a:extLst>
                          </a:blip>
                          <a:srcRect l="9865" t="26764" r="15397" b="38584"/>
                          <a:stretch/>
                        </pic:blipFill>
                        <pic:spPr bwMode="auto">
                          <a:xfrm>
                            <a:off x="0" y="0"/>
                            <a:ext cx="1800000" cy="556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r>
              <w:t>Schlitzschraubendreher</w:t>
            </w:r>
          </w:p>
        </w:tc>
        <w:tc>
          <w:tcPr>
            <w:tcW w:w="1842" w:type="dxa"/>
          </w:tcPr>
          <w:p w:rsidR="00CB337B" w:rsidRPr="00A410C8"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sidRPr="009B4FF4">
              <w:rPr>
                <w:noProof/>
              </w:rPr>
              <w:drawing>
                <wp:inline distT="0" distB="0" distL="0" distR="0" wp14:anchorId="0B475DBE" wp14:editId="4BE407B5">
                  <wp:extent cx="1406325" cy="1526651"/>
                  <wp:effectExtent l="0" t="0" r="3810" b="0"/>
                  <wp:docPr id="464" name="Grafik 464" descr="F:\BFS pädagogische Kommission 3\Bilder\DSC_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3\Bilder\DSC_4671.JPG"/>
                          <pic:cNvPicPr>
                            <a:picLocks noChangeAspect="1" noChangeArrowheads="1"/>
                          </pic:cNvPicPr>
                        </pic:nvPicPr>
                        <pic:blipFill rotWithShape="1">
                          <a:blip r:embed="rId157" cstate="print">
                            <a:extLst>
                              <a:ext uri="{BEBA8EAE-BF5A-486C-A8C5-ECC9F3942E4B}">
                                <a14:imgProps xmlns:a14="http://schemas.microsoft.com/office/drawing/2010/main">
                                  <a14:imgLayer r:embed="rId158">
                                    <a14:imgEffect>
                                      <a14:brightnessContrast bright="20000" contrast="-40000"/>
                                    </a14:imgEffect>
                                  </a14:imgLayer>
                                </a14:imgProps>
                              </a:ext>
                              <a:ext uri="{28A0092B-C50C-407E-A947-70E740481C1C}">
                                <a14:useLocalDpi xmlns:a14="http://schemas.microsoft.com/office/drawing/2010/main" val="0"/>
                              </a:ext>
                            </a:extLst>
                          </a:blip>
                          <a:srcRect l="10242" r="28333"/>
                          <a:stretch/>
                        </pic:blipFill>
                        <pic:spPr bwMode="auto">
                          <a:xfrm>
                            <a:off x="0" y="0"/>
                            <a:ext cx="1408677" cy="15292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r>
              <w:t>Schlagschrauber</w:t>
            </w:r>
          </w:p>
        </w:tc>
        <w:tc>
          <w:tcPr>
            <w:tcW w:w="1842" w:type="dxa"/>
          </w:tcPr>
          <w:p w:rsidR="00CB337B"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sidRPr="00703825">
              <w:rPr>
                <w:noProof/>
              </w:rPr>
              <w:drawing>
                <wp:inline distT="0" distB="0" distL="0" distR="0" wp14:anchorId="060881C0" wp14:editId="0F6651CF">
                  <wp:extent cx="1800000" cy="690640"/>
                  <wp:effectExtent l="0" t="0" r="0" b="0"/>
                  <wp:docPr id="465" name="Grafik 465" descr="F:\BFS pädagogische Kommission 3\Bilder\DSC_4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3\Bilder\DSC_4669.JPG"/>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brightnessContrast bright="20000" contrast="-40000"/>
                                    </a14:imgEffect>
                                  </a14:imgLayer>
                                </a14:imgProps>
                              </a:ext>
                              <a:ext uri="{28A0092B-C50C-407E-A947-70E740481C1C}">
                                <a14:useLocalDpi xmlns:a14="http://schemas.microsoft.com/office/drawing/2010/main" val="0"/>
                              </a:ext>
                            </a:extLst>
                          </a:blip>
                          <a:srcRect t="30708" r="19923" b="23215"/>
                          <a:stretch/>
                        </pic:blipFill>
                        <pic:spPr bwMode="auto">
                          <a:xfrm>
                            <a:off x="0" y="0"/>
                            <a:ext cx="1800000" cy="690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proofErr w:type="spellStart"/>
            <w:r>
              <w:t>Ventileinzieher</w:t>
            </w:r>
            <w:proofErr w:type="spellEnd"/>
          </w:p>
        </w:tc>
        <w:tc>
          <w:tcPr>
            <w:tcW w:w="1842" w:type="dxa"/>
          </w:tcPr>
          <w:p w:rsidR="00CB337B"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sidRPr="00703825">
              <w:rPr>
                <w:noProof/>
              </w:rPr>
              <w:drawing>
                <wp:inline distT="0" distB="0" distL="0" distR="0" wp14:anchorId="635D285F" wp14:editId="07E2AADE">
                  <wp:extent cx="1800000" cy="630832"/>
                  <wp:effectExtent l="0" t="0" r="0" b="0"/>
                  <wp:docPr id="466" name="Grafik 466" descr="F:\BFS pädagogische Kommission 3\Bilder\DSC_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FS pädagogische Kommission 3\Bilder\DSC_4664.JPG"/>
                          <pic:cNvPicPr>
                            <a:picLocks noChangeAspect="1" noChangeArrowheads="1"/>
                          </pic:cNvPicPr>
                        </pic:nvPicPr>
                        <pic:blipFill rotWithShape="1">
                          <a:blip r:embed="rId139" cstate="print">
                            <a:extLst>
                              <a:ext uri="{BEBA8EAE-BF5A-486C-A8C5-ECC9F3942E4B}">
                                <a14:imgProps xmlns:a14="http://schemas.microsoft.com/office/drawing/2010/main">
                                  <a14:imgLayer r:embed="rId140">
                                    <a14:imgEffect>
                                      <a14:brightnessContrast bright="20000" contrast="-40000"/>
                                    </a14:imgEffect>
                                  </a14:imgLayer>
                                </a14:imgProps>
                              </a:ext>
                              <a:ext uri="{28A0092B-C50C-407E-A947-70E740481C1C}">
                                <a14:useLocalDpi xmlns:a14="http://schemas.microsoft.com/office/drawing/2010/main" val="0"/>
                              </a:ext>
                            </a:extLst>
                          </a:blip>
                          <a:srcRect l="14433" t="30721" r="14181" b="31760"/>
                          <a:stretch/>
                        </pic:blipFill>
                        <pic:spPr bwMode="auto">
                          <a:xfrm>
                            <a:off x="0" y="0"/>
                            <a:ext cx="1800000" cy="6308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r>
              <w:t>Ventileinsatzschraube</w:t>
            </w:r>
            <w:r>
              <w:t>n</w:t>
            </w:r>
            <w:r>
              <w:t>dreher</w:t>
            </w:r>
          </w:p>
        </w:tc>
        <w:tc>
          <w:tcPr>
            <w:tcW w:w="1842" w:type="dxa"/>
          </w:tcPr>
          <w:p w:rsidR="00CB337B" w:rsidRDefault="00CB337B" w:rsidP="00CB337B">
            <w:pPr>
              <w:pStyle w:val="Textkrper"/>
            </w:pPr>
            <w:r>
              <w:t>✓</w:t>
            </w:r>
          </w:p>
        </w:tc>
      </w:tr>
    </w:tbl>
    <w:p w:rsidR="0025628E" w:rsidRDefault="0025628E" w:rsidP="000B2E63">
      <w:pPr>
        <w:pStyle w:val="Marginaliegrau"/>
        <w:framePr w:wrap="around" w:x="8674" w:y="-2"/>
      </w:pPr>
      <w:r>
        <w:t xml:space="preserve">Quelle: </w:t>
      </w:r>
      <w:proofErr w:type="spellStart"/>
      <w:r w:rsidR="00264E5A">
        <w:t>Gedore</w:t>
      </w:r>
      <w:proofErr w:type="spellEnd"/>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50"/>
        <w:gridCol w:w="2379"/>
        <w:gridCol w:w="1842"/>
      </w:tblGrid>
      <w:tr w:rsidR="00CB337B" w:rsidRPr="00A410C8" w:rsidTr="000C228B">
        <w:tc>
          <w:tcPr>
            <w:tcW w:w="3150" w:type="dxa"/>
            <w:shd w:val="clear" w:color="auto" w:fill="auto"/>
          </w:tcPr>
          <w:p w:rsidR="00CB337B" w:rsidRPr="00A410C8" w:rsidRDefault="00264E5A" w:rsidP="00CB337B">
            <w:pPr>
              <w:pStyle w:val="Textkrper"/>
            </w:pPr>
            <w:r>
              <w:rPr>
                <w:noProof/>
              </w:rPr>
              <w:drawing>
                <wp:inline distT="0" distB="0" distL="0" distR="0" wp14:anchorId="1DC1BEC6" wp14:editId="2CC06748">
                  <wp:extent cx="1407381" cy="884025"/>
                  <wp:effectExtent l="0" t="0" r="2540" b="0"/>
                  <wp:docPr id="1873" name="Grafik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10815" cy="886182"/>
                          </a:xfrm>
                          <a:prstGeom prst="rect">
                            <a:avLst/>
                          </a:prstGeom>
                          <a:noFill/>
                        </pic:spPr>
                      </pic:pic>
                    </a:graphicData>
                  </a:graphic>
                </wp:inline>
              </w:drawing>
            </w:r>
          </w:p>
        </w:tc>
        <w:tc>
          <w:tcPr>
            <w:tcW w:w="2379" w:type="dxa"/>
          </w:tcPr>
          <w:p w:rsidR="00CB337B" w:rsidRDefault="00CB337B" w:rsidP="00CB337B">
            <w:pPr>
              <w:pStyle w:val="Textkrper"/>
              <w:jc w:val="left"/>
            </w:pPr>
            <w:r>
              <w:t>Radkappenabzieher</w:t>
            </w:r>
          </w:p>
        </w:tc>
        <w:tc>
          <w:tcPr>
            <w:tcW w:w="1842" w:type="dxa"/>
          </w:tcPr>
          <w:p w:rsidR="00CB337B"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sidRPr="00703825">
              <w:rPr>
                <w:noProof/>
              </w:rPr>
              <w:drawing>
                <wp:inline distT="0" distB="0" distL="0" distR="0" wp14:anchorId="6C46F538" wp14:editId="793A4ACB">
                  <wp:extent cx="1407381" cy="1297320"/>
                  <wp:effectExtent l="0" t="0" r="2540" b="0"/>
                  <wp:docPr id="468" name="Grafik 468" descr="F:\BFS pädagogische Kommission 3\Bilder\DSC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FS pädagogische Kommission 3\Bilder\DSC_4684.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20856" t="10810" r="14626"/>
                          <a:stretch/>
                        </pic:blipFill>
                        <pic:spPr bwMode="auto">
                          <a:xfrm>
                            <a:off x="0" y="0"/>
                            <a:ext cx="1409734" cy="12994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r>
              <w:t>Klebegewichtentferner</w:t>
            </w:r>
          </w:p>
        </w:tc>
        <w:tc>
          <w:tcPr>
            <w:tcW w:w="1842" w:type="dxa"/>
          </w:tcPr>
          <w:p w:rsidR="00CB337B" w:rsidRDefault="00CB337B" w:rsidP="00CB337B">
            <w:pPr>
              <w:pStyle w:val="Textkrper"/>
            </w:pPr>
            <w:r>
              <w:t>✓</w:t>
            </w:r>
          </w:p>
        </w:tc>
      </w:tr>
      <w:tr w:rsidR="00CB337B" w:rsidRPr="00A410C8" w:rsidTr="000C228B">
        <w:tc>
          <w:tcPr>
            <w:tcW w:w="3150" w:type="dxa"/>
            <w:shd w:val="clear" w:color="auto" w:fill="auto"/>
          </w:tcPr>
          <w:p w:rsidR="00CB337B" w:rsidRPr="00A410C8" w:rsidRDefault="00CB337B" w:rsidP="00CB337B">
            <w:pPr>
              <w:pStyle w:val="Textkrper"/>
            </w:pPr>
            <w:r w:rsidRPr="00703825">
              <w:rPr>
                <w:noProof/>
              </w:rPr>
              <w:drawing>
                <wp:inline distT="0" distB="0" distL="0" distR="0" wp14:anchorId="4C544BB3" wp14:editId="58E8F8E7">
                  <wp:extent cx="1455089" cy="832527"/>
                  <wp:effectExtent l="0" t="0" r="0" b="5715"/>
                  <wp:docPr id="469" name="Grafik 469" descr="F:\BFS pädagogische Kommission 3\Bilder\DSC_4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3\Bilder\DSC_4670.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7962" r="2532" b="8407"/>
                          <a:stretch/>
                        </pic:blipFill>
                        <pic:spPr bwMode="auto">
                          <a:xfrm>
                            <a:off x="0" y="0"/>
                            <a:ext cx="1460973" cy="8358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79" w:type="dxa"/>
          </w:tcPr>
          <w:p w:rsidR="00CB337B" w:rsidRDefault="00CB337B" w:rsidP="00CB337B">
            <w:pPr>
              <w:pStyle w:val="Textkrper"/>
              <w:jc w:val="left"/>
            </w:pPr>
            <w:r>
              <w:t>Druckfüllgerät mit M</w:t>
            </w:r>
            <w:r>
              <w:t>a</w:t>
            </w:r>
            <w:r>
              <w:t>nometer</w:t>
            </w:r>
          </w:p>
        </w:tc>
        <w:tc>
          <w:tcPr>
            <w:tcW w:w="1842" w:type="dxa"/>
          </w:tcPr>
          <w:p w:rsidR="00CB337B" w:rsidRDefault="00CB337B" w:rsidP="00CB337B">
            <w:pPr>
              <w:pStyle w:val="Textkrper"/>
            </w:pPr>
            <w:r>
              <w:t>✓</w:t>
            </w:r>
          </w:p>
        </w:tc>
      </w:tr>
    </w:tbl>
    <w:p w:rsidR="00AD7BB9" w:rsidRDefault="00AD7BB9" w:rsidP="00AD7BB9"/>
    <w:p w:rsidR="00691AAB" w:rsidRDefault="00691AA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D7BB9" w:rsidRPr="00B51DE9" w:rsidTr="00691AAB">
        <w:trPr>
          <w:trHeight w:val="523"/>
        </w:trPr>
        <w:tc>
          <w:tcPr>
            <w:tcW w:w="3119" w:type="dxa"/>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lastRenderedPageBreak/>
              <w:br w:type="page"/>
              <w:t>Lernfeld</w:t>
            </w:r>
          </w:p>
          <w:p w:rsidR="00AD7BB9" w:rsidRDefault="00AD7BB9" w:rsidP="00B35C2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t>Titel</w:t>
            </w:r>
          </w:p>
          <w:p w:rsidR="00AD7BB9" w:rsidRDefault="001D1FE3" w:rsidP="005331BE">
            <w:pPr>
              <w:pStyle w:val="TabelleKopflinks"/>
            </w:pPr>
            <w:r>
              <w:t xml:space="preserve">Planen und Entscheiden </w:t>
            </w:r>
            <w:r w:rsidR="005331BE">
              <w:t>–</w:t>
            </w:r>
            <w:r>
              <w:t xml:space="preserve"> Werkzeug</w:t>
            </w:r>
            <w:r w:rsidR="00691AAB">
              <w:t xml:space="preserve">e </w:t>
            </w:r>
            <w:r>
              <w:t>ausw</w:t>
            </w:r>
            <w:r w:rsidR="00691AAB">
              <w:t>ä</w:t>
            </w:r>
            <w:r>
              <w:t>h</w:t>
            </w:r>
            <w:r>
              <w:t>l</w:t>
            </w:r>
            <w:r w:rsidR="00691AAB">
              <w:t>en</w:t>
            </w:r>
            <w:r>
              <w:t xml:space="preserve"> </w:t>
            </w:r>
          </w:p>
        </w:tc>
        <w:tc>
          <w:tcPr>
            <w:tcW w:w="188" w:type="dxa"/>
            <w:vMerge w:val="restart"/>
            <w:tcBorders>
              <w:top w:val="nil"/>
              <w:left w:val="single" w:sz="4" w:space="0" w:color="auto"/>
              <w:bottom w:val="nil"/>
              <w:right w:val="single" w:sz="4" w:space="0" w:color="auto"/>
            </w:tcBorders>
            <w:shd w:val="clear" w:color="auto" w:fill="FFFFFF"/>
          </w:tcPr>
          <w:p w:rsidR="00AD7BB9" w:rsidRPr="004B658C" w:rsidRDefault="00AD7BB9" w:rsidP="00B35C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7A4CC7" w:rsidRPr="00B51DE9" w:rsidRDefault="007A4CC7" w:rsidP="00691AAB">
            <w:pPr>
              <w:pStyle w:val="TabelleKopfmitte"/>
              <w:rPr>
                <w:rFonts w:eastAsia="Calibri"/>
              </w:rPr>
            </w:pPr>
            <w:r>
              <w:t>FZT</w:t>
            </w:r>
            <w:r w:rsidR="00691AAB">
              <w:t xml:space="preserve"> 0</w:t>
            </w:r>
            <w:r w:rsidR="004E62CD">
              <w:t>1</w:t>
            </w:r>
            <w:r w:rsidR="007317DD">
              <w:t>.01</w:t>
            </w:r>
            <w:r w:rsidR="004E62CD">
              <w:t>.</w:t>
            </w:r>
            <w:r>
              <w:t>0</w:t>
            </w:r>
            <w:r w:rsidR="00691AAB">
              <w:t>3</w:t>
            </w:r>
            <w:r>
              <w:t>.0</w:t>
            </w:r>
            <w:r w:rsidR="001D1FE3">
              <w:t>1</w:t>
            </w:r>
          </w:p>
        </w:tc>
      </w:tr>
      <w:tr w:rsidR="00AD7BB9" w:rsidRPr="00B51DE9" w:rsidTr="00B35C2A">
        <w:tc>
          <w:tcPr>
            <w:tcW w:w="7348" w:type="dxa"/>
            <w:gridSpan w:val="3"/>
            <w:tcBorders>
              <w:left w:val="single" w:sz="4" w:space="0" w:color="auto"/>
              <w:bottom w:val="single" w:sz="4" w:space="0" w:color="auto"/>
              <w:right w:val="single" w:sz="4" w:space="0" w:color="auto"/>
            </w:tcBorders>
            <w:shd w:val="clear" w:color="auto" w:fill="auto"/>
            <w:hideMark/>
          </w:tcPr>
          <w:p w:rsidR="00AD7BB9" w:rsidRPr="00877961" w:rsidRDefault="00AD7BB9" w:rsidP="00B35C2A">
            <w:pPr>
              <w:pStyle w:val="Tabelle6pt"/>
            </w:pPr>
            <w:r w:rsidRPr="00877961">
              <w:t>Kompetenzbereiche:</w:t>
            </w:r>
          </w:p>
          <w:p w:rsidR="00AD7BB9" w:rsidRPr="00877961" w:rsidRDefault="00AD7BB9" w:rsidP="00B35C2A">
            <w:pPr>
              <w:pStyle w:val="Kopf8ptafz"/>
            </w:pPr>
            <w:r w:rsidRPr="00877961">
              <w:t>Ich kann für Aufträge eine begründete Auswahl an Werkzeugen treffen und deren spezifische Bezeichnu</w:t>
            </w:r>
            <w:r w:rsidRPr="00877961">
              <w:t>n</w:t>
            </w:r>
            <w:r w:rsidRPr="00877961">
              <w:t>gen und Eigenschaften erklären.</w:t>
            </w:r>
          </w:p>
          <w:p w:rsidR="00AD7BB9" w:rsidRPr="00F4077B" w:rsidRDefault="00AD7BB9" w:rsidP="00B35C2A">
            <w:pPr>
              <w:pStyle w:val="Kopf8ptafz"/>
              <w:rPr>
                <w:i/>
              </w:rPr>
            </w:pPr>
            <w:r w:rsidRPr="00F4077B">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AD7BB9" w:rsidRPr="00877961" w:rsidRDefault="00AD7BB9" w:rsidP="00B35C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D7BB9" w:rsidRPr="00877961" w:rsidTr="00B35C2A">
              <w:trPr>
                <w:trHeight w:val="284"/>
              </w:trPr>
              <w:tc>
                <w:tcPr>
                  <w:tcW w:w="2090" w:type="dxa"/>
                  <w:shd w:val="clear" w:color="auto" w:fill="auto"/>
                </w:tcPr>
                <w:p w:rsidR="00AD7BB9" w:rsidRPr="00877961" w:rsidRDefault="00AD7BB9" w:rsidP="00B35C2A">
                  <w:pPr>
                    <w:pStyle w:val="Textkrpermitte"/>
                  </w:pPr>
                  <w:proofErr w:type="spellStart"/>
                  <w:r w:rsidRPr="00877961">
                    <w:t>LernPROJEKT</w:t>
                  </w:r>
                  <w:proofErr w:type="spellEnd"/>
                </w:p>
              </w:tc>
            </w:tr>
            <w:tr w:rsidR="00AD7BB9" w:rsidRPr="00877961" w:rsidTr="00B35C2A">
              <w:trPr>
                <w:trHeight w:val="284"/>
              </w:trPr>
              <w:tc>
                <w:tcPr>
                  <w:tcW w:w="2090" w:type="dxa"/>
                  <w:tcBorders>
                    <w:bottom w:val="single" w:sz="4" w:space="0" w:color="auto"/>
                  </w:tcBorders>
                  <w:shd w:val="clear" w:color="auto" w:fill="auto"/>
                </w:tcPr>
                <w:p w:rsidR="00AD7BB9" w:rsidRPr="00877961" w:rsidRDefault="00AD7BB9" w:rsidP="00B35C2A">
                  <w:pPr>
                    <w:pStyle w:val="Textkrpermitte"/>
                  </w:pPr>
                  <w:proofErr w:type="spellStart"/>
                  <w:r w:rsidRPr="00877961">
                    <w:t>LernTHEMA</w:t>
                  </w:r>
                  <w:proofErr w:type="spellEnd"/>
                </w:p>
              </w:tc>
            </w:tr>
            <w:tr w:rsidR="00AD7BB9" w:rsidRPr="00877961" w:rsidTr="00B35C2A">
              <w:trPr>
                <w:trHeight w:val="284"/>
              </w:trPr>
              <w:tc>
                <w:tcPr>
                  <w:tcW w:w="2090" w:type="dxa"/>
                  <w:tcBorders>
                    <w:bottom w:val="nil"/>
                  </w:tcBorders>
                  <w:shd w:val="clear" w:color="auto" w:fill="D9D9D9" w:themeFill="background1" w:themeFillShade="D9"/>
                </w:tcPr>
                <w:p w:rsidR="00AD7BB9" w:rsidRPr="00877961" w:rsidRDefault="00AD7BB9" w:rsidP="00B35C2A">
                  <w:pPr>
                    <w:pStyle w:val="TabelleKopfmitte"/>
                  </w:pPr>
                  <w:proofErr w:type="spellStart"/>
                  <w:r w:rsidRPr="00877961">
                    <w:t>LernSCHRITT</w:t>
                  </w:r>
                  <w:proofErr w:type="spellEnd"/>
                </w:p>
              </w:tc>
            </w:tr>
          </w:tbl>
          <w:p w:rsidR="00AD7BB9" w:rsidRPr="00877961" w:rsidRDefault="00AD7BB9" w:rsidP="00B35C2A"/>
        </w:tc>
      </w:tr>
      <w:tr w:rsidR="00AD7BB9" w:rsidRPr="00B51DE9" w:rsidTr="00B35C2A">
        <w:trPr>
          <w:trHeight w:val="149"/>
        </w:trPr>
        <w:tc>
          <w:tcPr>
            <w:tcW w:w="7348" w:type="dxa"/>
            <w:gridSpan w:val="3"/>
            <w:tcBorders>
              <w:top w:val="single" w:sz="4" w:space="0" w:color="auto"/>
              <w:left w:val="nil"/>
              <w:right w:val="nil"/>
            </w:tcBorders>
          </w:tcPr>
          <w:p w:rsidR="00AD7BB9" w:rsidRPr="00877961" w:rsidRDefault="00AD7BB9" w:rsidP="00B35C2A"/>
        </w:tc>
        <w:tc>
          <w:tcPr>
            <w:tcW w:w="196" w:type="dxa"/>
            <w:gridSpan w:val="2"/>
            <w:tcBorders>
              <w:top w:val="nil"/>
              <w:left w:val="nil"/>
              <w:right w:val="nil"/>
            </w:tcBorders>
          </w:tcPr>
          <w:p w:rsidR="00AD7BB9" w:rsidRPr="00877961" w:rsidRDefault="00AD7BB9" w:rsidP="00B35C2A"/>
        </w:tc>
        <w:tc>
          <w:tcPr>
            <w:tcW w:w="2095" w:type="dxa"/>
            <w:tcBorders>
              <w:top w:val="single" w:sz="4" w:space="0" w:color="auto"/>
              <w:left w:val="nil"/>
              <w:right w:val="nil"/>
            </w:tcBorders>
          </w:tcPr>
          <w:p w:rsidR="00AD7BB9" w:rsidRPr="00877961" w:rsidRDefault="00AD7BB9" w:rsidP="00B35C2A"/>
        </w:tc>
      </w:tr>
      <w:tr w:rsidR="00AD7BB9" w:rsidRPr="00B51DE9" w:rsidTr="00B35C2A">
        <w:trPr>
          <w:trHeight w:val="443"/>
        </w:trPr>
        <w:tc>
          <w:tcPr>
            <w:tcW w:w="4818" w:type="dxa"/>
            <w:gridSpan w:val="2"/>
            <w:vMerge w:val="restart"/>
            <w:tcBorders>
              <w:left w:val="single" w:sz="4" w:space="0" w:color="auto"/>
              <w:right w:val="single" w:sz="4" w:space="0" w:color="auto"/>
            </w:tcBorders>
          </w:tcPr>
          <w:p w:rsidR="00AD7BB9" w:rsidRPr="00877961" w:rsidRDefault="00AD7BB9" w:rsidP="00B35C2A">
            <w:pPr>
              <w:pStyle w:val="Tabelle6pt"/>
            </w:pPr>
            <w:r w:rsidRPr="00877961">
              <w:t>Kompetenzen:</w:t>
            </w:r>
          </w:p>
          <w:p w:rsidR="00AD7BB9" w:rsidRPr="00877961" w:rsidRDefault="00AD7BB9" w:rsidP="00B35C2A">
            <w:pPr>
              <w:pStyle w:val="Kopf8ptafz"/>
            </w:pPr>
            <w:r w:rsidRPr="00877961">
              <w:t>Ich kann benötigte Werkzeuge für einen Reifenwechsel nennen.</w:t>
            </w:r>
          </w:p>
          <w:p w:rsidR="00AD7BB9" w:rsidRPr="00877961" w:rsidRDefault="00AD7BB9" w:rsidP="00B35C2A">
            <w:pPr>
              <w:pStyle w:val="Kopf8ptafz"/>
            </w:pPr>
            <w:r w:rsidRPr="00877961">
              <w:t>Ich kann benötigte Werkzeuge für einen Reifenwechsel in die richt</w:t>
            </w:r>
            <w:r w:rsidRPr="00877961">
              <w:t>i</w:t>
            </w:r>
            <w:r w:rsidRPr="00877961">
              <w:t>ge Reihenfolge der Anwendung bringen.</w:t>
            </w:r>
          </w:p>
          <w:p w:rsidR="00AD7BB9" w:rsidRPr="00877961" w:rsidRDefault="00AD7BB9" w:rsidP="00B35C2A">
            <w:pPr>
              <w:pStyle w:val="Kopf8ptafz"/>
            </w:pPr>
            <w:r w:rsidRPr="00877961">
              <w:t xml:space="preserve">Ich kann meine Gedanken mit anderen </w:t>
            </w:r>
            <w:r w:rsidR="00FB4B59">
              <w:t>Schülerinnen</w:t>
            </w:r>
            <w:r w:rsidR="00877961">
              <w:t xml:space="preserve"> und Schüle</w:t>
            </w:r>
            <w:r w:rsidR="00FB4B59">
              <w:t>r</w:t>
            </w:r>
            <w:r w:rsidR="00877961">
              <w:t>n</w:t>
            </w:r>
            <w:r w:rsidRPr="00877961">
              <w:t xml:space="preserve"> austauschen.</w:t>
            </w:r>
          </w:p>
          <w:p w:rsidR="00AD7BB9" w:rsidRPr="00877961" w:rsidRDefault="00AD7BB9" w:rsidP="00B35C2A">
            <w:pPr>
              <w:pStyle w:val="Kopf8ptafz"/>
            </w:pPr>
            <w:r w:rsidRPr="00877961">
              <w:t>Ich kann mir Fehler f</w:t>
            </w:r>
            <w:r w:rsidR="00E03820">
              <w:t>ür die Erledigung eines Auftrag</w:t>
            </w:r>
            <w:r w:rsidRPr="00877961">
              <w:t>s erklären la</w:t>
            </w:r>
            <w:r w:rsidRPr="00877961">
              <w:t>s</w:t>
            </w:r>
            <w:r w:rsidRPr="00877961">
              <w:t>sen.</w:t>
            </w:r>
          </w:p>
        </w:tc>
        <w:tc>
          <w:tcPr>
            <w:tcW w:w="4821" w:type="dxa"/>
            <w:gridSpan w:val="4"/>
            <w:tcBorders>
              <w:left w:val="single" w:sz="4" w:space="0" w:color="auto"/>
              <w:right w:val="single" w:sz="4" w:space="0" w:color="auto"/>
            </w:tcBorders>
          </w:tcPr>
          <w:p w:rsidR="00AD7BB9" w:rsidRPr="00877961" w:rsidRDefault="00AD7BB9" w:rsidP="00B35C2A">
            <w:pPr>
              <w:pStyle w:val="Tabelle6pt"/>
            </w:pPr>
            <w:r w:rsidRPr="00877961">
              <w:t>Was Sie schon können sollten:</w:t>
            </w:r>
          </w:p>
          <w:p w:rsidR="00AD7BB9" w:rsidRPr="00877961" w:rsidRDefault="00AD7BB9" w:rsidP="00B35C2A">
            <w:pPr>
              <w:pStyle w:val="Kopf8ptafz"/>
            </w:pPr>
            <w:r w:rsidRPr="00877961">
              <w:t>Ich kann schon Werkzeuge und deren Anwendung nennen.</w:t>
            </w:r>
          </w:p>
        </w:tc>
      </w:tr>
      <w:tr w:rsidR="00AD7BB9" w:rsidRPr="00B51DE9" w:rsidTr="00B35C2A">
        <w:trPr>
          <w:trHeight w:val="443"/>
        </w:trPr>
        <w:tc>
          <w:tcPr>
            <w:tcW w:w="4818" w:type="dxa"/>
            <w:gridSpan w:val="2"/>
            <w:vMerge/>
            <w:tcBorders>
              <w:left w:val="single" w:sz="4" w:space="0" w:color="auto"/>
              <w:right w:val="single" w:sz="4" w:space="0" w:color="auto"/>
            </w:tcBorders>
          </w:tcPr>
          <w:p w:rsidR="00AD7BB9" w:rsidRPr="00877961" w:rsidRDefault="00AD7BB9" w:rsidP="00B35C2A">
            <w:pPr>
              <w:pStyle w:val="Tabelle6pt"/>
            </w:pPr>
          </w:p>
        </w:tc>
        <w:tc>
          <w:tcPr>
            <w:tcW w:w="4821" w:type="dxa"/>
            <w:gridSpan w:val="4"/>
            <w:tcBorders>
              <w:left w:val="single" w:sz="4" w:space="0" w:color="auto"/>
              <w:right w:val="single" w:sz="4" w:space="0" w:color="auto"/>
            </w:tcBorders>
          </w:tcPr>
          <w:p w:rsidR="00AD7BB9" w:rsidRPr="00877961" w:rsidRDefault="00AD7BB9" w:rsidP="00B35C2A">
            <w:pPr>
              <w:pStyle w:val="Tabelle6pt"/>
            </w:pPr>
            <w:r w:rsidRPr="00877961">
              <w:t>Wofür Sie das benötigen:</w:t>
            </w:r>
          </w:p>
          <w:p w:rsidR="00AD7BB9" w:rsidRPr="00877961" w:rsidRDefault="00AD7BB9" w:rsidP="00200E26">
            <w:pPr>
              <w:pStyle w:val="Kopf8ptafz"/>
            </w:pPr>
            <w:r w:rsidRPr="00877961">
              <w:t>Kenntnis allgemeiner und spezifischer Werkzeuge für einen Ku</w:t>
            </w:r>
            <w:r w:rsidRPr="00877961">
              <w:t>n</w:t>
            </w:r>
            <w:r w:rsidRPr="00877961">
              <w:t>denauftrag</w:t>
            </w:r>
          </w:p>
        </w:tc>
      </w:tr>
      <w:tr w:rsidR="00AD7BB9" w:rsidRPr="00B51DE9" w:rsidTr="00B35C2A">
        <w:trPr>
          <w:trHeight w:val="443"/>
        </w:trPr>
        <w:tc>
          <w:tcPr>
            <w:tcW w:w="4818" w:type="dxa"/>
            <w:gridSpan w:val="2"/>
            <w:vMerge/>
            <w:tcBorders>
              <w:left w:val="single" w:sz="4" w:space="0" w:color="auto"/>
              <w:right w:val="single" w:sz="4" w:space="0" w:color="auto"/>
            </w:tcBorders>
          </w:tcPr>
          <w:p w:rsidR="00AD7BB9" w:rsidRPr="00877961" w:rsidRDefault="00AD7BB9" w:rsidP="00B35C2A">
            <w:pPr>
              <w:pStyle w:val="Tabelle6pt"/>
            </w:pPr>
          </w:p>
        </w:tc>
        <w:tc>
          <w:tcPr>
            <w:tcW w:w="4821" w:type="dxa"/>
            <w:gridSpan w:val="4"/>
            <w:tcBorders>
              <w:left w:val="single" w:sz="4" w:space="0" w:color="auto"/>
              <w:right w:val="single" w:sz="4" w:space="0" w:color="auto"/>
            </w:tcBorders>
          </w:tcPr>
          <w:p w:rsidR="00AD7BB9" w:rsidRPr="00877961" w:rsidRDefault="00AD7BB9" w:rsidP="00B35C2A">
            <w:pPr>
              <w:pStyle w:val="Tabelle6pt"/>
            </w:pPr>
            <w:r w:rsidRPr="00877961">
              <w:t>Wie Sie Ihr Können prüfen können:</w:t>
            </w:r>
          </w:p>
          <w:p w:rsidR="00AD7BB9" w:rsidRPr="00877961" w:rsidRDefault="00B16C3C" w:rsidP="00FB4B59">
            <w:pPr>
              <w:pStyle w:val="Kopf8ptafz"/>
            </w:pPr>
            <w:r w:rsidRPr="00877961">
              <w:t xml:space="preserve">Gegenseitige Kontrolle mit anderen </w:t>
            </w:r>
            <w:r w:rsidR="00843CEF">
              <w:t>Schülerinnen</w:t>
            </w:r>
            <w:r w:rsidR="00FB4B59">
              <w:t xml:space="preserve"> und</w:t>
            </w:r>
            <w:r w:rsidR="00FB4B59" w:rsidRPr="00877961">
              <w:t xml:space="preserve"> S</w:t>
            </w:r>
            <w:r w:rsidR="00FB4B59">
              <w:t>chülern</w:t>
            </w:r>
          </w:p>
        </w:tc>
      </w:tr>
    </w:tbl>
    <w:p w:rsidR="00AD7BB9" w:rsidRDefault="00AD7BB9" w:rsidP="00AD7BB9">
      <w:r>
        <w:rPr>
          <w:noProof/>
          <w:sz w:val="24"/>
          <w:lang w:eastAsia="de-DE"/>
        </w:rPr>
        <w:drawing>
          <wp:anchor distT="0" distB="0" distL="114300" distR="114300" simplePos="0" relativeHeight="251646976" behindDoc="0" locked="0" layoutInCell="0" allowOverlap="1" wp14:anchorId="46900085" wp14:editId="1D70C696">
            <wp:simplePos x="0" y="0"/>
            <wp:positionH relativeFrom="rightMargin">
              <wp:posOffset>422275</wp:posOffset>
            </wp:positionH>
            <wp:positionV relativeFrom="paragraph">
              <wp:posOffset>160020</wp:posOffset>
            </wp:positionV>
            <wp:extent cx="345440" cy="323850"/>
            <wp:effectExtent l="0" t="0" r="0" b="0"/>
            <wp:wrapNone/>
            <wp:docPr id="9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7BB9" w:rsidRDefault="00AD7BB9" w:rsidP="00A26601">
      <w:pPr>
        <w:jc w:val="both"/>
      </w:pPr>
      <w:r>
        <w:rPr>
          <w:b/>
        </w:rPr>
        <w:t>Auftrag:</w:t>
      </w:r>
      <w:r w:rsidR="00B21293">
        <w:t xml:space="preserve"> Sie erhalten von Ihrem</w:t>
      </w:r>
      <w:r>
        <w:t xml:space="preserve"> Werkstattmeister den Auftrag</w:t>
      </w:r>
      <w:r w:rsidR="00E03820">
        <w:t>,</w:t>
      </w:r>
      <w:r>
        <w:t xml:space="preserve"> bei einem Kunde</w:t>
      </w:r>
      <w:r>
        <w:t>n</w:t>
      </w:r>
      <w:r>
        <w:t>fahr</w:t>
      </w:r>
      <w:r>
        <w:rPr>
          <w:noProof/>
          <w:sz w:val="24"/>
          <w:lang w:eastAsia="de-DE"/>
        </w:rPr>
        <w:drawing>
          <wp:anchor distT="0" distB="0" distL="114300" distR="114300" simplePos="0" relativeHeight="251645952" behindDoc="0" locked="0" layoutInCell="0" allowOverlap="1" wp14:anchorId="19156C51" wp14:editId="65E92735">
            <wp:simplePos x="0" y="0"/>
            <wp:positionH relativeFrom="rightMargin">
              <wp:posOffset>107950</wp:posOffset>
            </wp:positionH>
            <wp:positionV relativeFrom="paragraph">
              <wp:posOffset>0</wp:posOffset>
            </wp:positionV>
            <wp:extent cx="302701" cy="324000"/>
            <wp:effectExtent l="0" t="0" r="2540" b="0"/>
            <wp:wrapNone/>
            <wp:docPr id="94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zeug die abgefahrenen Winterreifen durch neue zu ersetzten. Die folgende Übersicht zeigt die notwendigen Werkzeuge. Überlegen Sie, welche der folgenden Werkzeuge für die Durchführung des Reifenwechsels wichtig sind. Bringen Sie diese in die richtige Re</w:t>
      </w:r>
      <w:r>
        <w:t>i</w:t>
      </w:r>
      <w:r w:rsidR="00A26601">
        <w:t>henfolge.</w:t>
      </w:r>
    </w:p>
    <w:p w:rsidR="00B54402" w:rsidRPr="00B54402" w:rsidRDefault="00B54402" w:rsidP="00B54402">
      <w:pPr>
        <w:pStyle w:val="Textkrper"/>
        <w:rPr>
          <w:lang w:eastAsia="en-US"/>
        </w:rP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167"/>
        <w:gridCol w:w="2085"/>
      </w:tblGrid>
      <w:tr w:rsidR="00AD7BB9" w:rsidRPr="00A410C8" w:rsidTr="00B54402">
        <w:tc>
          <w:tcPr>
            <w:tcW w:w="3119" w:type="dxa"/>
            <w:shd w:val="clear" w:color="auto" w:fill="D9D9D9" w:themeFill="background1" w:themeFillShade="D9"/>
            <w:vAlign w:val="center"/>
          </w:tcPr>
          <w:p w:rsidR="00AD7BB9" w:rsidRPr="00A410C8" w:rsidRDefault="00AD7BB9" w:rsidP="00B35C2A">
            <w:pPr>
              <w:pStyle w:val="TabelleKopflinks"/>
            </w:pPr>
            <w:r>
              <w:t>Abbildung</w:t>
            </w:r>
          </w:p>
        </w:tc>
        <w:tc>
          <w:tcPr>
            <w:tcW w:w="2167" w:type="dxa"/>
            <w:shd w:val="clear" w:color="auto" w:fill="D9D9D9" w:themeFill="background1" w:themeFillShade="D9"/>
            <w:vAlign w:val="center"/>
          </w:tcPr>
          <w:p w:rsidR="00AD7BB9" w:rsidRPr="00A410C8" w:rsidRDefault="00AD7BB9" w:rsidP="00B35C2A">
            <w:pPr>
              <w:pStyle w:val="TabelleKopflinks"/>
            </w:pPr>
            <w:r>
              <w:t>Werkzeugbezeic</w:t>
            </w:r>
            <w:r>
              <w:t>h</w:t>
            </w:r>
            <w:r>
              <w:t>nung</w:t>
            </w:r>
          </w:p>
        </w:tc>
        <w:tc>
          <w:tcPr>
            <w:tcW w:w="2085" w:type="dxa"/>
            <w:shd w:val="clear" w:color="auto" w:fill="D9D9D9" w:themeFill="background1" w:themeFillShade="D9"/>
            <w:vAlign w:val="center"/>
          </w:tcPr>
          <w:p w:rsidR="00AD7BB9" w:rsidRPr="00A410C8" w:rsidRDefault="00AD7BB9" w:rsidP="00B35C2A">
            <w:pPr>
              <w:pStyle w:val="TabelleKopflinks"/>
            </w:pPr>
            <w:r>
              <w:t>Werkzeuge für den Reifenwechsel in der richtigen Reihenfo</w:t>
            </w:r>
            <w:r>
              <w:t>l</w:t>
            </w:r>
            <w:r>
              <w:t>ge ihrer Benutzung</w:t>
            </w:r>
          </w:p>
        </w:tc>
      </w:tr>
      <w:tr w:rsidR="00AD7BB9" w:rsidRPr="00A410C8" w:rsidTr="00B54402">
        <w:tc>
          <w:tcPr>
            <w:tcW w:w="3119" w:type="dxa"/>
            <w:shd w:val="clear" w:color="auto" w:fill="auto"/>
          </w:tcPr>
          <w:p w:rsidR="00AD7BB9" w:rsidRPr="00A410C8" w:rsidRDefault="008C4A7F" w:rsidP="00B35C2A">
            <w:pPr>
              <w:pStyle w:val="Textkrper"/>
            </w:pPr>
            <w:r>
              <w:rPr>
                <w:noProof/>
              </w:rPr>
              <w:drawing>
                <wp:inline distT="0" distB="0" distL="0" distR="0" wp14:anchorId="4D50ACDD" wp14:editId="2B0476D3">
                  <wp:extent cx="1798955" cy="457043"/>
                  <wp:effectExtent l="0" t="0" r="0" b="635"/>
                  <wp:docPr id="1273" name="Grafik 1273" descr="C:\Users\Familie Krause\AppData\Local\Microsoft\Windows\INetCacheContent.Word\DSC_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milie Krause\AppData\Local\Microsoft\Windows\INetCacheContent.Word\DSC_4656.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35739" b="26151"/>
                          <a:stretch/>
                        </pic:blipFill>
                        <pic:spPr bwMode="auto">
                          <a:xfrm>
                            <a:off x="0" y="0"/>
                            <a:ext cx="1800001" cy="4573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AD7BB9" w:rsidRPr="00A410C8" w:rsidRDefault="00AD7BB9" w:rsidP="008C4A7F">
            <w:pPr>
              <w:pStyle w:val="Textkrper"/>
              <w:jc w:val="left"/>
            </w:pPr>
            <w:proofErr w:type="spellStart"/>
            <w:r>
              <w:t>Montierhebel</w:t>
            </w:r>
            <w:proofErr w:type="spellEnd"/>
          </w:p>
        </w:tc>
        <w:tc>
          <w:tcPr>
            <w:tcW w:w="2085" w:type="dxa"/>
          </w:tcPr>
          <w:p w:rsidR="00AD7BB9" w:rsidRPr="00A410C8" w:rsidRDefault="00AD7BB9" w:rsidP="00B35C2A">
            <w:pPr>
              <w:pStyle w:val="Textkrper"/>
            </w:pPr>
          </w:p>
        </w:tc>
      </w:tr>
      <w:tr w:rsidR="00AD7BB9" w:rsidRPr="00A410C8" w:rsidTr="00B54402">
        <w:tc>
          <w:tcPr>
            <w:tcW w:w="3119" w:type="dxa"/>
            <w:shd w:val="clear" w:color="auto" w:fill="auto"/>
          </w:tcPr>
          <w:p w:rsidR="00AD7BB9" w:rsidRPr="00A410C8" w:rsidRDefault="00066115" w:rsidP="00B35C2A">
            <w:pPr>
              <w:pStyle w:val="Textkrper"/>
            </w:pPr>
            <w:r>
              <w:rPr>
                <w:noProof/>
              </w:rPr>
              <w:drawing>
                <wp:inline distT="0" distB="0" distL="0" distR="0" wp14:anchorId="654F3CA4" wp14:editId="2BD63E10">
                  <wp:extent cx="1798955" cy="780890"/>
                  <wp:effectExtent l="0" t="0" r="0" b="635"/>
                  <wp:docPr id="1277" name="Grafik 1277" descr="C:\Users\Familie Krause\AppData\Local\Microsoft\Windows\INetCacheContent.Word\DSC_4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DSC_4663.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0325" b="24563"/>
                          <a:stretch/>
                        </pic:blipFill>
                        <pic:spPr bwMode="auto">
                          <a:xfrm>
                            <a:off x="0" y="0"/>
                            <a:ext cx="1800001" cy="7813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AD7BB9" w:rsidRPr="00A410C8" w:rsidRDefault="00AD7BB9" w:rsidP="008C4A7F">
            <w:pPr>
              <w:pStyle w:val="Textkrper"/>
              <w:jc w:val="left"/>
            </w:pPr>
            <w:r>
              <w:t xml:space="preserve">Pinsel für </w:t>
            </w:r>
            <w:proofErr w:type="spellStart"/>
            <w:r>
              <w:t>Reifenmo</w:t>
            </w:r>
            <w:r>
              <w:t>n</w:t>
            </w:r>
            <w:r>
              <w:t>tierpaste</w:t>
            </w:r>
            <w:proofErr w:type="spellEnd"/>
            <w:r>
              <w:t xml:space="preserve"> </w:t>
            </w:r>
          </w:p>
        </w:tc>
        <w:tc>
          <w:tcPr>
            <w:tcW w:w="2085" w:type="dxa"/>
          </w:tcPr>
          <w:p w:rsidR="00AD7BB9" w:rsidRPr="00A410C8" w:rsidRDefault="00AD7BB9" w:rsidP="00B35C2A">
            <w:pPr>
              <w:pStyle w:val="Textkrper"/>
            </w:pPr>
          </w:p>
        </w:tc>
      </w:tr>
      <w:tr w:rsidR="00AD7BB9" w:rsidRPr="00A410C8" w:rsidTr="00B54402">
        <w:tc>
          <w:tcPr>
            <w:tcW w:w="3119" w:type="dxa"/>
            <w:shd w:val="clear" w:color="auto" w:fill="auto"/>
          </w:tcPr>
          <w:p w:rsidR="00AD7BB9" w:rsidRPr="00A410C8" w:rsidRDefault="00712EC3" w:rsidP="00B35C2A">
            <w:pPr>
              <w:pStyle w:val="Textkrper"/>
            </w:pPr>
            <w:r>
              <w:rPr>
                <w:noProof/>
              </w:rPr>
              <w:drawing>
                <wp:inline distT="0" distB="0" distL="0" distR="0" wp14:anchorId="5517C786" wp14:editId="0C4E461C">
                  <wp:extent cx="1798955" cy="762000"/>
                  <wp:effectExtent l="0" t="0" r="0" b="0"/>
                  <wp:docPr id="1281" name="Grafik 1281" descr="C:\Users\Familie Krause\AppData\Local\Microsoft\Windows\INetCacheContent.Word\DSC_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milie Krause\AppData\Local\Microsoft\Windows\INetCacheContent.Word\DSC_4667.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t="19853" b="16610"/>
                          <a:stretch/>
                        </pic:blipFill>
                        <pic:spPr bwMode="auto">
                          <a:xfrm>
                            <a:off x="0" y="0"/>
                            <a:ext cx="1800001" cy="7624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AD7BB9" w:rsidRDefault="00AD7BB9" w:rsidP="008C4A7F">
            <w:pPr>
              <w:pStyle w:val="Textkrper"/>
              <w:jc w:val="left"/>
            </w:pPr>
            <w:r w:rsidRPr="003445FA">
              <w:t>Auswuchtzange</w:t>
            </w:r>
          </w:p>
        </w:tc>
        <w:tc>
          <w:tcPr>
            <w:tcW w:w="2085" w:type="dxa"/>
          </w:tcPr>
          <w:p w:rsidR="00AD7BB9" w:rsidRPr="00A410C8" w:rsidRDefault="00AD7BB9" w:rsidP="00B35C2A">
            <w:pPr>
              <w:pStyle w:val="Textkrper"/>
            </w:pPr>
          </w:p>
        </w:tc>
      </w:tr>
      <w:tr w:rsidR="00AD7BB9" w:rsidRPr="00A410C8" w:rsidTr="00B54402">
        <w:tc>
          <w:tcPr>
            <w:tcW w:w="3119" w:type="dxa"/>
            <w:shd w:val="clear" w:color="auto" w:fill="auto"/>
          </w:tcPr>
          <w:p w:rsidR="00AD7BB9" w:rsidRPr="00A410C8" w:rsidRDefault="00967AF7" w:rsidP="00B35C2A">
            <w:pPr>
              <w:pStyle w:val="Textkrper"/>
            </w:pPr>
            <w:r>
              <w:rPr>
                <w:noProof/>
              </w:rPr>
              <w:drawing>
                <wp:inline distT="0" distB="0" distL="0" distR="0" wp14:anchorId="1486C97E" wp14:editId="11ECB00E">
                  <wp:extent cx="1800000" cy="1495385"/>
                  <wp:effectExtent l="0" t="0" r="0" b="0"/>
                  <wp:docPr id="1323" name="Grafik 1323" descr="C:\Users\Familie Krause\AppData\Local\Microsoft\Windows\INetCacheContent.Word\DSC_4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ie Krause\AppData\Local\Microsoft\Windows\INetCacheContent.Word\DSC_4680.jpg"/>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brightnessContrast bright="40000" contrast="-40000"/>
                                    </a14:imgEffect>
                                  </a14:imgLayer>
                                </a14:imgProps>
                              </a:ext>
                              <a:ext uri="{28A0092B-C50C-407E-A947-70E740481C1C}">
                                <a14:useLocalDpi xmlns:a14="http://schemas.microsoft.com/office/drawing/2010/main" val="0"/>
                              </a:ext>
                            </a:extLst>
                          </a:blip>
                          <a:srcRect l="10587" t="6353" r="20593" b="7886"/>
                          <a:stretch/>
                        </pic:blipFill>
                        <pic:spPr bwMode="auto">
                          <a:xfrm>
                            <a:off x="0" y="0"/>
                            <a:ext cx="1800000" cy="14953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AD7BB9" w:rsidRDefault="00AD7BB9" w:rsidP="008C4A7F">
            <w:pPr>
              <w:pStyle w:val="Textkrper"/>
              <w:jc w:val="left"/>
            </w:pPr>
            <w:r>
              <w:t>Lappen</w:t>
            </w:r>
          </w:p>
        </w:tc>
        <w:tc>
          <w:tcPr>
            <w:tcW w:w="2085" w:type="dxa"/>
          </w:tcPr>
          <w:p w:rsidR="00AD7BB9" w:rsidRPr="00A410C8" w:rsidRDefault="00AD7BB9" w:rsidP="00B35C2A">
            <w:pPr>
              <w:pStyle w:val="Textkrper"/>
            </w:pPr>
          </w:p>
        </w:tc>
      </w:tr>
      <w:tr w:rsidR="00CB337B" w:rsidRPr="00A410C8" w:rsidTr="00B54402">
        <w:tc>
          <w:tcPr>
            <w:tcW w:w="3119" w:type="dxa"/>
            <w:shd w:val="clear" w:color="auto" w:fill="auto"/>
          </w:tcPr>
          <w:p w:rsidR="00CB337B" w:rsidRPr="00A410C8" w:rsidRDefault="00CB337B" w:rsidP="00CB337B">
            <w:pPr>
              <w:pStyle w:val="Textkrper"/>
            </w:pPr>
            <w:r>
              <w:rPr>
                <w:noProof/>
              </w:rPr>
              <w:lastRenderedPageBreak/>
              <w:drawing>
                <wp:inline distT="0" distB="0" distL="0" distR="0" wp14:anchorId="1A6BD008" wp14:editId="35188572">
                  <wp:extent cx="2556000" cy="1839234"/>
                  <wp:effectExtent l="0" t="3492" r="0" b="0"/>
                  <wp:docPr id="478" name="Grafik 478" descr="C:\Users\Familie Krause\AppData\Local\Microsoft\Windows\INetCacheContent.Word\DSC_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milie Krause\AppData\Local\Microsoft\Windows\INetCacheContent.Word\DSC_4652.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5992" t="5953" r="12941" b="6546"/>
                          <a:stretch/>
                        </pic:blipFill>
                        <pic:spPr bwMode="auto">
                          <a:xfrm rot="16200000">
                            <a:off x="0" y="0"/>
                            <a:ext cx="2556000" cy="18392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CB337B" w:rsidRDefault="00CB337B" w:rsidP="00CB337B">
            <w:pPr>
              <w:pStyle w:val="Textkrper"/>
              <w:jc w:val="left"/>
            </w:pPr>
            <w:r>
              <w:t>Räderwuchtmaschine</w:t>
            </w:r>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2CD80DED" wp14:editId="779B16DC">
                  <wp:extent cx="1800000" cy="1761322"/>
                  <wp:effectExtent l="0" t="0" r="0" b="0"/>
                  <wp:docPr id="479" name="Grafik 479" descr="C:\Users\Familie Krause\AppData\Local\Microsoft\Windows\INetCacheContent.Word\DSC_4641 - bearbe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DSC_4641 - bearbeitet.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800000" cy="1761322"/>
                          </a:xfrm>
                          <a:prstGeom prst="rect">
                            <a:avLst/>
                          </a:prstGeom>
                          <a:noFill/>
                          <a:ln>
                            <a:noFill/>
                          </a:ln>
                        </pic:spPr>
                      </pic:pic>
                    </a:graphicData>
                  </a:graphic>
                </wp:inline>
              </w:drawing>
            </w:r>
          </w:p>
        </w:tc>
        <w:tc>
          <w:tcPr>
            <w:tcW w:w="2167" w:type="dxa"/>
          </w:tcPr>
          <w:p w:rsidR="00CB337B" w:rsidRDefault="00CB337B" w:rsidP="00CB337B">
            <w:pPr>
              <w:pStyle w:val="Textkrper"/>
              <w:jc w:val="left"/>
            </w:pPr>
            <w:r>
              <w:t>Hebebühne</w:t>
            </w:r>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3ECE7E90" wp14:editId="12DA3CC5">
                  <wp:extent cx="1800000" cy="1494143"/>
                  <wp:effectExtent l="0" t="0" r="0" b="0"/>
                  <wp:docPr id="480" name="Grafik 480" descr="C:\Users\Familie Krause\AppData\Local\Microsoft\Windows\INetCacheContent.Word\DSC_4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milie Krause\AppData\Local\Microsoft\Windows\INetCacheContent.Word\DSC_4678.jpg"/>
                          <pic:cNvPicPr>
                            <a:picLocks noChangeAspect="1" noChangeArrowheads="1"/>
                          </pic:cNvPicPr>
                        </pic:nvPicPr>
                        <pic:blipFill rotWithShape="1">
                          <a:blip r:embed="rId125" cstate="print">
                            <a:extLst>
                              <a:ext uri="{BEBA8EAE-BF5A-486C-A8C5-ECC9F3942E4B}">
                                <a14:imgProps xmlns:a14="http://schemas.microsoft.com/office/drawing/2010/main">
                                  <a14:imgLayer r:embed="rId126">
                                    <a14:imgEffect>
                                      <a14:brightnessContrast bright="40000" contrast="-40000"/>
                                    </a14:imgEffect>
                                  </a14:imgLayer>
                                </a14:imgProps>
                              </a:ext>
                              <a:ext uri="{28A0092B-C50C-407E-A947-70E740481C1C}">
                                <a14:useLocalDpi xmlns:a14="http://schemas.microsoft.com/office/drawing/2010/main" val="0"/>
                              </a:ext>
                            </a:extLst>
                          </a:blip>
                          <a:srcRect l="17473" t="7947" r="31124" b="28049"/>
                          <a:stretch/>
                        </pic:blipFill>
                        <pic:spPr bwMode="auto">
                          <a:xfrm>
                            <a:off x="0" y="0"/>
                            <a:ext cx="1800000" cy="14941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CB337B" w:rsidRDefault="00CB337B" w:rsidP="00CB337B">
            <w:pPr>
              <w:pStyle w:val="Textkrper"/>
              <w:jc w:val="left"/>
            </w:pPr>
            <w:r>
              <w:t>Nuss</w:t>
            </w:r>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6F1FCF4B" wp14:editId="32606B94">
                  <wp:extent cx="1798955" cy="390385"/>
                  <wp:effectExtent l="0" t="0" r="0" b="0"/>
                  <wp:docPr id="481" name="Grafik 481" descr="C:\Users\Familie Krause\AppData\Local\Microsoft\Windows\INetCacheContent.Word\DSC_4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ie Krause\AppData\Local\Microsoft\Windows\INetCacheContent.Word\DSC_4675.jpg"/>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brightnessContrast bright="40000" contrast="-40000"/>
                                    </a14:imgEffect>
                                  </a14:imgLayer>
                                </a14:imgProps>
                              </a:ext>
                              <a:ext uri="{28A0092B-C50C-407E-A947-70E740481C1C}">
                                <a14:useLocalDpi xmlns:a14="http://schemas.microsoft.com/office/drawing/2010/main" val="0"/>
                              </a:ext>
                            </a:extLst>
                          </a:blip>
                          <a:srcRect t="33357" b="34092"/>
                          <a:stretch/>
                        </pic:blipFill>
                        <pic:spPr bwMode="auto">
                          <a:xfrm>
                            <a:off x="0" y="0"/>
                            <a:ext cx="1800001" cy="3906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CB337B" w:rsidRDefault="00CB337B" w:rsidP="00CB337B">
            <w:pPr>
              <w:pStyle w:val="Textkrper"/>
              <w:jc w:val="left"/>
            </w:pPr>
            <w:r>
              <w:t>Drehmomentschlüssel</w:t>
            </w:r>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sidRPr="009B4FF4">
              <w:rPr>
                <w:noProof/>
              </w:rPr>
              <w:drawing>
                <wp:inline distT="0" distB="0" distL="0" distR="0" wp14:anchorId="03E15100" wp14:editId="75ED18AE">
                  <wp:extent cx="1799230" cy="2155881"/>
                  <wp:effectExtent l="0" t="0" r="0" b="0"/>
                  <wp:docPr id="482" name="Grafik 482" descr="F:\BFS pädagogische Kommission 3\Bilder\DSC_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3\Bilder\DSC_4654.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6069" b="14032"/>
                          <a:stretch/>
                        </pic:blipFill>
                        <pic:spPr bwMode="auto">
                          <a:xfrm>
                            <a:off x="0" y="0"/>
                            <a:ext cx="1800000" cy="21568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CB337B" w:rsidRDefault="00CB337B" w:rsidP="00CB337B">
            <w:pPr>
              <w:pStyle w:val="Textkrper"/>
              <w:jc w:val="left"/>
            </w:pPr>
            <w:proofErr w:type="spellStart"/>
            <w:r>
              <w:t>Reifenmontiermasch</w:t>
            </w:r>
            <w:r>
              <w:t>i</w:t>
            </w:r>
            <w:r>
              <w:t>ne</w:t>
            </w:r>
            <w:proofErr w:type="spellEnd"/>
          </w:p>
        </w:tc>
        <w:tc>
          <w:tcPr>
            <w:tcW w:w="2085" w:type="dxa"/>
          </w:tcPr>
          <w:p w:rsidR="00CB337B" w:rsidRPr="00A410C8" w:rsidRDefault="00CB337B" w:rsidP="00CB337B">
            <w:pPr>
              <w:pStyle w:val="Textkrper"/>
            </w:pPr>
          </w:p>
        </w:tc>
      </w:tr>
    </w:tbl>
    <w:p w:rsidR="00385BEC" w:rsidRPr="001C6A09" w:rsidRDefault="00385BEC" w:rsidP="00385BEC">
      <w:pPr>
        <w:pStyle w:val="Marginaliegrau"/>
        <w:framePr w:wrap="around" w:x="8729" w:y="9"/>
        <w:rPr>
          <w:vanish/>
          <w:color w:val="000000" w:themeColor="text1"/>
        </w:rPr>
      </w:pPr>
      <w:r>
        <w:lastRenderedPageBreak/>
        <w:t xml:space="preserve">Quelle: </w:t>
      </w:r>
      <w:r>
        <w:br/>
      </w:r>
      <w:r w:rsidRPr="00A8500D">
        <w:t>https://pixabay.com/de/flasche-kunststoff-spritzen-146221/</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167"/>
        <w:gridCol w:w="2085"/>
      </w:tblGrid>
      <w:tr w:rsidR="00CB337B" w:rsidRPr="00A410C8" w:rsidTr="00B54402">
        <w:tc>
          <w:tcPr>
            <w:tcW w:w="3119" w:type="dxa"/>
            <w:shd w:val="clear" w:color="auto" w:fill="auto"/>
          </w:tcPr>
          <w:p w:rsidR="00CB337B" w:rsidRPr="00A410C8" w:rsidRDefault="00385BEC" w:rsidP="00CB337B">
            <w:pPr>
              <w:pStyle w:val="Textkrper"/>
            </w:pPr>
            <w:r>
              <w:rPr>
                <w:noProof/>
              </w:rPr>
              <w:drawing>
                <wp:inline distT="0" distB="0" distL="0" distR="0" wp14:anchorId="28AB8EB6" wp14:editId="588EA339">
                  <wp:extent cx="767751" cy="1538951"/>
                  <wp:effectExtent l="0" t="0" r="0" b="4445"/>
                  <wp:docPr id="1901" name="Grafik 1901" descr="C:\Users\Unger.Birgit\Desktop\Felgenreini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nger.Birgit\Desktop\Felgenreiniger.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767861" cy="1539172"/>
                          </a:xfrm>
                          <a:prstGeom prst="rect">
                            <a:avLst/>
                          </a:prstGeom>
                          <a:noFill/>
                          <a:ln>
                            <a:noFill/>
                          </a:ln>
                        </pic:spPr>
                      </pic:pic>
                    </a:graphicData>
                  </a:graphic>
                </wp:inline>
              </w:drawing>
            </w:r>
          </w:p>
        </w:tc>
        <w:tc>
          <w:tcPr>
            <w:tcW w:w="2167" w:type="dxa"/>
          </w:tcPr>
          <w:p w:rsidR="00CB337B" w:rsidRDefault="00CB337B" w:rsidP="00CB337B">
            <w:pPr>
              <w:pStyle w:val="Textkrper"/>
              <w:jc w:val="left"/>
            </w:pPr>
            <w:r>
              <w:t>Felgenreiniger</w:t>
            </w:r>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sidRPr="009B4FF4">
              <w:rPr>
                <w:noProof/>
              </w:rPr>
              <w:drawing>
                <wp:inline distT="0" distB="0" distL="0" distR="0" wp14:anchorId="7318AA01" wp14:editId="143EE293">
                  <wp:extent cx="1800000" cy="556495"/>
                  <wp:effectExtent l="0" t="0" r="0" b="0"/>
                  <wp:docPr id="485" name="Grafik 485" descr="F:\BFS pädagogische Kommission 3\Bilder\DSC_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3\Bilder\DSC_4679.JPG"/>
                          <pic:cNvPicPr>
                            <a:picLocks noChangeAspect="1" noChangeArrowheads="1"/>
                          </pic:cNvPicPr>
                        </pic:nvPicPr>
                        <pic:blipFill rotWithShape="1">
                          <a:blip r:embed="rId133" cstate="print">
                            <a:extLst>
                              <a:ext uri="{BEBA8EAE-BF5A-486C-A8C5-ECC9F3942E4B}">
                                <a14:imgProps xmlns:a14="http://schemas.microsoft.com/office/drawing/2010/main">
                                  <a14:imgLayer r:embed="rId134">
                                    <a14:imgEffect>
                                      <a14:brightnessContrast bright="40000" contrast="-40000"/>
                                    </a14:imgEffect>
                                  </a14:imgLayer>
                                </a14:imgProps>
                              </a:ext>
                              <a:ext uri="{28A0092B-C50C-407E-A947-70E740481C1C}">
                                <a14:useLocalDpi xmlns:a14="http://schemas.microsoft.com/office/drawing/2010/main" val="0"/>
                              </a:ext>
                            </a:extLst>
                          </a:blip>
                          <a:srcRect l="9865" t="26764" r="15397" b="38584"/>
                          <a:stretch/>
                        </pic:blipFill>
                        <pic:spPr bwMode="auto">
                          <a:xfrm>
                            <a:off x="0" y="0"/>
                            <a:ext cx="1800000" cy="556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CB337B" w:rsidRDefault="00CB337B" w:rsidP="00CB337B">
            <w:pPr>
              <w:pStyle w:val="Textkrper"/>
              <w:jc w:val="left"/>
            </w:pPr>
            <w:r>
              <w:t>Schlitzschraubendr</w:t>
            </w:r>
            <w:r>
              <w:t>e</w:t>
            </w:r>
            <w:r>
              <w:t>her</w:t>
            </w:r>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sidRPr="009B4FF4">
              <w:rPr>
                <w:noProof/>
              </w:rPr>
              <w:drawing>
                <wp:inline distT="0" distB="0" distL="0" distR="0" wp14:anchorId="4B86DEC5" wp14:editId="101CFC58">
                  <wp:extent cx="1800000" cy="1954009"/>
                  <wp:effectExtent l="0" t="0" r="0" b="8255"/>
                  <wp:docPr id="486" name="Grafik 486" descr="F:\BFS pädagogische Kommission 3\Bilder\DSC_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3\Bilder\DSC_4671.JPG"/>
                          <pic:cNvPicPr>
                            <a:picLocks noChangeAspect="1" noChangeArrowheads="1"/>
                          </pic:cNvPicPr>
                        </pic:nvPicPr>
                        <pic:blipFill rotWithShape="1">
                          <a:blip r:embed="rId135" cstate="print">
                            <a:extLst>
                              <a:ext uri="{BEBA8EAE-BF5A-486C-A8C5-ECC9F3942E4B}">
                                <a14:imgProps xmlns:a14="http://schemas.microsoft.com/office/drawing/2010/main">
                                  <a14:imgLayer r:embed="rId136">
                                    <a14:imgEffect>
                                      <a14:brightnessContrast bright="20000" contrast="-40000"/>
                                    </a14:imgEffect>
                                  </a14:imgLayer>
                                </a14:imgProps>
                              </a:ext>
                              <a:ext uri="{28A0092B-C50C-407E-A947-70E740481C1C}">
                                <a14:useLocalDpi xmlns:a14="http://schemas.microsoft.com/office/drawing/2010/main" val="0"/>
                              </a:ext>
                            </a:extLst>
                          </a:blip>
                          <a:srcRect l="10242" r="28333"/>
                          <a:stretch/>
                        </pic:blipFill>
                        <pic:spPr bwMode="auto">
                          <a:xfrm>
                            <a:off x="0" y="0"/>
                            <a:ext cx="1800000" cy="19540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CB337B" w:rsidRDefault="00CB337B" w:rsidP="00CB337B">
            <w:pPr>
              <w:pStyle w:val="Textkrper"/>
              <w:jc w:val="left"/>
            </w:pPr>
            <w:proofErr w:type="spellStart"/>
            <w:r>
              <w:t>Druckluftschrauber</w:t>
            </w:r>
            <w:proofErr w:type="spellEnd"/>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sidRPr="00703825">
              <w:rPr>
                <w:noProof/>
              </w:rPr>
              <w:drawing>
                <wp:inline distT="0" distB="0" distL="0" distR="0" wp14:anchorId="4309681A" wp14:editId="5AEB86C2">
                  <wp:extent cx="1800000" cy="690640"/>
                  <wp:effectExtent l="0" t="0" r="0" b="0"/>
                  <wp:docPr id="487" name="Grafik 487" descr="F:\BFS pädagogische Kommission 3\Bilder\DSC_4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3\Bilder\DSC_4669.JPG"/>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brightnessContrast bright="20000" contrast="-40000"/>
                                    </a14:imgEffect>
                                  </a14:imgLayer>
                                </a14:imgProps>
                              </a:ext>
                              <a:ext uri="{28A0092B-C50C-407E-A947-70E740481C1C}">
                                <a14:useLocalDpi xmlns:a14="http://schemas.microsoft.com/office/drawing/2010/main" val="0"/>
                              </a:ext>
                            </a:extLst>
                          </a:blip>
                          <a:srcRect t="30708" r="19923" b="23215"/>
                          <a:stretch/>
                        </pic:blipFill>
                        <pic:spPr bwMode="auto">
                          <a:xfrm>
                            <a:off x="0" y="0"/>
                            <a:ext cx="1800000" cy="690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CB337B" w:rsidRDefault="00CB337B" w:rsidP="00CB337B">
            <w:pPr>
              <w:pStyle w:val="Textkrper"/>
              <w:jc w:val="left"/>
            </w:pPr>
            <w:proofErr w:type="spellStart"/>
            <w:r>
              <w:t>Ventileinzieher</w:t>
            </w:r>
            <w:proofErr w:type="spellEnd"/>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sidRPr="00703825">
              <w:rPr>
                <w:noProof/>
              </w:rPr>
              <w:drawing>
                <wp:inline distT="0" distB="0" distL="0" distR="0" wp14:anchorId="189DAE19" wp14:editId="742CC4F4">
                  <wp:extent cx="1800000" cy="630832"/>
                  <wp:effectExtent l="0" t="0" r="0" b="0"/>
                  <wp:docPr id="489" name="Grafik 489" descr="F:\BFS pädagogische Kommission 3\Bilder\DSC_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FS pädagogische Kommission 3\Bilder\DSC_4664.JPG"/>
                          <pic:cNvPicPr>
                            <a:picLocks noChangeAspect="1" noChangeArrowheads="1"/>
                          </pic:cNvPicPr>
                        </pic:nvPicPr>
                        <pic:blipFill rotWithShape="1">
                          <a:blip r:embed="rId139" cstate="print">
                            <a:extLst>
                              <a:ext uri="{BEBA8EAE-BF5A-486C-A8C5-ECC9F3942E4B}">
                                <a14:imgProps xmlns:a14="http://schemas.microsoft.com/office/drawing/2010/main">
                                  <a14:imgLayer r:embed="rId140">
                                    <a14:imgEffect>
                                      <a14:brightnessContrast bright="20000" contrast="-40000"/>
                                    </a14:imgEffect>
                                  </a14:imgLayer>
                                </a14:imgProps>
                              </a:ext>
                              <a:ext uri="{28A0092B-C50C-407E-A947-70E740481C1C}">
                                <a14:useLocalDpi xmlns:a14="http://schemas.microsoft.com/office/drawing/2010/main" val="0"/>
                              </a:ext>
                            </a:extLst>
                          </a:blip>
                          <a:srcRect l="14433" t="30721" r="14181" b="31760"/>
                          <a:stretch/>
                        </pic:blipFill>
                        <pic:spPr bwMode="auto">
                          <a:xfrm>
                            <a:off x="0" y="0"/>
                            <a:ext cx="1800000" cy="6308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CB337B" w:rsidRDefault="00CB337B" w:rsidP="00CB337B">
            <w:pPr>
              <w:pStyle w:val="Textkrper"/>
              <w:jc w:val="left"/>
            </w:pPr>
            <w:r>
              <w:t>Ventileinsatzschra</w:t>
            </w:r>
            <w:r>
              <w:t>u</w:t>
            </w:r>
            <w:r>
              <w:t>bendreher</w:t>
            </w:r>
          </w:p>
        </w:tc>
        <w:tc>
          <w:tcPr>
            <w:tcW w:w="2085" w:type="dxa"/>
          </w:tcPr>
          <w:p w:rsidR="00CB337B" w:rsidRPr="00A410C8" w:rsidRDefault="00CB337B" w:rsidP="00CB337B">
            <w:pPr>
              <w:pStyle w:val="Textkrper"/>
            </w:pPr>
          </w:p>
        </w:tc>
      </w:tr>
    </w:tbl>
    <w:p w:rsidR="00B54402" w:rsidRDefault="00B54402" w:rsidP="003E4A3F">
      <w:pPr>
        <w:pStyle w:val="Marginaliegrau"/>
        <w:framePr w:wrap="around" w:x="8674" w:y="43"/>
      </w:pPr>
      <w:r>
        <w:t xml:space="preserve">Quelle: </w:t>
      </w:r>
      <w:proofErr w:type="spellStart"/>
      <w:r w:rsidR="00264E5A">
        <w:t>Gedore</w:t>
      </w:r>
      <w:proofErr w:type="spellEnd"/>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167"/>
        <w:gridCol w:w="2085"/>
      </w:tblGrid>
      <w:tr w:rsidR="00CB337B" w:rsidRPr="00A410C8" w:rsidTr="00B54402">
        <w:tc>
          <w:tcPr>
            <w:tcW w:w="3119" w:type="dxa"/>
            <w:shd w:val="clear" w:color="auto" w:fill="auto"/>
          </w:tcPr>
          <w:p w:rsidR="00CB337B" w:rsidRPr="00A410C8" w:rsidRDefault="00264E5A" w:rsidP="00CB337B">
            <w:pPr>
              <w:pStyle w:val="Textkrper"/>
            </w:pPr>
            <w:r>
              <w:rPr>
                <w:noProof/>
              </w:rPr>
              <w:drawing>
                <wp:inline distT="0" distB="0" distL="0" distR="0" wp14:anchorId="748CB69B" wp14:editId="55463CC9">
                  <wp:extent cx="1765755" cy="1109133"/>
                  <wp:effectExtent l="0" t="0" r="6350" b="0"/>
                  <wp:docPr id="1874" name="Grafik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73969" cy="1114292"/>
                          </a:xfrm>
                          <a:prstGeom prst="rect">
                            <a:avLst/>
                          </a:prstGeom>
                          <a:noFill/>
                        </pic:spPr>
                      </pic:pic>
                    </a:graphicData>
                  </a:graphic>
                </wp:inline>
              </w:drawing>
            </w:r>
          </w:p>
        </w:tc>
        <w:tc>
          <w:tcPr>
            <w:tcW w:w="2167" w:type="dxa"/>
          </w:tcPr>
          <w:p w:rsidR="00CB337B" w:rsidRDefault="00CB337B" w:rsidP="00CB337B">
            <w:pPr>
              <w:pStyle w:val="Textkrper"/>
              <w:jc w:val="left"/>
            </w:pPr>
            <w:r>
              <w:t>Radkappenabzieher</w:t>
            </w:r>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sidRPr="00703825">
              <w:rPr>
                <w:noProof/>
              </w:rPr>
              <w:drawing>
                <wp:inline distT="0" distB="0" distL="0" distR="0" wp14:anchorId="0296DB31" wp14:editId="7063970D">
                  <wp:extent cx="1800000" cy="1659235"/>
                  <wp:effectExtent l="0" t="0" r="0" b="0"/>
                  <wp:docPr id="491" name="Grafik 491" descr="F:\BFS pädagogische Kommission 3\Bilder\DSC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FS pädagogische Kommission 3\Bilder\DSC_4684.JPG"/>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20856" t="10810" r="14626"/>
                          <a:stretch/>
                        </pic:blipFill>
                        <pic:spPr bwMode="auto">
                          <a:xfrm>
                            <a:off x="0" y="0"/>
                            <a:ext cx="1800000" cy="16592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CB337B" w:rsidRDefault="00CB337B" w:rsidP="00CB337B">
            <w:pPr>
              <w:pStyle w:val="Textkrper"/>
              <w:jc w:val="left"/>
            </w:pPr>
            <w:r>
              <w:t>Klebegewichtentferner</w:t>
            </w:r>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sidRPr="00703825">
              <w:rPr>
                <w:noProof/>
              </w:rPr>
              <w:lastRenderedPageBreak/>
              <w:drawing>
                <wp:inline distT="0" distB="0" distL="0" distR="0" wp14:anchorId="37A6CD07" wp14:editId="15146754">
                  <wp:extent cx="1800000" cy="1029867"/>
                  <wp:effectExtent l="0" t="0" r="0" b="0"/>
                  <wp:docPr id="492" name="Grafik 492" descr="F:\BFS pädagogische Kommission 3\Bilder\DSC_4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3\Bilder\DSC_4670.JP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7962" r="2532" b="8407"/>
                          <a:stretch/>
                        </pic:blipFill>
                        <pic:spPr bwMode="auto">
                          <a:xfrm>
                            <a:off x="0" y="0"/>
                            <a:ext cx="1800000" cy="10298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67" w:type="dxa"/>
          </w:tcPr>
          <w:p w:rsidR="00CB337B" w:rsidRDefault="00CB337B" w:rsidP="00CB337B">
            <w:pPr>
              <w:pStyle w:val="Textkrper"/>
              <w:jc w:val="left"/>
            </w:pPr>
            <w:r>
              <w:t>Druckfüllgerät mit Manometer</w:t>
            </w:r>
          </w:p>
        </w:tc>
        <w:tc>
          <w:tcPr>
            <w:tcW w:w="2085" w:type="dxa"/>
          </w:tcPr>
          <w:p w:rsidR="00CB337B" w:rsidRPr="00A410C8" w:rsidRDefault="00CB337B" w:rsidP="00CB337B">
            <w:pPr>
              <w:pStyle w:val="Textkrper"/>
            </w:pP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4ACCB691" wp14:editId="2A84A33B">
                  <wp:extent cx="1800000" cy="1199155"/>
                  <wp:effectExtent l="0" t="0" r="0" b="1270"/>
                  <wp:docPr id="493" name="Grafik 493" descr="C:\Users\Familie Krause\AppData\Local\Microsoft\Windows\INetCacheContent.Word\645339_original_R_B_by_Meike Pantel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milie Krause\AppData\Local\Microsoft\Windows\INetCacheContent.Word\645339_original_R_B_by_Meike Pantel_pixelio.de.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00000" cy="1199155"/>
                          </a:xfrm>
                          <a:prstGeom prst="rect">
                            <a:avLst/>
                          </a:prstGeom>
                          <a:noFill/>
                          <a:ln>
                            <a:noFill/>
                          </a:ln>
                        </pic:spPr>
                      </pic:pic>
                    </a:graphicData>
                  </a:graphic>
                </wp:inline>
              </w:drawing>
            </w:r>
          </w:p>
        </w:tc>
        <w:tc>
          <w:tcPr>
            <w:tcW w:w="2167" w:type="dxa"/>
          </w:tcPr>
          <w:p w:rsidR="00CB337B" w:rsidRDefault="00CB337B" w:rsidP="00CB337B">
            <w:pPr>
              <w:pStyle w:val="Textkrper"/>
              <w:jc w:val="left"/>
            </w:pPr>
            <w:proofErr w:type="spellStart"/>
            <w:r>
              <w:t>Radkreuz</w:t>
            </w:r>
            <w:proofErr w:type="spellEnd"/>
          </w:p>
        </w:tc>
        <w:tc>
          <w:tcPr>
            <w:tcW w:w="2085" w:type="dxa"/>
          </w:tcPr>
          <w:p w:rsidR="00CB337B" w:rsidRPr="00A410C8" w:rsidRDefault="00CB337B" w:rsidP="00CB337B">
            <w:pPr>
              <w:pStyle w:val="Textkrper"/>
            </w:pPr>
          </w:p>
        </w:tc>
      </w:tr>
    </w:tbl>
    <w:p w:rsidR="00AD7BB9" w:rsidRDefault="00AD7BB9" w:rsidP="00AD7BB9"/>
    <w:p w:rsidR="00AD7BB9" w:rsidRDefault="00AD7BB9" w:rsidP="00AD7BB9"/>
    <w:p w:rsidR="00CB337B" w:rsidRDefault="00CB337B" w:rsidP="00AD7BB9"/>
    <w:p w:rsidR="00CB337B" w:rsidRDefault="00CB337B" w:rsidP="00AD7BB9"/>
    <w:p w:rsidR="003E4A3F" w:rsidRPr="00AA4CAC" w:rsidRDefault="003E4A3F" w:rsidP="003E4A3F">
      <w:pPr>
        <w:pStyle w:val="Marginaliegrau"/>
        <w:framePr w:wrap="around" w:vAnchor="page" w:x="8646" w:y="5910" w:anchorLock="1"/>
        <w:rPr>
          <w:szCs w:val="18"/>
        </w:rPr>
      </w:pPr>
      <w:r w:rsidRPr="00AA4CAC">
        <w:rPr>
          <w:szCs w:val="18"/>
        </w:rPr>
        <w:t>Quelle:</w:t>
      </w:r>
      <w:r>
        <w:rPr>
          <w:szCs w:val="18"/>
        </w:rPr>
        <w:t xml:space="preserve"> © </w:t>
      </w:r>
      <w:r w:rsidRPr="00AA4CAC">
        <w:rPr>
          <w:szCs w:val="18"/>
        </w:rPr>
        <w:t xml:space="preserve">Meike </w:t>
      </w:r>
      <w:proofErr w:type="spellStart"/>
      <w:r w:rsidRPr="00AA4CAC">
        <w:rPr>
          <w:szCs w:val="18"/>
        </w:rPr>
        <w:t>Pantel</w:t>
      </w:r>
      <w:proofErr w:type="spellEnd"/>
      <w:r w:rsidRPr="00AA4CAC">
        <w:rPr>
          <w:szCs w:val="18"/>
        </w:rPr>
        <w:t>/ PIXEL</w:t>
      </w:r>
      <w:r w:rsidR="00CA54FE">
        <w:rPr>
          <w:szCs w:val="18"/>
        </w:rPr>
        <w:t>I</w:t>
      </w:r>
      <w:r w:rsidRPr="00AA4CAC">
        <w:rPr>
          <w:szCs w:val="18"/>
        </w:rPr>
        <w:t>O</w:t>
      </w:r>
      <w:r w:rsidRPr="00AA4CAC">
        <w:rPr>
          <w:szCs w:val="18"/>
        </w:rPr>
        <w:br/>
      </w:r>
      <w:hyperlink r:id="rId163" w:history="1">
        <w:r w:rsidRPr="001C6A09">
          <w:rPr>
            <w:rStyle w:val="Hyperlink"/>
            <w:color w:val="000000" w:themeColor="text1"/>
            <w:szCs w:val="18"/>
            <w:u w:val="none"/>
          </w:rPr>
          <w:t>www.pixelio.de</w:t>
        </w:r>
      </w:hyperlink>
    </w:p>
    <w:p w:rsidR="00CB337B" w:rsidRDefault="00CB337B" w:rsidP="00AD7BB9"/>
    <w:p w:rsidR="00CB337B" w:rsidRDefault="00CB337B" w:rsidP="00AD7BB9"/>
    <w:p w:rsidR="00CB337B" w:rsidRPr="003E4A3F" w:rsidRDefault="00CB337B" w:rsidP="00AD7BB9"/>
    <w:p w:rsidR="00CB337B" w:rsidRPr="003E4A3F" w:rsidRDefault="00CB337B" w:rsidP="00AD7BB9"/>
    <w:p w:rsidR="00CB337B" w:rsidRPr="003E4A3F" w:rsidRDefault="00CB337B" w:rsidP="00AD7BB9"/>
    <w:p w:rsidR="00CB337B" w:rsidRPr="003E4A3F" w:rsidRDefault="00CB337B" w:rsidP="00AD7BB9"/>
    <w:p w:rsidR="00CB337B" w:rsidRPr="003E4A3F" w:rsidRDefault="00CB337B" w:rsidP="00AD7BB9"/>
    <w:p w:rsidR="00CB337B" w:rsidRPr="003E4A3F" w:rsidRDefault="00CB337B" w:rsidP="00AD7BB9"/>
    <w:p w:rsidR="00CB337B" w:rsidRPr="003E4A3F" w:rsidRDefault="00CB337B" w:rsidP="00AD7BB9"/>
    <w:p w:rsidR="00CB337B" w:rsidRPr="003E4A3F" w:rsidRDefault="00CB337B" w:rsidP="00AD7BB9"/>
    <w:p w:rsidR="00CB337B" w:rsidRPr="003E4A3F" w:rsidRDefault="00CB337B" w:rsidP="00AD7BB9"/>
    <w:p w:rsidR="00385BEC" w:rsidRDefault="00385BEC" w:rsidP="00AD7BB9">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D7BB9" w:rsidRPr="00B51DE9" w:rsidTr="00691AAB">
        <w:trPr>
          <w:trHeight w:val="523"/>
        </w:trPr>
        <w:tc>
          <w:tcPr>
            <w:tcW w:w="3119" w:type="dxa"/>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rsidRPr="003E4A3F">
              <w:lastRenderedPageBreak/>
              <w:br w:type="page"/>
            </w:r>
            <w:r>
              <w:t>Lernfeld</w:t>
            </w:r>
          </w:p>
          <w:p w:rsidR="00AD7BB9" w:rsidRDefault="00AD7BB9" w:rsidP="00B35C2A">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t>Titel</w:t>
            </w:r>
          </w:p>
          <w:p w:rsidR="00AD7BB9" w:rsidRDefault="001D1FE3" w:rsidP="00EE73E0">
            <w:pPr>
              <w:pStyle w:val="TabelleKopflinks"/>
            </w:pPr>
            <w:r>
              <w:t xml:space="preserve">Planen und Entscheiden </w:t>
            </w:r>
            <w:r w:rsidR="00EE73E0">
              <w:t>–</w:t>
            </w:r>
            <w:r>
              <w:t xml:space="preserve"> </w:t>
            </w:r>
            <w:r w:rsidR="007A4CC7">
              <w:t>Werkzeug</w:t>
            </w:r>
            <w:r w:rsidR="00691AAB">
              <w:t xml:space="preserve">e </w:t>
            </w:r>
            <w:r w:rsidR="007A4CC7">
              <w:t>ausw</w:t>
            </w:r>
            <w:r w:rsidR="00691AAB">
              <w:t>ä</w:t>
            </w:r>
            <w:r w:rsidR="007A4CC7">
              <w:t>h</w:t>
            </w:r>
            <w:r w:rsidR="007A4CC7">
              <w:t>l</w:t>
            </w:r>
            <w:r w:rsidR="00691AAB">
              <w:t>en</w:t>
            </w:r>
            <w:r w:rsidR="007A4CC7">
              <w:t xml:space="preserve"> </w:t>
            </w:r>
          </w:p>
        </w:tc>
        <w:tc>
          <w:tcPr>
            <w:tcW w:w="188" w:type="dxa"/>
            <w:vMerge w:val="restart"/>
            <w:tcBorders>
              <w:top w:val="nil"/>
              <w:left w:val="single" w:sz="4" w:space="0" w:color="auto"/>
              <w:bottom w:val="nil"/>
              <w:right w:val="single" w:sz="4" w:space="0" w:color="auto"/>
            </w:tcBorders>
            <w:shd w:val="clear" w:color="auto" w:fill="FFFFFF"/>
          </w:tcPr>
          <w:p w:rsidR="00AD7BB9" w:rsidRPr="004B658C" w:rsidRDefault="00AD7BB9" w:rsidP="00B35C2A"/>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A4CC7" w:rsidRPr="00B51DE9" w:rsidRDefault="007A4CC7" w:rsidP="00691AAB">
            <w:pPr>
              <w:pStyle w:val="TabelleKopfmitte"/>
              <w:rPr>
                <w:rFonts w:eastAsia="Calibri"/>
              </w:rPr>
            </w:pPr>
            <w:r>
              <w:t>FZT</w:t>
            </w:r>
            <w:r w:rsidR="00691AAB">
              <w:t xml:space="preserve"> </w:t>
            </w:r>
            <w:r w:rsidR="007317DD">
              <w:t>01.</w:t>
            </w:r>
            <w:r w:rsidR="00691AAB">
              <w:t>0</w:t>
            </w:r>
            <w:r w:rsidR="004E62CD">
              <w:t>1.</w:t>
            </w:r>
            <w:r>
              <w:t>0</w:t>
            </w:r>
            <w:r w:rsidR="00691AAB">
              <w:t>3</w:t>
            </w:r>
            <w:r>
              <w:t>.0</w:t>
            </w:r>
            <w:r w:rsidR="001D1FE3">
              <w:t>1</w:t>
            </w:r>
          </w:p>
        </w:tc>
      </w:tr>
      <w:tr w:rsidR="00AD7BB9" w:rsidRPr="00B51DE9" w:rsidTr="00B35C2A">
        <w:tc>
          <w:tcPr>
            <w:tcW w:w="7348" w:type="dxa"/>
            <w:gridSpan w:val="2"/>
            <w:tcBorders>
              <w:left w:val="single" w:sz="4" w:space="0" w:color="auto"/>
              <w:bottom w:val="single" w:sz="4" w:space="0" w:color="auto"/>
              <w:right w:val="single" w:sz="4" w:space="0" w:color="auto"/>
            </w:tcBorders>
            <w:hideMark/>
          </w:tcPr>
          <w:p w:rsidR="00AD7BB9" w:rsidRPr="004B658C" w:rsidRDefault="00AD7BB9" w:rsidP="00B35C2A">
            <w:pPr>
              <w:pStyle w:val="Tabelle6pt"/>
            </w:pPr>
            <w:r>
              <w:t>Kompetenzbereiche:</w:t>
            </w:r>
          </w:p>
          <w:p w:rsidR="00AD7BB9" w:rsidRPr="00877961" w:rsidRDefault="00AD7BB9" w:rsidP="00B35C2A">
            <w:pPr>
              <w:pStyle w:val="Kopf8ptafz"/>
            </w:pPr>
            <w:r w:rsidRPr="00877961">
              <w:t>Ich kann für Aufträge eine begründete Auswahl an Werkzeugen treffen und deren spezifische Bezeichnu</w:t>
            </w:r>
            <w:r w:rsidRPr="00877961">
              <w:t>n</w:t>
            </w:r>
            <w:r w:rsidRPr="00877961">
              <w:t>gen und Eigenschaften erklären.</w:t>
            </w:r>
          </w:p>
          <w:p w:rsidR="00AD7BB9" w:rsidRPr="00F4077B" w:rsidRDefault="00AD7BB9" w:rsidP="00B35C2A">
            <w:pPr>
              <w:pStyle w:val="Kopf8ptafz"/>
              <w:rPr>
                <w:i/>
              </w:rPr>
            </w:pPr>
            <w:r w:rsidRPr="00F4077B">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AD7BB9" w:rsidRDefault="00AD7BB9" w:rsidP="00B35C2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D7BB9" w:rsidRPr="00B51DE9" w:rsidTr="00B35C2A">
              <w:trPr>
                <w:trHeight w:val="284"/>
              </w:trPr>
              <w:tc>
                <w:tcPr>
                  <w:tcW w:w="2090" w:type="dxa"/>
                  <w:shd w:val="clear" w:color="auto" w:fill="D9D9D9" w:themeFill="background1" w:themeFillShade="D9"/>
                </w:tcPr>
                <w:p w:rsidR="00AD7BB9" w:rsidRPr="00B51DE9" w:rsidRDefault="00AD7BB9" w:rsidP="00B35C2A">
                  <w:pPr>
                    <w:pStyle w:val="TabelleKopfmitte"/>
                  </w:pPr>
                  <w:r w:rsidRPr="00B51DE9">
                    <w:t>L</w:t>
                  </w:r>
                  <w:r>
                    <w:t>ösung</w:t>
                  </w:r>
                </w:p>
              </w:tc>
            </w:tr>
          </w:tbl>
          <w:p w:rsidR="00AD7BB9" w:rsidRPr="00B51DE9" w:rsidRDefault="00AD7BB9" w:rsidP="00B35C2A"/>
        </w:tc>
      </w:tr>
    </w:tbl>
    <w:p w:rsidR="00B54402" w:rsidRDefault="00B54402" w:rsidP="00AD7BB9"/>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403"/>
        <w:gridCol w:w="1849"/>
      </w:tblGrid>
      <w:tr w:rsidR="00AD7BB9" w:rsidRPr="00A410C8" w:rsidTr="00B54402">
        <w:tc>
          <w:tcPr>
            <w:tcW w:w="3119" w:type="dxa"/>
            <w:shd w:val="clear" w:color="auto" w:fill="D9D9D9" w:themeFill="background1" w:themeFillShade="D9"/>
            <w:vAlign w:val="center"/>
          </w:tcPr>
          <w:p w:rsidR="00AD7BB9" w:rsidRPr="00A410C8" w:rsidRDefault="00FD455D" w:rsidP="00B35C2A">
            <w:pPr>
              <w:pStyle w:val="TabelleKopflinks"/>
            </w:pPr>
            <w:r w:rsidRPr="00FD455D">
              <w:rPr>
                <w:noProof/>
              </w:rPr>
              <w:drawing>
                <wp:anchor distT="0" distB="0" distL="114300" distR="114300" simplePos="0" relativeHeight="251845632" behindDoc="0" locked="0" layoutInCell="0" allowOverlap="1" wp14:anchorId="39BA18B3" wp14:editId="33526ED5">
                  <wp:simplePos x="0" y="0"/>
                  <wp:positionH relativeFrom="rightMargin">
                    <wp:posOffset>423545</wp:posOffset>
                  </wp:positionH>
                  <wp:positionV relativeFrom="paragraph">
                    <wp:posOffset>42545</wp:posOffset>
                  </wp:positionV>
                  <wp:extent cx="345440" cy="323850"/>
                  <wp:effectExtent l="0" t="0" r="0" b="0"/>
                  <wp:wrapNone/>
                  <wp:docPr id="189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D455D">
              <w:rPr>
                <w:noProof/>
              </w:rPr>
              <w:drawing>
                <wp:anchor distT="0" distB="0" distL="114300" distR="114300" simplePos="0" relativeHeight="251844608" behindDoc="0" locked="0" layoutInCell="0" allowOverlap="1" wp14:anchorId="7C72B91E" wp14:editId="5834A8A3">
                  <wp:simplePos x="0" y="0"/>
                  <wp:positionH relativeFrom="rightMargin">
                    <wp:posOffset>109220</wp:posOffset>
                  </wp:positionH>
                  <wp:positionV relativeFrom="paragraph">
                    <wp:posOffset>42545</wp:posOffset>
                  </wp:positionV>
                  <wp:extent cx="302260" cy="323850"/>
                  <wp:effectExtent l="0" t="0" r="2540" b="0"/>
                  <wp:wrapNone/>
                  <wp:docPr id="189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D7BB9">
              <w:t>Abbildung</w:t>
            </w:r>
          </w:p>
        </w:tc>
        <w:tc>
          <w:tcPr>
            <w:tcW w:w="2403" w:type="dxa"/>
            <w:shd w:val="clear" w:color="auto" w:fill="D9D9D9" w:themeFill="background1" w:themeFillShade="D9"/>
            <w:vAlign w:val="center"/>
          </w:tcPr>
          <w:p w:rsidR="00AD7BB9" w:rsidRPr="00A410C8" w:rsidRDefault="00AD7BB9" w:rsidP="00B35C2A">
            <w:pPr>
              <w:pStyle w:val="TabelleKopflinks"/>
            </w:pPr>
            <w:r>
              <w:t>Werkzeugbezeichnung</w:t>
            </w:r>
          </w:p>
        </w:tc>
        <w:tc>
          <w:tcPr>
            <w:tcW w:w="1849" w:type="dxa"/>
            <w:shd w:val="clear" w:color="auto" w:fill="D9D9D9" w:themeFill="background1" w:themeFillShade="D9"/>
            <w:vAlign w:val="center"/>
          </w:tcPr>
          <w:p w:rsidR="00AD7BB9" w:rsidRPr="00A410C8" w:rsidRDefault="00AD7BB9" w:rsidP="00B35C2A">
            <w:pPr>
              <w:pStyle w:val="TabelleKopflinks"/>
            </w:pPr>
            <w:r>
              <w:t>Werkzeuge für den Reifenwec</w:t>
            </w:r>
            <w:r>
              <w:t>h</w:t>
            </w:r>
            <w:r>
              <w:t>sel in der richt</w:t>
            </w:r>
            <w:r>
              <w:t>i</w:t>
            </w:r>
            <w:r>
              <w:t>gen Reihenfolge ihrer Benutzung</w:t>
            </w: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77364EE7" wp14:editId="797DDE03">
                  <wp:extent cx="1798955" cy="457043"/>
                  <wp:effectExtent l="0" t="0" r="0" b="635"/>
                  <wp:docPr id="494" name="Grafik 494" descr="C:\Users\Familie Krause\AppData\Local\Microsoft\Windows\INetCacheContent.Word\DSC_4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milie Krause\AppData\Local\Microsoft\Windows\INetCacheContent.Word\DSC_4656.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35739" b="26151"/>
                          <a:stretch/>
                        </pic:blipFill>
                        <pic:spPr bwMode="auto">
                          <a:xfrm>
                            <a:off x="0" y="0"/>
                            <a:ext cx="1800001" cy="4573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Pr="00A410C8" w:rsidRDefault="00CB337B" w:rsidP="00CB337B">
            <w:pPr>
              <w:pStyle w:val="Textkrper"/>
              <w:jc w:val="left"/>
            </w:pPr>
            <w:proofErr w:type="spellStart"/>
            <w:r>
              <w:t>Montierhebel</w:t>
            </w:r>
            <w:proofErr w:type="spellEnd"/>
          </w:p>
        </w:tc>
        <w:tc>
          <w:tcPr>
            <w:tcW w:w="1849" w:type="dxa"/>
          </w:tcPr>
          <w:p w:rsidR="00CB337B" w:rsidRPr="00A410C8" w:rsidRDefault="00F4077B" w:rsidP="00CB337B">
            <w:pPr>
              <w:pStyle w:val="Textkrper"/>
            </w:pPr>
            <w:r>
              <w:t>6/</w:t>
            </w:r>
            <w:r w:rsidR="00CB337B">
              <w:t>9</w:t>
            </w: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6CBB2115" wp14:editId="61F1168B">
                  <wp:extent cx="1256306" cy="545337"/>
                  <wp:effectExtent l="0" t="0" r="1270" b="7620"/>
                  <wp:docPr id="495" name="Grafik 495" descr="C:\Users\Familie Krause\AppData\Local\Microsoft\Windows\INetCacheContent.Word\DSC_4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DSC_4663.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10325" b="24563"/>
                          <a:stretch/>
                        </pic:blipFill>
                        <pic:spPr bwMode="auto">
                          <a:xfrm>
                            <a:off x="0" y="0"/>
                            <a:ext cx="1259718" cy="5468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Pr="00A410C8" w:rsidRDefault="00CB337B" w:rsidP="00CB337B">
            <w:pPr>
              <w:pStyle w:val="Textkrper"/>
              <w:jc w:val="left"/>
            </w:pPr>
            <w:r>
              <w:t xml:space="preserve">Pinsel für </w:t>
            </w:r>
            <w:proofErr w:type="spellStart"/>
            <w:r>
              <w:t>Reifenmontie</w:t>
            </w:r>
            <w:r>
              <w:t>r</w:t>
            </w:r>
            <w:r>
              <w:t>paste</w:t>
            </w:r>
            <w:proofErr w:type="spellEnd"/>
            <w:r>
              <w:t xml:space="preserve"> </w:t>
            </w:r>
          </w:p>
        </w:tc>
        <w:tc>
          <w:tcPr>
            <w:tcW w:w="1849" w:type="dxa"/>
          </w:tcPr>
          <w:p w:rsidR="00CB337B" w:rsidRPr="00A410C8" w:rsidRDefault="00CB337B" w:rsidP="00CB337B">
            <w:pPr>
              <w:pStyle w:val="Textkrper"/>
            </w:pPr>
            <w:r>
              <w:t>9</w:t>
            </w: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78FAAC55" wp14:editId="43B230EA">
                  <wp:extent cx="1256306" cy="532145"/>
                  <wp:effectExtent l="0" t="0" r="1270" b="1270"/>
                  <wp:docPr id="496" name="Grafik 496" descr="C:\Users\Familie Krause\AppData\Local\Microsoft\Windows\INetCacheContent.Word\DSC_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milie Krause\AppData\Local\Microsoft\Windows\INetCacheContent.Word\DSC_4667.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9853" b="16610"/>
                          <a:stretch/>
                        </pic:blipFill>
                        <pic:spPr bwMode="auto">
                          <a:xfrm>
                            <a:off x="0" y="0"/>
                            <a:ext cx="1258408" cy="5330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r w:rsidRPr="003445FA">
              <w:t>Auswuchtzange</w:t>
            </w:r>
          </w:p>
        </w:tc>
        <w:tc>
          <w:tcPr>
            <w:tcW w:w="1849" w:type="dxa"/>
          </w:tcPr>
          <w:p w:rsidR="00CB337B" w:rsidRPr="00A410C8" w:rsidRDefault="00F4077B" w:rsidP="00F4077B">
            <w:pPr>
              <w:pStyle w:val="Textkrper"/>
            </w:pPr>
            <w:r>
              <w:t>5/</w:t>
            </w:r>
            <w:r w:rsidR="00CB337B">
              <w:t>11</w:t>
            </w: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260B5A66" wp14:editId="1C97C948">
                  <wp:extent cx="946205" cy="786079"/>
                  <wp:effectExtent l="0" t="0" r="6350" b="0"/>
                  <wp:docPr id="497" name="Grafik 497" descr="C:\Users\Familie Krause\AppData\Local\Microsoft\Windows\INetCacheContent.Word\DSC_46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ie Krause\AppData\Local\Microsoft\Windows\INetCacheContent.Word\DSC_4680.jpg"/>
                          <pic:cNvPicPr>
                            <a:picLocks noChangeAspect="1" noChangeArrowheads="1"/>
                          </pic:cNvPicPr>
                        </pic:nvPicPr>
                        <pic:blipFill rotWithShape="1">
                          <a:blip r:embed="rId166" cstate="print">
                            <a:extLst>
                              <a:ext uri="{BEBA8EAE-BF5A-486C-A8C5-ECC9F3942E4B}">
                                <a14:imgProps xmlns:a14="http://schemas.microsoft.com/office/drawing/2010/main">
                                  <a14:imgLayer r:embed="rId167">
                                    <a14:imgEffect>
                                      <a14:brightnessContrast bright="40000" contrast="-40000"/>
                                    </a14:imgEffect>
                                  </a14:imgLayer>
                                </a14:imgProps>
                              </a:ext>
                              <a:ext uri="{28A0092B-C50C-407E-A947-70E740481C1C}">
                                <a14:useLocalDpi xmlns:a14="http://schemas.microsoft.com/office/drawing/2010/main" val="0"/>
                              </a:ext>
                            </a:extLst>
                          </a:blip>
                          <a:srcRect l="10587" t="6353" r="20593" b="7886"/>
                          <a:stretch/>
                        </pic:blipFill>
                        <pic:spPr bwMode="auto">
                          <a:xfrm>
                            <a:off x="0" y="0"/>
                            <a:ext cx="947788" cy="7873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r>
              <w:t>Lappen</w:t>
            </w:r>
          </w:p>
        </w:tc>
        <w:tc>
          <w:tcPr>
            <w:tcW w:w="1849" w:type="dxa"/>
          </w:tcPr>
          <w:p w:rsidR="00CB337B" w:rsidRPr="00A410C8" w:rsidRDefault="00CB337B" w:rsidP="00CB337B">
            <w:pPr>
              <w:pStyle w:val="Textkrper"/>
            </w:pPr>
            <w:r>
              <w:t>7</w:t>
            </w: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59029661" wp14:editId="534FF48F">
                  <wp:extent cx="1266385" cy="911259"/>
                  <wp:effectExtent l="6032" t="0" r="0" b="0"/>
                  <wp:docPr id="498" name="Grafik 498" descr="C:\Users\Familie Krause\AppData\Local\Microsoft\Windows\INetCacheContent.Word\DSC_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amilie Krause\AppData\Local\Microsoft\Windows\INetCacheContent.Word\DSC_4652.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5992" t="5953" r="12941" b="6546"/>
                          <a:stretch/>
                        </pic:blipFill>
                        <pic:spPr bwMode="auto">
                          <a:xfrm rot="16200000">
                            <a:off x="0" y="0"/>
                            <a:ext cx="1265319" cy="9104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r>
              <w:t>Räderwuchtmaschine</w:t>
            </w:r>
          </w:p>
        </w:tc>
        <w:tc>
          <w:tcPr>
            <w:tcW w:w="1849" w:type="dxa"/>
          </w:tcPr>
          <w:p w:rsidR="00CB337B" w:rsidRPr="00A410C8" w:rsidRDefault="00CB337B" w:rsidP="00CB337B">
            <w:pPr>
              <w:pStyle w:val="Textkrper"/>
            </w:pPr>
            <w:r>
              <w:t>12</w:t>
            </w: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3F0DF832" wp14:editId="15F76B5C">
                  <wp:extent cx="1256306" cy="1229311"/>
                  <wp:effectExtent l="0" t="0" r="1270" b="9525"/>
                  <wp:docPr id="499" name="Grafik 499" descr="C:\Users\Familie Krause\AppData\Local\Microsoft\Windows\INetCacheContent.Word\DSC_4641 - bearbeit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DSC_4641 - bearbeitet.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59225" cy="1232167"/>
                          </a:xfrm>
                          <a:prstGeom prst="rect">
                            <a:avLst/>
                          </a:prstGeom>
                          <a:noFill/>
                          <a:ln>
                            <a:noFill/>
                          </a:ln>
                        </pic:spPr>
                      </pic:pic>
                    </a:graphicData>
                  </a:graphic>
                </wp:inline>
              </w:drawing>
            </w:r>
          </w:p>
        </w:tc>
        <w:tc>
          <w:tcPr>
            <w:tcW w:w="2403" w:type="dxa"/>
          </w:tcPr>
          <w:p w:rsidR="00CB337B" w:rsidRDefault="00CB337B" w:rsidP="00CB337B">
            <w:pPr>
              <w:pStyle w:val="Textkrper"/>
              <w:jc w:val="left"/>
            </w:pPr>
            <w:r>
              <w:t>Hebebühne</w:t>
            </w:r>
          </w:p>
        </w:tc>
        <w:tc>
          <w:tcPr>
            <w:tcW w:w="1849" w:type="dxa"/>
          </w:tcPr>
          <w:p w:rsidR="00CB337B" w:rsidRPr="00A410C8" w:rsidRDefault="00CB337B" w:rsidP="00CB337B">
            <w:pPr>
              <w:pStyle w:val="Textkrper"/>
            </w:pPr>
            <w:r>
              <w:t>1</w:t>
            </w: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42992DBB" wp14:editId="097C3EC5">
                  <wp:extent cx="1097280" cy="910831"/>
                  <wp:effectExtent l="0" t="0" r="7620" b="3810"/>
                  <wp:docPr id="504" name="Grafik 504" descr="C:\Users\Familie Krause\AppData\Local\Microsoft\Windows\INetCacheContent.Word\DSC_4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amilie Krause\AppData\Local\Microsoft\Windows\INetCacheContent.Word\DSC_4678.jpg"/>
                          <pic:cNvPicPr>
                            <a:picLocks noChangeAspect="1" noChangeArrowheads="1"/>
                          </pic:cNvPicPr>
                        </pic:nvPicPr>
                        <pic:blipFill rotWithShape="1">
                          <a:blip r:embed="rId170" cstate="print">
                            <a:extLst>
                              <a:ext uri="{BEBA8EAE-BF5A-486C-A8C5-ECC9F3942E4B}">
                                <a14:imgProps xmlns:a14="http://schemas.microsoft.com/office/drawing/2010/main">
                                  <a14:imgLayer r:embed="rId171">
                                    <a14:imgEffect>
                                      <a14:brightnessContrast bright="40000" contrast="-40000"/>
                                    </a14:imgEffect>
                                  </a14:imgLayer>
                                </a14:imgProps>
                              </a:ext>
                              <a:ext uri="{28A0092B-C50C-407E-A947-70E740481C1C}">
                                <a14:useLocalDpi xmlns:a14="http://schemas.microsoft.com/office/drawing/2010/main" val="0"/>
                              </a:ext>
                            </a:extLst>
                          </a:blip>
                          <a:srcRect l="17473" t="7947" r="31124" b="28049"/>
                          <a:stretch/>
                        </pic:blipFill>
                        <pic:spPr bwMode="auto">
                          <a:xfrm>
                            <a:off x="0" y="0"/>
                            <a:ext cx="1102052" cy="9147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r>
              <w:t>Nuss</w:t>
            </w:r>
          </w:p>
        </w:tc>
        <w:tc>
          <w:tcPr>
            <w:tcW w:w="1849" w:type="dxa"/>
          </w:tcPr>
          <w:p w:rsidR="00CB337B" w:rsidRPr="00A410C8" w:rsidRDefault="00F4077B" w:rsidP="00CB337B">
            <w:pPr>
              <w:pStyle w:val="Textkrper"/>
            </w:pPr>
            <w:r>
              <w:t>3/</w:t>
            </w:r>
            <w:r w:rsidR="00CB337B">
              <w:t>14</w:t>
            </w:r>
          </w:p>
        </w:tc>
      </w:tr>
      <w:tr w:rsidR="00CB337B" w:rsidRPr="00A410C8" w:rsidTr="00B54402">
        <w:tc>
          <w:tcPr>
            <w:tcW w:w="3119" w:type="dxa"/>
            <w:shd w:val="clear" w:color="auto" w:fill="auto"/>
          </w:tcPr>
          <w:p w:rsidR="00CB337B" w:rsidRPr="00A410C8" w:rsidRDefault="00CB337B" w:rsidP="00CB337B">
            <w:pPr>
              <w:pStyle w:val="Textkrper"/>
            </w:pPr>
            <w:r>
              <w:rPr>
                <w:noProof/>
              </w:rPr>
              <w:drawing>
                <wp:inline distT="0" distB="0" distL="0" distR="0" wp14:anchorId="49DD3EB7" wp14:editId="47BBD037">
                  <wp:extent cx="1798955" cy="390385"/>
                  <wp:effectExtent l="0" t="0" r="0" b="0"/>
                  <wp:docPr id="505" name="Grafik 505" descr="C:\Users\Familie Krause\AppData\Local\Microsoft\Windows\INetCacheContent.Word\DSC_4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amilie Krause\AppData\Local\Microsoft\Windows\INetCacheContent.Word\DSC_4675.jpg"/>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brightnessContrast bright="40000" contrast="-40000"/>
                                    </a14:imgEffect>
                                  </a14:imgLayer>
                                </a14:imgProps>
                              </a:ext>
                              <a:ext uri="{28A0092B-C50C-407E-A947-70E740481C1C}">
                                <a14:useLocalDpi xmlns:a14="http://schemas.microsoft.com/office/drawing/2010/main" val="0"/>
                              </a:ext>
                            </a:extLst>
                          </a:blip>
                          <a:srcRect t="33357" b="34092"/>
                          <a:stretch/>
                        </pic:blipFill>
                        <pic:spPr bwMode="auto">
                          <a:xfrm>
                            <a:off x="0" y="0"/>
                            <a:ext cx="1800001" cy="3906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r>
              <w:t>Drehmomentschlüssel</w:t>
            </w:r>
          </w:p>
        </w:tc>
        <w:tc>
          <w:tcPr>
            <w:tcW w:w="1849" w:type="dxa"/>
          </w:tcPr>
          <w:p w:rsidR="00CB337B" w:rsidRPr="00A410C8" w:rsidRDefault="00CB337B" w:rsidP="00CB337B">
            <w:pPr>
              <w:pStyle w:val="Textkrper"/>
            </w:pPr>
            <w:r>
              <w:t>14</w:t>
            </w:r>
          </w:p>
        </w:tc>
      </w:tr>
      <w:tr w:rsidR="00CB337B" w:rsidRPr="00A410C8" w:rsidTr="00B03C8D">
        <w:trPr>
          <w:trHeight w:val="1076"/>
        </w:trPr>
        <w:tc>
          <w:tcPr>
            <w:tcW w:w="3119" w:type="dxa"/>
            <w:shd w:val="clear" w:color="auto" w:fill="auto"/>
          </w:tcPr>
          <w:p w:rsidR="00CB337B" w:rsidRPr="00A410C8" w:rsidRDefault="00CB337B" w:rsidP="00CB337B">
            <w:pPr>
              <w:pStyle w:val="Textkrper"/>
            </w:pPr>
            <w:r w:rsidRPr="009B4FF4">
              <w:rPr>
                <w:noProof/>
              </w:rPr>
              <w:lastRenderedPageBreak/>
              <w:drawing>
                <wp:inline distT="0" distB="0" distL="0" distR="0" wp14:anchorId="65ED44ED" wp14:editId="5A7A2258">
                  <wp:extent cx="1214371" cy="1455089"/>
                  <wp:effectExtent l="0" t="0" r="5080" b="0"/>
                  <wp:docPr id="506" name="Grafik 506" descr="F:\BFS pädagogische Kommission 3\Bilder\DSC_4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FS pädagogische Kommission 3\Bilder\DSC_4654.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6069" b="14032"/>
                          <a:stretch/>
                        </pic:blipFill>
                        <pic:spPr bwMode="auto">
                          <a:xfrm>
                            <a:off x="0" y="0"/>
                            <a:ext cx="1216402" cy="14575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proofErr w:type="spellStart"/>
            <w:r>
              <w:t>Reifenmontiermaschine</w:t>
            </w:r>
            <w:proofErr w:type="spellEnd"/>
          </w:p>
        </w:tc>
        <w:tc>
          <w:tcPr>
            <w:tcW w:w="1849" w:type="dxa"/>
          </w:tcPr>
          <w:p w:rsidR="00CB337B" w:rsidRDefault="00F4077B" w:rsidP="00CB337B">
            <w:pPr>
              <w:pStyle w:val="Textkrper"/>
            </w:pPr>
            <w:r>
              <w:t>6/</w:t>
            </w:r>
            <w:r w:rsidR="00CB337B">
              <w:t>9</w:t>
            </w:r>
          </w:p>
          <w:p w:rsidR="00B03C8D" w:rsidRDefault="00B03C8D" w:rsidP="00CB337B">
            <w:pPr>
              <w:pStyle w:val="Textkrper"/>
            </w:pPr>
          </w:p>
          <w:p w:rsidR="00B03C8D" w:rsidRPr="00A410C8" w:rsidRDefault="00B03C8D" w:rsidP="00CB337B">
            <w:pPr>
              <w:pStyle w:val="Textkrper"/>
            </w:pPr>
          </w:p>
        </w:tc>
      </w:tr>
    </w:tbl>
    <w:p w:rsidR="00385BEC" w:rsidRPr="001C6A09" w:rsidRDefault="00385BEC" w:rsidP="00385BEC">
      <w:pPr>
        <w:pStyle w:val="Marginaliegrau"/>
        <w:framePr w:wrap="around" w:x="8688" w:y="3"/>
        <w:rPr>
          <w:vanish/>
          <w:color w:val="000000" w:themeColor="text1"/>
        </w:rPr>
      </w:pPr>
      <w:r>
        <w:t xml:space="preserve">Quelle: </w:t>
      </w:r>
      <w:r>
        <w:br/>
      </w:r>
      <w:r w:rsidRPr="00A8500D">
        <w:t>https://pixabay.com/de/flasche-kunststoff-spritzen-146221/</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403"/>
        <w:gridCol w:w="1849"/>
      </w:tblGrid>
      <w:tr w:rsidR="00CB337B" w:rsidRPr="00A410C8" w:rsidTr="00B54402">
        <w:tc>
          <w:tcPr>
            <w:tcW w:w="3119" w:type="dxa"/>
            <w:shd w:val="clear" w:color="auto" w:fill="auto"/>
          </w:tcPr>
          <w:p w:rsidR="00CB337B" w:rsidRPr="00A410C8" w:rsidRDefault="00385BEC" w:rsidP="00CB337B">
            <w:pPr>
              <w:pStyle w:val="Textkrper"/>
            </w:pPr>
            <w:r>
              <w:rPr>
                <w:noProof/>
              </w:rPr>
              <w:drawing>
                <wp:inline distT="0" distB="0" distL="0" distR="0" wp14:anchorId="49B05DB4" wp14:editId="0E07A261">
                  <wp:extent cx="483079" cy="968328"/>
                  <wp:effectExtent l="0" t="0" r="0" b="3810"/>
                  <wp:docPr id="1903" name="Grafik 1903" descr="C:\Users\Unger.Birgit\Desktop\Felgenreini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nger.Birgit\Desktop\Felgenreiniger.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85321" cy="972822"/>
                          </a:xfrm>
                          <a:prstGeom prst="rect">
                            <a:avLst/>
                          </a:prstGeom>
                          <a:noFill/>
                          <a:ln>
                            <a:noFill/>
                          </a:ln>
                        </pic:spPr>
                      </pic:pic>
                    </a:graphicData>
                  </a:graphic>
                </wp:inline>
              </w:drawing>
            </w:r>
          </w:p>
        </w:tc>
        <w:tc>
          <w:tcPr>
            <w:tcW w:w="2403" w:type="dxa"/>
          </w:tcPr>
          <w:p w:rsidR="00CB337B" w:rsidRDefault="00CB337B" w:rsidP="00CB337B">
            <w:pPr>
              <w:pStyle w:val="Textkrper"/>
              <w:jc w:val="left"/>
            </w:pPr>
            <w:r>
              <w:t>Felgenreiniger</w:t>
            </w:r>
          </w:p>
        </w:tc>
        <w:tc>
          <w:tcPr>
            <w:tcW w:w="1849" w:type="dxa"/>
          </w:tcPr>
          <w:p w:rsidR="00CB337B" w:rsidRPr="00A410C8" w:rsidRDefault="00CB337B" w:rsidP="00CB337B">
            <w:pPr>
              <w:pStyle w:val="Textkrper"/>
            </w:pPr>
            <w:r>
              <w:t>7</w:t>
            </w:r>
          </w:p>
        </w:tc>
      </w:tr>
      <w:tr w:rsidR="00CB337B" w:rsidRPr="00A410C8" w:rsidTr="00B54402">
        <w:tc>
          <w:tcPr>
            <w:tcW w:w="3119" w:type="dxa"/>
            <w:shd w:val="clear" w:color="auto" w:fill="auto"/>
          </w:tcPr>
          <w:p w:rsidR="00CB337B" w:rsidRPr="00A410C8" w:rsidRDefault="00CB337B" w:rsidP="00CB337B">
            <w:pPr>
              <w:pStyle w:val="Textkrper"/>
            </w:pPr>
            <w:r w:rsidRPr="009B4FF4">
              <w:rPr>
                <w:noProof/>
              </w:rPr>
              <w:drawing>
                <wp:inline distT="0" distB="0" distL="0" distR="0" wp14:anchorId="55ED0A80" wp14:editId="01B8B13D">
                  <wp:extent cx="1800000" cy="556495"/>
                  <wp:effectExtent l="0" t="0" r="0" b="0"/>
                  <wp:docPr id="509" name="Grafik 509" descr="F:\BFS pädagogische Kommission 3\Bilder\DSC_4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BFS pädagogische Kommission 3\Bilder\DSC_4679.JPG"/>
                          <pic:cNvPicPr>
                            <a:picLocks noChangeAspect="1" noChangeArrowheads="1"/>
                          </pic:cNvPicPr>
                        </pic:nvPicPr>
                        <pic:blipFill rotWithShape="1">
                          <a:blip r:embed="rId133" cstate="print">
                            <a:extLst>
                              <a:ext uri="{BEBA8EAE-BF5A-486C-A8C5-ECC9F3942E4B}">
                                <a14:imgProps xmlns:a14="http://schemas.microsoft.com/office/drawing/2010/main">
                                  <a14:imgLayer r:embed="rId134">
                                    <a14:imgEffect>
                                      <a14:brightnessContrast bright="40000" contrast="-40000"/>
                                    </a14:imgEffect>
                                  </a14:imgLayer>
                                </a14:imgProps>
                              </a:ext>
                              <a:ext uri="{28A0092B-C50C-407E-A947-70E740481C1C}">
                                <a14:useLocalDpi xmlns:a14="http://schemas.microsoft.com/office/drawing/2010/main" val="0"/>
                              </a:ext>
                            </a:extLst>
                          </a:blip>
                          <a:srcRect l="9865" t="26764" r="15397" b="38584"/>
                          <a:stretch/>
                        </pic:blipFill>
                        <pic:spPr bwMode="auto">
                          <a:xfrm>
                            <a:off x="0" y="0"/>
                            <a:ext cx="1800000" cy="556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r>
              <w:t>Schlitzschraubendreher</w:t>
            </w:r>
          </w:p>
        </w:tc>
        <w:tc>
          <w:tcPr>
            <w:tcW w:w="1849" w:type="dxa"/>
          </w:tcPr>
          <w:p w:rsidR="00CB337B" w:rsidRPr="00A410C8" w:rsidRDefault="00CB337B" w:rsidP="00CB337B">
            <w:pPr>
              <w:pStyle w:val="Textkrper"/>
            </w:pPr>
            <w:r>
              <w:t>5</w:t>
            </w:r>
          </w:p>
        </w:tc>
      </w:tr>
      <w:tr w:rsidR="00CB337B" w:rsidRPr="00A410C8" w:rsidTr="00B54402">
        <w:tc>
          <w:tcPr>
            <w:tcW w:w="3119" w:type="dxa"/>
            <w:shd w:val="clear" w:color="auto" w:fill="auto"/>
          </w:tcPr>
          <w:p w:rsidR="00CB337B" w:rsidRPr="00A410C8" w:rsidRDefault="00CB337B" w:rsidP="00CB337B">
            <w:pPr>
              <w:pStyle w:val="Textkrper"/>
            </w:pPr>
            <w:r w:rsidRPr="009B4FF4">
              <w:rPr>
                <w:noProof/>
              </w:rPr>
              <w:drawing>
                <wp:inline distT="0" distB="0" distL="0" distR="0" wp14:anchorId="25741162" wp14:editId="70CB9420">
                  <wp:extent cx="938254" cy="1018531"/>
                  <wp:effectExtent l="0" t="0" r="0" b="0"/>
                  <wp:docPr id="511" name="Grafik 511" descr="F:\BFS pädagogische Kommission 3\Bilder\DSC_4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FS pädagogische Kommission 3\Bilder\DSC_4671.JPG"/>
                          <pic:cNvPicPr>
                            <a:picLocks noChangeAspect="1" noChangeArrowheads="1"/>
                          </pic:cNvPicPr>
                        </pic:nvPicPr>
                        <pic:blipFill rotWithShape="1">
                          <a:blip r:embed="rId174" cstate="print">
                            <a:extLst>
                              <a:ext uri="{BEBA8EAE-BF5A-486C-A8C5-ECC9F3942E4B}">
                                <a14:imgProps xmlns:a14="http://schemas.microsoft.com/office/drawing/2010/main">
                                  <a14:imgLayer r:embed="rId175">
                                    <a14:imgEffect>
                                      <a14:brightnessContrast bright="20000" contrast="-40000"/>
                                    </a14:imgEffect>
                                  </a14:imgLayer>
                                </a14:imgProps>
                              </a:ext>
                              <a:ext uri="{28A0092B-C50C-407E-A947-70E740481C1C}">
                                <a14:useLocalDpi xmlns:a14="http://schemas.microsoft.com/office/drawing/2010/main" val="0"/>
                              </a:ext>
                            </a:extLst>
                          </a:blip>
                          <a:srcRect l="10242" r="28333"/>
                          <a:stretch/>
                        </pic:blipFill>
                        <pic:spPr bwMode="auto">
                          <a:xfrm>
                            <a:off x="0" y="0"/>
                            <a:ext cx="939852" cy="10202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proofErr w:type="spellStart"/>
            <w:r>
              <w:t>Druckluftschrauber</w:t>
            </w:r>
            <w:proofErr w:type="spellEnd"/>
          </w:p>
        </w:tc>
        <w:tc>
          <w:tcPr>
            <w:tcW w:w="1849" w:type="dxa"/>
          </w:tcPr>
          <w:p w:rsidR="00CB337B" w:rsidRPr="00A410C8" w:rsidRDefault="00CB337B" w:rsidP="00CB337B">
            <w:pPr>
              <w:pStyle w:val="Textkrper"/>
            </w:pPr>
            <w:r>
              <w:t>3</w:t>
            </w:r>
          </w:p>
        </w:tc>
      </w:tr>
      <w:tr w:rsidR="00CB337B" w:rsidRPr="00A410C8" w:rsidTr="00B54402">
        <w:tc>
          <w:tcPr>
            <w:tcW w:w="3119" w:type="dxa"/>
            <w:shd w:val="clear" w:color="auto" w:fill="auto"/>
          </w:tcPr>
          <w:p w:rsidR="00CB337B" w:rsidRPr="00A410C8" w:rsidRDefault="00CB337B" w:rsidP="00CB337B">
            <w:pPr>
              <w:pStyle w:val="Textkrper"/>
            </w:pPr>
            <w:r w:rsidRPr="00703825">
              <w:rPr>
                <w:noProof/>
              </w:rPr>
              <w:drawing>
                <wp:inline distT="0" distB="0" distL="0" distR="0" wp14:anchorId="4CFE70F5" wp14:editId="58403F0B">
                  <wp:extent cx="1800000" cy="690640"/>
                  <wp:effectExtent l="0" t="0" r="0" b="0"/>
                  <wp:docPr id="1344" name="Grafik 1344" descr="F:\BFS pädagogische Kommission 3\Bilder\DSC_4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BFS pädagogische Kommission 3\Bilder\DSC_4669.JPG"/>
                          <pic:cNvPicPr>
                            <a:picLocks noChangeAspect="1" noChangeArrowheads="1"/>
                          </pic:cNvPicPr>
                        </pic:nvPicPr>
                        <pic:blipFill rotWithShape="1">
                          <a:blip r:embed="rId137" cstate="print">
                            <a:extLst>
                              <a:ext uri="{BEBA8EAE-BF5A-486C-A8C5-ECC9F3942E4B}">
                                <a14:imgProps xmlns:a14="http://schemas.microsoft.com/office/drawing/2010/main">
                                  <a14:imgLayer r:embed="rId138">
                                    <a14:imgEffect>
                                      <a14:brightnessContrast bright="20000" contrast="-40000"/>
                                    </a14:imgEffect>
                                  </a14:imgLayer>
                                </a14:imgProps>
                              </a:ext>
                              <a:ext uri="{28A0092B-C50C-407E-A947-70E740481C1C}">
                                <a14:useLocalDpi xmlns:a14="http://schemas.microsoft.com/office/drawing/2010/main" val="0"/>
                              </a:ext>
                            </a:extLst>
                          </a:blip>
                          <a:srcRect t="30708" r="19923" b="23215"/>
                          <a:stretch/>
                        </pic:blipFill>
                        <pic:spPr bwMode="auto">
                          <a:xfrm>
                            <a:off x="0" y="0"/>
                            <a:ext cx="1800000" cy="6906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proofErr w:type="spellStart"/>
            <w:r>
              <w:t>Ventileinzieher</w:t>
            </w:r>
            <w:proofErr w:type="spellEnd"/>
          </w:p>
        </w:tc>
        <w:tc>
          <w:tcPr>
            <w:tcW w:w="1849" w:type="dxa"/>
          </w:tcPr>
          <w:p w:rsidR="00CB337B" w:rsidRPr="00A410C8" w:rsidRDefault="00CB337B" w:rsidP="00CB337B">
            <w:pPr>
              <w:pStyle w:val="Textkrper"/>
            </w:pPr>
            <w:r>
              <w:t>8</w:t>
            </w:r>
          </w:p>
        </w:tc>
      </w:tr>
      <w:tr w:rsidR="00CB337B" w:rsidRPr="00A410C8" w:rsidTr="00B54402">
        <w:tc>
          <w:tcPr>
            <w:tcW w:w="3119" w:type="dxa"/>
            <w:shd w:val="clear" w:color="auto" w:fill="auto"/>
          </w:tcPr>
          <w:p w:rsidR="00CB337B" w:rsidRPr="00A410C8" w:rsidRDefault="00CB337B" w:rsidP="00CB337B">
            <w:pPr>
              <w:pStyle w:val="Textkrper"/>
            </w:pPr>
            <w:r w:rsidRPr="00703825">
              <w:rPr>
                <w:noProof/>
              </w:rPr>
              <w:drawing>
                <wp:inline distT="0" distB="0" distL="0" distR="0" wp14:anchorId="33BF733F" wp14:editId="52B50117">
                  <wp:extent cx="1800000" cy="630832"/>
                  <wp:effectExtent l="0" t="0" r="0" b="0"/>
                  <wp:docPr id="1345" name="Grafik 1345" descr="F:\BFS pädagogische Kommission 3\Bilder\DSC_4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BFS pädagogische Kommission 3\Bilder\DSC_4664.JPG"/>
                          <pic:cNvPicPr>
                            <a:picLocks noChangeAspect="1" noChangeArrowheads="1"/>
                          </pic:cNvPicPr>
                        </pic:nvPicPr>
                        <pic:blipFill rotWithShape="1">
                          <a:blip r:embed="rId139" cstate="print">
                            <a:extLst>
                              <a:ext uri="{BEBA8EAE-BF5A-486C-A8C5-ECC9F3942E4B}">
                                <a14:imgProps xmlns:a14="http://schemas.microsoft.com/office/drawing/2010/main">
                                  <a14:imgLayer r:embed="rId140">
                                    <a14:imgEffect>
                                      <a14:brightnessContrast bright="20000" contrast="-40000"/>
                                    </a14:imgEffect>
                                  </a14:imgLayer>
                                </a14:imgProps>
                              </a:ext>
                              <a:ext uri="{28A0092B-C50C-407E-A947-70E740481C1C}">
                                <a14:useLocalDpi xmlns:a14="http://schemas.microsoft.com/office/drawing/2010/main" val="0"/>
                              </a:ext>
                            </a:extLst>
                          </a:blip>
                          <a:srcRect l="14433" t="30721" r="14181" b="31760"/>
                          <a:stretch/>
                        </pic:blipFill>
                        <pic:spPr bwMode="auto">
                          <a:xfrm>
                            <a:off x="0" y="0"/>
                            <a:ext cx="1800000" cy="6308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r>
              <w:t>Ventileinsatzschraube</w:t>
            </w:r>
            <w:r>
              <w:t>n</w:t>
            </w:r>
            <w:r>
              <w:t>dreher</w:t>
            </w:r>
          </w:p>
        </w:tc>
        <w:tc>
          <w:tcPr>
            <w:tcW w:w="1849" w:type="dxa"/>
          </w:tcPr>
          <w:p w:rsidR="00CB337B" w:rsidRPr="00A410C8" w:rsidRDefault="00CB337B" w:rsidP="00CB337B">
            <w:pPr>
              <w:pStyle w:val="Textkrper"/>
            </w:pPr>
            <w:r>
              <w:t>4</w:t>
            </w:r>
          </w:p>
        </w:tc>
      </w:tr>
    </w:tbl>
    <w:p w:rsidR="00B03C8D" w:rsidRPr="00B03C8D" w:rsidRDefault="00B03C8D" w:rsidP="00B03C8D">
      <w:pPr>
        <w:pStyle w:val="Marginaliegrau"/>
        <w:framePr w:wrap="around" w:x="8687" w:y="6"/>
      </w:pPr>
      <w:r w:rsidRPr="00B03C8D">
        <w:t xml:space="preserve">Quelle: </w:t>
      </w:r>
      <w:proofErr w:type="spellStart"/>
      <w:r w:rsidRPr="00B03C8D">
        <w:t>Gedore</w:t>
      </w:r>
      <w:proofErr w:type="spellEnd"/>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403"/>
        <w:gridCol w:w="1849"/>
      </w:tblGrid>
      <w:tr w:rsidR="00CB337B" w:rsidRPr="00A410C8" w:rsidTr="00B54402">
        <w:tc>
          <w:tcPr>
            <w:tcW w:w="3119" w:type="dxa"/>
            <w:shd w:val="clear" w:color="auto" w:fill="auto"/>
          </w:tcPr>
          <w:p w:rsidR="00CB337B" w:rsidRPr="00A410C8" w:rsidRDefault="00264E5A" w:rsidP="00CB337B">
            <w:pPr>
              <w:pStyle w:val="Textkrper"/>
            </w:pPr>
            <w:r>
              <w:rPr>
                <w:noProof/>
              </w:rPr>
              <w:drawing>
                <wp:inline distT="0" distB="0" distL="0" distR="0" wp14:anchorId="04F7BAF5" wp14:editId="2ECBF630">
                  <wp:extent cx="882595" cy="554389"/>
                  <wp:effectExtent l="0" t="0" r="0" b="0"/>
                  <wp:docPr id="1875" name="Grafik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92468" cy="560591"/>
                          </a:xfrm>
                          <a:prstGeom prst="rect">
                            <a:avLst/>
                          </a:prstGeom>
                          <a:noFill/>
                        </pic:spPr>
                      </pic:pic>
                    </a:graphicData>
                  </a:graphic>
                </wp:inline>
              </w:drawing>
            </w:r>
          </w:p>
        </w:tc>
        <w:tc>
          <w:tcPr>
            <w:tcW w:w="2403" w:type="dxa"/>
          </w:tcPr>
          <w:p w:rsidR="00CB337B" w:rsidRDefault="00CB337B" w:rsidP="00CB337B">
            <w:pPr>
              <w:pStyle w:val="Textkrper"/>
              <w:jc w:val="left"/>
            </w:pPr>
            <w:r>
              <w:t>Radkappenabzieher</w:t>
            </w:r>
          </w:p>
        </w:tc>
        <w:tc>
          <w:tcPr>
            <w:tcW w:w="1849" w:type="dxa"/>
          </w:tcPr>
          <w:p w:rsidR="00CB337B" w:rsidRPr="00A410C8" w:rsidRDefault="00CB337B" w:rsidP="00CB337B">
            <w:pPr>
              <w:pStyle w:val="Textkrper"/>
            </w:pPr>
            <w:r>
              <w:t>2</w:t>
            </w:r>
          </w:p>
        </w:tc>
      </w:tr>
      <w:tr w:rsidR="00CB337B" w:rsidRPr="00A410C8" w:rsidTr="00B54402">
        <w:tc>
          <w:tcPr>
            <w:tcW w:w="3119" w:type="dxa"/>
            <w:shd w:val="clear" w:color="auto" w:fill="auto"/>
          </w:tcPr>
          <w:p w:rsidR="00CB337B" w:rsidRPr="00A410C8" w:rsidRDefault="00CB337B" w:rsidP="00CB337B">
            <w:pPr>
              <w:pStyle w:val="Textkrper"/>
            </w:pPr>
            <w:r w:rsidRPr="00703825">
              <w:rPr>
                <w:noProof/>
              </w:rPr>
              <w:drawing>
                <wp:inline distT="0" distB="0" distL="0" distR="0" wp14:anchorId="61B05738" wp14:editId="450ED9A2">
                  <wp:extent cx="826936" cy="762268"/>
                  <wp:effectExtent l="0" t="0" r="0" b="0"/>
                  <wp:docPr id="1347" name="Grafik 1347" descr="F:\BFS pädagogische Kommission 3\Bilder\DSC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BFS pädagogische Kommission 3\Bilder\DSC_4684.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20856" t="10810" r="14626"/>
                          <a:stretch/>
                        </pic:blipFill>
                        <pic:spPr bwMode="auto">
                          <a:xfrm>
                            <a:off x="0" y="0"/>
                            <a:ext cx="829468" cy="7646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r>
              <w:t>Klebegewichtentferner</w:t>
            </w:r>
          </w:p>
        </w:tc>
        <w:tc>
          <w:tcPr>
            <w:tcW w:w="1849" w:type="dxa"/>
          </w:tcPr>
          <w:p w:rsidR="00CB337B" w:rsidRPr="00A410C8" w:rsidRDefault="00CB337B" w:rsidP="00CB337B">
            <w:pPr>
              <w:pStyle w:val="Textkrper"/>
            </w:pPr>
            <w:r>
              <w:t>5</w:t>
            </w:r>
          </w:p>
        </w:tc>
      </w:tr>
      <w:tr w:rsidR="00CB337B" w:rsidRPr="00A410C8" w:rsidTr="00B54402">
        <w:tc>
          <w:tcPr>
            <w:tcW w:w="3119" w:type="dxa"/>
            <w:shd w:val="clear" w:color="auto" w:fill="auto"/>
          </w:tcPr>
          <w:p w:rsidR="00CB337B" w:rsidRPr="00A410C8" w:rsidRDefault="00CB337B" w:rsidP="00CB337B">
            <w:pPr>
              <w:pStyle w:val="Textkrper"/>
            </w:pPr>
            <w:r w:rsidRPr="00703825">
              <w:rPr>
                <w:noProof/>
              </w:rPr>
              <w:drawing>
                <wp:inline distT="0" distB="0" distL="0" distR="0" wp14:anchorId="65BFF0F8" wp14:editId="0F8C4120">
                  <wp:extent cx="1089329" cy="623258"/>
                  <wp:effectExtent l="0" t="0" r="0" b="5715"/>
                  <wp:docPr id="1348" name="Grafik 1348" descr="F:\BFS pädagogische Kommission 3\Bilder\DSC_4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BFS pädagogische Kommission 3\Bilder\DSC_4670.JPG"/>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7962" r="2532" b="8407"/>
                          <a:stretch/>
                        </pic:blipFill>
                        <pic:spPr bwMode="auto">
                          <a:xfrm>
                            <a:off x="0" y="0"/>
                            <a:ext cx="1096727" cy="62749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3" w:type="dxa"/>
          </w:tcPr>
          <w:p w:rsidR="00CB337B" w:rsidRDefault="00CB337B" w:rsidP="00CB337B">
            <w:pPr>
              <w:pStyle w:val="Textkrper"/>
              <w:jc w:val="left"/>
            </w:pPr>
            <w:r>
              <w:t>Druckfüllgerät mit M</w:t>
            </w:r>
            <w:r>
              <w:t>a</w:t>
            </w:r>
            <w:r>
              <w:t>nometer</w:t>
            </w:r>
          </w:p>
        </w:tc>
        <w:tc>
          <w:tcPr>
            <w:tcW w:w="1849" w:type="dxa"/>
          </w:tcPr>
          <w:p w:rsidR="00CB337B" w:rsidRPr="00A410C8" w:rsidRDefault="00CB337B" w:rsidP="00CB337B">
            <w:pPr>
              <w:pStyle w:val="Textkrper"/>
            </w:pPr>
            <w:r>
              <w:t>10</w:t>
            </w:r>
          </w:p>
        </w:tc>
      </w:tr>
    </w:tbl>
    <w:p w:rsidR="00B03C8D" w:rsidRPr="00B03C8D" w:rsidRDefault="00E03820" w:rsidP="00B03C8D">
      <w:pPr>
        <w:pStyle w:val="Marginaliegrau"/>
        <w:framePr w:wrap="around" w:x="8660" w:y="-2"/>
      </w:pPr>
      <w:r>
        <w:t>Quelle:</w:t>
      </w:r>
      <w:r w:rsidR="00B03C8D">
        <w:t xml:space="preserve"> </w:t>
      </w:r>
      <w:r w:rsidR="00B03C8D">
        <w:rPr>
          <w:szCs w:val="18"/>
        </w:rPr>
        <w:t xml:space="preserve">© </w:t>
      </w:r>
      <w:r w:rsidR="00B03C8D" w:rsidRPr="00AA4CAC">
        <w:rPr>
          <w:szCs w:val="18"/>
        </w:rPr>
        <w:t xml:space="preserve">Meike </w:t>
      </w:r>
      <w:proofErr w:type="spellStart"/>
      <w:r w:rsidR="00B03C8D" w:rsidRPr="00AA4CAC">
        <w:rPr>
          <w:szCs w:val="18"/>
        </w:rPr>
        <w:t>Pantel</w:t>
      </w:r>
      <w:proofErr w:type="spellEnd"/>
      <w:r w:rsidR="00B03C8D" w:rsidRPr="00AA4CAC">
        <w:rPr>
          <w:szCs w:val="18"/>
        </w:rPr>
        <w:t>/ PIXEL</w:t>
      </w:r>
      <w:r w:rsidR="00CA54FE">
        <w:rPr>
          <w:szCs w:val="18"/>
        </w:rPr>
        <w:t>I</w:t>
      </w:r>
      <w:r w:rsidR="00B03C8D" w:rsidRPr="00AA4CAC">
        <w:rPr>
          <w:szCs w:val="18"/>
        </w:rPr>
        <w:t>O</w:t>
      </w:r>
      <w:r w:rsidR="00B03C8D" w:rsidRPr="00AA4CAC">
        <w:rPr>
          <w:szCs w:val="18"/>
        </w:rPr>
        <w:br/>
      </w:r>
      <w:hyperlink r:id="rId178" w:history="1">
        <w:r w:rsidR="00B03C8D" w:rsidRPr="001C6A09">
          <w:rPr>
            <w:rStyle w:val="Hyperlink"/>
            <w:color w:val="000000" w:themeColor="text1"/>
            <w:szCs w:val="18"/>
            <w:u w:val="none"/>
          </w:rPr>
          <w:t>www.pixelio.de</w:t>
        </w:r>
      </w:hyperlink>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3119"/>
        <w:gridCol w:w="2403"/>
        <w:gridCol w:w="1849"/>
      </w:tblGrid>
      <w:tr w:rsidR="00CB337B" w:rsidRPr="00A410C8" w:rsidTr="00B03C8D">
        <w:trPr>
          <w:trHeight w:val="67"/>
        </w:trPr>
        <w:tc>
          <w:tcPr>
            <w:tcW w:w="3119" w:type="dxa"/>
            <w:shd w:val="clear" w:color="auto" w:fill="auto"/>
          </w:tcPr>
          <w:p w:rsidR="00CB337B" w:rsidRPr="00A410C8" w:rsidRDefault="00CB337B" w:rsidP="00CB337B">
            <w:pPr>
              <w:pStyle w:val="Textkrper"/>
            </w:pPr>
            <w:r>
              <w:rPr>
                <w:noProof/>
              </w:rPr>
              <w:drawing>
                <wp:inline distT="0" distB="0" distL="0" distR="0" wp14:anchorId="12AB12BD" wp14:editId="47FA9348">
                  <wp:extent cx="1033670" cy="688628"/>
                  <wp:effectExtent l="0" t="0" r="0" b="0"/>
                  <wp:docPr id="1349" name="Grafik 1349" descr="C:\Users\Familie Krause\AppData\Local\Microsoft\Windows\INetCacheContent.Word\645339_original_R_B_by_Meike Pantel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amilie Krause\AppData\Local\Microsoft\Windows\INetCacheContent.Word\645339_original_R_B_by_Meike Pantel_pixelio.de.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037721" cy="691327"/>
                          </a:xfrm>
                          <a:prstGeom prst="rect">
                            <a:avLst/>
                          </a:prstGeom>
                          <a:noFill/>
                          <a:ln>
                            <a:noFill/>
                          </a:ln>
                        </pic:spPr>
                      </pic:pic>
                    </a:graphicData>
                  </a:graphic>
                </wp:inline>
              </w:drawing>
            </w:r>
          </w:p>
        </w:tc>
        <w:tc>
          <w:tcPr>
            <w:tcW w:w="2403" w:type="dxa"/>
          </w:tcPr>
          <w:p w:rsidR="00CB337B" w:rsidRDefault="00CB337B" w:rsidP="00CB337B">
            <w:pPr>
              <w:pStyle w:val="Textkrper"/>
              <w:jc w:val="left"/>
            </w:pPr>
            <w:proofErr w:type="spellStart"/>
            <w:r>
              <w:t>Radkreuz</w:t>
            </w:r>
            <w:proofErr w:type="spellEnd"/>
          </w:p>
        </w:tc>
        <w:tc>
          <w:tcPr>
            <w:tcW w:w="1849" w:type="dxa"/>
          </w:tcPr>
          <w:p w:rsidR="00CB337B" w:rsidRDefault="00CB337B" w:rsidP="00CB337B">
            <w:pPr>
              <w:pStyle w:val="Textkrper"/>
            </w:pPr>
            <w:r>
              <w:t>13</w:t>
            </w:r>
          </w:p>
        </w:tc>
      </w:tr>
    </w:tbl>
    <w:p w:rsidR="00F5649B" w:rsidRDefault="00F5649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D7BB9" w:rsidRPr="00B51DE9" w:rsidTr="00691AAB">
        <w:trPr>
          <w:trHeight w:val="523"/>
        </w:trPr>
        <w:tc>
          <w:tcPr>
            <w:tcW w:w="3119" w:type="dxa"/>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lastRenderedPageBreak/>
              <w:br w:type="page"/>
              <w:t>Lernfeld</w:t>
            </w:r>
          </w:p>
          <w:p w:rsidR="00AD7BB9" w:rsidRDefault="00AD7BB9" w:rsidP="00B35C2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t>Titel</w:t>
            </w:r>
          </w:p>
          <w:p w:rsidR="00AD7BB9" w:rsidRDefault="001D1FE3" w:rsidP="00691AAB">
            <w:pPr>
              <w:pStyle w:val="TabelleKopflinks"/>
            </w:pPr>
            <w:r>
              <w:t xml:space="preserve">Planen und Entscheiden </w:t>
            </w:r>
            <w:r w:rsidR="00B40864">
              <w:t>–</w:t>
            </w:r>
            <w:r>
              <w:t xml:space="preserve"> Werkzeug</w:t>
            </w:r>
            <w:r w:rsidR="00691AAB">
              <w:t xml:space="preserve">e </w:t>
            </w:r>
            <w:r>
              <w:t>ausw</w:t>
            </w:r>
            <w:r w:rsidR="00691AAB">
              <w:t>ä</w:t>
            </w:r>
            <w:r>
              <w:t>h</w:t>
            </w:r>
            <w:r>
              <w:t>l</w:t>
            </w:r>
            <w:r w:rsidR="00691AAB">
              <w:t>en</w:t>
            </w:r>
            <w:r>
              <w:t xml:space="preserve"> </w:t>
            </w:r>
          </w:p>
        </w:tc>
        <w:tc>
          <w:tcPr>
            <w:tcW w:w="188" w:type="dxa"/>
            <w:vMerge w:val="restart"/>
            <w:tcBorders>
              <w:top w:val="nil"/>
              <w:left w:val="single" w:sz="4" w:space="0" w:color="auto"/>
              <w:bottom w:val="nil"/>
              <w:right w:val="single" w:sz="4" w:space="0" w:color="auto"/>
            </w:tcBorders>
            <w:shd w:val="clear" w:color="auto" w:fill="FFFFFF"/>
          </w:tcPr>
          <w:p w:rsidR="00AD7BB9" w:rsidRPr="004B658C" w:rsidRDefault="00AD7BB9" w:rsidP="00B35C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7A4CC7" w:rsidRPr="00B51DE9" w:rsidRDefault="007A4CC7" w:rsidP="00691AAB">
            <w:pPr>
              <w:pStyle w:val="TabelleKopfmitte"/>
              <w:rPr>
                <w:rFonts w:eastAsia="Calibri"/>
              </w:rPr>
            </w:pPr>
            <w:r>
              <w:t>FZT</w:t>
            </w:r>
            <w:r w:rsidR="00691AAB">
              <w:t xml:space="preserve"> </w:t>
            </w:r>
            <w:r w:rsidR="007317DD">
              <w:t>01.</w:t>
            </w:r>
            <w:r w:rsidR="00691AAB">
              <w:t>0</w:t>
            </w:r>
            <w:r w:rsidR="004E62CD">
              <w:t>1.</w:t>
            </w:r>
            <w:r w:rsidR="001D1FE3">
              <w:t>0</w:t>
            </w:r>
            <w:r w:rsidR="00691AAB">
              <w:t>3</w:t>
            </w:r>
            <w:r>
              <w:t>.0</w:t>
            </w:r>
            <w:r w:rsidR="001D1FE3">
              <w:t>1</w:t>
            </w:r>
          </w:p>
        </w:tc>
      </w:tr>
      <w:tr w:rsidR="00AD7BB9" w:rsidRPr="00B51DE9" w:rsidTr="00B35C2A">
        <w:tc>
          <w:tcPr>
            <w:tcW w:w="7348" w:type="dxa"/>
            <w:gridSpan w:val="3"/>
            <w:tcBorders>
              <w:left w:val="single" w:sz="4" w:space="0" w:color="auto"/>
              <w:bottom w:val="single" w:sz="4" w:space="0" w:color="auto"/>
              <w:right w:val="single" w:sz="4" w:space="0" w:color="auto"/>
            </w:tcBorders>
            <w:shd w:val="clear" w:color="auto" w:fill="auto"/>
            <w:hideMark/>
          </w:tcPr>
          <w:p w:rsidR="00AD7BB9" w:rsidRPr="00877961" w:rsidRDefault="00AD7BB9" w:rsidP="00B35C2A">
            <w:pPr>
              <w:pStyle w:val="Tabelle6pt"/>
            </w:pPr>
            <w:r w:rsidRPr="00877961">
              <w:t>Kompetenzbereiche:</w:t>
            </w:r>
          </w:p>
          <w:p w:rsidR="00AD7BB9" w:rsidRPr="00877961" w:rsidRDefault="00AD7BB9" w:rsidP="00B35C2A">
            <w:pPr>
              <w:pStyle w:val="Kopf8ptafz"/>
            </w:pPr>
            <w:r w:rsidRPr="00877961">
              <w:t>Ich kann für Aufträge eine begründete Auswahl an Werkzeugen treffen und deren spezifische Bezeichnu</w:t>
            </w:r>
            <w:r w:rsidRPr="00877961">
              <w:t>n</w:t>
            </w:r>
            <w:r w:rsidRPr="00877961">
              <w:t>gen und Eigenschaften erklären.</w:t>
            </w:r>
          </w:p>
          <w:p w:rsidR="00AD7BB9" w:rsidRPr="00F4077B" w:rsidRDefault="00AD7BB9" w:rsidP="00B35C2A">
            <w:pPr>
              <w:pStyle w:val="Kopf8ptafz"/>
              <w:rPr>
                <w:i/>
              </w:rPr>
            </w:pPr>
            <w:r w:rsidRPr="00F4077B">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AD7BB9" w:rsidRPr="00877961" w:rsidRDefault="00AD7BB9" w:rsidP="00B35C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D7BB9" w:rsidRPr="00877961" w:rsidTr="00B35C2A">
              <w:trPr>
                <w:trHeight w:val="284"/>
              </w:trPr>
              <w:tc>
                <w:tcPr>
                  <w:tcW w:w="2090" w:type="dxa"/>
                  <w:shd w:val="clear" w:color="auto" w:fill="auto"/>
                </w:tcPr>
                <w:p w:rsidR="00AD7BB9" w:rsidRPr="00877961" w:rsidRDefault="00AD7BB9" w:rsidP="00B35C2A">
                  <w:pPr>
                    <w:pStyle w:val="Textkrpermitte"/>
                  </w:pPr>
                  <w:proofErr w:type="spellStart"/>
                  <w:r w:rsidRPr="00877961">
                    <w:t>LernPROJEKT</w:t>
                  </w:r>
                  <w:proofErr w:type="spellEnd"/>
                </w:p>
              </w:tc>
            </w:tr>
            <w:tr w:rsidR="00AD7BB9" w:rsidRPr="00877961" w:rsidTr="00B35C2A">
              <w:trPr>
                <w:trHeight w:val="284"/>
              </w:trPr>
              <w:tc>
                <w:tcPr>
                  <w:tcW w:w="2090" w:type="dxa"/>
                  <w:tcBorders>
                    <w:bottom w:val="single" w:sz="4" w:space="0" w:color="auto"/>
                  </w:tcBorders>
                  <w:shd w:val="clear" w:color="auto" w:fill="auto"/>
                </w:tcPr>
                <w:p w:rsidR="00AD7BB9" w:rsidRPr="00877961" w:rsidRDefault="00AD7BB9" w:rsidP="00B35C2A">
                  <w:pPr>
                    <w:pStyle w:val="Textkrpermitte"/>
                  </w:pPr>
                  <w:proofErr w:type="spellStart"/>
                  <w:r w:rsidRPr="00877961">
                    <w:t>LernTHEMA</w:t>
                  </w:r>
                  <w:proofErr w:type="spellEnd"/>
                </w:p>
              </w:tc>
            </w:tr>
            <w:tr w:rsidR="00AD7BB9" w:rsidRPr="00877961" w:rsidTr="00B35C2A">
              <w:trPr>
                <w:trHeight w:val="284"/>
              </w:trPr>
              <w:tc>
                <w:tcPr>
                  <w:tcW w:w="2090" w:type="dxa"/>
                  <w:tcBorders>
                    <w:bottom w:val="nil"/>
                  </w:tcBorders>
                  <w:shd w:val="clear" w:color="auto" w:fill="D9D9D9" w:themeFill="background1" w:themeFillShade="D9"/>
                </w:tcPr>
                <w:p w:rsidR="00AD7BB9" w:rsidRPr="00877961" w:rsidRDefault="00AD7BB9" w:rsidP="00B35C2A">
                  <w:pPr>
                    <w:pStyle w:val="TabelleKopfmitte"/>
                  </w:pPr>
                  <w:proofErr w:type="spellStart"/>
                  <w:r w:rsidRPr="00877961">
                    <w:t>LernSCHRITT</w:t>
                  </w:r>
                  <w:proofErr w:type="spellEnd"/>
                </w:p>
              </w:tc>
            </w:tr>
          </w:tbl>
          <w:p w:rsidR="00AD7BB9" w:rsidRPr="00877961" w:rsidRDefault="00AD7BB9" w:rsidP="00B35C2A"/>
        </w:tc>
      </w:tr>
      <w:tr w:rsidR="00AD7BB9" w:rsidRPr="00B51DE9" w:rsidTr="00B35C2A">
        <w:trPr>
          <w:trHeight w:val="149"/>
        </w:trPr>
        <w:tc>
          <w:tcPr>
            <w:tcW w:w="7348" w:type="dxa"/>
            <w:gridSpan w:val="3"/>
            <w:tcBorders>
              <w:top w:val="single" w:sz="4" w:space="0" w:color="auto"/>
              <w:left w:val="nil"/>
              <w:right w:val="nil"/>
            </w:tcBorders>
          </w:tcPr>
          <w:p w:rsidR="00AD7BB9" w:rsidRPr="00877961" w:rsidRDefault="00AD7BB9" w:rsidP="00B35C2A"/>
        </w:tc>
        <w:tc>
          <w:tcPr>
            <w:tcW w:w="196" w:type="dxa"/>
            <w:gridSpan w:val="2"/>
            <w:tcBorders>
              <w:top w:val="nil"/>
              <w:left w:val="nil"/>
              <w:right w:val="nil"/>
            </w:tcBorders>
          </w:tcPr>
          <w:p w:rsidR="00AD7BB9" w:rsidRPr="00877961" w:rsidRDefault="00AD7BB9" w:rsidP="00B35C2A"/>
        </w:tc>
        <w:tc>
          <w:tcPr>
            <w:tcW w:w="2095" w:type="dxa"/>
            <w:tcBorders>
              <w:top w:val="single" w:sz="4" w:space="0" w:color="auto"/>
              <w:left w:val="nil"/>
              <w:right w:val="nil"/>
            </w:tcBorders>
          </w:tcPr>
          <w:p w:rsidR="00AD7BB9" w:rsidRPr="00877961" w:rsidRDefault="00AD7BB9" w:rsidP="00B35C2A"/>
        </w:tc>
      </w:tr>
      <w:tr w:rsidR="00AD7BB9" w:rsidRPr="00B51DE9" w:rsidTr="00B35C2A">
        <w:trPr>
          <w:trHeight w:val="443"/>
        </w:trPr>
        <w:tc>
          <w:tcPr>
            <w:tcW w:w="4818" w:type="dxa"/>
            <w:gridSpan w:val="2"/>
            <w:vMerge w:val="restart"/>
            <w:tcBorders>
              <w:left w:val="single" w:sz="4" w:space="0" w:color="auto"/>
              <w:right w:val="single" w:sz="4" w:space="0" w:color="auto"/>
            </w:tcBorders>
          </w:tcPr>
          <w:p w:rsidR="00AD7BB9" w:rsidRPr="00877961" w:rsidRDefault="00AD7BB9" w:rsidP="00B35C2A">
            <w:pPr>
              <w:pStyle w:val="Tabelle6pt"/>
            </w:pPr>
            <w:r w:rsidRPr="00877961">
              <w:t>Kompetenzen:</w:t>
            </w:r>
          </w:p>
          <w:p w:rsidR="00AD7BB9" w:rsidRPr="00877961" w:rsidRDefault="00AD7BB9" w:rsidP="00B35C2A">
            <w:pPr>
              <w:pStyle w:val="Kopf8ptafz"/>
            </w:pPr>
            <w:r w:rsidRPr="00877961">
              <w:t>Ich kann benötigte Werkzeuge für einen Reifenwechsel herausfi</w:t>
            </w:r>
            <w:r w:rsidRPr="00877961">
              <w:t>n</w:t>
            </w:r>
            <w:r w:rsidRPr="00877961">
              <w:t>den.</w:t>
            </w:r>
          </w:p>
          <w:p w:rsidR="00AD7BB9" w:rsidRPr="00877961" w:rsidRDefault="00AD7BB9" w:rsidP="00B35C2A">
            <w:pPr>
              <w:pStyle w:val="Kopf8ptafz"/>
            </w:pPr>
            <w:r w:rsidRPr="00877961">
              <w:t>Ich kann benötigte Werkzeuge für einen Reifenwechsel in die richt</w:t>
            </w:r>
            <w:r w:rsidRPr="00877961">
              <w:t>i</w:t>
            </w:r>
            <w:r w:rsidRPr="00877961">
              <w:t>ge Reihenfolge der Anwendung bringen.</w:t>
            </w:r>
          </w:p>
          <w:p w:rsidR="00AD7BB9" w:rsidRPr="00A26601" w:rsidRDefault="00AD7BB9" w:rsidP="00B35C2A">
            <w:pPr>
              <w:pStyle w:val="Kopf8ptafz"/>
              <w:rPr>
                <w:i/>
              </w:rPr>
            </w:pPr>
            <w:r w:rsidRPr="00A26601">
              <w:rPr>
                <w:i/>
              </w:rPr>
              <w:t xml:space="preserve">Ich kann meine Gedanken mit anderen </w:t>
            </w:r>
            <w:r w:rsidR="00FB4B59">
              <w:rPr>
                <w:i/>
              </w:rPr>
              <w:t>Schülerinnen und Schülern</w:t>
            </w:r>
            <w:r w:rsidR="00FB4B59" w:rsidRPr="00436CBC">
              <w:rPr>
                <w:i/>
              </w:rPr>
              <w:t xml:space="preserve"> </w:t>
            </w:r>
            <w:r w:rsidRPr="00A26601">
              <w:rPr>
                <w:i/>
              </w:rPr>
              <w:t>austauschen.</w:t>
            </w:r>
          </w:p>
          <w:p w:rsidR="00AD7BB9" w:rsidRPr="00A26601" w:rsidRDefault="00AD7BB9" w:rsidP="00B35C2A">
            <w:pPr>
              <w:pStyle w:val="Kopf8ptafz"/>
              <w:rPr>
                <w:i/>
              </w:rPr>
            </w:pPr>
            <w:r w:rsidRPr="00A26601">
              <w:rPr>
                <w:i/>
              </w:rPr>
              <w:t>Ich kann mir Fehler f</w:t>
            </w:r>
            <w:r w:rsidR="00736C79">
              <w:rPr>
                <w:i/>
              </w:rPr>
              <w:t>ür die Erledigung eines Auftrag</w:t>
            </w:r>
            <w:r w:rsidRPr="00A26601">
              <w:rPr>
                <w:i/>
              </w:rPr>
              <w:t>s erklären lassen.</w:t>
            </w:r>
          </w:p>
        </w:tc>
        <w:tc>
          <w:tcPr>
            <w:tcW w:w="4821" w:type="dxa"/>
            <w:gridSpan w:val="4"/>
            <w:tcBorders>
              <w:left w:val="single" w:sz="4" w:space="0" w:color="auto"/>
              <w:right w:val="single" w:sz="4" w:space="0" w:color="auto"/>
            </w:tcBorders>
          </w:tcPr>
          <w:p w:rsidR="00AD7BB9" w:rsidRPr="00877961" w:rsidRDefault="00AD7BB9" w:rsidP="00B35C2A">
            <w:pPr>
              <w:pStyle w:val="Tabelle6pt"/>
            </w:pPr>
            <w:r w:rsidRPr="00877961">
              <w:t>Was Sie schon können sollten:</w:t>
            </w:r>
          </w:p>
          <w:p w:rsidR="00AD7BB9" w:rsidRPr="00877961" w:rsidRDefault="00AD7BB9" w:rsidP="00B35C2A">
            <w:pPr>
              <w:pStyle w:val="Kopf8ptafz"/>
            </w:pPr>
            <w:r w:rsidRPr="00877961">
              <w:t>Ich kann schon Werkzeuge und deren Anwendung nennen.</w:t>
            </w:r>
          </w:p>
        </w:tc>
      </w:tr>
      <w:tr w:rsidR="00AD7BB9" w:rsidRPr="00B51DE9" w:rsidTr="00B35C2A">
        <w:trPr>
          <w:trHeight w:val="443"/>
        </w:trPr>
        <w:tc>
          <w:tcPr>
            <w:tcW w:w="4818" w:type="dxa"/>
            <w:gridSpan w:val="2"/>
            <w:vMerge/>
            <w:tcBorders>
              <w:left w:val="single" w:sz="4" w:space="0" w:color="auto"/>
              <w:right w:val="single" w:sz="4" w:space="0" w:color="auto"/>
            </w:tcBorders>
          </w:tcPr>
          <w:p w:rsidR="00AD7BB9" w:rsidRPr="00877961" w:rsidRDefault="00AD7BB9" w:rsidP="00B35C2A">
            <w:pPr>
              <w:pStyle w:val="Tabelle6pt"/>
            </w:pPr>
          </w:p>
        </w:tc>
        <w:tc>
          <w:tcPr>
            <w:tcW w:w="4821" w:type="dxa"/>
            <w:gridSpan w:val="4"/>
            <w:tcBorders>
              <w:left w:val="single" w:sz="4" w:space="0" w:color="auto"/>
              <w:right w:val="single" w:sz="4" w:space="0" w:color="auto"/>
            </w:tcBorders>
          </w:tcPr>
          <w:p w:rsidR="00AD7BB9" w:rsidRPr="00877961" w:rsidRDefault="00AD7BB9" w:rsidP="00B35C2A">
            <w:pPr>
              <w:pStyle w:val="Tabelle6pt"/>
            </w:pPr>
            <w:r w:rsidRPr="00877961">
              <w:t>Wofür Sie das benötigen:</w:t>
            </w:r>
          </w:p>
          <w:p w:rsidR="00AD7BB9" w:rsidRPr="00877961" w:rsidRDefault="00AD7BB9" w:rsidP="00200E26">
            <w:pPr>
              <w:pStyle w:val="Kopf8ptafz"/>
            </w:pPr>
            <w:r w:rsidRPr="00877961">
              <w:t>Kenntnis allgemeiner und spezifischer Werkzeuge für einen Ku</w:t>
            </w:r>
            <w:r w:rsidRPr="00877961">
              <w:t>n</w:t>
            </w:r>
            <w:r w:rsidRPr="00877961">
              <w:t>denauftrag</w:t>
            </w:r>
          </w:p>
        </w:tc>
      </w:tr>
      <w:tr w:rsidR="00AD7BB9" w:rsidRPr="00B51DE9" w:rsidTr="00B35C2A">
        <w:trPr>
          <w:trHeight w:val="443"/>
        </w:trPr>
        <w:tc>
          <w:tcPr>
            <w:tcW w:w="4818" w:type="dxa"/>
            <w:gridSpan w:val="2"/>
            <w:vMerge/>
            <w:tcBorders>
              <w:left w:val="single" w:sz="4" w:space="0" w:color="auto"/>
              <w:right w:val="single" w:sz="4" w:space="0" w:color="auto"/>
            </w:tcBorders>
          </w:tcPr>
          <w:p w:rsidR="00AD7BB9" w:rsidRPr="00877961" w:rsidRDefault="00AD7BB9" w:rsidP="00B35C2A">
            <w:pPr>
              <w:pStyle w:val="Tabelle6pt"/>
            </w:pPr>
          </w:p>
        </w:tc>
        <w:tc>
          <w:tcPr>
            <w:tcW w:w="4821" w:type="dxa"/>
            <w:gridSpan w:val="4"/>
            <w:tcBorders>
              <w:left w:val="single" w:sz="4" w:space="0" w:color="auto"/>
              <w:right w:val="single" w:sz="4" w:space="0" w:color="auto"/>
            </w:tcBorders>
          </w:tcPr>
          <w:p w:rsidR="00AD7BB9" w:rsidRPr="00877961" w:rsidRDefault="00AD7BB9" w:rsidP="00B35C2A">
            <w:pPr>
              <w:pStyle w:val="Tabelle6pt"/>
            </w:pPr>
            <w:r w:rsidRPr="00877961">
              <w:t>Wie Sie Ihr Können prüfen können:</w:t>
            </w:r>
          </w:p>
          <w:p w:rsidR="00AD7BB9" w:rsidRPr="00877961" w:rsidRDefault="00B16C3C" w:rsidP="00FB4B59">
            <w:pPr>
              <w:pStyle w:val="Kopf8ptafz"/>
            </w:pPr>
            <w:r w:rsidRPr="00877961">
              <w:t xml:space="preserve">Gegenseitige Kontrolle mit anderen </w:t>
            </w:r>
            <w:r w:rsidR="00877961">
              <w:t>Schülerinnen</w:t>
            </w:r>
            <w:r w:rsidR="00FB4B59">
              <w:t xml:space="preserve"> und Schülern</w:t>
            </w:r>
          </w:p>
        </w:tc>
      </w:tr>
    </w:tbl>
    <w:p w:rsidR="00AD7BB9" w:rsidRDefault="00AD7BB9" w:rsidP="00AD7BB9">
      <w:pPr>
        <w:tabs>
          <w:tab w:val="left" w:pos="5970"/>
        </w:tabs>
      </w:pPr>
      <w:r>
        <w:rPr>
          <w:noProof/>
          <w:sz w:val="24"/>
          <w:lang w:eastAsia="de-DE"/>
        </w:rPr>
        <w:drawing>
          <wp:anchor distT="0" distB="0" distL="114300" distR="114300" simplePos="0" relativeHeight="251649024" behindDoc="0" locked="0" layoutInCell="0" allowOverlap="1" wp14:anchorId="1975D020" wp14:editId="57BE249B">
            <wp:simplePos x="0" y="0"/>
            <wp:positionH relativeFrom="rightMargin">
              <wp:posOffset>822960</wp:posOffset>
            </wp:positionH>
            <wp:positionV relativeFrom="paragraph">
              <wp:posOffset>160020</wp:posOffset>
            </wp:positionV>
            <wp:extent cx="345440" cy="323850"/>
            <wp:effectExtent l="0" t="0" r="0" b="0"/>
            <wp:wrapNone/>
            <wp:docPr id="94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50048" behindDoc="0" locked="0" layoutInCell="0" allowOverlap="1" wp14:anchorId="348F2500" wp14:editId="728B50E8">
            <wp:simplePos x="0" y="0"/>
            <wp:positionH relativeFrom="rightMargin">
              <wp:posOffset>466001</wp:posOffset>
            </wp:positionH>
            <wp:positionV relativeFrom="paragraph">
              <wp:posOffset>160020</wp:posOffset>
            </wp:positionV>
            <wp:extent cx="323850" cy="323850"/>
            <wp:effectExtent l="0" t="0" r="0" b="0"/>
            <wp:wrapNone/>
            <wp:docPr id="946"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7BB9" w:rsidRDefault="00AD7BB9" w:rsidP="00711FBC">
      <w:pPr>
        <w:tabs>
          <w:tab w:val="left" w:pos="5970"/>
        </w:tabs>
        <w:jc w:val="both"/>
      </w:pPr>
      <w:r>
        <w:rPr>
          <w:b/>
        </w:rPr>
        <w:t>Auf</w:t>
      </w:r>
      <w:r w:rsidR="00A26601">
        <w:rPr>
          <w:b/>
        </w:rPr>
        <w:t>gabe</w:t>
      </w:r>
      <w:r>
        <w:rPr>
          <w:b/>
        </w:rPr>
        <w:t>:</w:t>
      </w:r>
      <w:r>
        <w:t xml:space="preserve"> Sie erhalten von Ihren Werkstattmeister den Auftrag</w:t>
      </w:r>
      <w:r w:rsidR="00736C79">
        <w:t>,</w:t>
      </w:r>
      <w:r>
        <w:t xml:space="preserve"> bei einem Kunde</w:t>
      </w:r>
      <w:r>
        <w:t>n</w:t>
      </w:r>
      <w:r>
        <w:t>fahr</w:t>
      </w:r>
      <w:r>
        <w:rPr>
          <w:noProof/>
          <w:sz w:val="24"/>
          <w:lang w:eastAsia="de-DE"/>
        </w:rPr>
        <w:drawing>
          <wp:anchor distT="0" distB="0" distL="114300" distR="114300" simplePos="0" relativeHeight="251648000" behindDoc="0" locked="0" layoutInCell="0" allowOverlap="1" wp14:anchorId="0C9B3ECE" wp14:editId="3AC51F0E">
            <wp:simplePos x="0" y="0"/>
            <wp:positionH relativeFrom="rightMargin">
              <wp:posOffset>107950</wp:posOffset>
            </wp:positionH>
            <wp:positionV relativeFrom="paragraph">
              <wp:posOffset>0</wp:posOffset>
            </wp:positionV>
            <wp:extent cx="302701" cy="324000"/>
            <wp:effectExtent l="0" t="0" r="2540" b="0"/>
            <wp:wrapNone/>
            <wp:docPr id="94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zeug die abgefahrenen Winterreifen durch neue zu ersetzten. Überlegen Sie, welche Werkzeuge dazu benötigt werden. Vervollständigen Sie die Tabelle mit Ihren Überlegu</w:t>
      </w:r>
      <w:r>
        <w:t>n</w:t>
      </w:r>
      <w:r>
        <w:t xml:space="preserve">gen. Bringen Sie die Werkzeuge in die Abfolge Ihre Benutzung für den Kundenauftrag in die richtige Reihenfolge.  </w:t>
      </w:r>
    </w:p>
    <w:p w:rsidR="00AD7BB9" w:rsidRDefault="00AD7BB9" w:rsidP="00AD7BB9">
      <w:pPr>
        <w:tabs>
          <w:tab w:val="left" w:pos="5970"/>
        </w:tabs>
      </w:pPr>
    </w:p>
    <w:tbl>
      <w:tblPr>
        <w:tblStyle w:val="Tabellenraster"/>
        <w:tblW w:w="7365" w:type="dxa"/>
        <w:tblInd w:w="108" w:type="dxa"/>
        <w:tblLayout w:type="fixed"/>
        <w:tblCellMar>
          <w:top w:w="57" w:type="dxa"/>
          <w:bottom w:w="57" w:type="dxa"/>
        </w:tblCellMar>
        <w:tblLook w:val="04A0" w:firstRow="1" w:lastRow="0" w:firstColumn="1" w:lastColumn="0" w:noHBand="0" w:noVBand="1"/>
      </w:tblPr>
      <w:tblGrid>
        <w:gridCol w:w="3573"/>
        <w:gridCol w:w="3792"/>
      </w:tblGrid>
      <w:tr w:rsidR="00AD7BB9" w:rsidRPr="00A410C8" w:rsidTr="00B35C2A">
        <w:tc>
          <w:tcPr>
            <w:tcW w:w="3573" w:type="dxa"/>
            <w:shd w:val="clear" w:color="auto" w:fill="D9D9D9" w:themeFill="background1" w:themeFillShade="D9"/>
            <w:vAlign w:val="center"/>
          </w:tcPr>
          <w:p w:rsidR="00AD7BB9" w:rsidRPr="00A410C8" w:rsidRDefault="00AD7BB9" w:rsidP="00B35C2A">
            <w:pPr>
              <w:pStyle w:val="TabelleKopflinks"/>
            </w:pPr>
            <w:r>
              <w:t>Werkzeugbezeichnung</w:t>
            </w:r>
          </w:p>
        </w:tc>
        <w:tc>
          <w:tcPr>
            <w:tcW w:w="3792" w:type="dxa"/>
            <w:shd w:val="clear" w:color="auto" w:fill="D9D9D9" w:themeFill="background1" w:themeFillShade="D9"/>
            <w:vAlign w:val="center"/>
          </w:tcPr>
          <w:p w:rsidR="00AD7BB9" w:rsidRPr="00A410C8" w:rsidRDefault="00AD7BB9" w:rsidP="00B35C2A">
            <w:pPr>
              <w:pStyle w:val="TabelleKopflinks"/>
            </w:pPr>
            <w:r>
              <w:t>Werkzeuge für den Reifenwechsel in der richtigen Reihenfolge ihrer Benutzung</w:t>
            </w: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r w:rsidR="00AD7BB9" w:rsidRPr="00A410C8" w:rsidTr="00B35C2A">
        <w:tc>
          <w:tcPr>
            <w:tcW w:w="3573" w:type="dxa"/>
          </w:tcPr>
          <w:p w:rsidR="00AD7BB9" w:rsidRPr="001D1FE3" w:rsidRDefault="00AD7BB9" w:rsidP="00B35C2A">
            <w:pPr>
              <w:pStyle w:val="Textkrper"/>
              <w:rPr>
                <w:sz w:val="32"/>
                <w:szCs w:val="32"/>
              </w:rPr>
            </w:pPr>
          </w:p>
        </w:tc>
        <w:tc>
          <w:tcPr>
            <w:tcW w:w="3792" w:type="dxa"/>
          </w:tcPr>
          <w:p w:rsidR="00AD7BB9" w:rsidRPr="001D1FE3" w:rsidRDefault="00AD7BB9" w:rsidP="00B35C2A">
            <w:pPr>
              <w:pStyle w:val="Textkrper"/>
              <w:rPr>
                <w:sz w:val="32"/>
                <w:szCs w:val="32"/>
              </w:rPr>
            </w:pPr>
          </w:p>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D7BB9"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lastRenderedPageBreak/>
              <w:br w:type="page"/>
              <w:t>Lernfeld</w:t>
            </w:r>
          </w:p>
          <w:p w:rsidR="00AD7BB9" w:rsidRDefault="00AD7BB9" w:rsidP="00B35C2A">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AD7BB9" w:rsidRDefault="00AD7BB9" w:rsidP="00B35C2A">
            <w:pPr>
              <w:pStyle w:val="Tabelle6pt"/>
              <w:rPr>
                <w:color w:val="000000"/>
              </w:rPr>
            </w:pPr>
            <w:r>
              <w:t>Titel</w:t>
            </w:r>
          </w:p>
          <w:p w:rsidR="00AD7BB9" w:rsidRDefault="001D1FE3" w:rsidP="008978E3">
            <w:pPr>
              <w:pStyle w:val="TabelleKopflinks"/>
            </w:pPr>
            <w:r>
              <w:t xml:space="preserve">Planen und Entscheiden </w:t>
            </w:r>
            <w:r w:rsidR="008978E3">
              <w:t>–</w:t>
            </w:r>
            <w:r>
              <w:t xml:space="preserve"> </w:t>
            </w:r>
            <w:r w:rsidR="007A4CC7">
              <w:t>Werkzeug</w:t>
            </w:r>
            <w:r w:rsidR="008978E3">
              <w:t xml:space="preserve">e </w:t>
            </w:r>
            <w:r w:rsidR="007A4CC7">
              <w:t>ausw</w:t>
            </w:r>
            <w:r w:rsidR="008978E3">
              <w:t>ä</w:t>
            </w:r>
            <w:r w:rsidR="007A4CC7">
              <w:t>h</w:t>
            </w:r>
            <w:r w:rsidR="007A4CC7">
              <w:t>l</w:t>
            </w:r>
            <w:r w:rsidR="008978E3">
              <w:t>en</w:t>
            </w:r>
            <w:r w:rsidR="007A4CC7">
              <w:t xml:space="preserve"> </w:t>
            </w:r>
          </w:p>
        </w:tc>
        <w:tc>
          <w:tcPr>
            <w:tcW w:w="188" w:type="dxa"/>
            <w:vMerge w:val="restart"/>
            <w:tcBorders>
              <w:top w:val="nil"/>
              <w:left w:val="single" w:sz="4" w:space="0" w:color="auto"/>
              <w:bottom w:val="nil"/>
              <w:right w:val="single" w:sz="4" w:space="0" w:color="auto"/>
            </w:tcBorders>
            <w:shd w:val="clear" w:color="auto" w:fill="FFFFFF"/>
          </w:tcPr>
          <w:p w:rsidR="00AD7BB9" w:rsidRPr="004B658C" w:rsidRDefault="00AD7BB9" w:rsidP="00B35C2A"/>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A4CC7" w:rsidRPr="00B51DE9" w:rsidRDefault="007A4CC7" w:rsidP="008978E3">
            <w:pPr>
              <w:pStyle w:val="TabelleKopfmitte"/>
              <w:rPr>
                <w:rFonts w:eastAsia="Calibri"/>
              </w:rPr>
            </w:pPr>
            <w:r>
              <w:t>FZT</w:t>
            </w:r>
            <w:r w:rsidR="008978E3">
              <w:t xml:space="preserve"> </w:t>
            </w:r>
            <w:r w:rsidR="007317DD">
              <w:t>01.</w:t>
            </w:r>
            <w:r w:rsidR="008978E3">
              <w:t>0</w:t>
            </w:r>
            <w:r w:rsidR="004E62CD">
              <w:t>1.</w:t>
            </w:r>
            <w:r>
              <w:t>0</w:t>
            </w:r>
            <w:r w:rsidR="008978E3">
              <w:t>3</w:t>
            </w:r>
            <w:r>
              <w:t>.0</w:t>
            </w:r>
            <w:r w:rsidR="001D1FE3">
              <w:t>1</w:t>
            </w:r>
          </w:p>
        </w:tc>
      </w:tr>
      <w:tr w:rsidR="00AD7BB9" w:rsidRPr="00B51DE9" w:rsidTr="00B35C2A">
        <w:tc>
          <w:tcPr>
            <w:tcW w:w="7348" w:type="dxa"/>
            <w:gridSpan w:val="2"/>
            <w:tcBorders>
              <w:left w:val="single" w:sz="4" w:space="0" w:color="auto"/>
              <w:bottom w:val="single" w:sz="4" w:space="0" w:color="auto"/>
              <w:right w:val="single" w:sz="4" w:space="0" w:color="auto"/>
            </w:tcBorders>
            <w:hideMark/>
          </w:tcPr>
          <w:p w:rsidR="00AD7BB9" w:rsidRPr="004B658C" w:rsidRDefault="00AD7BB9" w:rsidP="00B35C2A">
            <w:pPr>
              <w:pStyle w:val="Tabelle6pt"/>
            </w:pPr>
            <w:r>
              <w:t>Kompetenzbereiche:</w:t>
            </w:r>
          </w:p>
          <w:p w:rsidR="00AD7BB9" w:rsidRPr="00877961" w:rsidRDefault="00AD7BB9" w:rsidP="00B35C2A">
            <w:pPr>
              <w:pStyle w:val="Kopf8ptafz"/>
            </w:pPr>
            <w:r w:rsidRPr="00D67949">
              <w:t xml:space="preserve">Ich kann für Aufträge eine begründete Auswahl an Werkzeugen treffen und deren spezifische </w:t>
            </w:r>
            <w:r w:rsidRPr="00877961">
              <w:t>Bezeichnu</w:t>
            </w:r>
            <w:r w:rsidRPr="00877961">
              <w:t>n</w:t>
            </w:r>
            <w:r w:rsidRPr="00877961">
              <w:t>gen und Eigenschaften erklären.</w:t>
            </w:r>
          </w:p>
          <w:p w:rsidR="00AD7BB9" w:rsidRDefault="00AD7BB9" w:rsidP="00B35C2A">
            <w:pPr>
              <w:pStyle w:val="Kopf8ptafz"/>
            </w:pPr>
            <w:r w:rsidRPr="00877961">
              <w:rPr>
                <w:rFonts w:cstheme="minorHAnsi"/>
                <w:szCs w:val="16"/>
              </w:rPr>
              <w:t>Ich kann Arbeitstechniken einüben.</w:t>
            </w:r>
          </w:p>
        </w:tc>
        <w:tc>
          <w:tcPr>
            <w:tcW w:w="188" w:type="dxa"/>
            <w:vMerge/>
            <w:tcBorders>
              <w:left w:val="single" w:sz="4" w:space="0" w:color="auto"/>
              <w:bottom w:val="nil"/>
              <w:right w:val="nil"/>
            </w:tcBorders>
            <w:vAlign w:val="center"/>
            <w:hideMark/>
          </w:tcPr>
          <w:p w:rsidR="00AD7BB9" w:rsidRDefault="00AD7BB9" w:rsidP="00B35C2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D7BB9" w:rsidRPr="00B51DE9" w:rsidTr="00B35C2A">
              <w:trPr>
                <w:trHeight w:val="284"/>
              </w:trPr>
              <w:tc>
                <w:tcPr>
                  <w:tcW w:w="2090" w:type="dxa"/>
                  <w:shd w:val="clear" w:color="auto" w:fill="D9D9D9" w:themeFill="background1" w:themeFillShade="D9"/>
                </w:tcPr>
                <w:p w:rsidR="00AD7BB9" w:rsidRPr="00B51DE9" w:rsidRDefault="00AD7BB9" w:rsidP="00B35C2A">
                  <w:pPr>
                    <w:pStyle w:val="TabelleKopfmitte"/>
                  </w:pPr>
                  <w:r w:rsidRPr="00B51DE9">
                    <w:t>L</w:t>
                  </w:r>
                  <w:r>
                    <w:t>ösung</w:t>
                  </w:r>
                </w:p>
              </w:tc>
            </w:tr>
          </w:tbl>
          <w:p w:rsidR="00AD7BB9" w:rsidRPr="00B51DE9" w:rsidRDefault="00AD7BB9" w:rsidP="00B35C2A"/>
        </w:tc>
      </w:tr>
    </w:tbl>
    <w:p w:rsidR="00AD7BB9" w:rsidRDefault="00AD7BB9" w:rsidP="00AD7BB9">
      <w:pPr>
        <w:tabs>
          <w:tab w:val="left" w:pos="5970"/>
        </w:tabs>
      </w:pPr>
      <w:r>
        <w:rPr>
          <w:noProof/>
          <w:sz w:val="24"/>
          <w:lang w:eastAsia="de-DE"/>
        </w:rPr>
        <w:drawing>
          <wp:anchor distT="0" distB="0" distL="114300" distR="114300" simplePos="0" relativeHeight="251653120" behindDoc="0" locked="0" layoutInCell="0" allowOverlap="1" wp14:anchorId="33BAEA18" wp14:editId="24B37802">
            <wp:simplePos x="0" y="0"/>
            <wp:positionH relativeFrom="rightMargin">
              <wp:posOffset>819061</wp:posOffset>
            </wp:positionH>
            <wp:positionV relativeFrom="paragraph">
              <wp:posOffset>159385</wp:posOffset>
            </wp:positionV>
            <wp:extent cx="345440" cy="323850"/>
            <wp:effectExtent l="0" t="0" r="0" b="0"/>
            <wp:wrapNone/>
            <wp:docPr id="94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652096" behindDoc="0" locked="0" layoutInCell="0" allowOverlap="1" wp14:anchorId="140F9DAD" wp14:editId="3620AB1F">
            <wp:simplePos x="0" y="0"/>
            <wp:positionH relativeFrom="rightMargin">
              <wp:posOffset>451118</wp:posOffset>
            </wp:positionH>
            <wp:positionV relativeFrom="paragraph">
              <wp:posOffset>159385</wp:posOffset>
            </wp:positionV>
            <wp:extent cx="323850" cy="323850"/>
            <wp:effectExtent l="0" t="0" r="0" b="0"/>
            <wp:wrapNone/>
            <wp:docPr id="951"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7BB9" w:rsidRDefault="00AD7BB9" w:rsidP="00711FBC">
      <w:pPr>
        <w:tabs>
          <w:tab w:val="left" w:pos="5970"/>
        </w:tabs>
        <w:jc w:val="both"/>
      </w:pPr>
      <w:r>
        <w:rPr>
          <w:b/>
        </w:rPr>
        <w:t>Auf</w:t>
      </w:r>
      <w:r w:rsidR="00A26601">
        <w:rPr>
          <w:b/>
        </w:rPr>
        <w:t>gabe</w:t>
      </w:r>
      <w:r>
        <w:rPr>
          <w:b/>
        </w:rPr>
        <w:t>:</w:t>
      </w:r>
      <w:r w:rsidR="00CA54FE">
        <w:t xml:space="preserve"> Sie erhalten von Ihrem</w:t>
      </w:r>
      <w:r>
        <w:t xml:space="preserve"> Werkstattmeister den Auftrag</w:t>
      </w:r>
      <w:r w:rsidR="00736C79">
        <w:t>,</w:t>
      </w:r>
      <w:r>
        <w:t xml:space="preserve"> bei einem Kunde</w:t>
      </w:r>
      <w:r>
        <w:t>n</w:t>
      </w:r>
      <w:r>
        <w:t>fahr</w:t>
      </w:r>
      <w:r>
        <w:rPr>
          <w:noProof/>
          <w:sz w:val="24"/>
          <w:lang w:eastAsia="de-DE"/>
        </w:rPr>
        <w:drawing>
          <wp:anchor distT="0" distB="0" distL="114300" distR="114300" simplePos="0" relativeHeight="251651072" behindDoc="0" locked="0" layoutInCell="0" allowOverlap="1" wp14:anchorId="1E51A3B9" wp14:editId="3D02B36B">
            <wp:simplePos x="0" y="0"/>
            <wp:positionH relativeFrom="rightMargin">
              <wp:posOffset>107950</wp:posOffset>
            </wp:positionH>
            <wp:positionV relativeFrom="paragraph">
              <wp:posOffset>0</wp:posOffset>
            </wp:positionV>
            <wp:extent cx="302701" cy="324000"/>
            <wp:effectExtent l="0" t="0" r="2540" b="0"/>
            <wp:wrapNone/>
            <wp:docPr id="95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t>zeug die abgefahrenen Winterreifen durch neue zu ersetzten. Überlegen Sie, welche Werkzeuge dazu benötigt werden. Vervollständigen Sie die Tabelle mit Ihren Überlegu</w:t>
      </w:r>
      <w:r>
        <w:t>n</w:t>
      </w:r>
      <w:r>
        <w:t xml:space="preserve">gen. Bringen Sie die Werkzeuge in die Abfolge </w:t>
      </w:r>
      <w:r w:rsidR="00CA54FE">
        <w:t>i</w:t>
      </w:r>
      <w:r>
        <w:t>hre</w:t>
      </w:r>
      <w:r w:rsidR="00CA54FE">
        <w:t>r</w:t>
      </w:r>
      <w:r>
        <w:t xml:space="preserve"> Benutzung für den Kundenauftrag in die richtige Reihenfolge.  </w:t>
      </w:r>
    </w:p>
    <w:p w:rsidR="00AD7BB9" w:rsidRDefault="00AD7BB9" w:rsidP="00AD7BB9">
      <w:pPr>
        <w:tabs>
          <w:tab w:val="left" w:pos="5970"/>
        </w:tabs>
      </w:pPr>
    </w:p>
    <w:tbl>
      <w:tblPr>
        <w:tblStyle w:val="Tabellenraster"/>
        <w:tblW w:w="7365" w:type="dxa"/>
        <w:tblInd w:w="108" w:type="dxa"/>
        <w:tblLayout w:type="fixed"/>
        <w:tblCellMar>
          <w:top w:w="57" w:type="dxa"/>
          <w:bottom w:w="57" w:type="dxa"/>
        </w:tblCellMar>
        <w:tblLook w:val="04A0" w:firstRow="1" w:lastRow="0" w:firstColumn="1" w:lastColumn="0" w:noHBand="0" w:noVBand="1"/>
      </w:tblPr>
      <w:tblGrid>
        <w:gridCol w:w="2829"/>
        <w:gridCol w:w="4536"/>
      </w:tblGrid>
      <w:tr w:rsidR="00AD7BB9" w:rsidRPr="00A410C8" w:rsidTr="00B35C2A">
        <w:tc>
          <w:tcPr>
            <w:tcW w:w="2829" w:type="dxa"/>
            <w:shd w:val="clear" w:color="auto" w:fill="D9D9D9" w:themeFill="background1" w:themeFillShade="D9"/>
            <w:vAlign w:val="center"/>
          </w:tcPr>
          <w:p w:rsidR="00AD7BB9" w:rsidRPr="00A410C8" w:rsidRDefault="00AD7BB9" w:rsidP="00B35C2A">
            <w:pPr>
              <w:pStyle w:val="TabelleKopflinks"/>
            </w:pPr>
            <w:r>
              <w:t>Werkzeugbezeichnung</w:t>
            </w:r>
          </w:p>
        </w:tc>
        <w:tc>
          <w:tcPr>
            <w:tcW w:w="4536" w:type="dxa"/>
            <w:shd w:val="clear" w:color="auto" w:fill="D9D9D9" w:themeFill="background1" w:themeFillShade="D9"/>
            <w:vAlign w:val="center"/>
          </w:tcPr>
          <w:p w:rsidR="00AD7BB9" w:rsidRPr="00A410C8" w:rsidRDefault="00AD7BB9" w:rsidP="00B35C2A">
            <w:pPr>
              <w:pStyle w:val="TabelleKopflinks"/>
            </w:pPr>
            <w:r>
              <w:t>Werkzeuge für den Reifenwechsel in der richt</w:t>
            </w:r>
            <w:r>
              <w:t>i</w:t>
            </w:r>
            <w:r>
              <w:t>gen Reihenfolge ihrer Benutzung</w:t>
            </w:r>
          </w:p>
        </w:tc>
      </w:tr>
      <w:tr w:rsidR="00AD7BB9" w:rsidRPr="00A410C8" w:rsidTr="00B35C2A">
        <w:tc>
          <w:tcPr>
            <w:tcW w:w="2829" w:type="dxa"/>
          </w:tcPr>
          <w:p w:rsidR="00AD7BB9" w:rsidRPr="00A410C8" w:rsidRDefault="00AD7BB9" w:rsidP="00B35C2A">
            <w:pPr>
              <w:pStyle w:val="Textkrper"/>
            </w:pPr>
            <w:proofErr w:type="spellStart"/>
            <w:r>
              <w:t>Montierhebel</w:t>
            </w:r>
            <w:proofErr w:type="spellEnd"/>
          </w:p>
        </w:tc>
        <w:tc>
          <w:tcPr>
            <w:tcW w:w="4536" w:type="dxa"/>
          </w:tcPr>
          <w:p w:rsidR="00AD7BB9" w:rsidRPr="00A410C8" w:rsidRDefault="00F4077B" w:rsidP="00F4077B">
            <w:pPr>
              <w:pStyle w:val="Textkrper"/>
            </w:pPr>
            <w:r>
              <w:t>6</w:t>
            </w:r>
            <w:r w:rsidR="00AD7BB9">
              <w:t>/9</w:t>
            </w:r>
          </w:p>
        </w:tc>
      </w:tr>
      <w:tr w:rsidR="00AD7BB9" w:rsidRPr="00A410C8" w:rsidTr="00B35C2A">
        <w:tc>
          <w:tcPr>
            <w:tcW w:w="2829" w:type="dxa"/>
          </w:tcPr>
          <w:p w:rsidR="00AD7BB9" w:rsidRPr="00A410C8" w:rsidRDefault="00AD7BB9" w:rsidP="00B35C2A">
            <w:pPr>
              <w:pStyle w:val="Textkrper"/>
            </w:pPr>
            <w:proofErr w:type="spellStart"/>
            <w:r>
              <w:t>Reifenmontierpaste</w:t>
            </w:r>
            <w:proofErr w:type="spellEnd"/>
            <w:r>
              <w:t xml:space="preserve"> </w:t>
            </w:r>
          </w:p>
        </w:tc>
        <w:tc>
          <w:tcPr>
            <w:tcW w:w="4536" w:type="dxa"/>
          </w:tcPr>
          <w:p w:rsidR="00AD7BB9" w:rsidRPr="00A410C8" w:rsidRDefault="00AD7BB9" w:rsidP="00B35C2A">
            <w:pPr>
              <w:pStyle w:val="Textkrper"/>
            </w:pPr>
            <w:r>
              <w:t>9</w:t>
            </w:r>
          </w:p>
        </w:tc>
      </w:tr>
      <w:tr w:rsidR="00AD7BB9" w:rsidRPr="00A410C8" w:rsidTr="00B35C2A">
        <w:tc>
          <w:tcPr>
            <w:tcW w:w="2829" w:type="dxa"/>
          </w:tcPr>
          <w:p w:rsidR="00AD7BB9" w:rsidRDefault="00AD7BB9" w:rsidP="00B35C2A">
            <w:pPr>
              <w:pStyle w:val="Textkrper"/>
            </w:pPr>
            <w:r w:rsidRPr="003445FA">
              <w:t>Auswuchtzange</w:t>
            </w:r>
          </w:p>
        </w:tc>
        <w:tc>
          <w:tcPr>
            <w:tcW w:w="4536" w:type="dxa"/>
          </w:tcPr>
          <w:p w:rsidR="00AD7BB9" w:rsidRPr="00A410C8" w:rsidRDefault="00F4077B" w:rsidP="00B35C2A">
            <w:pPr>
              <w:pStyle w:val="Textkrper"/>
            </w:pPr>
            <w:r>
              <w:t>5/</w:t>
            </w:r>
            <w:r w:rsidR="00AD7BB9">
              <w:t>11</w:t>
            </w:r>
          </w:p>
        </w:tc>
      </w:tr>
      <w:tr w:rsidR="00AD7BB9" w:rsidRPr="00A410C8" w:rsidTr="00B35C2A">
        <w:tc>
          <w:tcPr>
            <w:tcW w:w="2829" w:type="dxa"/>
          </w:tcPr>
          <w:p w:rsidR="00AD7BB9" w:rsidRDefault="00AD7BB9" w:rsidP="00B35C2A">
            <w:pPr>
              <w:pStyle w:val="Textkrper"/>
            </w:pPr>
            <w:r>
              <w:t>Lappen</w:t>
            </w:r>
          </w:p>
        </w:tc>
        <w:tc>
          <w:tcPr>
            <w:tcW w:w="4536" w:type="dxa"/>
          </w:tcPr>
          <w:p w:rsidR="00AD7BB9" w:rsidRPr="00A410C8" w:rsidRDefault="00AD7BB9" w:rsidP="00B35C2A">
            <w:pPr>
              <w:pStyle w:val="Textkrper"/>
            </w:pPr>
            <w:r>
              <w:t>7</w:t>
            </w:r>
          </w:p>
        </w:tc>
      </w:tr>
      <w:tr w:rsidR="00AD7BB9" w:rsidRPr="00A410C8" w:rsidTr="00B35C2A">
        <w:tc>
          <w:tcPr>
            <w:tcW w:w="2829" w:type="dxa"/>
          </w:tcPr>
          <w:p w:rsidR="00AD7BB9" w:rsidRDefault="00AD7BB9" w:rsidP="00B35C2A">
            <w:pPr>
              <w:pStyle w:val="Textkrper"/>
            </w:pPr>
            <w:r>
              <w:t>Räderwuchtmaschine</w:t>
            </w:r>
          </w:p>
        </w:tc>
        <w:tc>
          <w:tcPr>
            <w:tcW w:w="4536" w:type="dxa"/>
          </w:tcPr>
          <w:p w:rsidR="00AD7BB9" w:rsidRPr="00A410C8" w:rsidRDefault="00AD7BB9" w:rsidP="00B35C2A">
            <w:pPr>
              <w:pStyle w:val="Textkrper"/>
            </w:pPr>
            <w:r>
              <w:t>12</w:t>
            </w:r>
          </w:p>
        </w:tc>
      </w:tr>
      <w:tr w:rsidR="00AD7BB9" w:rsidRPr="00A410C8" w:rsidTr="00B35C2A">
        <w:tc>
          <w:tcPr>
            <w:tcW w:w="2829" w:type="dxa"/>
          </w:tcPr>
          <w:p w:rsidR="00AD7BB9" w:rsidRDefault="00AD7BB9" w:rsidP="00B35C2A">
            <w:pPr>
              <w:pStyle w:val="Textkrper"/>
            </w:pPr>
            <w:r>
              <w:t>Hebebühne</w:t>
            </w:r>
          </w:p>
        </w:tc>
        <w:tc>
          <w:tcPr>
            <w:tcW w:w="4536" w:type="dxa"/>
          </w:tcPr>
          <w:p w:rsidR="00AD7BB9" w:rsidRPr="00A410C8" w:rsidRDefault="00AD7BB9" w:rsidP="00B35C2A">
            <w:pPr>
              <w:pStyle w:val="Textkrper"/>
            </w:pPr>
            <w:r>
              <w:t>1</w:t>
            </w:r>
          </w:p>
        </w:tc>
      </w:tr>
      <w:tr w:rsidR="00AD7BB9" w:rsidRPr="00A410C8" w:rsidTr="00B35C2A">
        <w:tc>
          <w:tcPr>
            <w:tcW w:w="2829" w:type="dxa"/>
          </w:tcPr>
          <w:p w:rsidR="00AD7BB9" w:rsidRDefault="00AD7BB9" w:rsidP="00B35C2A">
            <w:pPr>
              <w:pStyle w:val="Textkrper"/>
            </w:pPr>
            <w:r>
              <w:t>Nuss</w:t>
            </w:r>
          </w:p>
        </w:tc>
        <w:tc>
          <w:tcPr>
            <w:tcW w:w="4536" w:type="dxa"/>
          </w:tcPr>
          <w:p w:rsidR="00AD7BB9" w:rsidRPr="00A410C8" w:rsidRDefault="00F4077B" w:rsidP="00B35C2A">
            <w:pPr>
              <w:pStyle w:val="Textkrper"/>
            </w:pPr>
            <w:r>
              <w:t>3/</w:t>
            </w:r>
            <w:r w:rsidR="00AD7BB9">
              <w:t>14</w:t>
            </w:r>
          </w:p>
        </w:tc>
      </w:tr>
      <w:tr w:rsidR="00AD7BB9" w:rsidRPr="00A410C8" w:rsidTr="00B35C2A">
        <w:tc>
          <w:tcPr>
            <w:tcW w:w="2829" w:type="dxa"/>
          </w:tcPr>
          <w:p w:rsidR="00AD7BB9" w:rsidRDefault="00AD7BB9" w:rsidP="00B35C2A">
            <w:pPr>
              <w:pStyle w:val="Textkrper"/>
            </w:pPr>
            <w:r>
              <w:t xml:space="preserve">Drehmomentschlüssel </w:t>
            </w:r>
          </w:p>
        </w:tc>
        <w:tc>
          <w:tcPr>
            <w:tcW w:w="4536" w:type="dxa"/>
          </w:tcPr>
          <w:p w:rsidR="00AD7BB9" w:rsidRPr="00A410C8" w:rsidRDefault="00AD7BB9" w:rsidP="00B35C2A">
            <w:pPr>
              <w:pStyle w:val="Textkrper"/>
            </w:pPr>
            <w:r>
              <w:t>14</w:t>
            </w:r>
          </w:p>
        </w:tc>
      </w:tr>
      <w:tr w:rsidR="00AD7BB9" w:rsidRPr="00A410C8" w:rsidTr="00B35C2A">
        <w:tc>
          <w:tcPr>
            <w:tcW w:w="2829" w:type="dxa"/>
          </w:tcPr>
          <w:p w:rsidR="00AD7BB9" w:rsidRPr="00A410C8" w:rsidRDefault="00AD7BB9" w:rsidP="00B35C2A">
            <w:pPr>
              <w:pStyle w:val="Textkrper"/>
            </w:pPr>
            <w:r>
              <w:t xml:space="preserve">Pinsel für </w:t>
            </w:r>
            <w:proofErr w:type="spellStart"/>
            <w:r>
              <w:t>Reifenmontierpaste</w:t>
            </w:r>
            <w:proofErr w:type="spellEnd"/>
            <w:r>
              <w:t xml:space="preserve"> </w:t>
            </w:r>
          </w:p>
        </w:tc>
        <w:tc>
          <w:tcPr>
            <w:tcW w:w="4536" w:type="dxa"/>
          </w:tcPr>
          <w:p w:rsidR="00AD7BB9" w:rsidRPr="00A410C8" w:rsidRDefault="00F4077B" w:rsidP="00B35C2A">
            <w:pPr>
              <w:pStyle w:val="Textkrper"/>
            </w:pPr>
            <w:r>
              <w:t>6/</w:t>
            </w:r>
            <w:r w:rsidR="00AD7BB9">
              <w:t>9</w:t>
            </w:r>
          </w:p>
        </w:tc>
      </w:tr>
      <w:tr w:rsidR="00AD7BB9" w:rsidRPr="00A410C8" w:rsidTr="00B35C2A">
        <w:tc>
          <w:tcPr>
            <w:tcW w:w="2829" w:type="dxa"/>
          </w:tcPr>
          <w:p w:rsidR="00AD7BB9" w:rsidRDefault="00AD7BB9" w:rsidP="00B35C2A">
            <w:pPr>
              <w:pStyle w:val="Textkrper"/>
            </w:pPr>
            <w:r>
              <w:t>Felgenreiniger</w:t>
            </w:r>
          </w:p>
        </w:tc>
        <w:tc>
          <w:tcPr>
            <w:tcW w:w="4536" w:type="dxa"/>
          </w:tcPr>
          <w:p w:rsidR="00AD7BB9" w:rsidRPr="00A410C8" w:rsidRDefault="00AD7BB9" w:rsidP="00B35C2A">
            <w:pPr>
              <w:pStyle w:val="Textkrper"/>
            </w:pPr>
            <w:r>
              <w:t>7</w:t>
            </w:r>
          </w:p>
        </w:tc>
      </w:tr>
      <w:tr w:rsidR="00AD7BB9" w:rsidRPr="00A410C8" w:rsidTr="00B35C2A">
        <w:tc>
          <w:tcPr>
            <w:tcW w:w="2829" w:type="dxa"/>
          </w:tcPr>
          <w:p w:rsidR="00AD7BB9" w:rsidRDefault="00AD7BB9" w:rsidP="00B35C2A">
            <w:pPr>
              <w:pStyle w:val="Textkrper"/>
            </w:pPr>
            <w:r>
              <w:t>Schlitzschraubendreher</w:t>
            </w:r>
          </w:p>
        </w:tc>
        <w:tc>
          <w:tcPr>
            <w:tcW w:w="4536" w:type="dxa"/>
          </w:tcPr>
          <w:p w:rsidR="00AD7BB9" w:rsidRPr="00A410C8" w:rsidRDefault="00AD7BB9" w:rsidP="00B35C2A">
            <w:pPr>
              <w:pStyle w:val="Textkrper"/>
            </w:pPr>
            <w:r>
              <w:t>5</w:t>
            </w:r>
          </w:p>
        </w:tc>
      </w:tr>
      <w:tr w:rsidR="00AD7BB9" w:rsidRPr="00A410C8" w:rsidTr="00B35C2A">
        <w:tc>
          <w:tcPr>
            <w:tcW w:w="2829" w:type="dxa"/>
          </w:tcPr>
          <w:p w:rsidR="00AD7BB9" w:rsidRDefault="00AD7BB9" w:rsidP="00B35C2A">
            <w:pPr>
              <w:pStyle w:val="Textkrper"/>
            </w:pPr>
            <w:proofErr w:type="spellStart"/>
            <w:r>
              <w:t>Druckluftschrauber</w:t>
            </w:r>
            <w:proofErr w:type="spellEnd"/>
          </w:p>
        </w:tc>
        <w:tc>
          <w:tcPr>
            <w:tcW w:w="4536" w:type="dxa"/>
          </w:tcPr>
          <w:p w:rsidR="00AD7BB9" w:rsidRPr="00A410C8" w:rsidRDefault="00AD7BB9" w:rsidP="00B35C2A">
            <w:pPr>
              <w:pStyle w:val="Textkrper"/>
            </w:pPr>
            <w:r>
              <w:t>3</w:t>
            </w:r>
          </w:p>
        </w:tc>
      </w:tr>
      <w:tr w:rsidR="00AD7BB9" w:rsidRPr="00A410C8" w:rsidTr="00B35C2A">
        <w:tc>
          <w:tcPr>
            <w:tcW w:w="2829" w:type="dxa"/>
          </w:tcPr>
          <w:p w:rsidR="00AD7BB9" w:rsidRDefault="00AD7BB9" w:rsidP="00B35C2A">
            <w:pPr>
              <w:pStyle w:val="Textkrper"/>
            </w:pPr>
            <w:proofErr w:type="spellStart"/>
            <w:r>
              <w:t>Ventileinzieher</w:t>
            </w:r>
            <w:proofErr w:type="spellEnd"/>
          </w:p>
        </w:tc>
        <w:tc>
          <w:tcPr>
            <w:tcW w:w="4536" w:type="dxa"/>
          </w:tcPr>
          <w:p w:rsidR="00AD7BB9" w:rsidRPr="00A410C8" w:rsidRDefault="00AD7BB9" w:rsidP="00B35C2A">
            <w:pPr>
              <w:pStyle w:val="Textkrper"/>
            </w:pPr>
            <w:r>
              <w:t>8</w:t>
            </w:r>
          </w:p>
        </w:tc>
      </w:tr>
      <w:tr w:rsidR="00AD7BB9" w:rsidRPr="00A410C8" w:rsidTr="00B35C2A">
        <w:tc>
          <w:tcPr>
            <w:tcW w:w="2829" w:type="dxa"/>
          </w:tcPr>
          <w:p w:rsidR="00AD7BB9" w:rsidRDefault="00AD7BB9" w:rsidP="00B35C2A">
            <w:pPr>
              <w:pStyle w:val="Textkrper"/>
            </w:pPr>
            <w:r>
              <w:t>Ventileinsatzschraubendreher</w:t>
            </w:r>
          </w:p>
        </w:tc>
        <w:tc>
          <w:tcPr>
            <w:tcW w:w="4536" w:type="dxa"/>
          </w:tcPr>
          <w:p w:rsidR="00AD7BB9" w:rsidRPr="00A410C8" w:rsidRDefault="00AD7BB9" w:rsidP="00B35C2A">
            <w:pPr>
              <w:pStyle w:val="Textkrper"/>
            </w:pPr>
            <w:r>
              <w:t>4</w:t>
            </w:r>
          </w:p>
        </w:tc>
      </w:tr>
      <w:tr w:rsidR="00AD7BB9" w:rsidRPr="00A410C8" w:rsidTr="00B35C2A">
        <w:tc>
          <w:tcPr>
            <w:tcW w:w="2829" w:type="dxa"/>
          </w:tcPr>
          <w:p w:rsidR="00AD7BB9" w:rsidRDefault="00AD7BB9" w:rsidP="00B35C2A">
            <w:pPr>
              <w:pStyle w:val="Textkrper"/>
            </w:pPr>
            <w:r>
              <w:t>Radkappenabzieher</w:t>
            </w:r>
          </w:p>
        </w:tc>
        <w:tc>
          <w:tcPr>
            <w:tcW w:w="4536" w:type="dxa"/>
          </w:tcPr>
          <w:p w:rsidR="00AD7BB9" w:rsidRPr="00A410C8" w:rsidRDefault="00AD7BB9" w:rsidP="00B35C2A">
            <w:pPr>
              <w:pStyle w:val="Textkrper"/>
            </w:pPr>
            <w:r>
              <w:t>2</w:t>
            </w:r>
          </w:p>
        </w:tc>
      </w:tr>
      <w:tr w:rsidR="00AD7BB9" w:rsidRPr="00A410C8" w:rsidTr="00B35C2A">
        <w:tc>
          <w:tcPr>
            <w:tcW w:w="2829" w:type="dxa"/>
          </w:tcPr>
          <w:p w:rsidR="00AD7BB9" w:rsidRDefault="00AD7BB9" w:rsidP="00B35C2A">
            <w:pPr>
              <w:pStyle w:val="Textkrper"/>
            </w:pPr>
            <w:r>
              <w:t>Klebegewichtentferner</w:t>
            </w:r>
          </w:p>
        </w:tc>
        <w:tc>
          <w:tcPr>
            <w:tcW w:w="4536" w:type="dxa"/>
          </w:tcPr>
          <w:p w:rsidR="00AD7BB9" w:rsidRPr="00A410C8" w:rsidRDefault="00AD7BB9" w:rsidP="00B35C2A">
            <w:pPr>
              <w:pStyle w:val="Textkrper"/>
            </w:pPr>
            <w:r>
              <w:t>5</w:t>
            </w:r>
          </w:p>
        </w:tc>
      </w:tr>
      <w:tr w:rsidR="00AD7BB9" w:rsidRPr="00A410C8" w:rsidTr="00B35C2A">
        <w:tc>
          <w:tcPr>
            <w:tcW w:w="2829" w:type="dxa"/>
          </w:tcPr>
          <w:p w:rsidR="00AD7BB9" w:rsidRDefault="00AD7BB9" w:rsidP="00B35C2A">
            <w:pPr>
              <w:pStyle w:val="Textkrper"/>
            </w:pPr>
            <w:r>
              <w:t>Druckfüllgerät mit Manometer</w:t>
            </w:r>
          </w:p>
        </w:tc>
        <w:tc>
          <w:tcPr>
            <w:tcW w:w="4536" w:type="dxa"/>
          </w:tcPr>
          <w:p w:rsidR="00AD7BB9" w:rsidRPr="00A410C8" w:rsidRDefault="00AD7BB9" w:rsidP="00B35C2A">
            <w:pPr>
              <w:pStyle w:val="Textkrper"/>
            </w:pPr>
            <w:r>
              <w:t>10</w:t>
            </w:r>
          </w:p>
        </w:tc>
      </w:tr>
      <w:tr w:rsidR="00AD7BB9" w:rsidRPr="00A410C8" w:rsidTr="00B35C2A">
        <w:tc>
          <w:tcPr>
            <w:tcW w:w="2829" w:type="dxa"/>
          </w:tcPr>
          <w:p w:rsidR="00AD7BB9" w:rsidRDefault="00AD7BB9" w:rsidP="00B35C2A">
            <w:pPr>
              <w:pStyle w:val="Textkrper"/>
            </w:pPr>
            <w:proofErr w:type="spellStart"/>
            <w:r>
              <w:t>Radkreuz</w:t>
            </w:r>
            <w:proofErr w:type="spellEnd"/>
          </w:p>
        </w:tc>
        <w:tc>
          <w:tcPr>
            <w:tcW w:w="4536" w:type="dxa"/>
          </w:tcPr>
          <w:p w:rsidR="00AD7BB9" w:rsidRDefault="00AD7BB9" w:rsidP="00B35C2A">
            <w:pPr>
              <w:pStyle w:val="Textkrper"/>
            </w:pPr>
            <w:r>
              <w:t>13</w:t>
            </w:r>
          </w:p>
        </w:tc>
      </w:tr>
    </w:tbl>
    <w:p w:rsidR="00AD7BB9" w:rsidRDefault="00AD7BB9" w:rsidP="00AD7BB9">
      <w:pPr>
        <w:tabs>
          <w:tab w:val="left" w:pos="5970"/>
        </w:tabs>
      </w:pPr>
    </w:p>
    <w:p w:rsidR="00AD7BB9" w:rsidRDefault="00AD7BB9" w:rsidP="00AD7BB9">
      <w:pPr>
        <w:tabs>
          <w:tab w:val="left" w:pos="5970"/>
        </w:tabs>
      </w:pPr>
    </w:p>
    <w:p w:rsidR="00AD7BB9" w:rsidRDefault="00AD7BB9" w:rsidP="00AD7BB9">
      <w:pPr>
        <w:tabs>
          <w:tab w:val="left" w:pos="5970"/>
        </w:tabs>
      </w:pPr>
    </w:p>
    <w:p w:rsidR="00AD7BB9" w:rsidRDefault="00AD7BB9" w:rsidP="00AD7BB9">
      <w:pPr>
        <w:tabs>
          <w:tab w:val="left" w:pos="5970"/>
        </w:tabs>
      </w:pPr>
    </w:p>
    <w:p w:rsidR="00B37B7F" w:rsidRDefault="00B37B7F" w:rsidP="003711A6"/>
    <w:p w:rsidR="00B37B7F" w:rsidRDefault="00B37B7F" w:rsidP="003711A6"/>
    <w:p w:rsidR="00B37B7F" w:rsidRDefault="00B37B7F" w:rsidP="003711A6"/>
    <w:p w:rsidR="00B37B7F" w:rsidRDefault="00B37B7F" w:rsidP="003711A6"/>
    <w:p w:rsidR="00B37B7F" w:rsidRDefault="00B37B7F" w:rsidP="003711A6"/>
    <w:p w:rsidR="00B37B7F" w:rsidRDefault="00B37B7F" w:rsidP="003711A6"/>
    <w:p w:rsidR="007A4CC7" w:rsidRDefault="007A4CC7" w:rsidP="003711A6"/>
    <w:p w:rsidR="00F2001C" w:rsidRDefault="00F2001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D455D"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FD455D" w:rsidRDefault="00FD455D" w:rsidP="00D9206B">
            <w:pPr>
              <w:pStyle w:val="Tabelle6pt"/>
              <w:rPr>
                <w:color w:val="000000"/>
              </w:rPr>
            </w:pPr>
            <w:r>
              <w:lastRenderedPageBreak/>
              <w:br w:type="page"/>
              <w:t>Lernfeld</w:t>
            </w:r>
          </w:p>
          <w:p w:rsidR="00FD455D" w:rsidRDefault="00FD455D" w:rsidP="00D9206B">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FD455D" w:rsidRDefault="00FD455D" w:rsidP="00D9206B">
            <w:pPr>
              <w:pStyle w:val="Tabelle6pt"/>
              <w:rPr>
                <w:color w:val="000000"/>
              </w:rPr>
            </w:pPr>
            <w:r>
              <w:t>Titel</w:t>
            </w:r>
          </w:p>
          <w:p w:rsidR="00FD455D" w:rsidRDefault="00FD455D" w:rsidP="00C85064">
            <w:pPr>
              <w:pStyle w:val="TabelleKopflinks"/>
            </w:pPr>
            <w:r>
              <w:t xml:space="preserve">Planen und Entscheiden </w:t>
            </w:r>
            <w:r w:rsidR="00C85064">
              <w:t>–</w:t>
            </w:r>
            <w:r>
              <w:t xml:space="preserve"> </w:t>
            </w:r>
            <w:r w:rsidR="00C85064">
              <w:t>Arbeitsplan erstellen</w:t>
            </w:r>
          </w:p>
        </w:tc>
        <w:tc>
          <w:tcPr>
            <w:tcW w:w="188" w:type="dxa"/>
            <w:vMerge w:val="restart"/>
            <w:tcBorders>
              <w:top w:val="nil"/>
              <w:left w:val="single" w:sz="4" w:space="0" w:color="auto"/>
              <w:bottom w:val="nil"/>
              <w:right w:val="single" w:sz="4" w:space="0" w:color="auto"/>
            </w:tcBorders>
            <w:shd w:val="clear" w:color="auto" w:fill="FFFFFF"/>
          </w:tcPr>
          <w:p w:rsidR="00FD455D" w:rsidRPr="004B658C" w:rsidRDefault="00FD455D" w:rsidP="00D9206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FD455D" w:rsidRPr="00B51DE9" w:rsidRDefault="00FD455D" w:rsidP="008978E3">
            <w:pPr>
              <w:pStyle w:val="TabelleKopfmitte"/>
              <w:rPr>
                <w:rFonts w:eastAsia="Calibri"/>
              </w:rPr>
            </w:pPr>
            <w:r>
              <w:t>FZT</w:t>
            </w:r>
            <w:r w:rsidR="008978E3">
              <w:t xml:space="preserve"> </w:t>
            </w:r>
            <w:r w:rsidR="007317DD">
              <w:t>01.</w:t>
            </w:r>
            <w:r w:rsidR="008978E3">
              <w:t>0</w:t>
            </w:r>
            <w:r>
              <w:t>1.0</w:t>
            </w:r>
            <w:r w:rsidR="008978E3">
              <w:t>3</w:t>
            </w:r>
            <w:r>
              <w:t>.02</w:t>
            </w:r>
          </w:p>
        </w:tc>
      </w:tr>
      <w:tr w:rsidR="00FD455D" w:rsidRPr="00B51DE9" w:rsidTr="00D9206B">
        <w:tc>
          <w:tcPr>
            <w:tcW w:w="7348" w:type="dxa"/>
            <w:gridSpan w:val="3"/>
            <w:tcBorders>
              <w:left w:val="single" w:sz="4" w:space="0" w:color="auto"/>
              <w:bottom w:val="single" w:sz="4" w:space="0" w:color="auto"/>
              <w:right w:val="single" w:sz="4" w:space="0" w:color="auto"/>
            </w:tcBorders>
            <w:shd w:val="clear" w:color="auto" w:fill="auto"/>
            <w:hideMark/>
          </w:tcPr>
          <w:p w:rsidR="00FD455D" w:rsidRPr="00877961" w:rsidRDefault="00FD455D" w:rsidP="00D9206B">
            <w:pPr>
              <w:pStyle w:val="Tabelle6pt"/>
            </w:pPr>
            <w:r w:rsidRPr="00877961">
              <w:t>Kompetenzbereiche:</w:t>
            </w:r>
          </w:p>
          <w:p w:rsidR="00FD455D" w:rsidRPr="00877961" w:rsidRDefault="00FD455D" w:rsidP="00FD455D">
            <w:pPr>
              <w:pStyle w:val="Kopf8ptafz"/>
            </w:pPr>
            <w:r w:rsidRPr="00877961">
              <w:rPr>
                <w:spacing w:val="-2"/>
                <w:szCs w:val="16"/>
              </w:rPr>
              <w:t>Ich kann Arbeitsaufträge lesen und verstehen, um die Auftragsbearbeitung zu planen.</w:t>
            </w:r>
          </w:p>
          <w:p w:rsidR="00FD455D" w:rsidRPr="00F4077B" w:rsidRDefault="00FD455D" w:rsidP="00FD455D">
            <w:pPr>
              <w:pStyle w:val="Kopf8ptafz"/>
              <w:rPr>
                <w:i/>
              </w:rPr>
            </w:pPr>
            <w:r w:rsidRPr="00F4077B">
              <w:rPr>
                <w:rStyle w:val="Hervorhebung"/>
              </w:rPr>
              <w:t>Ich kann systematisch arbeiten.</w:t>
            </w:r>
          </w:p>
        </w:tc>
        <w:tc>
          <w:tcPr>
            <w:tcW w:w="188" w:type="dxa"/>
            <w:vMerge/>
            <w:tcBorders>
              <w:left w:val="single" w:sz="4" w:space="0" w:color="auto"/>
              <w:bottom w:val="nil"/>
              <w:right w:val="nil"/>
            </w:tcBorders>
            <w:vAlign w:val="center"/>
            <w:hideMark/>
          </w:tcPr>
          <w:p w:rsidR="00FD455D" w:rsidRPr="00877961" w:rsidRDefault="00FD455D" w:rsidP="00D9206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D455D" w:rsidRPr="00877961" w:rsidTr="00D9206B">
              <w:trPr>
                <w:trHeight w:val="284"/>
              </w:trPr>
              <w:tc>
                <w:tcPr>
                  <w:tcW w:w="2090" w:type="dxa"/>
                  <w:shd w:val="clear" w:color="auto" w:fill="auto"/>
                </w:tcPr>
                <w:p w:rsidR="00FD455D" w:rsidRPr="00877961" w:rsidRDefault="00FD455D" w:rsidP="00D9206B">
                  <w:pPr>
                    <w:pStyle w:val="Textkrpermitte"/>
                  </w:pPr>
                  <w:proofErr w:type="spellStart"/>
                  <w:r w:rsidRPr="00877961">
                    <w:t>LernPROJEKT</w:t>
                  </w:r>
                  <w:proofErr w:type="spellEnd"/>
                </w:p>
              </w:tc>
            </w:tr>
            <w:tr w:rsidR="00FD455D" w:rsidRPr="00877961" w:rsidTr="00D9206B">
              <w:trPr>
                <w:trHeight w:val="284"/>
              </w:trPr>
              <w:tc>
                <w:tcPr>
                  <w:tcW w:w="2090" w:type="dxa"/>
                  <w:tcBorders>
                    <w:bottom w:val="single" w:sz="4" w:space="0" w:color="auto"/>
                  </w:tcBorders>
                  <w:shd w:val="clear" w:color="auto" w:fill="auto"/>
                </w:tcPr>
                <w:p w:rsidR="00FD455D" w:rsidRPr="00877961" w:rsidRDefault="00FD455D" w:rsidP="00D9206B">
                  <w:pPr>
                    <w:pStyle w:val="Textkrpermitte"/>
                  </w:pPr>
                  <w:proofErr w:type="spellStart"/>
                  <w:r w:rsidRPr="00877961">
                    <w:t>LernTHEMA</w:t>
                  </w:r>
                  <w:proofErr w:type="spellEnd"/>
                </w:p>
              </w:tc>
            </w:tr>
            <w:tr w:rsidR="00FD455D" w:rsidRPr="00877961" w:rsidTr="00D9206B">
              <w:trPr>
                <w:trHeight w:val="284"/>
              </w:trPr>
              <w:tc>
                <w:tcPr>
                  <w:tcW w:w="2090" w:type="dxa"/>
                  <w:tcBorders>
                    <w:bottom w:val="nil"/>
                  </w:tcBorders>
                  <w:shd w:val="clear" w:color="auto" w:fill="D9D9D9" w:themeFill="background1" w:themeFillShade="D9"/>
                </w:tcPr>
                <w:p w:rsidR="00FD455D" w:rsidRPr="00877961" w:rsidRDefault="00FD455D" w:rsidP="00D9206B">
                  <w:pPr>
                    <w:pStyle w:val="TabelleKopfmitte"/>
                  </w:pPr>
                  <w:proofErr w:type="spellStart"/>
                  <w:r w:rsidRPr="00877961">
                    <w:t>LernSCHRITT</w:t>
                  </w:r>
                  <w:proofErr w:type="spellEnd"/>
                </w:p>
              </w:tc>
            </w:tr>
          </w:tbl>
          <w:p w:rsidR="00FD455D" w:rsidRPr="00877961" w:rsidRDefault="00FD455D" w:rsidP="00D9206B"/>
        </w:tc>
      </w:tr>
      <w:tr w:rsidR="00FD455D" w:rsidRPr="00B51DE9" w:rsidTr="00D9206B">
        <w:trPr>
          <w:trHeight w:val="149"/>
        </w:trPr>
        <w:tc>
          <w:tcPr>
            <w:tcW w:w="7348" w:type="dxa"/>
            <w:gridSpan w:val="3"/>
            <w:tcBorders>
              <w:top w:val="single" w:sz="4" w:space="0" w:color="auto"/>
              <w:left w:val="nil"/>
              <w:right w:val="nil"/>
            </w:tcBorders>
          </w:tcPr>
          <w:p w:rsidR="00FD455D" w:rsidRPr="00877961" w:rsidRDefault="00FD455D" w:rsidP="00D9206B"/>
        </w:tc>
        <w:tc>
          <w:tcPr>
            <w:tcW w:w="196" w:type="dxa"/>
            <w:gridSpan w:val="2"/>
            <w:tcBorders>
              <w:top w:val="nil"/>
              <w:left w:val="nil"/>
              <w:right w:val="nil"/>
            </w:tcBorders>
          </w:tcPr>
          <w:p w:rsidR="00FD455D" w:rsidRPr="00877961" w:rsidRDefault="00FD455D" w:rsidP="00D9206B"/>
        </w:tc>
        <w:tc>
          <w:tcPr>
            <w:tcW w:w="2095" w:type="dxa"/>
            <w:tcBorders>
              <w:top w:val="single" w:sz="4" w:space="0" w:color="auto"/>
              <w:left w:val="nil"/>
              <w:right w:val="nil"/>
            </w:tcBorders>
          </w:tcPr>
          <w:p w:rsidR="00FD455D" w:rsidRPr="00877961" w:rsidRDefault="00FD455D" w:rsidP="00D9206B"/>
        </w:tc>
      </w:tr>
      <w:tr w:rsidR="00FD455D" w:rsidRPr="00B51DE9" w:rsidTr="00D9206B">
        <w:trPr>
          <w:trHeight w:val="443"/>
        </w:trPr>
        <w:tc>
          <w:tcPr>
            <w:tcW w:w="4818" w:type="dxa"/>
            <w:gridSpan w:val="2"/>
            <w:vMerge w:val="restart"/>
            <w:tcBorders>
              <w:left w:val="single" w:sz="4" w:space="0" w:color="auto"/>
              <w:right w:val="single" w:sz="4" w:space="0" w:color="auto"/>
            </w:tcBorders>
          </w:tcPr>
          <w:p w:rsidR="00FD455D" w:rsidRPr="00877961" w:rsidRDefault="00FD455D" w:rsidP="00D9206B">
            <w:pPr>
              <w:pStyle w:val="Tabelle6pt"/>
            </w:pPr>
            <w:r w:rsidRPr="00877961">
              <w:t>Kompetenzen:</w:t>
            </w:r>
          </w:p>
          <w:p w:rsidR="00FD455D" w:rsidRPr="00A26601" w:rsidRDefault="00FD455D" w:rsidP="00FD455D">
            <w:pPr>
              <w:pStyle w:val="Kopf8ptafz"/>
              <w:rPr>
                <w:i/>
              </w:rPr>
            </w:pPr>
            <w:r w:rsidRPr="00A26601">
              <w:rPr>
                <w:i/>
              </w:rPr>
              <w:t>Ich kann einen Arbeitsplan ordnen.</w:t>
            </w:r>
          </w:p>
          <w:p w:rsidR="00FD455D" w:rsidRPr="00A26601" w:rsidRDefault="00FD455D" w:rsidP="00FD455D">
            <w:pPr>
              <w:pStyle w:val="Kopf8ptafz"/>
              <w:rPr>
                <w:i/>
              </w:rPr>
            </w:pPr>
            <w:r w:rsidRPr="00A26601">
              <w:rPr>
                <w:i/>
              </w:rPr>
              <w:t>Ich kann Aufgaben angehen.</w:t>
            </w:r>
          </w:p>
          <w:p w:rsidR="00FD455D" w:rsidRPr="00A26601" w:rsidRDefault="00FD455D" w:rsidP="00FD455D">
            <w:pPr>
              <w:pStyle w:val="Kopf8ptafz"/>
              <w:rPr>
                <w:i/>
              </w:rPr>
            </w:pPr>
            <w:r w:rsidRPr="00A26601">
              <w:rPr>
                <w:i/>
              </w:rPr>
              <w:t>Ich kann meine Gedanken u</w:t>
            </w:r>
            <w:r w:rsidR="00EB23E2">
              <w:rPr>
                <w:i/>
              </w:rPr>
              <w:t>nd fachliche Inhalte mitteilen.</w:t>
            </w:r>
          </w:p>
        </w:tc>
        <w:tc>
          <w:tcPr>
            <w:tcW w:w="4821" w:type="dxa"/>
            <w:gridSpan w:val="4"/>
            <w:tcBorders>
              <w:left w:val="single" w:sz="4" w:space="0" w:color="auto"/>
              <w:right w:val="single" w:sz="4" w:space="0" w:color="auto"/>
            </w:tcBorders>
          </w:tcPr>
          <w:p w:rsidR="00FD455D" w:rsidRPr="00877961" w:rsidRDefault="00FD455D" w:rsidP="00D9206B">
            <w:pPr>
              <w:pStyle w:val="Tabelle6pt"/>
            </w:pPr>
            <w:r w:rsidRPr="00877961">
              <w:t>Was Sie schon können sollten:</w:t>
            </w:r>
          </w:p>
          <w:p w:rsidR="00FD455D" w:rsidRPr="00877961" w:rsidRDefault="00B22C03" w:rsidP="00B22C03">
            <w:pPr>
              <w:pStyle w:val="Kopf8ptafz"/>
            </w:pPr>
            <w:r>
              <w:t>Ich kann mit der 5-Schritte -</w:t>
            </w:r>
            <w:r w:rsidR="00FD455D">
              <w:t>Lesemethode</w:t>
            </w:r>
            <w:r w:rsidR="00FD455D" w:rsidRPr="00877961">
              <w:t xml:space="preserve"> lesen.</w:t>
            </w:r>
          </w:p>
        </w:tc>
      </w:tr>
      <w:tr w:rsidR="00FD455D" w:rsidRPr="00B51DE9" w:rsidTr="00D9206B">
        <w:trPr>
          <w:trHeight w:val="443"/>
        </w:trPr>
        <w:tc>
          <w:tcPr>
            <w:tcW w:w="4818" w:type="dxa"/>
            <w:gridSpan w:val="2"/>
            <w:vMerge/>
            <w:tcBorders>
              <w:left w:val="single" w:sz="4" w:space="0" w:color="auto"/>
              <w:right w:val="single" w:sz="4" w:space="0" w:color="auto"/>
            </w:tcBorders>
          </w:tcPr>
          <w:p w:rsidR="00FD455D" w:rsidRPr="00877961" w:rsidRDefault="00FD455D" w:rsidP="00D9206B">
            <w:pPr>
              <w:pStyle w:val="Tabelle6pt"/>
            </w:pPr>
          </w:p>
        </w:tc>
        <w:tc>
          <w:tcPr>
            <w:tcW w:w="4821" w:type="dxa"/>
            <w:gridSpan w:val="4"/>
            <w:tcBorders>
              <w:left w:val="single" w:sz="4" w:space="0" w:color="auto"/>
              <w:right w:val="single" w:sz="4" w:space="0" w:color="auto"/>
            </w:tcBorders>
          </w:tcPr>
          <w:p w:rsidR="00FD455D" w:rsidRPr="00877961" w:rsidRDefault="00FD455D" w:rsidP="00D9206B">
            <w:pPr>
              <w:pStyle w:val="Tabelle6pt"/>
            </w:pPr>
            <w:r w:rsidRPr="00877961">
              <w:t>Wofür Sie das benötigen:</w:t>
            </w:r>
          </w:p>
          <w:p w:rsidR="00FD455D" w:rsidRPr="00877961" w:rsidRDefault="00200E26" w:rsidP="00D9206B">
            <w:pPr>
              <w:pStyle w:val="Kopf8ptafz"/>
            </w:pPr>
            <w:r>
              <w:t>Ich kann zielgerichtet arbeiten</w:t>
            </w:r>
            <w:r w:rsidR="00736C79">
              <w:t>.</w:t>
            </w:r>
          </w:p>
        </w:tc>
      </w:tr>
      <w:tr w:rsidR="00FD455D" w:rsidRPr="00B51DE9" w:rsidTr="00D9206B">
        <w:trPr>
          <w:trHeight w:val="443"/>
        </w:trPr>
        <w:tc>
          <w:tcPr>
            <w:tcW w:w="4818" w:type="dxa"/>
            <w:gridSpan w:val="2"/>
            <w:vMerge/>
            <w:tcBorders>
              <w:left w:val="single" w:sz="4" w:space="0" w:color="auto"/>
              <w:right w:val="single" w:sz="4" w:space="0" w:color="auto"/>
            </w:tcBorders>
          </w:tcPr>
          <w:p w:rsidR="00FD455D" w:rsidRPr="00877961" w:rsidRDefault="00FD455D" w:rsidP="00D9206B">
            <w:pPr>
              <w:pStyle w:val="Tabelle6pt"/>
            </w:pPr>
          </w:p>
        </w:tc>
        <w:tc>
          <w:tcPr>
            <w:tcW w:w="4821" w:type="dxa"/>
            <w:gridSpan w:val="4"/>
            <w:tcBorders>
              <w:left w:val="single" w:sz="4" w:space="0" w:color="auto"/>
              <w:right w:val="single" w:sz="4" w:space="0" w:color="auto"/>
            </w:tcBorders>
          </w:tcPr>
          <w:p w:rsidR="00FD455D" w:rsidRPr="00877961" w:rsidRDefault="00FD455D" w:rsidP="00D9206B">
            <w:pPr>
              <w:pStyle w:val="Tabelle6pt"/>
            </w:pPr>
            <w:r w:rsidRPr="00877961">
              <w:t>Wie Sie Ihr Können prüfen können:</w:t>
            </w:r>
          </w:p>
          <w:p w:rsidR="00FD455D" w:rsidRPr="00877961" w:rsidRDefault="00FD455D" w:rsidP="00D9206B">
            <w:pPr>
              <w:pStyle w:val="Kopf8ptafz"/>
            </w:pPr>
            <w:r w:rsidRPr="00877961">
              <w:t>Gruppente</w:t>
            </w:r>
            <w:r w:rsidR="00B22C03">
              <w:t>ilung mit Kontrollgruppe in BTW</w:t>
            </w:r>
          </w:p>
        </w:tc>
      </w:tr>
    </w:tbl>
    <w:p w:rsidR="00F6596C" w:rsidRDefault="00F6596C" w:rsidP="005E59DB">
      <w:pPr>
        <w:pStyle w:val="Textkrper"/>
      </w:pPr>
    </w:p>
    <w:p w:rsidR="005E59DB" w:rsidRDefault="00F6596C" w:rsidP="005E59DB">
      <w:pPr>
        <w:pStyle w:val="Textkrper"/>
      </w:pPr>
      <w:r>
        <w:rPr>
          <w:b/>
        </w:rPr>
        <w:t>Aufgabe:</w:t>
      </w:r>
      <w:r>
        <w:t xml:space="preserve"> </w:t>
      </w:r>
      <w:r w:rsidR="00956E31" w:rsidRPr="00D9206B">
        <w:rPr>
          <w:noProof/>
        </w:rPr>
        <w:drawing>
          <wp:anchor distT="0" distB="0" distL="114300" distR="114300" simplePos="0" relativeHeight="251848704" behindDoc="0" locked="0" layoutInCell="0" allowOverlap="1" wp14:anchorId="5A49280B" wp14:editId="439208E2">
            <wp:simplePos x="0" y="0"/>
            <wp:positionH relativeFrom="rightMargin">
              <wp:posOffset>550545</wp:posOffset>
            </wp:positionH>
            <wp:positionV relativeFrom="paragraph">
              <wp:posOffset>57150</wp:posOffset>
            </wp:positionV>
            <wp:extent cx="345440" cy="323850"/>
            <wp:effectExtent l="0" t="0" r="0" b="0"/>
            <wp:wrapNone/>
            <wp:docPr id="189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56E31" w:rsidRPr="00D9206B">
        <w:rPr>
          <w:noProof/>
        </w:rPr>
        <w:drawing>
          <wp:anchor distT="0" distB="0" distL="114300" distR="114300" simplePos="0" relativeHeight="251847680" behindDoc="0" locked="0" layoutInCell="0" allowOverlap="1" wp14:anchorId="546BAC9A" wp14:editId="41C97C5E">
            <wp:simplePos x="0" y="0"/>
            <wp:positionH relativeFrom="rightMargin">
              <wp:posOffset>190500</wp:posOffset>
            </wp:positionH>
            <wp:positionV relativeFrom="paragraph">
              <wp:posOffset>57150</wp:posOffset>
            </wp:positionV>
            <wp:extent cx="345440" cy="323850"/>
            <wp:effectExtent l="0" t="0" r="0" b="0"/>
            <wp:wrapNone/>
            <wp:docPr id="189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B1DAD">
        <w:rPr>
          <w:noProof/>
        </w:rPr>
        <w:t>Ordnen Sie den Arbeitsplan für die Erneuerung eines abgefahrenen Reifens. Das Fahrzeug ist bereits an den Arbeitsplatz gefahren worden und soll abschließend wieder fahrbereit sein. Benutzen Sie dafür folgendes Schema:</w:t>
      </w:r>
    </w:p>
    <w:p w:rsidR="00D9206B" w:rsidRDefault="00D9206B" w:rsidP="005E59DB">
      <w:pPr>
        <w:pStyle w:val="Textkrper"/>
      </w:pP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567"/>
        <w:gridCol w:w="3402"/>
        <w:gridCol w:w="1843"/>
        <w:gridCol w:w="3827"/>
      </w:tblGrid>
      <w:tr w:rsidR="005E59DB" w:rsidRPr="00A410C8" w:rsidTr="00D9206B">
        <w:tc>
          <w:tcPr>
            <w:tcW w:w="567" w:type="dxa"/>
            <w:shd w:val="clear" w:color="auto" w:fill="D9D9D9" w:themeFill="background1" w:themeFillShade="D9"/>
          </w:tcPr>
          <w:p w:rsidR="005E59DB" w:rsidRPr="00A410C8" w:rsidRDefault="005E59DB" w:rsidP="00B16C3C">
            <w:pPr>
              <w:pStyle w:val="TabelleKopflinks"/>
              <w:ind w:left="57"/>
            </w:pPr>
            <w:r>
              <w:t>Nr.</w:t>
            </w:r>
          </w:p>
        </w:tc>
        <w:tc>
          <w:tcPr>
            <w:tcW w:w="3402" w:type="dxa"/>
            <w:shd w:val="clear" w:color="auto" w:fill="D9D9D9" w:themeFill="background1" w:themeFillShade="D9"/>
          </w:tcPr>
          <w:p w:rsidR="005E59DB" w:rsidRPr="00A410C8" w:rsidRDefault="005E59DB" w:rsidP="00B16C3C">
            <w:pPr>
              <w:pStyle w:val="TabelleKopflinks"/>
              <w:ind w:left="57"/>
            </w:pPr>
            <w:r>
              <w:t>Arbeitsschritt</w:t>
            </w:r>
          </w:p>
        </w:tc>
        <w:tc>
          <w:tcPr>
            <w:tcW w:w="1843" w:type="dxa"/>
            <w:shd w:val="clear" w:color="auto" w:fill="D9D9D9" w:themeFill="background1" w:themeFillShade="D9"/>
          </w:tcPr>
          <w:p w:rsidR="005E59DB" w:rsidRPr="00A410C8" w:rsidRDefault="005E59DB" w:rsidP="00B16C3C">
            <w:pPr>
              <w:pStyle w:val="TabelleKopflinks"/>
              <w:ind w:left="57"/>
            </w:pPr>
            <w:r>
              <w:t>Werkzeuge</w:t>
            </w:r>
          </w:p>
        </w:tc>
        <w:tc>
          <w:tcPr>
            <w:tcW w:w="3827" w:type="dxa"/>
            <w:shd w:val="clear" w:color="auto" w:fill="D9D9D9" w:themeFill="background1" w:themeFillShade="D9"/>
          </w:tcPr>
          <w:p w:rsidR="005E59DB" w:rsidRPr="00A410C8" w:rsidRDefault="005E59DB" w:rsidP="00B16C3C">
            <w:pPr>
              <w:pStyle w:val="TabelleKopflinks"/>
              <w:ind w:left="57"/>
            </w:pPr>
            <w:r>
              <w:t>Hinweise</w:t>
            </w:r>
          </w:p>
        </w:tc>
      </w:tr>
      <w:tr w:rsidR="005E59DB" w:rsidRPr="00564CD1" w:rsidTr="00D9206B">
        <w:tblPrEx>
          <w:tblCellMar>
            <w:top w:w="0" w:type="dxa"/>
            <w:bottom w:w="0" w:type="dxa"/>
          </w:tblCellMar>
        </w:tblPrEx>
        <w:tc>
          <w:tcPr>
            <w:tcW w:w="567" w:type="dxa"/>
          </w:tcPr>
          <w:p w:rsidR="005E59DB" w:rsidRPr="00564CD1" w:rsidRDefault="005E59DB" w:rsidP="00B35C2A"/>
        </w:tc>
        <w:tc>
          <w:tcPr>
            <w:tcW w:w="3402" w:type="dxa"/>
          </w:tcPr>
          <w:p w:rsidR="005E59DB" w:rsidRPr="00564CD1" w:rsidRDefault="005E59DB" w:rsidP="00711FBC">
            <w:pPr>
              <w:ind w:left="57"/>
              <w:jc w:val="both"/>
            </w:pPr>
            <w:r w:rsidRPr="00564CD1">
              <w:t>Trennen von Reifen und Fel</w:t>
            </w:r>
            <w:r>
              <w:t>ge</w:t>
            </w:r>
          </w:p>
        </w:tc>
        <w:tc>
          <w:tcPr>
            <w:tcW w:w="1843" w:type="dxa"/>
          </w:tcPr>
          <w:p w:rsidR="005E59DB" w:rsidRPr="00564CD1" w:rsidRDefault="005E59DB" w:rsidP="00711FBC">
            <w:pPr>
              <w:ind w:left="57"/>
              <w:jc w:val="both"/>
            </w:pPr>
            <w:proofErr w:type="spellStart"/>
            <w:r>
              <w:t>Reifenmontierm</w:t>
            </w:r>
            <w:r>
              <w:t>a</w:t>
            </w:r>
            <w:r>
              <w:t>schine</w:t>
            </w:r>
            <w:proofErr w:type="spellEnd"/>
          </w:p>
        </w:tc>
        <w:tc>
          <w:tcPr>
            <w:tcW w:w="3827" w:type="dxa"/>
          </w:tcPr>
          <w:p w:rsidR="005E59DB" w:rsidRPr="00564CD1" w:rsidRDefault="005E59DB" w:rsidP="00711FBC">
            <w:pPr>
              <w:ind w:left="57"/>
              <w:jc w:val="both"/>
            </w:pPr>
            <w:proofErr w:type="spellStart"/>
            <w:r w:rsidRPr="00564CD1">
              <w:t>Abdrückelement</w:t>
            </w:r>
            <w:proofErr w:type="spellEnd"/>
            <w:r w:rsidRPr="00564CD1">
              <w:t xml:space="preserve"> der </w:t>
            </w:r>
            <w:proofErr w:type="spellStart"/>
            <w:r w:rsidRPr="00564CD1">
              <w:t>Montiermaschine</w:t>
            </w:r>
            <w:proofErr w:type="spellEnd"/>
            <w:r w:rsidRPr="00564CD1">
              <w:t xml:space="preserve"> möglichst dicht am Felgenhorn ansetzen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F4077B" w:rsidP="00711FBC">
            <w:pPr>
              <w:ind w:left="57"/>
              <w:jc w:val="both"/>
            </w:pPr>
            <w:r>
              <w:t>M</w:t>
            </w:r>
            <w:r w:rsidR="005E59DB" w:rsidRPr="00564CD1">
              <w:t>it zwei Radbefesti</w:t>
            </w:r>
            <w:r w:rsidR="005E59DB">
              <w:t xml:space="preserve">gungsteilen </w:t>
            </w:r>
            <w:r w:rsidR="005E59DB" w:rsidRPr="00564CD1">
              <w:t xml:space="preserve"> bei leichten Bewegungen des Rades g</w:t>
            </w:r>
            <w:r w:rsidR="005E59DB" w:rsidRPr="00564CD1">
              <w:t>e</w:t>
            </w:r>
            <w:r w:rsidR="005E59DB" w:rsidRPr="00564CD1">
              <w:t>naue Zentrierung gewähr</w:t>
            </w:r>
            <w:r w:rsidR="005E59DB">
              <w:t xml:space="preserve">leisten; </w:t>
            </w:r>
            <w:r w:rsidR="005E59DB" w:rsidRPr="00564CD1">
              <w:t xml:space="preserve"> alle Radbefestigungs</w:t>
            </w:r>
            <w:r w:rsidR="005E59DB">
              <w:t>teile mäßig anzi</w:t>
            </w:r>
            <w:r w:rsidR="005E59DB">
              <w:t>e</w:t>
            </w:r>
            <w:r w:rsidR="00736C79">
              <w:t>hen</w:t>
            </w:r>
          </w:p>
        </w:tc>
        <w:tc>
          <w:tcPr>
            <w:tcW w:w="1843" w:type="dxa"/>
          </w:tcPr>
          <w:p w:rsidR="005E59DB" w:rsidRPr="00564CD1" w:rsidRDefault="005E59DB" w:rsidP="00711FBC">
            <w:pPr>
              <w:ind w:left="57"/>
              <w:jc w:val="both"/>
            </w:pPr>
            <w:proofErr w:type="spellStart"/>
            <w:r>
              <w:t>Radkreuz</w:t>
            </w:r>
            <w:proofErr w:type="spellEnd"/>
          </w:p>
        </w:tc>
        <w:tc>
          <w:tcPr>
            <w:tcW w:w="3827" w:type="dxa"/>
          </w:tcPr>
          <w:p w:rsidR="005E59DB" w:rsidRPr="00564CD1" w:rsidRDefault="005E59DB" w:rsidP="00711FBC">
            <w:pPr>
              <w:ind w:left="57"/>
              <w:jc w:val="both"/>
            </w:pPr>
            <w:r w:rsidRPr="00564CD1">
              <w:t>Das Anziehen der Befestigungselemente mit Schlagschraubern kann zu einer Übe</w:t>
            </w:r>
            <w:r w:rsidRPr="00564CD1">
              <w:t>r</w:t>
            </w:r>
            <w:r w:rsidRPr="00564CD1">
              <w:t>schreitung des zulässigen Anzugdrehm</w:t>
            </w:r>
            <w:r w:rsidRPr="00564CD1">
              <w:t>o</w:t>
            </w:r>
            <w:r w:rsidRPr="00564CD1">
              <w:t>mentes führen, sodass keine sichere B</w:t>
            </w:r>
            <w:r w:rsidRPr="00564CD1">
              <w:t>e</w:t>
            </w:r>
            <w:r w:rsidRPr="00564CD1">
              <w:t>festigung sichergestellt ist.</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5E59DB" w:rsidP="00711FBC">
            <w:pPr>
              <w:ind w:left="57"/>
              <w:jc w:val="both"/>
            </w:pPr>
            <w:r w:rsidRPr="00564CD1">
              <w:t>Lösen</w:t>
            </w:r>
            <w:r w:rsidR="00461279">
              <w:t xml:space="preserve"> </w:t>
            </w:r>
            <w:r w:rsidRPr="00564CD1">
              <w:t>der Ra</w:t>
            </w:r>
            <w:r>
              <w:t>dbolzen bzw. Muttern</w:t>
            </w:r>
          </w:p>
        </w:tc>
        <w:tc>
          <w:tcPr>
            <w:tcW w:w="1843" w:type="dxa"/>
          </w:tcPr>
          <w:p w:rsidR="005E59DB" w:rsidRPr="00564CD1" w:rsidRDefault="005E59DB" w:rsidP="00711FBC">
            <w:pPr>
              <w:ind w:left="57"/>
              <w:jc w:val="both"/>
            </w:pPr>
            <w:proofErr w:type="spellStart"/>
            <w:r w:rsidRPr="00564CD1">
              <w:t>Druckluftschra</w:t>
            </w:r>
            <w:r w:rsidRPr="00564CD1">
              <w:t>u</w:t>
            </w:r>
            <w:r w:rsidRPr="00564CD1">
              <w:t>ber</w:t>
            </w:r>
            <w:proofErr w:type="spellEnd"/>
          </w:p>
        </w:tc>
        <w:tc>
          <w:tcPr>
            <w:tcW w:w="3827" w:type="dxa"/>
          </w:tcPr>
          <w:p w:rsidR="005E59DB" w:rsidRDefault="001942AE" w:rsidP="00711FBC">
            <w:pPr>
              <w:ind w:left="57"/>
              <w:jc w:val="both"/>
            </w:pPr>
            <w:proofErr w:type="spellStart"/>
            <w:r>
              <w:t>L</w:t>
            </w:r>
            <w:r w:rsidR="005E59DB" w:rsidRPr="00564CD1">
              <w:t>ärmarme</w:t>
            </w:r>
            <w:proofErr w:type="spellEnd"/>
            <w:r w:rsidR="005E59DB" w:rsidRPr="00564CD1">
              <w:t xml:space="preserve"> Schlagschrauber verwen</w:t>
            </w:r>
            <w:r w:rsidR="005E59DB">
              <w:t xml:space="preserve">den; </w:t>
            </w:r>
          </w:p>
          <w:p w:rsidR="005E59DB" w:rsidRPr="00564CD1" w:rsidRDefault="00736C79" w:rsidP="00711FBC">
            <w:pPr>
              <w:ind w:left="57"/>
              <w:jc w:val="both"/>
            </w:pPr>
            <w:r>
              <w:t>Gehörschutzmittel benutzen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r>
              <w:t>6</w:t>
            </w:r>
          </w:p>
        </w:tc>
        <w:tc>
          <w:tcPr>
            <w:tcW w:w="3402" w:type="dxa"/>
          </w:tcPr>
          <w:p w:rsidR="005E59DB" w:rsidRPr="00564CD1" w:rsidRDefault="005E59DB" w:rsidP="00711FBC">
            <w:pPr>
              <w:ind w:left="57"/>
              <w:jc w:val="both"/>
            </w:pPr>
            <w:r w:rsidRPr="00564CD1">
              <w:t xml:space="preserve">Ventileinsatz mit </w:t>
            </w:r>
            <w:r w:rsidR="00736C79">
              <w:t>Ventilausdreher herausschrauben</w:t>
            </w:r>
          </w:p>
        </w:tc>
        <w:tc>
          <w:tcPr>
            <w:tcW w:w="1843" w:type="dxa"/>
          </w:tcPr>
          <w:p w:rsidR="005E59DB" w:rsidRPr="00564CD1" w:rsidRDefault="005E59DB" w:rsidP="00711FBC">
            <w:pPr>
              <w:ind w:left="57"/>
              <w:jc w:val="both"/>
            </w:pPr>
            <w:r>
              <w:t>Ventilausdreher</w:t>
            </w:r>
          </w:p>
        </w:tc>
        <w:tc>
          <w:tcPr>
            <w:tcW w:w="3827" w:type="dxa"/>
          </w:tcPr>
          <w:p w:rsidR="005E59DB" w:rsidRPr="00564CD1" w:rsidRDefault="00DF51D1" w:rsidP="00711FBC">
            <w:pPr>
              <w:ind w:left="57"/>
              <w:jc w:val="both"/>
            </w:pPr>
            <w:r>
              <w:t>N</w:t>
            </w:r>
            <w:r w:rsidR="005E59DB" w:rsidRPr="00564CD1">
              <w:t xml:space="preserve">iemals durch Abdrücken des Wulstes mit dem </w:t>
            </w:r>
            <w:proofErr w:type="spellStart"/>
            <w:r w:rsidR="005E59DB" w:rsidRPr="00564CD1">
              <w:t>Abdrückelement</w:t>
            </w:r>
            <w:proofErr w:type="spellEnd"/>
            <w:r w:rsidR="005E59DB" w:rsidRPr="00564CD1">
              <w:t xml:space="preserve"> der </w:t>
            </w:r>
            <w:proofErr w:type="spellStart"/>
            <w:r w:rsidR="005E59DB" w:rsidRPr="00564CD1">
              <w:t>Montiermasch</w:t>
            </w:r>
            <w:r w:rsidR="005E59DB" w:rsidRPr="00564CD1">
              <w:t>i</w:t>
            </w:r>
            <w:r w:rsidR="00736C79">
              <w:t>ne</w:t>
            </w:r>
            <w:proofErr w:type="spellEnd"/>
            <w:r w:rsidR="00736C79">
              <w:t xml:space="preserve"> den Reifen entlüften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DF51D1" w:rsidP="00711FBC">
            <w:pPr>
              <w:ind w:left="57"/>
              <w:jc w:val="both"/>
            </w:pPr>
            <w:r>
              <w:t>D</w:t>
            </w:r>
            <w:r w:rsidR="005E59DB" w:rsidRPr="00564CD1">
              <w:t xml:space="preserve">as Rad auf der </w:t>
            </w:r>
            <w:proofErr w:type="spellStart"/>
            <w:r w:rsidR="005E59DB" w:rsidRPr="00564CD1">
              <w:t>Montiermaschine</w:t>
            </w:r>
            <w:proofErr w:type="spellEnd"/>
            <w:r w:rsidR="005E59DB" w:rsidRPr="00564CD1">
              <w:t xml:space="preserve"> span</w:t>
            </w:r>
            <w:r w:rsidR="005E59DB">
              <w:t>nen</w:t>
            </w:r>
          </w:p>
        </w:tc>
        <w:tc>
          <w:tcPr>
            <w:tcW w:w="1843" w:type="dxa"/>
          </w:tcPr>
          <w:p w:rsidR="005E59DB" w:rsidRPr="00564CD1" w:rsidRDefault="005E59DB" w:rsidP="00711FBC">
            <w:pPr>
              <w:ind w:left="57"/>
              <w:jc w:val="both"/>
            </w:pPr>
            <w:proofErr w:type="spellStart"/>
            <w:r>
              <w:t>Reifenmontierm</w:t>
            </w:r>
            <w:r>
              <w:t>a</w:t>
            </w:r>
            <w:r>
              <w:t>schine</w:t>
            </w:r>
            <w:proofErr w:type="spellEnd"/>
          </w:p>
        </w:tc>
        <w:tc>
          <w:tcPr>
            <w:tcW w:w="3827" w:type="dxa"/>
          </w:tcPr>
          <w:p w:rsidR="005E59DB" w:rsidRPr="00564CD1" w:rsidRDefault="00DF51D1" w:rsidP="00711FBC">
            <w:pPr>
              <w:ind w:left="57"/>
              <w:jc w:val="both"/>
            </w:pPr>
            <w:r>
              <w:t>B</w:t>
            </w:r>
            <w:r w:rsidR="005E59DB" w:rsidRPr="00564CD1">
              <w:t xml:space="preserve">ei Maschinen mit </w:t>
            </w:r>
            <w:proofErr w:type="spellStart"/>
            <w:r w:rsidR="005E59DB" w:rsidRPr="00564CD1">
              <w:t>Abdrückrolle</w:t>
            </w:r>
            <w:proofErr w:type="spellEnd"/>
            <w:r w:rsidR="005E59DB" w:rsidRPr="00564CD1">
              <w:t xml:space="preserve"> zuerst spannen und nach Betriebsanleitung vo</w:t>
            </w:r>
            <w:r w:rsidR="005E59DB" w:rsidRPr="00564CD1">
              <w:t>r</w:t>
            </w:r>
            <w:r w:rsidR="00736C79">
              <w:t>gehen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DF51D1" w:rsidP="00711FBC">
            <w:pPr>
              <w:ind w:left="57"/>
              <w:jc w:val="both"/>
            </w:pPr>
            <w:r>
              <w:t>Z</w:t>
            </w:r>
            <w:r w:rsidR="005E59DB" w:rsidRPr="00564CD1">
              <w:t>ur Drucküberwachung in Interval</w:t>
            </w:r>
            <w:r w:rsidR="005E59DB">
              <w:t>len befüllen</w:t>
            </w:r>
          </w:p>
        </w:tc>
        <w:tc>
          <w:tcPr>
            <w:tcW w:w="1843" w:type="dxa"/>
          </w:tcPr>
          <w:p w:rsidR="005E59DB" w:rsidRPr="00564CD1" w:rsidRDefault="005E59DB" w:rsidP="00711FBC">
            <w:pPr>
              <w:ind w:left="57"/>
              <w:jc w:val="both"/>
            </w:pPr>
            <w:r>
              <w:t>Druckfüllgerät</w:t>
            </w:r>
          </w:p>
        </w:tc>
        <w:tc>
          <w:tcPr>
            <w:tcW w:w="3827" w:type="dxa"/>
          </w:tcPr>
          <w:p w:rsidR="005E59DB" w:rsidRPr="00564CD1" w:rsidRDefault="005E59DB" w:rsidP="00711FBC">
            <w:pPr>
              <w:ind w:left="57"/>
              <w:jc w:val="both"/>
            </w:pPr>
            <w:r w:rsidRPr="00564CD1">
              <w:t>Der Springdruck beträgt maximal 3,3 bar, alle Reifenhersteller garantieren nur bei Einhaltung dieses Druckes eine schade</w:t>
            </w:r>
            <w:r w:rsidRPr="00564CD1">
              <w:t>n</w:t>
            </w:r>
            <w:r w:rsidRPr="00564CD1">
              <w:t>freie Montage des Reifens.</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r>
              <w:t>10</w:t>
            </w:r>
          </w:p>
        </w:tc>
        <w:tc>
          <w:tcPr>
            <w:tcW w:w="3402" w:type="dxa"/>
          </w:tcPr>
          <w:p w:rsidR="005E59DB" w:rsidRPr="00564CD1" w:rsidRDefault="005E59DB" w:rsidP="00711FBC">
            <w:pPr>
              <w:ind w:left="57"/>
              <w:jc w:val="both"/>
            </w:pPr>
            <w:r w:rsidRPr="00564CD1">
              <w:t>Wulste nacheinander demont</w:t>
            </w:r>
            <w:r w:rsidR="00736C79">
              <w:t>ieren und alten Reifen abnehmen</w:t>
            </w:r>
          </w:p>
        </w:tc>
        <w:tc>
          <w:tcPr>
            <w:tcW w:w="1843" w:type="dxa"/>
          </w:tcPr>
          <w:p w:rsidR="005E59DB" w:rsidRPr="00564CD1" w:rsidRDefault="005E59DB" w:rsidP="00711FBC">
            <w:pPr>
              <w:ind w:left="57"/>
              <w:jc w:val="both"/>
            </w:pPr>
          </w:p>
        </w:tc>
        <w:tc>
          <w:tcPr>
            <w:tcW w:w="3827" w:type="dxa"/>
          </w:tcPr>
          <w:p w:rsidR="005E59DB" w:rsidRPr="00564CD1" w:rsidRDefault="005E59DB" w:rsidP="00711FBC">
            <w:pPr>
              <w:ind w:left="57"/>
              <w:jc w:val="both"/>
            </w:pPr>
            <w:r>
              <w:t>Oberen Wulst zuerst demontieren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5E59DB" w:rsidP="00711FBC">
            <w:pPr>
              <w:ind w:left="57"/>
              <w:jc w:val="both"/>
            </w:pPr>
            <w:r w:rsidRPr="00564CD1">
              <w:t xml:space="preserve">Rad vom Schmutz </w:t>
            </w:r>
            <w:r>
              <w:t>befreien</w:t>
            </w:r>
          </w:p>
        </w:tc>
        <w:tc>
          <w:tcPr>
            <w:tcW w:w="1843" w:type="dxa"/>
          </w:tcPr>
          <w:p w:rsidR="005E59DB" w:rsidRDefault="005E59DB" w:rsidP="00711FBC">
            <w:pPr>
              <w:ind w:left="57"/>
              <w:jc w:val="both"/>
            </w:pPr>
            <w:r>
              <w:t>Drahtbürste</w:t>
            </w:r>
          </w:p>
          <w:p w:rsidR="005E59DB" w:rsidRPr="00564CD1" w:rsidRDefault="005E59DB" w:rsidP="00711FBC">
            <w:pPr>
              <w:ind w:left="57"/>
              <w:jc w:val="both"/>
            </w:pPr>
            <w:r>
              <w:t>Radwaschanlage</w:t>
            </w:r>
          </w:p>
        </w:tc>
        <w:tc>
          <w:tcPr>
            <w:tcW w:w="3827" w:type="dxa"/>
          </w:tcPr>
          <w:p w:rsidR="005E59DB" w:rsidRPr="00564CD1" w:rsidRDefault="005E59DB" w:rsidP="00711FBC">
            <w:pPr>
              <w:ind w:left="57"/>
              <w:jc w:val="both"/>
            </w:pPr>
            <w:r w:rsidRPr="00564CD1">
              <w:t>Gefahr durch Einatmen u.</w:t>
            </w:r>
            <w:r w:rsidR="001942AE">
              <w:t xml:space="preserve"> </w:t>
            </w:r>
            <w:r w:rsidRPr="00564CD1">
              <w:t>a. von Brem</w:t>
            </w:r>
            <w:r w:rsidRPr="00564CD1">
              <w:t>s</w:t>
            </w:r>
            <w:r w:rsidRPr="00564CD1">
              <w:t>stäuben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5E59DB" w:rsidP="00711FBC">
            <w:pPr>
              <w:ind w:left="57"/>
              <w:jc w:val="both"/>
            </w:pPr>
            <w:r w:rsidRPr="00564CD1">
              <w:t>Felge auf Beschädigungen prüfen</w:t>
            </w:r>
          </w:p>
        </w:tc>
        <w:tc>
          <w:tcPr>
            <w:tcW w:w="1843" w:type="dxa"/>
          </w:tcPr>
          <w:p w:rsidR="005E59DB" w:rsidRPr="00564CD1" w:rsidRDefault="005E59DB" w:rsidP="00711FBC">
            <w:pPr>
              <w:ind w:left="57"/>
              <w:jc w:val="both"/>
            </w:pPr>
          </w:p>
        </w:tc>
        <w:tc>
          <w:tcPr>
            <w:tcW w:w="3827" w:type="dxa"/>
          </w:tcPr>
          <w:p w:rsidR="005E59DB" w:rsidRPr="00564CD1" w:rsidRDefault="00DF51D1" w:rsidP="00711FBC">
            <w:pPr>
              <w:ind w:left="57"/>
              <w:jc w:val="both"/>
            </w:pPr>
            <w:r>
              <w:t>Z</w:t>
            </w:r>
            <w:r w:rsidR="005E59DB" w:rsidRPr="00564CD1">
              <w:t>.</w:t>
            </w:r>
            <w:r>
              <w:t xml:space="preserve"> </w:t>
            </w:r>
            <w:r w:rsidR="005E59DB" w:rsidRPr="00564CD1">
              <w:t>B. Risse, Verschleiß, Beu</w:t>
            </w:r>
            <w:r w:rsidR="005E59DB">
              <w:t>len, Rost</w:t>
            </w:r>
            <w:r w:rsidR="005E59DB" w:rsidRPr="00564CD1">
              <w:t>; vo</w:t>
            </w:r>
            <w:r w:rsidR="005E59DB" w:rsidRPr="00564CD1">
              <w:t>r</w:t>
            </w:r>
            <w:r w:rsidR="005E59DB" w:rsidRPr="00564CD1">
              <w:t>gefundene Beschädigungen fachgerecht beurteilen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DF51D1" w:rsidP="00711FBC">
            <w:pPr>
              <w:ind w:left="57"/>
              <w:jc w:val="both"/>
            </w:pPr>
            <w:r>
              <w:t>B</w:t>
            </w:r>
            <w:r w:rsidR="005E59DB" w:rsidRPr="00564CD1">
              <w:t>eide Wulste und Felgen mit Glei</w:t>
            </w:r>
            <w:r w:rsidR="005E59DB" w:rsidRPr="00564CD1">
              <w:t>t</w:t>
            </w:r>
            <w:r w:rsidR="005E59DB" w:rsidRPr="00564CD1">
              <w:t>mittel versehen</w:t>
            </w:r>
          </w:p>
        </w:tc>
        <w:tc>
          <w:tcPr>
            <w:tcW w:w="1843" w:type="dxa"/>
          </w:tcPr>
          <w:p w:rsidR="005E59DB" w:rsidRPr="00564CD1" w:rsidRDefault="005E59DB" w:rsidP="00711FBC">
            <w:pPr>
              <w:ind w:left="57"/>
              <w:jc w:val="both"/>
            </w:pPr>
            <w:r>
              <w:t>Gleitmittel</w:t>
            </w:r>
          </w:p>
        </w:tc>
        <w:tc>
          <w:tcPr>
            <w:tcW w:w="3827" w:type="dxa"/>
          </w:tcPr>
          <w:p w:rsidR="005E59DB" w:rsidRPr="00564CD1" w:rsidRDefault="005E59DB" w:rsidP="00711FBC">
            <w:pPr>
              <w:ind w:left="57"/>
              <w:jc w:val="both"/>
            </w:pP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DF51D1" w:rsidP="00711FBC">
            <w:pPr>
              <w:ind w:left="57"/>
              <w:jc w:val="both"/>
            </w:pPr>
            <w:r>
              <w:t>A</w:t>
            </w:r>
            <w:r w:rsidR="005E59DB" w:rsidRPr="00564CD1">
              <w:t>ltes Ventil ge</w:t>
            </w:r>
            <w:r w:rsidR="00736C79">
              <w:t>nerell gegen neues austauschen</w:t>
            </w:r>
          </w:p>
        </w:tc>
        <w:tc>
          <w:tcPr>
            <w:tcW w:w="1843" w:type="dxa"/>
          </w:tcPr>
          <w:p w:rsidR="005E59DB" w:rsidRPr="00564CD1" w:rsidRDefault="005E59DB" w:rsidP="00711FBC">
            <w:pPr>
              <w:ind w:left="57"/>
              <w:jc w:val="both"/>
            </w:pPr>
            <w:proofErr w:type="spellStart"/>
            <w:r>
              <w:t>Ventileinzieher</w:t>
            </w:r>
            <w:proofErr w:type="spellEnd"/>
          </w:p>
        </w:tc>
        <w:tc>
          <w:tcPr>
            <w:tcW w:w="3827" w:type="dxa"/>
          </w:tcPr>
          <w:p w:rsidR="005E59DB" w:rsidRPr="00564CD1" w:rsidRDefault="005E59DB" w:rsidP="00711FBC">
            <w:pPr>
              <w:ind w:left="57"/>
              <w:jc w:val="both"/>
            </w:pP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DF51D1" w:rsidP="00CA54FE">
            <w:pPr>
              <w:ind w:left="57"/>
              <w:jc w:val="both"/>
            </w:pPr>
            <w:r>
              <w:t>N</w:t>
            </w:r>
            <w:r w:rsidR="00736C79">
              <w:t>euen Reifen aussuchen</w:t>
            </w:r>
          </w:p>
        </w:tc>
        <w:tc>
          <w:tcPr>
            <w:tcW w:w="1843" w:type="dxa"/>
          </w:tcPr>
          <w:p w:rsidR="005E59DB" w:rsidRPr="00564CD1" w:rsidRDefault="005E59DB" w:rsidP="00711FBC">
            <w:pPr>
              <w:ind w:left="57"/>
              <w:jc w:val="both"/>
            </w:pPr>
          </w:p>
        </w:tc>
        <w:tc>
          <w:tcPr>
            <w:tcW w:w="3827" w:type="dxa"/>
          </w:tcPr>
          <w:p w:rsidR="005E59DB" w:rsidRPr="00564CD1" w:rsidRDefault="00DF51D1" w:rsidP="00461279">
            <w:pPr>
              <w:ind w:left="57"/>
              <w:jc w:val="both"/>
            </w:pPr>
            <w:r>
              <w:t>P</w:t>
            </w:r>
            <w:r w:rsidR="005E59DB" w:rsidRPr="00564CD1">
              <w:t>rüfen, ob Reifen- und Felgengröße zue</w:t>
            </w:r>
            <w:r w:rsidR="005E59DB" w:rsidRPr="00564CD1">
              <w:t>i</w:t>
            </w:r>
            <w:r w:rsidR="005E59DB" w:rsidRPr="00564CD1">
              <w:t>nander passen (richtige Daten aus Kfz</w:t>
            </w:r>
            <w:r w:rsidR="00026F0C">
              <w:t>-</w:t>
            </w:r>
            <w:r w:rsidR="005E59DB" w:rsidRPr="00564CD1">
              <w:t>Schein entnehmen)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736C79" w:rsidP="00711FBC">
            <w:pPr>
              <w:ind w:left="57"/>
              <w:jc w:val="both"/>
            </w:pPr>
            <w:r>
              <w:t>Rad „anstecken“</w:t>
            </w:r>
          </w:p>
        </w:tc>
        <w:tc>
          <w:tcPr>
            <w:tcW w:w="1843" w:type="dxa"/>
          </w:tcPr>
          <w:p w:rsidR="005E59DB" w:rsidRPr="00564CD1" w:rsidRDefault="005E59DB" w:rsidP="00711FBC">
            <w:pPr>
              <w:ind w:left="57"/>
              <w:jc w:val="both"/>
            </w:pPr>
          </w:p>
        </w:tc>
        <w:tc>
          <w:tcPr>
            <w:tcW w:w="3827" w:type="dxa"/>
          </w:tcPr>
          <w:p w:rsidR="005E59DB" w:rsidRPr="00564CD1" w:rsidRDefault="00DF51D1" w:rsidP="00461279">
            <w:pPr>
              <w:ind w:left="57"/>
              <w:jc w:val="both"/>
            </w:pPr>
            <w:r>
              <w:t>Z</w:t>
            </w:r>
            <w:r w:rsidR="005E59DB" w:rsidRPr="00564CD1">
              <w:t>unächst mit zwei gegenüberliegenden Radbefestigungsteilen von Hand locker befestigen, dann restliche Radbefest</w:t>
            </w:r>
            <w:r w:rsidR="005E59DB" w:rsidRPr="00564CD1">
              <w:t>i</w:t>
            </w:r>
            <w:r w:rsidR="005E59DB" w:rsidRPr="00564CD1">
              <w:lastRenderedPageBreak/>
              <w:t>gungsteile ein- bzw. aufschrauben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r>
              <w:lastRenderedPageBreak/>
              <w:t>15</w:t>
            </w:r>
          </w:p>
        </w:tc>
        <w:tc>
          <w:tcPr>
            <w:tcW w:w="3402" w:type="dxa"/>
          </w:tcPr>
          <w:p w:rsidR="005E59DB" w:rsidRPr="00564CD1" w:rsidRDefault="005E59DB" w:rsidP="00F02A66">
            <w:pPr>
              <w:ind w:left="57"/>
              <w:jc w:val="both"/>
            </w:pPr>
            <w:r w:rsidRPr="00564CD1">
              <w:t>Reifen mit richtiger Drehrichtung sowie Außen-/Innenseite auflegen</w:t>
            </w:r>
          </w:p>
        </w:tc>
        <w:tc>
          <w:tcPr>
            <w:tcW w:w="1843" w:type="dxa"/>
          </w:tcPr>
          <w:p w:rsidR="005E59DB" w:rsidRPr="00564CD1" w:rsidRDefault="005E59DB" w:rsidP="00711FBC">
            <w:pPr>
              <w:ind w:left="57"/>
              <w:jc w:val="both"/>
            </w:pPr>
          </w:p>
        </w:tc>
        <w:tc>
          <w:tcPr>
            <w:tcW w:w="3827" w:type="dxa"/>
          </w:tcPr>
          <w:p w:rsidR="005E59DB" w:rsidRPr="00564CD1" w:rsidRDefault="005E59DB" w:rsidP="00711FBC">
            <w:pPr>
              <w:ind w:left="57"/>
              <w:jc w:val="both"/>
            </w:pP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DF51D1" w:rsidP="00F02A66">
            <w:pPr>
              <w:ind w:left="57"/>
              <w:jc w:val="both"/>
            </w:pPr>
            <w:r>
              <w:t>N</w:t>
            </w:r>
            <w:r w:rsidR="005E59DB" w:rsidRPr="00564CD1">
              <w:t>ach dem Ablassen des Fahrzeugs entsprechend Herstellerangabe alle Radbefestigungsteile mit einem Drehmomentschlüssel kreuzweise anziehen</w:t>
            </w:r>
          </w:p>
        </w:tc>
        <w:tc>
          <w:tcPr>
            <w:tcW w:w="1843" w:type="dxa"/>
          </w:tcPr>
          <w:p w:rsidR="005E59DB" w:rsidRPr="00564CD1" w:rsidRDefault="005E59DB" w:rsidP="00711FBC">
            <w:pPr>
              <w:ind w:left="57"/>
              <w:jc w:val="both"/>
            </w:pPr>
            <w:r>
              <w:t>Drehmomen</w:t>
            </w:r>
            <w:r>
              <w:t>t</w:t>
            </w:r>
            <w:r>
              <w:t>schlüssel</w:t>
            </w:r>
          </w:p>
        </w:tc>
        <w:tc>
          <w:tcPr>
            <w:tcW w:w="3827" w:type="dxa"/>
          </w:tcPr>
          <w:p w:rsidR="005E59DB" w:rsidRPr="00564CD1" w:rsidRDefault="00DF51D1" w:rsidP="00711FBC">
            <w:pPr>
              <w:ind w:left="57"/>
              <w:jc w:val="both"/>
            </w:pPr>
            <w:r>
              <w:t>G</w:t>
            </w:r>
            <w:r w:rsidR="005E59DB" w:rsidRPr="00564CD1">
              <w:t>egebenenfalls (z.</w:t>
            </w:r>
            <w:r>
              <w:t xml:space="preserve"> </w:t>
            </w:r>
            <w:r w:rsidR="005E59DB" w:rsidRPr="00564CD1">
              <w:t>B. bei der Montage von Leichtmetallfelgen) Aufkleber im Fahrzeug anbringen, der auf ein notwendiges Nac</w:t>
            </w:r>
            <w:r w:rsidR="005E59DB" w:rsidRPr="00564CD1">
              <w:t>h</w:t>
            </w:r>
            <w:r w:rsidR="005E59DB" w:rsidRPr="00564CD1">
              <w:t>ziehen de</w:t>
            </w:r>
            <w:r w:rsidR="00736C79">
              <w:t>r Radbefestigungsteile hinweist</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DF51D1" w:rsidP="00F02A66">
            <w:pPr>
              <w:ind w:left="57"/>
              <w:jc w:val="both"/>
            </w:pPr>
            <w:r>
              <w:t>B</w:t>
            </w:r>
            <w:r w:rsidR="005E59DB" w:rsidRPr="00564CD1">
              <w:t>eide Wulste ohne Gewaltanwe</w:t>
            </w:r>
            <w:r w:rsidR="005E59DB" w:rsidRPr="00564CD1">
              <w:t>n</w:t>
            </w:r>
            <w:r w:rsidR="005E59DB" w:rsidRPr="00564CD1">
              <w:t>dung auf die Felge aufziehen</w:t>
            </w:r>
          </w:p>
        </w:tc>
        <w:tc>
          <w:tcPr>
            <w:tcW w:w="1843" w:type="dxa"/>
          </w:tcPr>
          <w:p w:rsidR="005E59DB" w:rsidRPr="00564CD1" w:rsidRDefault="005E59DB" w:rsidP="00711FBC">
            <w:pPr>
              <w:ind w:left="57"/>
              <w:jc w:val="both"/>
            </w:pPr>
          </w:p>
        </w:tc>
        <w:tc>
          <w:tcPr>
            <w:tcW w:w="3827" w:type="dxa"/>
          </w:tcPr>
          <w:p w:rsidR="005E59DB" w:rsidRPr="00564CD1" w:rsidRDefault="005E59DB" w:rsidP="00711FBC">
            <w:pPr>
              <w:ind w:left="57"/>
              <w:jc w:val="both"/>
            </w:pP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DF51D1" w:rsidP="00711FBC">
            <w:pPr>
              <w:ind w:left="57"/>
              <w:jc w:val="both"/>
            </w:pPr>
            <w:r>
              <w:t>A</w:t>
            </w:r>
            <w:r w:rsidR="005E59DB" w:rsidRPr="00564CD1">
              <w:t xml:space="preserve">uf </w:t>
            </w:r>
            <w:r w:rsidR="00BC3351">
              <w:t>einwandfreien Wulstsitz achten</w:t>
            </w:r>
          </w:p>
        </w:tc>
        <w:tc>
          <w:tcPr>
            <w:tcW w:w="1843" w:type="dxa"/>
          </w:tcPr>
          <w:p w:rsidR="005E59DB" w:rsidRPr="00564CD1" w:rsidRDefault="005E59DB" w:rsidP="00711FBC">
            <w:pPr>
              <w:ind w:left="57"/>
              <w:jc w:val="both"/>
            </w:pPr>
          </w:p>
        </w:tc>
        <w:tc>
          <w:tcPr>
            <w:tcW w:w="3827" w:type="dxa"/>
          </w:tcPr>
          <w:p w:rsidR="005E59DB" w:rsidRPr="00564CD1" w:rsidRDefault="005E59DB" w:rsidP="00711FBC">
            <w:pPr>
              <w:ind w:left="57"/>
              <w:jc w:val="both"/>
            </w:pPr>
            <w:r w:rsidRPr="00564CD1">
              <w:t>Achtung: Mit dem höchsten Druck wird der Reifen während der Montage belastet. Das bedeutet auch ein entsprechend großes Gefährdungspotenzial für den Monteur bei Fehlern im Material oder bei falscher Mo</w:t>
            </w:r>
            <w:r w:rsidRPr="00564CD1">
              <w:t>n</w:t>
            </w:r>
            <w:r w:rsidRPr="00564CD1">
              <w:t>tage.</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5E59DB" w:rsidP="00711FBC">
            <w:pPr>
              <w:ind w:left="57"/>
              <w:jc w:val="both"/>
            </w:pPr>
            <w:r>
              <w:t>Reifen wuchten</w:t>
            </w:r>
          </w:p>
        </w:tc>
        <w:tc>
          <w:tcPr>
            <w:tcW w:w="1843" w:type="dxa"/>
          </w:tcPr>
          <w:p w:rsidR="005E59DB" w:rsidRPr="00564CD1" w:rsidRDefault="005E59DB" w:rsidP="00711FBC">
            <w:pPr>
              <w:ind w:left="57"/>
              <w:jc w:val="both"/>
            </w:pPr>
            <w:r>
              <w:t>Räderwuchtm</w:t>
            </w:r>
            <w:r>
              <w:t>a</w:t>
            </w:r>
            <w:r>
              <w:t>schine</w:t>
            </w:r>
          </w:p>
        </w:tc>
        <w:tc>
          <w:tcPr>
            <w:tcW w:w="3827" w:type="dxa"/>
          </w:tcPr>
          <w:p w:rsidR="005E59DB" w:rsidRPr="00564CD1" w:rsidRDefault="005E59DB" w:rsidP="00711FBC">
            <w:pPr>
              <w:ind w:left="57"/>
              <w:jc w:val="both"/>
            </w:pPr>
            <w:r>
              <w:t>Felgendurchmesser, Maulweite und A</w:t>
            </w:r>
            <w:r>
              <w:t>b</w:t>
            </w:r>
            <w:r>
              <w:t>stand einstellen, Position der Wuchtg</w:t>
            </w:r>
            <w:r>
              <w:t>e</w:t>
            </w:r>
            <w:r>
              <w:t>wichte eingeben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r>
              <w:t>1</w:t>
            </w:r>
          </w:p>
        </w:tc>
        <w:tc>
          <w:tcPr>
            <w:tcW w:w="3402" w:type="dxa"/>
          </w:tcPr>
          <w:p w:rsidR="005E59DB" w:rsidRPr="00564CD1" w:rsidRDefault="005E59DB" w:rsidP="00711FBC">
            <w:pPr>
              <w:ind w:left="57"/>
              <w:jc w:val="both"/>
            </w:pPr>
            <w:r w:rsidRPr="00564CD1">
              <w:t>Anheben des Fahrzeugs mittels H</w:t>
            </w:r>
            <w:r w:rsidRPr="00564CD1">
              <w:t>e</w:t>
            </w:r>
            <w:r w:rsidR="00BC3351">
              <w:t>bebühne</w:t>
            </w:r>
          </w:p>
        </w:tc>
        <w:tc>
          <w:tcPr>
            <w:tcW w:w="1843" w:type="dxa"/>
          </w:tcPr>
          <w:p w:rsidR="005E59DB" w:rsidRPr="00564CD1" w:rsidRDefault="005E59DB" w:rsidP="00711FBC">
            <w:pPr>
              <w:ind w:left="57"/>
              <w:jc w:val="both"/>
            </w:pPr>
            <w:r>
              <w:t>Hebebühne</w:t>
            </w:r>
          </w:p>
        </w:tc>
        <w:tc>
          <w:tcPr>
            <w:tcW w:w="3827" w:type="dxa"/>
          </w:tcPr>
          <w:p w:rsidR="005E59DB" w:rsidRPr="00564CD1" w:rsidRDefault="005E59DB" w:rsidP="00461279">
            <w:pPr>
              <w:ind w:left="57"/>
              <w:jc w:val="both"/>
            </w:pPr>
            <w:r w:rsidRPr="00564CD1">
              <w:t>Bedienung der Hebebühne nur durch in der Bedienung unterwiesene und minde</w:t>
            </w:r>
            <w:r w:rsidRPr="00564CD1">
              <w:t>s</w:t>
            </w:r>
            <w:r w:rsidRPr="00564CD1">
              <w:t xml:space="preserve">tens 18 Jahre alte </w:t>
            </w:r>
            <w:r w:rsidR="00026F0C" w:rsidRPr="00564CD1">
              <w:t>Personen; vor</w:t>
            </w:r>
            <w:r w:rsidRPr="00564CD1">
              <w:t xml:space="preserve"> dem A</w:t>
            </w:r>
            <w:r w:rsidRPr="00564CD1">
              <w:t>n</w:t>
            </w:r>
            <w:r w:rsidRPr="00564CD1">
              <w:t>heben korrekten Sitz der Aufnahmeel</w:t>
            </w:r>
            <w:r w:rsidRPr="00564CD1">
              <w:t>e</w:t>
            </w:r>
            <w:r w:rsidRPr="00564CD1">
              <w:t>mente prüfen</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5E59DB" w:rsidP="00711FBC">
            <w:pPr>
              <w:ind w:left="57"/>
              <w:jc w:val="both"/>
            </w:pPr>
            <w:r w:rsidRPr="00564CD1">
              <w:t>Rad am Fahrzeug befestigen</w:t>
            </w:r>
          </w:p>
        </w:tc>
        <w:tc>
          <w:tcPr>
            <w:tcW w:w="1843" w:type="dxa"/>
          </w:tcPr>
          <w:p w:rsidR="005E59DB" w:rsidRPr="00564CD1" w:rsidRDefault="005E59DB" w:rsidP="00711FBC">
            <w:pPr>
              <w:ind w:left="57"/>
              <w:jc w:val="both"/>
            </w:pPr>
          </w:p>
        </w:tc>
        <w:tc>
          <w:tcPr>
            <w:tcW w:w="3827" w:type="dxa"/>
          </w:tcPr>
          <w:p w:rsidR="005E59DB" w:rsidRPr="00564CD1" w:rsidRDefault="005E59DB" w:rsidP="00461279">
            <w:pPr>
              <w:ind w:left="57"/>
              <w:jc w:val="both"/>
            </w:pPr>
            <w:r>
              <w:t xml:space="preserve">Nabe, </w:t>
            </w:r>
            <w:r w:rsidRPr="00564CD1">
              <w:t>Radbolzen bzw. Muttern reinigen</w:t>
            </w:r>
            <w:r w:rsidR="00461279">
              <w:t>.</w:t>
            </w:r>
          </w:p>
        </w:tc>
      </w:tr>
      <w:tr w:rsidR="005E59DB" w:rsidRPr="00564CD1" w:rsidTr="00D9206B">
        <w:tblPrEx>
          <w:tblCellMar>
            <w:top w:w="0" w:type="dxa"/>
            <w:bottom w:w="0" w:type="dxa"/>
          </w:tblCellMar>
        </w:tblPrEx>
        <w:tc>
          <w:tcPr>
            <w:tcW w:w="567" w:type="dxa"/>
          </w:tcPr>
          <w:p w:rsidR="005E59DB" w:rsidRPr="00564CD1" w:rsidRDefault="005E59DB" w:rsidP="00B35C2A">
            <w:pPr>
              <w:ind w:left="35"/>
            </w:pPr>
            <w:r>
              <w:t>25</w:t>
            </w:r>
          </w:p>
        </w:tc>
        <w:tc>
          <w:tcPr>
            <w:tcW w:w="3402" w:type="dxa"/>
          </w:tcPr>
          <w:p w:rsidR="005E59DB" w:rsidRPr="00564CD1" w:rsidRDefault="00BC3351" w:rsidP="00711FBC">
            <w:pPr>
              <w:ind w:left="57"/>
              <w:jc w:val="both"/>
            </w:pPr>
            <w:r>
              <w:t>Luftdruckkontrolle</w:t>
            </w:r>
          </w:p>
        </w:tc>
        <w:tc>
          <w:tcPr>
            <w:tcW w:w="1843" w:type="dxa"/>
          </w:tcPr>
          <w:p w:rsidR="005E59DB" w:rsidRPr="00564CD1" w:rsidRDefault="005E59DB" w:rsidP="00711FBC">
            <w:pPr>
              <w:ind w:left="57"/>
              <w:jc w:val="both"/>
            </w:pPr>
            <w:r>
              <w:t>Reifenfüllgerät</w:t>
            </w:r>
          </w:p>
        </w:tc>
        <w:tc>
          <w:tcPr>
            <w:tcW w:w="3827" w:type="dxa"/>
          </w:tcPr>
          <w:p w:rsidR="005E59DB" w:rsidRPr="00564CD1" w:rsidRDefault="00DF51D1" w:rsidP="00711FBC">
            <w:pPr>
              <w:ind w:left="57"/>
              <w:jc w:val="both"/>
            </w:pPr>
            <w:r>
              <w:t>A</w:t>
            </w:r>
            <w:r w:rsidR="005E59DB" w:rsidRPr="00564CD1">
              <w:t>uch wenn nur ein Rad montiert wurde, bei allen Rädern den richtigen Luftdruck einstellen</w:t>
            </w:r>
          </w:p>
        </w:tc>
      </w:tr>
      <w:tr w:rsidR="005E59DB" w:rsidRPr="0045502B" w:rsidTr="00D9206B">
        <w:tblPrEx>
          <w:tblCellMar>
            <w:top w:w="0" w:type="dxa"/>
            <w:bottom w:w="0" w:type="dxa"/>
          </w:tblCellMar>
        </w:tblPrEx>
        <w:tc>
          <w:tcPr>
            <w:tcW w:w="567" w:type="dxa"/>
          </w:tcPr>
          <w:p w:rsidR="005E59DB" w:rsidRPr="00564CD1" w:rsidRDefault="005E59DB" w:rsidP="00B35C2A">
            <w:pPr>
              <w:ind w:left="35"/>
            </w:pPr>
          </w:p>
        </w:tc>
        <w:tc>
          <w:tcPr>
            <w:tcW w:w="3402" w:type="dxa"/>
          </w:tcPr>
          <w:p w:rsidR="005E59DB" w:rsidRPr="00564CD1" w:rsidRDefault="005E59DB" w:rsidP="00711FBC">
            <w:pPr>
              <w:ind w:left="57"/>
              <w:jc w:val="both"/>
            </w:pPr>
            <w:r w:rsidRPr="00564CD1">
              <w:t xml:space="preserve">Quelle: </w:t>
            </w:r>
            <w:hyperlink r:id="rId180" w:history="1">
              <w:r w:rsidR="00877961" w:rsidRPr="00A26601">
                <w:rPr>
                  <w:rStyle w:val="Hyperlink"/>
                  <w:color w:val="auto"/>
                  <w:u w:val="none"/>
                </w:rPr>
                <w:t>www.arbeitssicherheit.de</w:t>
              </w:r>
            </w:hyperlink>
          </w:p>
        </w:tc>
        <w:tc>
          <w:tcPr>
            <w:tcW w:w="1843" w:type="dxa"/>
          </w:tcPr>
          <w:p w:rsidR="005E59DB" w:rsidRPr="00564CD1" w:rsidRDefault="005E59DB" w:rsidP="00711FBC">
            <w:pPr>
              <w:ind w:left="57"/>
              <w:jc w:val="both"/>
            </w:pPr>
          </w:p>
        </w:tc>
        <w:tc>
          <w:tcPr>
            <w:tcW w:w="3827" w:type="dxa"/>
          </w:tcPr>
          <w:p w:rsidR="005E59DB" w:rsidRPr="00564CD1" w:rsidRDefault="005E59DB" w:rsidP="00711FBC">
            <w:pPr>
              <w:ind w:left="57"/>
              <w:jc w:val="both"/>
            </w:pPr>
          </w:p>
        </w:tc>
      </w:tr>
    </w:tbl>
    <w:p w:rsidR="005E59DB" w:rsidRDefault="005E59DB" w:rsidP="005E59DB">
      <w:pPr>
        <w:pStyle w:val="Textkrper"/>
      </w:pPr>
    </w:p>
    <w:p w:rsidR="007A4CC7" w:rsidRDefault="007A4CC7" w:rsidP="003711A6"/>
    <w:p w:rsidR="00B37B7F" w:rsidRDefault="00B37B7F" w:rsidP="003711A6"/>
    <w:p w:rsidR="009253FC" w:rsidRDefault="009253FC"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5E59DB" w:rsidRDefault="005E59DB" w:rsidP="003711A6"/>
    <w:p w:rsidR="00D9206B" w:rsidRDefault="00D9206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9206B"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D9206B" w:rsidRDefault="00D9206B" w:rsidP="00D9206B">
            <w:pPr>
              <w:pStyle w:val="Tabelle6pt"/>
              <w:rPr>
                <w:color w:val="000000"/>
              </w:rPr>
            </w:pPr>
            <w:r>
              <w:lastRenderedPageBreak/>
              <w:br w:type="page"/>
              <w:t>Lernfeld</w:t>
            </w:r>
          </w:p>
          <w:p w:rsidR="00D9206B" w:rsidRDefault="00D9206B" w:rsidP="00D9206B">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D9206B" w:rsidRDefault="00D9206B" w:rsidP="00D9206B">
            <w:pPr>
              <w:pStyle w:val="Tabelle6pt"/>
              <w:rPr>
                <w:color w:val="000000"/>
              </w:rPr>
            </w:pPr>
            <w:r>
              <w:t>Titel</w:t>
            </w:r>
          </w:p>
          <w:p w:rsidR="00D9206B" w:rsidRDefault="00D9206B" w:rsidP="00C85064">
            <w:pPr>
              <w:pStyle w:val="TabelleKopflinks"/>
            </w:pPr>
            <w:r>
              <w:t xml:space="preserve">Planen und Entscheiden </w:t>
            </w:r>
            <w:r w:rsidR="00C85064">
              <w:t>–</w:t>
            </w:r>
            <w:r>
              <w:t xml:space="preserve"> </w:t>
            </w:r>
            <w:r w:rsidR="00C85064">
              <w:t>Arbeitsplan erstellen</w:t>
            </w:r>
          </w:p>
        </w:tc>
        <w:tc>
          <w:tcPr>
            <w:tcW w:w="188" w:type="dxa"/>
            <w:vMerge w:val="restart"/>
            <w:tcBorders>
              <w:top w:val="nil"/>
              <w:left w:val="single" w:sz="4" w:space="0" w:color="auto"/>
              <w:bottom w:val="nil"/>
              <w:right w:val="single" w:sz="4" w:space="0" w:color="auto"/>
            </w:tcBorders>
            <w:shd w:val="clear" w:color="auto" w:fill="FFFFFF"/>
          </w:tcPr>
          <w:p w:rsidR="00D9206B" w:rsidRPr="004B658C" w:rsidRDefault="00D9206B" w:rsidP="00D9206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D9206B" w:rsidRPr="00B51DE9" w:rsidRDefault="00D9206B" w:rsidP="008978E3">
            <w:pPr>
              <w:pStyle w:val="TabelleKopfmitte"/>
              <w:rPr>
                <w:rFonts w:eastAsia="Calibri"/>
              </w:rPr>
            </w:pPr>
            <w:r>
              <w:t>FZT</w:t>
            </w:r>
            <w:r w:rsidR="008978E3">
              <w:t xml:space="preserve"> </w:t>
            </w:r>
            <w:r w:rsidR="007317DD">
              <w:t>01.</w:t>
            </w:r>
            <w:r w:rsidR="008978E3">
              <w:t>0</w:t>
            </w:r>
            <w:r>
              <w:t>1.0</w:t>
            </w:r>
            <w:r w:rsidR="008978E3">
              <w:t>3</w:t>
            </w:r>
            <w:r>
              <w:t>.02</w:t>
            </w:r>
          </w:p>
        </w:tc>
      </w:tr>
      <w:tr w:rsidR="00D9206B" w:rsidRPr="00B51DE9" w:rsidTr="00D9206B">
        <w:tc>
          <w:tcPr>
            <w:tcW w:w="7348" w:type="dxa"/>
            <w:gridSpan w:val="3"/>
            <w:tcBorders>
              <w:left w:val="single" w:sz="4" w:space="0" w:color="auto"/>
              <w:bottom w:val="single" w:sz="4" w:space="0" w:color="auto"/>
              <w:right w:val="single" w:sz="4" w:space="0" w:color="auto"/>
            </w:tcBorders>
            <w:shd w:val="clear" w:color="auto" w:fill="auto"/>
            <w:hideMark/>
          </w:tcPr>
          <w:p w:rsidR="00D9206B" w:rsidRPr="00877961" w:rsidRDefault="00D9206B" w:rsidP="00D9206B">
            <w:pPr>
              <w:pStyle w:val="Tabelle6pt"/>
            </w:pPr>
            <w:r w:rsidRPr="00877961">
              <w:t>Kompetenzbereiche:</w:t>
            </w:r>
          </w:p>
          <w:p w:rsidR="00D9206B" w:rsidRPr="00877961" w:rsidRDefault="00D9206B" w:rsidP="00D9206B">
            <w:pPr>
              <w:pStyle w:val="Kopf8ptafz"/>
            </w:pPr>
            <w:r w:rsidRPr="00877961">
              <w:rPr>
                <w:spacing w:val="-2"/>
                <w:szCs w:val="16"/>
              </w:rPr>
              <w:t>Ich kann Arbeitsaufträge lesen und verstehen, um die Auftragsbearbeitung zu planen.</w:t>
            </w:r>
          </w:p>
          <w:p w:rsidR="00D9206B" w:rsidRPr="00F4077B" w:rsidRDefault="00D9206B" w:rsidP="00D9206B">
            <w:pPr>
              <w:pStyle w:val="Kopf8ptafz"/>
              <w:rPr>
                <w:i/>
              </w:rPr>
            </w:pPr>
            <w:r w:rsidRPr="00F4077B">
              <w:rPr>
                <w:rStyle w:val="Hervorhebung"/>
              </w:rPr>
              <w:t>Ich kann systematisch arbeiten.</w:t>
            </w:r>
          </w:p>
        </w:tc>
        <w:tc>
          <w:tcPr>
            <w:tcW w:w="188" w:type="dxa"/>
            <w:vMerge/>
            <w:tcBorders>
              <w:left w:val="single" w:sz="4" w:space="0" w:color="auto"/>
              <w:bottom w:val="nil"/>
              <w:right w:val="nil"/>
            </w:tcBorders>
            <w:vAlign w:val="center"/>
            <w:hideMark/>
          </w:tcPr>
          <w:p w:rsidR="00D9206B" w:rsidRPr="00877961" w:rsidRDefault="00D9206B" w:rsidP="00D9206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9206B" w:rsidRPr="00877961" w:rsidTr="00D9206B">
              <w:trPr>
                <w:trHeight w:val="284"/>
              </w:trPr>
              <w:tc>
                <w:tcPr>
                  <w:tcW w:w="2090" w:type="dxa"/>
                  <w:shd w:val="clear" w:color="auto" w:fill="auto"/>
                </w:tcPr>
                <w:p w:rsidR="00D9206B" w:rsidRPr="00877961" w:rsidRDefault="00D9206B" w:rsidP="00D9206B">
                  <w:pPr>
                    <w:pStyle w:val="Textkrpermitte"/>
                  </w:pPr>
                  <w:proofErr w:type="spellStart"/>
                  <w:r w:rsidRPr="00877961">
                    <w:t>LernPROJEKT</w:t>
                  </w:r>
                  <w:proofErr w:type="spellEnd"/>
                </w:p>
              </w:tc>
            </w:tr>
            <w:tr w:rsidR="00D9206B" w:rsidRPr="00877961" w:rsidTr="00D9206B">
              <w:trPr>
                <w:trHeight w:val="284"/>
              </w:trPr>
              <w:tc>
                <w:tcPr>
                  <w:tcW w:w="2090" w:type="dxa"/>
                  <w:tcBorders>
                    <w:bottom w:val="single" w:sz="4" w:space="0" w:color="auto"/>
                  </w:tcBorders>
                  <w:shd w:val="clear" w:color="auto" w:fill="auto"/>
                </w:tcPr>
                <w:p w:rsidR="00D9206B" w:rsidRPr="00877961" w:rsidRDefault="00D9206B" w:rsidP="00D9206B">
                  <w:pPr>
                    <w:pStyle w:val="Textkrpermitte"/>
                  </w:pPr>
                  <w:proofErr w:type="spellStart"/>
                  <w:r w:rsidRPr="00877961">
                    <w:t>LernTHEMA</w:t>
                  </w:r>
                  <w:proofErr w:type="spellEnd"/>
                </w:p>
              </w:tc>
            </w:tr>
            <w:tr w:rsidR="00D9206B" w:rsidRPr="00877961" w:rsidTr="00D9206B">
              <w:trPr>
                <w:trHeight w:val="284"/>
              </w:trPr>
              <w:tc>
                <w:tcPr>
                  <w:tcW w:w="2090" w:type="dxa"/>
                  <w:tcBorders>
                    <w:bottom w:val="nil"/>
                  </w:tcBorders>
                  <w:shd w:val="clear" w:color="auto" w:fill="D9D9D9" w:themeFill="background1" w:themeFillShade="D9"/>
                </w:tcPr>
                <w:p w:rsidR="00D9206B" w:rsidRPr="00877961" w:rsidRDefault="00D9206B" w:rsidP="00D9206B">
                  <w:pPr>
                    <w:pStyle w:val="TabelleKopfmitte"/>
                  </w:pPr>
                  <w:proofErr w:type="spellStart"/>
                  <w:r w:rsidRPr="00877961">
                    <w:t>LernSCHRITT</w:t>
                  </w:r>
                  <w:proofErr w:type="spellEnd"/>
                </w:p>
              </w:tc>
            </w:tr>
          </w:tbl>
          <w:p w:rsidR="00D9206B" w:rsidRPr="00877961" w:rsidRDefault="00D9206B" w:rsidP="00D9206B"/>
        </w:tc>
      </w:tr>
      <w:tr w:rsidR="00D9206B" w:rsidRPr="00B51DE9" w:rsidTr="00D9206B">
        <w:trPr>
          <w:trHeight w:val="149"/>
        </w:trPr>
        <w:tc>
          <w:tcPr>
            <w:tcW w:w="7348" w:type="dxa"/>
            <w:gridSpan w:val="3"/>
            <w:tcBorders>
              <w:top w:val="single" w:sz="4" w:space="0" w:color="auto"/>
              <w:left w:val="nil"/>
              <w:right w:val="nil"/>
            </w:tcBorders>
          </w:tcPr>
          <w:p w:rsidR="00D9206B" w:rsidRPr="00877961" w:rsidRDefault="00D9206B" w:rsidP="00D9206B"/>
        </w:tc>
        <w:tc>
          <w:tcPr>
            <w:tcW w:w="196" w:type="dxa"/>
            <w:gridSpan w:val="2"/>
            <w:tcBorders>
              <w:top w:val="nil"/>
              <w:left w:val="nil"/>
              <w:right w:val="nil"/>
            </w:tcBorders>
          </w:tcPr>
          <w:p w:rsidR="00D9206B" w:rsidRPr="00877961" w:rsidRDefault="00D9206B" w:rsidP="00D9206B"/>
        </w:tc>
        <w:tc>
          <w:tcPr>
            <w:tcW w:w="2095" w:type="dxa"/>
            <w:tcBorders>
              <w:top w:val="single" w:sz="4" w:space="0" w:color="auto"/>
              <w:left w:val="nil"/>
              <w:right w:val="nil"/>
            </w:tcBorders>
          </w:tcPr>
          <w:p w:rsidR="00D9206B" w:rsidRPr="00877961" w:rsidRDefault="00D9206B" w:rsidP="00D9206B"/>
        </w:tc>
      </w:tr>
      <w:tr w:rsidR="00D9206B" w:rsidRPr="00B51DE9" w:rsidTr="00D9206B">
        <w:trPr>
          <w:trHeight w:val="443"/>
        </w:trPr>
        <w:tc>
          <w:tcPr>
            <w:tcW w:w="4818" w:type="dxa"/>
            <w:gridSpan w:val="2"/>
            <w:vMerge w:val="restart"/>
            <w:tcBorders>
              <w:left w:val="single" w:sz="4" w:space="0" w:color="auto"/>
              <w:right w:val="single" w:sz="4" w:space="0" w:color="auto"/>
            </w:tcBorders>
          </w:tcPr>
          <w:p w:rsidR="00D9206B" w:rsidRPr="00877961" w:rsidRDefault="00D9206B" w:rsidP="00D9206B">
            <w:pPr>
              <w:pStyle w:val="Tabelle6pt"/>
            </w:pPr>
            <w:r w:rsidRPr="00877961">
              <w:t>Kompetenzen:</w:t>
            </w:r>
          </w:p>
          <w:p w:rsidR="00D9206B" w:rsidRPr="00A26601" w:rsidRDefault="00D9206B" w:rsidP="00D9206B">
            <w:pPr>
              <w:pStyle w:val="Kopf8ptafz"/>
              <w:rPr>
                <w:i/>
              </w:rPr>
            </w:pPr>
            <w:r w:rsidRPr="00A26601">
              <w:rPr>
                <w:i/>
              </w:rPr>
              <w:t>Ich kann einen Arbeitsplan ordnen.</w:t>
            </w:r>
          </w:p>
          <w:p w:rsidR="00D9206B" w:rsidRPr="00A26601" w:rsidRDefault="00D9206B" w:rsidP="00D9206B">
            <w:pPr>
              <w:pStyle w:val="Kopf8ptafz"/>
              <w:rPr>
                <w:i/>
              </w:rPr>
            </w:pPr>
            <w:r w:rsidRPr="00A26601">
              <w:rPr>
                <w:i/>
              </w:rPr>
              <w:t>Ich kann Aufgaben angehen.</w:t>
            </w:r>
          </w:p>
          <w:p w:rsidR="00D9206B" w:rsidRPr="00A26601" w:rsidRDefault="00D9206B" w:rsidP="00D9206B">
            <w:pPr>
              <w:pStyle w:val="Kopf8ptafz"/>
              <w:rPr>
                <w:i/>
              </w:rPr>
            </w:pPr>
            <w:r w:rsidRPr="00A26601">
              <w:rPr>
                <w:i/>
              </w:rPr>
              <w:t>Ich kann meine Gedanken u</w:t>
            </w:r>
            <w:r w:rsidR="002846B9">
              <w:rPr>
                <w:i/>
              </w:rPr>
              <w:t>nd fachliche Inhalte mitteilen.</w:t>
            </w:r>
          </w:p>
        </w:tc>
        <w:tc>
          <w:tcPr>
            <w:tcW w:w="4821" w:type="dxa"/>
            <w:gridSpan w:val="4"/>
            <w:tcBorders>
              <w:left w:val="single" w:sz="4" w:space="0" w:color="auto"/>
              <w:right w:val="single" w:sz="4" w:space="0" w:color="auto"/>
            </w:tcBorders>
          </w:tcPr>
          <w:p w:rsidR="00D9206B" w:rsidRPr="00877961" w:rsidRDefault="00D9206B" w:rsidP="00D9206B">
            <w:pPr>
              <w:pStyle w:val="Tabelle6pt"/>
            </w:pPr>
            <w:r w:rsidRPr="00877961">
              <w:t>Was Sie schon können sollten:</w:t>
            </w:r>
          </w:p>
          <w:p w:rsidR="00D9206B" w:rsidRPr="00877961" w:rsidRDefault="002846B9" w:rsidP="00D9206B">
            <w:pPr>
              <w:pStyle w:val="Kopf8ptafz"/>
            </w:pPr>
            <w:r>
              <w:t>Ich kann mit der 5-Schritte-</w:t>
            </w:r>
            <w:r w:rsidR="00D9206B">
              <w:t>Lesemethode</w:t>
            </w:r>
            <w:r w:rsidR="00D9206B" w:rsidRPr="00877961">
              <w:t xml:space="preserve"> lesen.</w:t>
            </w:r>
          </w:p>
        </w:tc>
      </w:tr>
      <w:tr w:rsidR="00D9206B" w:rsidRPr="00B51DE9" w:rsidTr="00D9206B">
        <w:trPr>
          <w:trHeight w:val="443"/>
        </w:trPr>
        <w:tc>
          <w:tcPr>
            <w:tcW w:w="4818" w:type="dxa"/>
            <w:gridSpan w:val="2"/>
            <w:vMerge/>
            <w:tcBorders>
              <w:left w:val="single" w:sz="4" w:space="0" w:color="auto"/>
              <w:right w:val="single" w:sz="4" w:space="0" w:color="auto"/>
            </w:tcBorders>
          </w:tcPr>
          <w:p w:rsidR="00D9206B" w:rsidRPr="00877961" w:rsidRDefault="00D9206B" w:rsidP="00D9206B">
            <w:pPr>
              <w:pStyle w:val="Tabelle6pt"/>
            </w:pPr>
          </w:p>
        </w:tc>
        <w:tc>
          <w:tcPr>
            <w:tcW w:w="4821" w:type="dxa"/>
            <w:gridSpan w:val="4"/>
            <w:tcBorders>
              <w:left w:val="single" w:sz="4" w:space="0" w:color="auto"/>
              <w:right w:val="single" w:sz="4" w:space="0" w:color="auto"/>
            </w:tcBorders>
          </w:tcPr>
          <w:p w:rsidR="00D9206B" w:rsidRPr="00877961" w:rsidRDefault="00D9206B" w:rsidP="00D9206B">
            <w:pPr>
              <w:pStyle w:val="Tabelle6pt"/>
            </w:pPr>
            <w:r w:rsidRPr="00877961">
              <w:t>Wofür Sie das benötigen:</w:t>
            </w:r>
          </w:p>
          <w:p w:rsidR="00D9206B" w:rsidRPr="00877961" w:rsidRDefault="00200E26" w:rsidP="00D9206B">
            <w:pPr>
              <w:pStyle w:val="Kopf8ptafz"/>
            </w:pPr>
            <w:r>
              <w:t>Ich kann zielgerichtet arbeiten</w:t>
            </w:r>
            <w:r w:rsidR="00736C79">
              <w:t>.</w:t>
            </w:r>
          </w:p>
        </w:tc>
      </w:tr>
      <w:tr w:rsidR="00D9206B" w:rsidRPr="00B51DE9" w:rsidTr="00D9206B">
        <w:trPr>
          <w:trHeight w:val="443"/>
        </w:trPr>
        <w:tc>
          <w:tcPr>
            <w:tcW w:w="4818" w:type="dxa"/>
            <w:gridSpan w:val="2"/>
            <w:vMerge/>
            <w:tcBorders>
              <w:left w:val="single" w:sz="4" w:space="0" w:color="auto"/>
              <w:right w:val="single" w:sz="4" w:space="0" w:color="auto"/>
            </w:tcBorders>
          </w:tcPr>
          <w:p w:rsidR="00D9206B" w:rsidRPr="00877961" w:rsidRDefault="00D9206B" w:rsidP="00D9206B">
            <w:pPr>
              <w:pStyle w:val="Tabelle6pt"/>
            </w:pPr>
          </w:p>
        </w:tc>
        <w:tc>
          <w:tcPr>
            <w:tcW w:w="4821" w:type="dxa"/>
            <w:gridSpan w:val="4"/>
            <w:tcBorders>
              <w:left w:val="single" w:sz="4" w:space="0" w:color="auto"/>
              <w:right w:val="single" w:sz="4" w:space="0" w:color="auto"/>
            </w:tcBorders>
          </w:tcPr>
          <w:p w:rsidR="00D9206B" w:rsidRPr="00877961" w:rsidRDefault="00D9206B" w:rsidP="00D9206B">
            <w:pPr>
              <w:pStyle w:val="Tabelle6pt"/>
            </w:pPr>
            <w:r w:rsidRPr="00877961">
              <w:t>Wie Sie Ihr Können prüfen können:</w:t>
            </w:r>
          </w:p>
          <w:p w:rsidR="00D9206B" w:rsidRPr="00877961" w:rsidRDefault="00D9206B" w:rsidP="00D9206B">
            <w:pPr>
              <w:pStyle w:val="Kopf8ptafz"/>
            </w:pPr>
            <w:r w:rsidRPr="00877961">
              <w:t>Gruppente</w:t>
            </w:r>
            <w:r w:rsidR="003955B4">
              <w:t>ilung mit Kontrollgruppe in BTW</w:t>
            </w:r>
          </w:p>
        </w:tc>
      </w:tr>
    </w:tbl>
    <w:p w:rsidR="005E59DB" w:rsidRDefault="005E59DB" w:rsidP="003711A6"/>
    <w:p w:rsidR="00AB1DAD" w:rsidRDefault="00AB1DAD" w:rsidP="00AB1DAD">
      <w:pPr>
        <w:pStyle w:val="Textkrper"/>
      </w:pPr>
      <w:r>
        <w:rPr>
          <w:noProof/>
          <w:sz w:val="24"/>
        </w:rPr>
        <w:drawing>
          <wp:anchor distT="0" distB="0" distL="114300" distR="114300" simplePos="0" relativeHeight="251850752" behindDoc="0" locked="0" layoutInCell="0" allowOverlap="1" wp14:anchorId="7EAF845E" wp14:editId="2E75F9A5">
            <wp:simplePos x="0" y="0"/>
            <wp:positionH relativeFrom="rightMargin">
              <wp:posOffset>448310</wp:posOffset>
            </wp:positionH>
            <wp:positionV relativeFrom="paragraph">
              <wp:posOffset>56515</wp:posOffset>
            </wp:positionV>
            <wp:extent cx="345440" cy="323850"/>
            <wp:effectExtent l="0" t="0" r="0" b="0"/>
            <wp:wrapNone/>
            <wp:docPr id="18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6596C">
        <w:rPr>
          <w:b/>
        </w:rPr>
        <w:t>Aufgabe:</w:t>
      </w:r>
      <w:r w:rsidR="00F6596C">
        <w:t xml:space="preserve"> </w:t>
      </w:r>
      <w:r w:rsidRPr="00AB1DAD">
        <w:rPr>
          <w:noProof/>
        </w:rPr>
        <w:t xml:space="preserve"> </w:t>
      </w:r>
      <w:r>
        <w:rPr>
          <w:noProof/>
        </w:rPr>
        <w:t>Erstellen Sie einen Arbeitsplan für die Erneuerung eines abgefahrenen Reifens. Das Fahrzeug ist bereits an den Arbeitsplatz gefahren worden und soll abschließend wieder fahrbereit sein. Benutzen Sie dafür folgendes Schema:</w:t>
      </w:r>
    </w:p>
    <w:p w:rsidR="00445C44" w:rsidRDefault="00445C44" w:rsidP="003711A6"/>
    <w:tbl>
      <w:tblPr>
        <w:tblStyle w:val="Tabellenraster"/>
        <w:tblW w:w="7513" w:type="dxa"/>
        <w:tblInd w:w="108" w:type="dxa"/>
        <w:tblLayout w:type="fixed"/>
        <w:tblCellMar>
          <w:top w:w="57" w:type="dxa"/>
          <w:bottom w:w="57" w:type="dxa"/>
        </w:tblCellMar>
        <w:tblLook w:val="04A0" w:firstRow="1" w:lastRow="0" w:firstColumn="1" w:lastColumn="0" w:noHBand="0" w:noVBand="1"/>
      </w:tblPr>
      <w:tblGrid>
        <w:gridCol w:w="709"/>
        <w:gridCol w:w="3119"/>
        <w:gridCol w:w="2126"/>
        <w:gridCol w:w="1559"/>
      </w:tblGrid>
      <w:tr w:rsidR="00D9206B" w:rsidRPr="00A410C8" w:rsidTr="00D9206B">
        <w:tc>
          <w:tcPr>
            <w:tcW w:w="709" w:type="dxa"/>
            <w:shd w:val="clear" w:color="auto" w:fill="D9D9D9" w:themeFill="background1" w:themeFillShade="D9"/>
          </w:tcPr>
          <w:p w:rsidR="00D9206B" w:rsidRPr="00A410C8" w:rsidRDefault="00D9206B" w:rsidP="00D9206B">
            <w:pPr>
              <w:pStyle w:val="TabelleKopflinks"/>
            </w:pPr>
            <w:r>
              <w:t>Nr.</w:t>
            </w:r>
          </w:p>
        </w:tc>
        <w:tc>
          <w:tcPr>
            <w:tcW w:w="3119" w:type="dxa"/>
            <w:shd w:val="clear" w:color="auto" w:fill="D9D9D9" w:themeFill="background1" w:themeFillShade="D9"/>
          </w:tcPr>
          <w:p w:rsidR="00D9206B" w:rsidRPr="00A410C8" w:rsidRDefault="00D9206B" w:rsidP="00D9206B">
            <w:pPr>
              <w:pStyle w:val="TabelleKopflinks"/>
            </w:pPr>
            <w:r>
              <w:t>Arbeitsschritt</w:t>
            </w:r>
          </w:p>
        </w:tc>
        <w:tc>
          <w:tcPr>
            <w:tcW w:w="2126" w:type="dxa"/>
            <w:shd w:val="clear" w:color="auto" w:fill="D9D9D9" w:themeFill="background1" w:themeFillShade="D9"/>
          </w:tcPr>
          <w:p w:rsidR="00D9206B" w:rsidRPr="00A410C8" w:rsidRDefault="00D9206B" w:rsidP="00D9206B">
            <w:pPr>
              <w:pStyle w:val="TabelleKopflinks"/>
            </w:pPr>
            <w:r>
              <w:t>Werkzeuge</w:t>
            </w:r>
          </w:p>
        </w:tc>
        <w:tc>
          <w:tcPr>
            <w:tcW w:w="1559" w:type="dxa"/>
            <w:shd w:val="clear" w:color="auto" w:fill="D9D9D9" w:themeFill="background1" w:themeFillShade="D9"/>
          </w:tcPr>
          <w:p w:rsidR="00D9206B" w:rsidRPr="00A410C8" w:rsidRDefault="00D9206B" w:rsidP="00D9206B">
            <w:pPr>
              <w:pStyle w:val="TabelleKopflinks"/>
            </w:pPr>
            <w:r>
              <w:t>Hinweise</w:t>
            </w:r>
          </w:p>
        </w:tc>
      </w:tr>
      <w:tr w:rsidR="00D9206B" w:rsidRPr="00A410C8" w:rsidTr="00D9206B">
        <w:tc>
          <w:tcPr>
            <w:tcW w:w="709" w:type="dxa"/>
            <w:shd w:val="clear" w:color="auto" w:fill="auto"/>
          </w:tcPr>
          <w:p w:rsidR="00D9206B" w:rsidRPr="00A410C8" w:rsidRDefault="00D9206B" w:rsidP="00D9206B">
            <w:pPr>
              <w:pStyle w:val="Textkrper"/>
            </w:pPr>
          </w:p>
        </w:tc>
        <w:tc>
          <w:tcPr>
            <w:tcW w:w="3119" w:type="dxa"/>
          </w:tcPr>
          <w:p w:rsidR="00D9206B" w:rsidRPr="00A410C8" w:rsidRDefault="00D9206B" w:rsidP="00D9206B">
            <w:pPr>
              <w:pStyle w:val="Textkrper"/>
            </w:pPr>
          </w:p>
        </w:tc>
        <w:tc>
          <w:tcPr>
            <w:tcW w:w="2126" w:type="dxa"/>
          </w:tcPr>
          <w:p w:rsidR="00D9206B" w:rsidRPr="00A410C8" w:rsidRDefault="00D9206B" w:rsidP="00D9206B">
            <w:pPr>
              <w:pStyle w:val="Textkrper"/>
            </w:pPr>
          </w:p>
        </w:tc>
        <w:tc>
          <w:tcPr>
            <w:tcW w:w="1559" w:type="dxa"/>
          </w:tcPr>
          <w:p w:rsidR="00D9206B" w:rsidRPr="00A410C8" w:rsidRDefault="00D9206B" w:rsidP="00D9206B">
            <w:pPr>
              <w:pStyle w:val="Textkrper"/>
            </w:pPr>
          </w:p>
        </w:tc>
      </w:tr>
    </w:tbl>
    <w:p w:rsidR="00445C44" w:rsidRDefault="00445C44" w:rsidP="003711A6"/>
    <w:p w:rsidR="00445C44" w:rsidRDefault="00445C44" w:rsidP="003711A6"/>
    <w:p w:rsidR="00445C44" w:rsidRDefault="00445C44" w:rsidP="003711A6"/>
    <w:p w:rsidR="00445C44" w:rsidRDefault="00445C44" w:rsidP="003711A6"/>
    <w:p w:rsidR="00445C44" w:rsidRDefault="00445C44" w:rsidP="003711A6"/>
    <w:p w:rsidR="00445C44" w:rsidRDefault="00445C44" w:rsidP="003711A6"/>
    <w:p w:rsidR="000B56EE" w:rsidRDefault="000B56EE" w:rsidP="003711A6"/>
    <w:p w:rsidR="000B56EE" w:rsidRDefault="000B56EE" w:rsidP="003711A6"/>
    <w:p w:rsidR="000B56EE" w:rsidRDefault="000B56EE" w:rsidP="003711A6"/>
    <w:p w:rsidR="00D9206B" w:rsidRDefault="00D9206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45C44"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445C44" w:rsidRDefault="00445C44" w:rsidP="00B35C2A">
            <w:pPr>
              <w:pStyle w:val="Tabelle6pt"/>
              <w:rPr>
                <w:color w:val="000000"/>
              </w:rPr>
            </w:pPr>
            <w:r>
              <w:lastRenderedPageBreak/>
              <w:br w:type="page"/>
              <w:t>Lernfeld</w:t>
            </w:r>
          </w:p>
          <w:p w:rsidR="00445C44" w:rsidRDefault="00445C44" w:rsidP="00B35C2A">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445C44" w:rsidRDefault="00445C44" w:rsidP="00B35C2A">
            <w:pPr>
              <w:pStyle w:val="Tabelle6pt"/>
              <w:rPr>
                <w:color w:val="000000"/>
              </w:rPr>
            </w:pPr>
            <w:r>
              <w:t>Titel</w:t>
            </w:r>
          </w:p>
          <w:p w:rsidR="00445C44" w:rsidRDefault="00C85064" w:rsidP="00B35C2A">
            <w:pPr>
              <w:pStyle w:val="TabelleKopflinks"/>
            </w:pPr>
            <w:r>
              <w:t>Planen und Entscheiden – Arbeitsplan erstellen</w:t>
            </w:r>
          </w:p>
        </w:tc>
        <w:tc>
          <w:tcPr>
            <w:tcW w:w="188" w:type="dxa"/>
            <w:vMerge w:val="restart"/>
            <w:tcBorders>
              <w:top w:val="nil"/>
              <w:left w:val="single" w:sz="4" w:space="0" w:color="auto"/>
              <w:bottom w:val="nil"/>
              <w:right w:val="single" w:sz="4" w:space="0" w:color="auto"/>
            </w:tcBorders>
            <w:shd w:val="clear" w:color="auto" w:fill="FFFFFF"/>
          </w:tcPr>
          <w:p w:rsidR="00445C44" w:rsidRPr="004B658C" w:rsidRDefault="00445C44" w:rsidP="00B35C2A"/>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445C44" w:rsidRPr="00B51DE9" w:rsidRDefault="00445C44" w:rsidP="008978E3">
            <w:pPr>
              <w:pStyle w:val="TabelleKopfmitte"/>
              <w:rPr>
                <w:rFonts w:eastAsia="Calibri"/>
              </w:rPr>
            </w:pPr>
            <w:r>
              <w:t>FZT</w:t>
            </w:r>
            <w:r w:rsidR="008978E3">
              <w:t xml:space="preserve"> </w:t>
            </w:r>
            <w:r w:rsidR="007317DD">
              <w:t>01.</w:t>
            </w:r>
            <w:r w:rsidR="008978E3">
              <w:t>0</w:t>
            </w:r>
            <w:r w:rsidR="004E62CD">
              <w:t>1.</w:t>
            </w:r>
            <w:r w:rsidR="00C85064">
              <w:t>0</w:t>
            </w:r>
            <w:r w:rsidR="008978E3">
              <w:t>3</w:t>
            </w:r>
            <w:r w:rsidR="00C85064">
              <w:t>.02</w:t>
            </w:r>
          </w:p>
        </w:tc>
      </w:tr>
      <w:tr w:rsidR="00445C44" w:rsidRPr="00B51DE9" w:rsidTr="00B35C2A">
        <w:tc>
          <w:tcPr>
            <w:tcW w:w="7348" w:type="dxa"/>
            <w:gridSpan w:val="2"/>
            <w:tcBorders>
              <w:left w:val="single" w:sz="4" w:space="0" w:color="auto"/>
              <w:bottom w:val="single" w:sz="4" w:space="0" w:color="auto"/>
              <w:right w:val="single" w:sz="4" w:space="0" w:color="auto"/>
            </w:tcBorders>
            <w:hideMark/>
          </w:tcPr>
          <w:p w:rsidR="00445C44" w:rsidRPr="004B658C" w:rsidRDefault="00445C44" w:rsidP="00B35C2A">
            <w:pPr>
              <w:pStyle w:val="Tabelle6pt"/>
            </w:pPr>
            <w:r>
              <w:t>Kompetenzbereiche:</w:t>
            </w:r>
          </w:p>
          <w:p w:rsidR="00445C44" w:rsidRPr="00877961" w:rsidRDefault="00445C44" w:rsidP="00B35C2A">
            <w:pPr>
              <w:pStyle w:val="Kopf8ptafz"/>
            </w:pPr>
            <w:r w:rsidRPr="00877961">
              <w:rPr>
                <w:spacing w:val="-2"/>
                <w:szCs w:val="16"/>
              </w:rPr>
              <w:t>Ich kann Arbeitsaufträge lesen und verstehen, um die Auftragsbearbeitung zu planen.</w:t>
            </w:r>
          </w:p>
          <w:p w:rsidR="00445C44" w:rsidRPr="00D6083E" w:rsidRDefault="00445C44" w:rsidP="00B35C2A">
            <w:pPr>
              <w:pStyle w:val="Kopf8ptafz"/>
              <w:rPr>
                <w:i/>
              </w:rPr>
            </w:pPr>
            <w:r w:rsidRPr="00D6083E">
              <w:rPr>
                <w:i/>
              </w:rPr>
              <w:t>Ich kann systematisch arbeiten</w:t>
            </w:r>
            <w:r w:rsidR="00233A8E" w:rsidRPr="00D6083E">
              <w:rPr>
                <w:i/>
              </w:rPr>
              <w:t>.</w:t>
            </w:r>
          </w:p>
        </w:tc>
        <w:tc>
          <w:tcPr>
            <w:tcW w:w="188" w:type="dxa"/>
            <w:vMerge/>
            <w:tcBorders>
              <w:left w:val="single" w:sz="4" w:space="0" w:color="auto"/>
              <w:bottom w:val="nil"/>
              <w:right w:val="nil"/>
            </w:tcBorders>
            <w:vAlign w:val="center"/>
            <w:hideMark/>
          </w:tcPr>
          <w:p w:rsidR="00445C44" w:rsidRDefault="00445C44" w:rsidP="00B35C2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45C44" w:rsidRPr="00B51DE9" w:rsidTr="00B35C2A">
              <w:trPr>
                <w:trHeight w:val="284"/>
              </w:trPr>
              <w:tc>
                <w:tcPr>
                  <w:tcW w:w="2090" w:type="dxa"/>
                  <w:shd w:val="clear" w:color="auto" w:fill="D9D9D9" w:themeFill="background1" w:themeFillShade="D9"/>
                </w:tcPr>
                <w:p w:rsidR="00445C44" w:rsidRPr="00B51DE9" w:rsidRDefault="00445C44" w:rsidP="00B35C2A">
                  <w:pPr>
                    <w:pStyle w:val="TabelleKopfmitte"/>
                  </w:pPr>
                  <w:r w:rsidRPr="00B51DE9">
                    <w:t>L</w:t>
                  </w:r>
                  <w:r>
                    <w:t>ösung</w:t>
                  </w:r>
                </w:p>
              </w:tc>
            </w:tr>
          </w:tbl>
          <w:p w:rsidR="00445C44" w:rsidRPr="00B51DE9" w:rsidRDefault="00445C44" w:rsidP="00B35C2A"/>
        </w:tc>
      </w:tr>
    </w:tbl>
    <w:p w:rsidR="00445C44" w:rsidRDefault="00445C44" w:rsidP="00445C44"/>
    <w:tbl>
      <w:tblPr>
        <w:tblStyle w:val="Tabellenraster"/>
        <w:tblW w:w="9639" w:type="dxa"/>
        <w:tblInd w:w="108" w:type="dxa"/>
        <w:tblLook w:val="04A0" w:firstRow="1" w:lastRow="0" w:firstColumn="1" w:lastColumn="0" w:noHBand="0" w:noVBand="1"/>
      </w:tblPr>
      <w:tblGrid>
        <w:gridCol w:w="601"/>
        <w:gridCol w:w="3130"/>
        <w:gridCol w:w="2284"/>
        <w:gridCol w:w="3624"/>
      </w:tblGrid>
      <w:tr w:rsidR="00445C44" w:rsidRPr="00D9206B" w:rsidTr="00D9206B">
        <w:tc>
          <w:tcPr>
            <w:tcW w:w="414" w:type="dxa"/>
          </w:tcPr>
          <w:p w:rsidR="00445C44" w:rsidRPr="00D9206B" w:rsidRDefault="00026F0C" w:rsidP="00B16C3C">
            <w:pPr>
              <w:ind w:left="57"/>
              <w:rPr>
                <w:b/>
                <w:sz w:val="24"/>
                <w:szCs w:val="24"/>
              </w:rPr>
            </w:pPr>
            <w:r w:rsidRPr="00D9206B">
              <w:rPr>
                <w:b/>
                <w:sz w:val="24"/>
                <w:szCs w:val="24"/>
              </w:rPr>
              <w:t>Nr.</w:t>
            </w:r>
          </w:p>
        </w:tc>
        <w:tc>
          <w:tcPr>
            <w:tcW w:w="3185" w:type="dxa"/>
          </w:tcPr>
          <w:p w:rsidR="00445C44" w:rsidRPr="00D9206B" w:rsidRDefault="00445C44" w:rsidP="00B16C3C">
            <w:pPr>
              <w:ind w:left="57"/>
              <w:rPr>
                <w:b/>
                <w:sz w:val="24"/>
                <w:szCs w:val="24"/>
              </w:rPr>
            </w:pPr>
            <w:r w:rsidRPr="00D9206B">
              <w:rPr>
                <w:b/>
                <w:sz w:val="24"/>
                <w:szCs w:val="24"/>
              </w:rPr>
              <w:t>Arbeitsschritt</w:t>
            </w:r>
          </w:p>
        </w:tc>
        <w:tc>
          <w:tcPr>
            <w:tcW w:w="2284" w:type="dxa"/>
          </w:tcPr>
          <w:p w:rsidR="00445C44" w:rsidRPr="00D9206B" w:rsidRDefault="00445C44" w:rsidP="00B16C3C">
            <w:pPr>
              <w:ind w:left="57"/>
              <w:rPr>
                <w:b/>
                <w:sz w:val="24"/>
                <w:szCs w:val="24"/>
              </w:rPr>
            </w:pPr>
            <w:r w:rsidRPr="00D9206B">
              <w:rPr>
                <w:b/>
                <w:sz w:val="24"/>
                <w:szCs w:val="24"/>
              </w:rPr>
              <w:t>Werkzeuge</w:t>
            </w:r>
          </w:p>
        </w:tc>
        <w:tc>
          <w:tcPr>
            <w:tcW w:w="3756" w:type="dxa"/>
          </w:tcPr>
          <w:p w:rsidR="00445C44" w:rsidRPr="00D9206B" w:rsidRDefault="00445C44" w:rsidP="00B16C3C">
            <w:pPr>
              <w:ind w:left="57"/>
              <w:rPr>
                <w:b/>
                <w:sz w:val="24"/>
                <w:szCs w:val="24"/>
              </w:rPr>
            </w:pPr>
            <w:r w:rsidRPr="00D9206B">
              <w:rPr>
                <w:b/>
                <w:sz w:val="24"/>
                <w:szCs w:val="24"/>
              </w:rPr>
              <w:t>Hinweise</w:t>
            </w:r>
          </w:p>
        </w:tc>
      </w:tr>
      <w:tr w:rsidR="00445C44" w:rsidRPr="00564CD1" w:rsidTr="00D9206B">
        <w:tc>
          <w:tcPr>
            <w:tcW w:w="414" w:type="dxa"/>
          </w:tcPr>
          <w:p w:rsidR="00445C44" w:rsidRPr="00564CD1" w:rsidRDefault="00445C44" w:rsidP="00B35C2A">
            <w:pPr>
              <w:ind w:left="35"/>
            </w:pPr>
            <w:r>
              <w:t>1</w:t>
            </w:r>
          </w:p>
        </w:tc>
        <w:tc>
          <w:tcPr>
            <w:tcW w:w="3185" w:type="dxa"/>
          </w:tcPr>
          <w:p w:rsidR="00445C44" w:rsidRPr="00564CD1" w:rsidRDefault="00445C44" w:rsidP="00711FBC">
            <w:pPr>
              <w:ind w:left="57"/>
              <w:jc w:val="both"/>
            </w:pPr>
            <w:r w:rsidRPr="00564CD1">
              <w:t xml:space="preserve">Anheben </w:t>
            </w:r>
            <w:r w:rsidR="00F6596C">
              <w:t>des Fahrzeugs mittels He</w:t>
            </w:r>
            <w:r w:rsidR="00736C79">
              <w:t>bebühne</w:t>
            </w:r>
          </w:p>
        </w:tc>
        <w:tc>
          <w:tcPr>
            <w:tcW w:w="2284" w:type="dxa"/>
          </w:tcPr>
          <w:p w:rsidR="00445C44" w:rsidRPr="00564CD1" w:rsidRDefault="00445C44" w:rsidP="00711FBC">
            <w:pPr>
              <w:ind w:left="57"/>
              <w:jc w:val="both"/>
            </w:pPr>
            <w:r>
              <w:t>Hebebühne</w:t>
            </w:r>
          </w:p>
        </w:tc>
        <w:tc>
          <w:tcPr>
            <w:tcW w:w="3756" w:type="dxa"/>
          </w:tcPr>
          <w:p w:rsidR="00445C44" w:rsidRPr="00564CD1" w:rsidRDefault="00445C44" w:rsidP="00711FBC">
            <w:pPr>
              <w:ind w:left="57"/>
              <w:jc w:val="both"/>
            </w:pPr>
            <w:r w:rsidRPr="00564CD1">
              <w:t>Bedienung der Hebebühne nur durch in der Bedienung unterwiesene und mi</w:t>
            </w:r>
            <w:r w:rsidRPr="00564CD1">
              <w:t>n</w:t>
            </w:r>
            <w:r w:rsidRPr="00564CD1">
              <w:t xml:space="preserve">destens 18 Jahre alte </w:t>
            </w:r>
            <w:r w:rsidR="00026F0C" w:rsidRPr="00564CD1">
              <w:t>Personen; vor</w:t>
            </w:r>
            <w:r w:rsidRPr="00564CD1">
              <w:t xml:space="preserve"> dem Anheben korrekten Sitz der Au</w:t>
            </w:r>
            <w:r w:rsidRPr="00564CD1">
              <w:t>f</w:t>
            </w:r>
            <w:r w:rsidR="00736C79">
              <w:t>nahmeelemente prüfen</w:t>
            </w:r>
          </w:p>
        </w:tc>
      </w:tr>
      <w:tr w:rsidR="00445C44" w:rsidRPr="00564CD1" w:rsidTr="00D9206B">
        <w:tc>
          <w:tcPr>
            <w:tcW w:w="414" w:type="dxa"/>
          </w:tcPr>
          <w:p w:rsidR="00445C44" w:rsidRPr="00564CD1" w:rsidRDefault="00445C44" w:rsidP="00B35C2A">
            <w:pPr>
              <w:ind w:left="35"/>
            </w:pPr>
            <w:r>
              <w:t>2</w:t>
            </w:r>
          </w:p>
        </w:tc>
        <w:tc>
          <w:tcPr>
            <w:tcW w:w="3185" w:type="dxa"/>
          </w:tcPr>
          <w:p w:rsidR="00445C44" w:rsidRPr="00564CD1" w:rsidRDefault="00445C44" w:rsidP="00711FBC">
            <w:pPr>
              <w:ind w:left="57"/>
              <w:jc w:val="both"/>
            </w:pPr>
            <w:r w:rsidRPr="00564CD1">
              <w:t>Fahrzeug in eine individuell erg</w:t>
            </w:r>
            <w:r w:rsidRPr="00564CD1">
              <w:t>o</w:t>
            </w:r>
            <w:r w:rsidR="00736C79">
              <w:t>nomisch günstige Höhe heben</w:t>
            </w:r>
          </w:p>
        </w:tc>
        <w:tc>
          <w:tcPr>
            <w:tcW w:w="2284" w:type="dxa"/>
          </w:tcPr>
          <w:p w:rsidR="00445C44" w:rsidRPr="00564CD1" w:rsidRDefault="00445C44" w:rsidP="00711FBC">
            <w:pPr>
              <w:ind w:left="57"/>
              <w:jc w:val="both"/>
            </w:pPr>
          </w:p>
        </w:tc>
        <w:tc>
          <w:tcPr>
            <w:tcW w:w="3756" w:type="dxa"/>
          </w:tcPr>
          <w:p w:rsidR="00445C44" w:rsidRPr="00564CD1" w:rsidRDefault="00445C44" w:rsidP="00711FBC">
            <w:pPr>
              <w:ind w:left="57"/>
              <w:jc w:val="both"/>
            </w:pPr>
          </w:p>
        </w:tc>
      </w:tr>
      <w:tr w:rsidR="00445C44" w:rsidRPr="00564CD1" w:rsidTr="00D9206B">
        <w:tc>
          <w:tcPr>
            <w:tcW w:w="414" w:type="dxa"/>
          </w:tcPr>
          <w:p w:rsidR="00445C44" w:rsidRPr="00564CD1" w:rsidRDefault="00445C44" w:rsidP="00B35C2A">
            <w:pPr>
              <w:ind w:left="35"/>
            </w:pPr>
            <w:r>
              <w:t>3</w:t>
            </w:r>
          </w:p>
        </w:tc>
        <w:tc>
          <w:tcPr>
            <w:tcW w:w="3185" w:type="dxa"/>
          </w:tcPr>
          <w:p w:rsidR="00445C44" w:rsidRPr="00564CD1" w:rsidRDefault="00445C44" w:rsidP="00711FBC">
            <w:pPr>
              <w:ind w:left="57"/>
              <w:jc w:val="both"/>
            </w:pPr>
            <w:r w:rsidRPr="00564CD1">
              <w:t>Lösen</w:t>
            </w:r>
            <w:r w:rsidR="00F6596C">
              <w:t xml:space="preserve"> </w:t>
            </w:r>
            <w:r w:rsidRPr="00564CD1">
              <w:t>der Ra</w:t>
            </w:r>
            <w:r>
              <w:t>dbolzen bzw. Mu</w:t>
            </w:r>
            <w:r>
              <w:t>t</w:t>
            </w:r>
            <w:r>
              <w:t>tern</w:t>
            </w:r>
          </w:p>
        </w:tc>
        <w:tc>
          <w:tcPr>
            <w:tcW w:w="2284" w:type="dxa"/>
          </w:tcPr>
          <w:p w:rsidR="00445C44" w:rsidRPr="00564CD1" w:rsidRDefault="00445C44" w:rsidP="00711FBC">
            <w:pPr>
              <w:ind w:left="57"/>
              <w:jc w:val="both"/>
            </w:pPr>
            <w:proofErr w:type="spellStart"/>
            <w:r w:rsidRPr="00564CD1">
              <w:t>Druckluftschrauber</w:t>
            </w:r>
            <w:proofErr w:type="spellEnd"/>
          </w:p>
        </w:tc>
        <w:tc>
          <w:tcPr>
            <w:tcW w:w="3756" w:type="dxa"/>
          </w:tcPr>
          <w:p w:rsidR="00445C44" w:rsidRDefault="00877961" w:rsidP="00711FBC">
            <w:pPr>
              <w:ind w:left="57"/>
              <w:jc w:val="both"/>
            </w:pPr>
            <w:proofErr w:type="spellStart"/>
            <w:r>
              <w:t>L</w:t>
            </w:r>
            <w:r w:rsidR="00445C44" w:rsidRPr="00564CD1">
              <w:t>ärmarme</w:t>
            </w:r>
            <w:proofErr w:type="spellEnd"/>
            <w:r w:rsidR="00445C44" w:rsidRPr="00564CD1">
              <w:t xml:space="preserve"> Schlagschrauber verwen</w:t>
            </w:r>
            <w:r w:rsidR="00445C44">
              <w:t xml:space="preserve">den; </w:t>
            </w:r>
          </w:p>
          <w:p w:rsidR="00445C44" w:rsidRPr="00564CD1" w:rsidRDefault="00736C79" w:rsidP="00711FBC">
            <w:pPr>
              <w:ind w:left="57"/>
              <w:jc w:val="both"/>
            </w:pPr>
            <w:r>
              <w:t>Gehörschutzmittel benutzen</w:t>
            </w:r>
          </w:p>
        </w:tc>
      </w:tr>
      <w:tr w:rsidR="00445C44" w:rsidRPr="00564CD1" w:rsidTr="00D9206B">
        <w:tc>
          <w:tcPr>
            <w:tcW w:w="414" w:type="dxa"/>
          </w:tcPr>
          <w:p w:rsidR="00445C44" w:rsidRPr="00564CD1" w:rsidRDefault="00445C44" w:rsidP="00B35C2A">
            <w:pPr>
              <w:ind w:left="35"/>
            </w:pPr>
            <w:r>
              <w:t>4</w:t>
            </w:r>
          </w:p>
        </w:tc>
        <w:tc>
          <w:tcPr>
            <w:tcW w:w="3185" w:type="dxa"/>
          </w:tcPr>
          <w:p w:rsidR="00445C44" w:rsidRPr="00564CD1" w:rsidRDefault="00445C44" w:rsidP="00711FBC">
            <w:pPr>
              <w:ind w:left="57"/>
              <w:jc w:val="both"/>
            </w:pPr>
            <w:r w:rsidRPr="00564CD1">
              <w:t>Abnahme des Rades vom Fah</w:t>
            </w:r>
            <w:r w:rsidRPr="00564CD1">
              <w:t>r</w:t>
            </w:r>
            <w:r w:rsidRPr="00564CD1">
              <w:t xml:space="preserve">zeug und manueller Transport zur </w:t>
            </w:r>
            <w:proofErr w:type="spellStart"/>
            <w:r w:rsidRPr="00564CD1">
              <w:t>Reifenmontierma</w:t>
            </w:r>
            <w:r>
              <w:t>schine</w:t>
            </w:r>
            <w:proofErr w:type="spellEnd"/>
          </w:p>
        </w:tc>
        <w:tc>
          <w:tcPr>
            <w:tcW w:w="2284" w:type="dxa"/>
          </w:tcPr>
          <w:p w:rsidR="00445C44" w:rsidRPr="00564CD1" w:rsidRDefault="00445C44" w:rsidP="00711FBC">
            <w:pPr>
              <w:ind w:left="57"/>
              <w:jc w:val="both"/>
            </w:pPr>
          </w:p>
        </w:tc>
        <w:tc>
          <w:tcPr>
            <w:tcW w:w="3756" w:type="dxa"/>
          </w:tcPr>
          <w:p w:rsidR="00445C44" w:rsidRPr="00564CD1" w:rsidRDefault="00445C44" w:rsidP="00DC31A7">
            <w:pPr>
              <w:ind w:left="57"/>
              <w:jc w:val="both"/>
            </w:pPr>
            <w:r w:rsidRPr="00564CD1">
              <w:t>Rad nur von außen mit beiden Händen fas</w:t>
            </w:r>
            <w:r>
              <w:t xml:space="preserve">sen; </w:t>
            </w:r>
            <w:r w:rsidR="00DC31A7">
              <w:t>a</w:t>
            </w:r>
            <w:r w:rsidRPr="00564CD1">
              <w:t>uf ergonomisch günstigste Körperhaltung a</w:t>
            </w:r>
            <w:r>
              <w:t>chten</w:t>
            </w:r>
          </w:p>
        </w:tc>
      </w:tr>
      <w:tr w:rsidR="00445C44" w:rsidRPr="00564CD1" w:rsidTr="00D9206B">
        <w:tc>
          <w:tcPr>
            <w:tcW w:w="414" w:type="dxa"/>
          </w:tcPr>
          <w:p w:rsidR="00445C44" w:rsidRPr="00564CD1" w:rsidRDefault="00445C44" w:rsidP="00B35C2A">
            <w:pPr>
              <w:ind w:left="35"/>
            </w:pPr>
            <w:r>
              <w:t>5</w:t>
            </w:r>
          </w:p>
        </w:tc>
        <w:tc>
          <w:tcPr>
            <w:tcW w:w="3185" w:type="dxa"/>
          </w:tcPr>
          <w:p w:rsidR="00445C44" w:rsidRPr="00564CD1" w:rsidRDefault="00445C44" w:rsidP="00711FBC">
            <w:pPr>
              <w:ind w:left="57"/>
              <w:jc w:val="both"/>
            </w:pPr>
            <w:r w:rsidRPr="00564CD1">
              <w:t xml:space="preserve">Rad vom Schmutz </w:t>
            </w:r>
            <w:r>
              <w:t>befreien</w:t>
            </w:r>
          </w:p>
        </w:tc>
        <w:tc>
          <w:tcPr>
            <w:tcW w:w="2284" w:type="dxa"/>
          </w:tcPr>
          <w:p w:rsidR="00445C44" w:rsidRDefault="00445C44" w:rsidP="00711FBC">
            <w:pPr>
              <w:ind w:left="57"/>
              <w:jc w:val="both"/>
            </w:pPr>
            <w:r>
              <w:t>Drahtbürste</w:t>
            </w:r>
          </w:p>
          <w:p w:rsidR="00445C44" w:rsidRPr="00564CD1" w:rsidRDefault="00445C44" w:rsidP="00711FBC">
            <w:pPr>
              <w:ind w:left="57"/>
              <w:jc w:val="both"/>
            </w:pPr>
            <w:r>
              <w:t>Radwaschanlage</w:t>
            </w:r>
          </w:p>
        </w:tc>
        <w:tc>
          <w:tcPr>
            <w:tcW w:w="3756" w:type="dxa"/>
          </w:tcPr>
          <w:p w:rsidR="00445C44" w:rsidRPr="00564CD1" w:rsidRDefault="00445C44" w:rsidP="00711FBC">
            <w:pPr>
              <w:ind w:left="57"/>
              <w:jc w:val="both"/>
            </w:pPr>
            <w:r w:rsidRPr="00564CD1">
              <w:t>Gefahr durch Einatmen u.</w:t>
            </w:r>
            <w:r w:rsidR="00877961">
              <w:t xml:space="preserve"> </w:t>
            </w:r>
            <w:r w:rsidRPr="00564CD1">
              <w:t>a. von Brem</w:t>
            </w:r>
            <w:r w:rsidRPr="00564CD1">
              <w:t>s</w:t>
            </w:r>
            <w:r w:rsidRPr="00564CD1">
              <w:t>stäuben</w:t>
            </w:r>
          </w:p>
        </w:tc>
      </w:tr>
      <w:tr w:rsidR="00445C44" w:rsidRPr="00564CD1" w:rsidTr="00D9206B">
        <w:tc>
          <w:tcPr>
            <w:tcW w:w="414" w:type="dxa"/>
          </w:tcPr>
          <w:p w:rsidR="00445C44" w:rsidRPr="00564CD1" w:rsidRDefault="00445C44" w:rsidP="00B35C2A">
            <w:pPr>
              <w:ind w:left="35"/>
            </w:pPr>
            <w:r>
              <w:t>6</w:t>
            </w:r>
          </w:p>
        </w:tc>
        <w:tc>
          <w:tcPr>
            <w:tcW w:w="3185" w:type="dxa"/>
          </w:tcPr>
          <w:p w:rsidR="00445C44" w:rsidRPr="00564CD1" w:rsidRDefault="00445C44" w:rsidP="00711FBC">
            <w:pPr>
              <w:ind w:left="57"/>
              <w:jc w:val="both"/>
            </w:pPr>
            <w:r w:rsidRPr="00564CD1">
              <w:t>Ventileinsatz mit Ventilausdreher herausschraube</w:t>
            </w:r>
            <w:r w:rsidR="00736C79">
              <w:t>n</w:t>
            </w:r>
          </w:p>
        </w:tc>
        <w:tc>
          <w:tcPr>
            <w:tcW w:w="2284" w:type="dxa"/>
          </w:tcPr>
          <w:p w:rsidR="00445C44" w:rsidRPr="00564CD1" w:rsidRDefault="00445C44" w:rsidP="00711FBC">
            <w:pPr>
              <w:ind w:left="57"/>
              <w:jc w:val="both"/>
            </w:pPr>
            <w:r>
              <w:t>Ventilausdreher</w:t>
            </w:r>
          </w:p>
        </w:tc>
        <w:tc>
          <w:tcPr>
            <w:tcW w:w="3756" w:type="dxa"/>
          </w:tcPr>
          <w:p w:rsidR="00445C44" w:rsidRPr="00564CD1" w:rsidRDefault="00877961" w:rsidP="00711FBC">
            <w:pPr>
              <w:ind w:left="57"/>
              <w:jc w:val="both"/>
            </w:pPr>
            <w:r>
              <w:t>N</w:t>
            </w:r>
            <w:r w:rsidR="00445C44" w:rsidRPr="00564CD1">
              <w:t xml:space="preserve">iemals durch Abdrücken des Wulstes mit dem </w:t>
            </w:r>
            <w:proofErr w:type="spellStart"/>
            <w:r w:rsidR="00445C44" w:rsidRPr="00564CD1">
              <w:t>Abdrückelement</w:t>
            </w:r>
            <w:proofErr w:type="spellEnd"/>
            <w:r w:rsidR="00445C44" w:rsidRPr="00564CD1">
              <w:t xml:space="preserve"> der </w:t>
            </w:r>
            <w:proofErr w:type="spellStart"/>
            <w:r w:rsidR="00445C44" w:rsidRPr="00564CD1">
              <w:t>Montie</w:t>
            </w:r>
            <w:r w:rsidR="00445C44" w:rsidRPr="00564CD1">
              <w:t>r</w:t>
            </w:r>
            <w:r w:rsidR="00736C79">
              <w:t>maschine</w:t>
            </w:r>
            <w:proofErr w:type="spellEnd"/>
            <w:r w:rsidR="00736C79">
              <w:t xml:space="preserve"> den Reifen entlüften</w:t>
            </w:r>
          </w:p>
        </w:tc>
      </w:tr>
      <w:tr w:rsidR="00445C44" w:rsidRPr="00564CD1" w:rsidTr="00D9206B">
        <w:tc>
          <w:tcPr>
            <w:tcW w:w="414" w:type="dxa"/>
          </w:tcPr>
          <w:p w:rsidR="00445C44" w:rsidRPr="00564CD1" w:rsidRDefault="00445C44" w:rsidP="00B35C2A">
            <w:pPr>
              <w:ind w:left="35"/>
            </w:pPr>
            <w:r>
              <w:t>7</w:t>
            </w:r>
          </w:p>
        </w:tc>
        <w:tc>
          <w:tcPr>
            <w:tcW w:w="3185" w:type="dxa"/>
          </w:tcPr>
          <w:p w:rsidR="00445C44" w:rsidRPr="00564CD1" w:rsidRDefault="00445C44" w:rsidP="00711FBC">
            <w:pPr>
              <w:ind w:left="57"/>
              <w:jc w:val="both"/>
            </w:pPr>
            <w:r w:rsidRPr="00564CD1">
              <w:t>Trennen von Reifen und Fel</w:t>
            </w:r>
            <w:r>
              <w:t>ge</w:t>
            </w:r>
          </w:p>
        </w:tc>
        <w:tc>
          <w:tcPr>
            <w:tcW w:w="2284" w:type="dxa"/>
          </w:tcPr>
          <w:p w:rsidR="00445C44" w:rsidRPr="00564CD1" w:rsidRDefault="00445C44" w:rsidP="00711FBC">
            <w:pPr>
              <w:ind w:left="57"/>
              <w:jc w:val="both"/>
            </w:pPr>
            <w:proofErr w:type="spellStart"/>
            <w:r>
              <w:t>Reifenmontiermaschine</w:t>
            </w:r>
            <w:proofErr w:type="spellEnd"/>
          </w:p>
        </w:tc>
        <w:tc>
          <w:tcPr>
            <w:tcW w:w="3756" w:type="dxa"/>
          </w:tcPr>
          <w:p w:rsidR="00445C44" w:rsidRPr="00564CD1" w:rsidRDefault="00445C44" w:rsidP="00711FBC">
            <w:pPr>
              <w:ind w:left="57"/>
              <w:jc w:val="both"/>
            </w:pPr>
            <w:proofErr w:type="spellStart"/>
            <w:r w:rsidRPr="00564CD1">
              <w:t>Abdrückelement</w:t>
            </w:r>
            <w:proofErr w:type="spellEnd"/>
            <w:r w:rsidRPr="00564CD1">
              <w:t xml:space="preserve"> der </w:t>
            </w:r>
            <w:proofErr w:type="spellStart"/>
            <w:r w:rsidRPr="00564CD1">
              <w:t>Montiermaschine</w:t>
            </w:r>
            <w:proofErr w:type="spellEnd"/>
            <w:r w:rsidRPr="00564CD1">
              <w:t xml:space="preserve"> möglichst dicht am Felgenhorn anse</w:t>
            </w:r>
            <w:r w:rsidRPr="00564CD1">
              <w:t>t</w:t>
            </w:r>
            <w:r w:rsidRPr="00564CD1">
              <w:t>zen</w:t>
            </w:r>
          </w:p>
        </w:tc>
      </w:tr>
      <w:tr w:rsidR="00445C44" w:rsidRPr="00564CD1" w:rsidTr="00D9206B">
        <w:tc>
          <w:tcPr>
            <w:tcW w:w="414" w:type="dxa"/>
          </w:tcPr>
          <w:p w:rsidR="00445C44" w:rsidRPr="00564CD1" w:rsidRDefault="00445C44" w:rsidP="00B35C2A">
            <w:pPr>
              <w:ind w:left="35"/>
            </w:pPr>
            <w:r>
              <w:t>8</w:t>
            </w:r>
          </w:p>
        </w:tc>
        <w:tc>
          <w:tcPr>
            <w:tcW w:w="3185" w:type="dxa"/>
          </w:tcPr>
          <w:p w:rsidR="00445C44" w:rsidRPr="00564CD1" w:rsidRDefault="00877961" w:rsidP="00711FBC">
            <w:pPr>
              <w:ind w:left="57"/>
              <w:jc w:val="both"/>
            </w:pPr>
            <w:r>
              <w:t>B</w:t>
            </w:r>
            <w:r w:rsidR="00445C44" w:rsidRPr="00564CD1">
              <w:t>ei</w:t>
            </w:r>
            <w:r w:rsidR="00F6596C">
              <w:t xml:space="preserve"> fest </w:t>
            </w:r>
            <w:r w:rsidR="00445C44" w:rsidRPr="00564CD1">
              <w:t>sitzenden Wulsten durch Weiterdrehen des Rades an me</w:t>
            </w:r>
            <w:r w:rsidR="00445C44" w:rsidRPr="00564CD1">
              <w:t>h</w:t>
            </w:r>
            <w:r w:rsidR="00445C44" w:rsidRPr="00564CD1">
              <w:t xml:space="preserve">reren Stellen das </w:t>
            </w:r>
            <w:proofErr w:type="spellStart"/>
            <w:r w:rsidR="00445C44" w:rsidRPr="00564CD1">
              <w:t>Abdr</w:t>
            </w:r>
            <w:r w:rsidR="00736C79">
              <w:t>ückelement</w:t>
            </w:r>
            <w:proofErr w:type="spellEnd"/>
            <w:r w:rsidR="00736C79">
              <w:t xml:space="preserve"> zum Lockern ansetzen</w:t>
            </w:r>
          </w:p>
        </w:tc>
        <w:tc>
          <w:tcPr>
            <w:tcW w:w="2284" w:type="dxa"/>
          </w:tcPr>
          <w:p w:rsidR="00445C44" w:rsidRPr="00564CD1" w:rsidRDefault="00445C44" w:rsidP="00711FBC">
            <w:pPr>
              <w:ind w:left="57"/>
              <w:jc w:val="both"/>
            </w:pPr>
          </w:p>
        </w:tc>
        <w:tc>
          <w:tcPr>
            <w:tcW w:w="3756" w:type="dxa"/>
          </w:tcPr>
          <w:p w:rsidR="00445C44" w:rsidRPr="00564CD1" w:rsidRDefault="00445C44" w:rsidP="00711FBC">
            <w:pPr>
              <w:ind w:left="57"/>
              <w:jc w:val="both"/>
            </w:pPr>
          </w:p>
        </w:tc>
      </w:tr>
      <w:tr w:rsidR="00445C44" w:rsidRPr="00564CD1" w:rsidTr="00D9206B">
        <w:tc>
          <w:tcPr>
            <w:tcW w:w="414" w:type="dxa"/>
          </w:tcPr>
          <w:p w:rsidR="00445C44" w:rsidRPr="00564CD1" w:rsidRDefault="00445C44" w:rsidP="00B35C2A">
            <w:pPr>
              <w:ind w:left="35"/>
            </w:pPr>
            <w:r>
              <w:t>9</w:t>
            </w:r>
          </w:p>
        </w:tc>
        <w:tc>
          <w:tcPr>
            <w:tcW w:w="3185" w:type="dxa"/>
          </w:tcPr>
          <w:p w:rsidR="00445C44" w:rsidRPr="00564CD1" w:rsidRDefault="00956E31" w:rsidP="00711FBC">
            <w:pPr>
              <w:ind w:left="57"/>
              <w:jc w:val="both"/>
            </w:pPr>
            <w:r>
              <w:t>D</w:t>
            </w:r>
            <w:r w:rsidR="00445C44" w:rsidRPr="00564CD1">
              <w:t xml:space="preserve">as Rad auf der </w:t>
            </w:r>
            <w:proofErr w:type="spellStart"/>
            <w:r w:rsidR="00445C44" w:rsidRPr="00564CD1">
              <w:t>Montiermaschine</w:t>
            </w:r>
            <w:proofErr w:type="spellEnd"/>
            <w:r w:rsidR="00445C44" w:rsidRPr="00564CD1">
              <w:t xml:space="preserve"> span</w:t>
            </w:r>
            <w:r w:rsidR="00445C44">
              <w:t>nen</w:t>
            </w:r>
          </w:p>
        </w:tc>
        <w:tc>
          <w:tcPr>
            <w:tcW w:w="2284" w:type="dxa"/>
          </w:tcPr>
          <w:p w:rsidR="00445C44" w:rsidRPr="00564CD1" w:rsidRDefault="00445C44" w:rsidP="00711FBC">
            <w:pPr>
              <w:ind w:left="57"/>
              <w:jc w:val="both"/>
            </w:pPr>
            <w:proofErr w:type="spellStart"/>
            <w:r>
              <w:t>Reifenmontiermaschine</w:t>
            </w:r>
            <w:proofErr w:type="spellEnd"/>
          </w:p>
        </w:tc>
        <w:tc>
          <w:tcPr>
            <w:tcW w:w="3756" w:type="dxa"/>
          </w:tcPr>
          <w:p w:rsidR="00D6083E" w:rsidRDefault="00877961" w:rsidP="00711FBC">
            <w:pPr>
              <w:ind w:left="57"/>
              <w:jc w:val="both"/>
            </w:pPr>
            <w:r>
              <w:t>B</w:t>
            </w:r>
            <w:r w:rsidR="00445C44" w:rsidRPr="00564CD1">
              <w:t xml:space="preserve">ei Maschinen mit </w:t>
            </w:r>
            <w:proofErr w:type="spellStart"/>
            <w:r w:rsidR="00445C44" w:rsidRPr="00564CD1">
              <w:t>Abdrückrolle</w:t>
            </w:r>
            <w:proofErr w:type="spellEnd"/>
            <w:r w:rsidR="00445C44" w:rsidRPr="00564CD1">
              <w:t xml:space="preserve"> zuerst spannen und nach Betriebsanleitung vorgehen</w:t>
            </w:r>
            <w:r w:rsidR="00F02A66">
              <w:t>;</w:t>
            </w:r>
            <w:r w:rsidR="00445C44" w:rsidRPr="00564CD1">
              <w:t xml:space="preserve"> </w:t>
            </w:r>
          </w:p>
          <w:p w:rsidR="00445C44" w:rsidRPr="00564CD1" w:rsidRDefault="00445C44" w:rsidP="00711FBC">
            <w:pPr>
              <w:ind w:left="57"/>
              <w:jc w:val="both"/>
            </w:pPr>
            <w:r w:rsidRPr="00564CD1">
              <w:t xml:space="preserve">Montagearm auf richtige Reifengröße </w:t>
            </w:r>
            <w:r w:rsidR="00736C79">
              <w:t>bringen</w:t>
            </w:r>
          </w:p>
        </w:tc>
      </w:tr>
      <w:tr w:rsidR="00445C44" w:rsidRPr="00564CD1" w:rsidTr="00D9206B">
        <w:tc>
          <w:tcPr>
            <w:tcW w:w="414" w:type="dxa"/>
          </w:tcPr>
          <w:p w:rsidR="00445C44" w:rsidRPr="00564CD1" w:rsidRDefault="00445C44" w:rsidP="00B35C2A">
            <w:pPr>
              <w:ind w:left="35"/>
            </w:pPr>
            <w:r>
              <w:t>10</w:t>
            </w:r>
          </w:p>
        </w:tc>
        <w:tc>
          <w:tcPr>
            <w:tcW w:w="3185" w:type="dxa"/>
          </w:tcPr>
          <w:p w:rsidR="00445C44" w:rsidRPr="00564CD1" w:rsidRDefault="00445C44" w:rsidP="00711FBC">
            <w:pPr>
              <w:ind w:left="57"/>
              <w:jc w:val="both"/>
            </w:pPr>
            <w:r w:rsidRPr="00564CD1">
              <w:t>Wulste nacheinander demonti</w:t>
            </w:r>
            <w:r w:rsidRPr="00564CD1">
              <w:t>e</w:t>
            </w:r>
            <w:r w:rsidR="00736C79">
              <w:t>ren und alten Reifen abnehmen</w:t>
            </w:r>
          </w:p>
        </w:tc>
        <w:tc>
          <w:tcPr>
            <w:tcW w:w="2284" w:type="dxa"/>
          </w:tcPr>
          <w:p w:rsidR="00445C44" w:rsidRPr="00564CD1" w:rsidRDefault="00445C44" w:rsidP="00711FBC">
            <w:pPr>
              <w:ind w:left="57"/>
              <w:jc w:val="both"/>
            </w:pPr>
          </w:p>
        </w:tc>
        <w:tc>
          <w:tcPr>
            <w:tcW w:w="3756" w:type="dxa"/>
          </w:tcPr>
          <w:p w:rsidR="00445C44" w:rsidRPr="00564CD1" w:rsidRDefault="00445C44" w:rsidP="00711FBC">
            <w:pPr>
              <w:ind w:left="57"/>
              <w:jc w:val="both"/>
            </w:pPr>
            <w:r>
              <w:t>Oberen Wulst zuerst demontieren</w:t>
            </w:r>
          </w:p>
        </w:tc>
      </w:tr>
      <w:tr w:rsidR="00445C44" w:rsidRPr="00564CD1" w:rsidTr="00D9206B">
        <w:tc>
          <w:tcPr>
            <w:tcW w:w="414" w:type="dxa"/>
          </w:tcPr>
          <w:p w:rsidR="00445C44" w:rsidRPr="00564CD1" w:rsidRDefault="00445C44" w:rsidP="00B35C2A">
            <w:pPr>
              <w:ind w:left="35"/>
            </w:pPr>
            <w:r>
              <w:t>11</w:t>
            </w:r>
          </w:p>
        </w:tc>
        <w:tc>
          <w:tcPr>
            <w:tcW w:w="3185" w:type="dxa"/>
          </w:tcPr>
          <w:p w:rsidR="00445C44" w:rsidRPr="00564CD1" w:rsidRDefault="00445C44" w:rsidP="00711FBC">
            <w:pPr>
              <w:ind w:left="57"/>
              <w:jc w:val="both"/>
            </w:pPr>
            <w:r w:rsidRPr="00564CD1">
              <w:t>Felge auf Beschädigungen (z.</w:t>
            </w:r>
            <w:r w:rsidR="00956E31">
              <w:t xml:space="preserve"> </w:t>
            </w:r>
            <w:r w:rsidRPr="00564CD1">
              <w:t>B. Risse, Verschleiß, Beulen, Rost) prüfen; vorgefundene Beschäd</w:t>
            </w:r>
            <w:r w:rsidRPr="00564CD1">
              <w:t>i</w:t>
            </w:r>
            <w:r w:rsidRPr="00564CD1">
              <w:t>gungen fachgerecht beurteilen</w:t>
            </w:r>
          </w:p>
        </w:tc>
        <w:tc>
          <w:tcPr>
            <w:tcW w:w="2284" w:type="dxa"/>
          </w:tcPr>
          <w:p w:rsidR="00445C44" w:rsidRPr="00564CD1" w:rsidRDefault="00445C44" w:rsidP="00711FBC">
            <w:pPr>
              <w:ind w:left="57"/>
              <w:jc w:val="both"/>
            </w:pPr>
          </w:p>
        </w:tc>
        <w:tc>
          <w:tcPr>
            <w:tcW w:w="3756" w:type="dxa"/>
          </w:tcPr>
          <w:p w:rsidR="00445C44" w:rsidRPr="00564CD1" w:rsidRDefault="00445C44" w:rsidP="00711FBC">
            <w:pPr>
              <w:ind w:left="57"/>
              <w:jc w:val="both"/>
            </w:pPr>
          </w:p>
        </w:tc>
      </w:tr>
      <w:tr w:rsidR="00445C44" w:rsidRPr="00564CD1" w:rsidTr="00D9206B">
        <w:trPr>
          <w:trHeight w:val="701"/>
        </w:trPr>
        <w:tc>
          <w:tcPr>
            <w:tcW w:w="414" w:type="dxa"/>
          </w:tcPr>
          <w:p w:rsidR="00445C44" w:rsidRPr="00564CD1" w:rsidRDefault="00445C44" w:rsidP="00B35C2A">
            <w:pPr>
              <w:ind w:left="35"/>
            </w:pPr>
            <w:r>
              <w:t>12</w:t>
            </w:r>
          </w:p>
        </w:tc>
        <w:tc>
          <w:tcPr>
            <w:tcW w:w="3185" w:type="dxa"/>
          </w:tcPr>
          <w:p w:rsidR="00445C44" w:rsidRPr="00564CD1" w:rsidRDefault="00877961" w:rsidP="00711FBC">
            <w:pPr>
              <w:ind w:left="57"/>
              <w:jc w:val="both"/>
            </w:pPr>
            <w:r>
              <w:t>A</w:t>
            </w:r>
            <w:r w:rsidR="00445C44" w:rsidRPr="00564CD1">
              <w:t>ltes Ventil generell gegen neu</w:t>
            </w:r>
            <w:r w:rsidR="00736C79">
              <w:t>es austauschen</w:t>
            </w:r>
          </w:p>
        </w:tc>
        <w:tc>
          <w:tcPr>
            <w:tcW w:w="2284" w:type="dxa"/>
          </w:tcPr>
          <w:p w:rsidR="00445C44" w:rsidRPr="00564CD1" w:rsidRDefault="00445C44" w:rsidP="00711FBC">
            <w:pPr>
              <w:ind w:left="57"/>
              <w:jc w:val="both"/>
            </w:pPr>
            <w:proofErr w:type="spellStart"/>
            <w:r>
              <w:t>Ventileinzieher</w:t>
            </w:r>
            <w:proofErr w:type="spellEnd"/>
          </w:p>
        </w:tc>
        <w:tc>
          <w:tcPr>
            <w:tcW w:w="3756" w:type="dxa"/>
          </w:tcPr>
          <w:p w:rsidR="00445C44" w:rsidRPr="00564CD1" w:rsidRDefault="00445C44" w:rsidP="00711FBC">
            <w:pPr>
              <w:ind w:left="57"/>
              <w:jc w:val="both"/>
            </w:pPr>
          </w:p>
        </w:tc>
      </w:tr>
      <w:tr w:rsidR="00445C44" w:rsidRPr="00564CD1" w:rsidTr="00D9206B">
        <w:tc>
          <w:tcPr>
            <w:tcW w:w="414" w:type="dxa"/>
          </w:tcPr>
          <w:p w:rsidR="00445C44" w:rsidRPr="00564CD1" w:rsidRDefault="00445C44" w:rsidP="00B35C2A">
            <w:pPr>
              <w:ind w:left="35"/>
            </w:pPr>
            <w:r>
              <w:t>13</w:t>
            </w:r>
          </w:p>
        </w:tc>
        <w:tc>
          <w:tcPr>
            <w:tcW w:w="3185" w:type="dxa"/>
          </w:tcPr>
          <w:p w:rsidR="00445C44" w:rsidRPr="00564CD1" w:rsidRDefault="00445C44" w:rsidP="00711FBC">
            <w:pPr>
              <w:ind w:left="57"/>
              <w:jc w:val="both"/>
            </w:pPr>
            <w:r w:rsidRPr="00564CD1">
              <w:t xml:space="preserve">Montage des </w:t>
            </w:r>
            <w:r>
              <w:t>neuen Reifens</w:t>
            </w:r>
            <w:r w:rsidR="005E16FF">
              <w:t>.</w:t>
            </w:r>
            <w:r>
              <w:t xml:space="preserve"> D</w:t>
            </w:r>
            <w:r>
              <w:t>a</w:t>
            </w:r>
            <w:r>
              <w:t xml:space="preserve">bei beachten: </w:t>
            </w:r>
          </w:p>
        </w:tc>
        <w:tc>
          <w:tcPr>
            <w:tcW w:w="2284" w:type="dxa"/>
          </w:tcPr>
          <w:p w:rsidR="00445C44" w:rsidRPr="00564CD1" w:rsidRDefault="00445C44" w:rsidP="00711FBC">
            <w:pPr>
              <w:ind w:left="57"/>
              <w:jc w:val="both"/>
            </w:pPr>
            <w:proofErr w:type="spellStart"/>
            <w:r>
              <w:t>Montiermaschine</w:t>
            </w:r>
            <w:proofErr w:type="spellEnd"/>
          </w:p>
        </w:tc>
        <w:tc>
          <w:tcPr>
            <w:tcW w:w="3756" w:type="dxa"/>
          </w:tcPr>
          <w:p w:rsidR="00445C44" w:rsidRPr="00564CD1" w:rsidRDefault="00877961" w:rsidP="00F02A66">
            <w:pPr>
              <w:ind w:left="57"/>
              <w:jc w:val="both"/>
            </w:pPr>
            <w:r>
              <w:t>P</w:t>
            </w:r>
            <w:r w:rsidR="00445C44" w:rsidRPr="00564CD1">
              <w:t>rüfen, ob Reifen- und Felgengröße zueinander passen (richtige Daten aus Kfz</w:t>
            </w:r>
            <w:r w:rsidR="00026F0C">
              <w:t>-</w:t>
            </w:r>
            <w:r w:rsidR="00445C44" w:rsidRPr="00564CD1">
              <w:t>Schein entnehmen)</w:t>
            </w:r>
          </w:p>
        </w:tc>
      </w:tr>
      <w:tr w:rsidR="00445C44" w:rsidRPr="00564CD1" w:rsidTr="00D9206B">
        <w:tc>
          <w:tcPr>
            <w:tcW w:w="414" w:type="dxa"/>
          </w:tcPr>
          <w:p w:rsidR="00445C44" w:rsidRPr="00564CD1" w:rsidRDefault="00445C44" w:rsidP="00B35C2A">
            <w:pPr>
              <w:ind w:left="35"/>
            </w:pPr>
            <w:r>
              <w:t>14</w:t>
            </w:r>
          </w:p>
        </w:tc>
        <w:tc>
          <w:tcPr>
            <w:tcW w:w="3185" w:type="dxa"/>
          </w:tcPr>
          <w:p w:rsidR="00445C44" w:rsidRPr="00564CD1" w:rsidRDefault="00877961" w:rsidP="00711FBC">
            <w:pPr>
              <w:ind w:left="57"/>
              <w:jc w:val="both"/>
            </w:pPr>
            <w:r>
              <w:t>B</w:t>
            </w:r>
            <w:r w:rsidR="00445C44" w:rsidRPr="00564CD1">
              <w:t>eide Wulste und Felgen mit Gleitmittel versehen</w:t>
            </w:r>
          </w:p>
        </w:tc>
        <w:tc>
          <w:tcPr>
            <w:tcW w:w="2284" w:type="dxa"/>
          </w:tcPr>
          <w:p w:rsidR="00445C44" w:rsidRPr="00564CD1" w:rsidRDefault="00445C44" w:rsidP="00711FBC">
            <w:pPr>
              <w:ind w:left="57"/>
              <w:jc w:val="both"/>
            </w:pPr>
            <w:r>
              <w:t>Gleitmittel</w:t>
            </w:r>
          </w:p>
        </w:tc>
        <w:tc>
          <w:tcPr>
            <w:tcW w:w="3756" w:type="dxa"/>
          </w:tcPr>
          <w:p w:rsidR="00445C44" w:rsidRPr="00564CD1" w:rsidRDefault="00445C44" w:rsidP="00711FBC">
            <w:pPr>
              <w:ind w:left="57"/>
              <w:jc w:val="both"/>
            </w:pPr>
          </w:p>
        </w:tc>
      </w:tr>
      <w:tr w:rsidR="00445C44" w:rsidRPr="00564CD1" w:rsidTr="00D9206B">
        <w:tc>
          <w:tcPr>
            <w:tcW w:w="414" w:type="dxa"/>
          </w:tcPr>
          <w:p w:rsidR="00445C44" w:rsidRPr="00564CD1" w:rsidRDefault="00445C44" w:rsidP="00B35C2A">
            <w:pPr>
              <w:ind w:left="35"/>
            </w:pPr>
            <w:r>
              <w:t>15</w:t>
            </w:r>
          </w:p>
        </w:tc>
        <w:tc>
          <w:tcPr>
            <w:tcW w:w="3185" w:type="dxa"/>
          </w:tcPr>
          <w:p w:rsidR="00445C44" w:rsidRPr="00564CD1" w:rsidRDefault="00445C44" w:rsidP="00F6596C">
            <w:pPr>
              <w:ind w:left="57"/>
              <w:jc w:val="both"/>
            </w:pPr>
            <w:r w:rsidRPr="00564CD1">
              <w:t>Reifen mit richtiger Drehrichtung sowie Außen-/Innenseite auflegen</w:t>
            </w:r>
          </w:p>
        </w:tc>
        <w:tc>
          <w:tcPr>
            <w:tcW w:w="2284" w:type="dxa"/>
          </w:tcPr>
          <w:p w:rsidR="00445C44" w:rsidRPr="00564CD1" w:rsidRDefault="00445C44" w:rsidP="00711FBC">
            <w:pPr>
              <w:ind w:left="57"/>
              <w:jc w:val="both"/>
            </w:pPr>
          </w:p>
        </w:tc>
        <w:tc>
          <w:tcPr>
            <w:tcW w:w="3756" w:type="dxa"/>
          </w:tcPr>
          <w:p w:rsidR="00445C44" w:rsidRPr="00564CD1" w:rsidRDefault="00445C44" w:rsidP="00711FBC">
            <w:pPr>
              <w:ind w:left="57"/>
              <w:jc w:val="both"/>
            </w:pPr>
          </w:p>
        </w:tc>
      </w:tr>
      <w:tr w:rsidR="00445C44" w:rsidRPr="00564CD1" w:rsidTr="00D9206B">
        <w:tc>
          <w:tcPr>
            <w:tcW w:w="414" w:type="dxa"/>
          </w:tcPr>
          <w:p w:rsidR="00445C44" w:rsidRPr="00564CD1" w:rsidRDefault="00445C44" w:rsidP="00B35C2A">
            <w:pPr>
              <w:ind w:left="35"/>
            </w:pPr>
            <w:r>
              <w:t>16</w:t>
            </w:r>
          </w:p>
        </w:tc>
        <w:tc>
          <w:tcPr>
            <w:tcW w:w="3185" w:type="dxa"/>
          </w:tcPr>
          <w:p w:rsidR="00445C44" w:rsidRPr="00564CD1" w:rsidRDefault="00877961" w:rsidP="00F6596C">
            <w:pPr>
              <w:ind w:left="57"/>
              <w:jc w:val="both"/>
            </w:pPr>
            <w:r>
              <w:t>B</w:t>
            </w:r>
            <w:r w:rsidR="00445C44" w:rsidRPr="00564CD1">
              <w:t>eide Wulste ohne Gewaltanwe</w:t>
            </w:r>
            <w:r w:rsidR="00445C44" w:rsidRPr="00564CD1">
              <w:t>n</w:t>
            </w:r>
            <w:r w:rsidR="00445C44" w:rsidRPr="00564CD1">
              <w:t>dung auf die Felge aufziehen</w:t>
            </w:r>
          </w:p>
        </w:tc>
        <w:tc>
          <w:tcPr>
            <w:tcW w:w="2284" w:type="dxa"/>
          </w:tcPr>
          <w:p w:rsidR="00445C44" w:rsidRPr="00564CD1" w:rsidRDefault="00445C44" w:rsidP="00711FBC">
            <w:pPr>
              <w:ind w:left="57"/>
              <w:jc w:val="both"/>
            </w:pPr>
          </w:p>
        </w:tc>
        <w:tc>
          <w:tcPr>
            <w:tcW w:w="3756" w:type="dxa"/>
          </w:tcPr>
          <w:p w:rsidR="00445C44" w:rsidRPr="00564CD1" w:rsidRDefault="00445C44" w:rsidP="00711FBC">
            <w:pPr>
              <w:ind w:left="57"/>
              <w:jc w:val="both"/>
            </w:pPr>
          </w:p>
        </w:tc>
      </w:tr>
      <w:tr w:rsidR="00445C44" w:rsidRPr="00564CD1" w:rsidTr="00D9206B">
        <w:tc>
          <w:tcPr>
            <w:tcW w:w="414" w:type="dxa"/>
          </w:tcPr>
          <w:p w:rsidR="00445C44" w:rsidRPr="00564CD1" w:rsidRDefault="00445C44" w:rsidP="00B35C2A">
            <w:pPr>
              <w:ind w:left="35"/>
            </w:pPr>
            <w:r>
              <w:t>17</w:t>
            </w:r>
          </w:p>
        </w:tc>
        <w:tc>
          <w:tcPr>
            <w:tcW w:w="3185" w:type="dxa"/>
          </w:tcPr>
          <w:p w:rsidR="00445C44" w:rsidRPr="00564CD1" w:rsidRDefault="00D6083E" w:rsidP="00711FBC">
            <w:pPr>
              <w:ind w:left="57"/>
              <w:jc w:val="both"/>
            </w:pPr>
            <w:r>
              <w:t>Z</w:t>
            </w:r>
            <w:r w:rsidR="00445C44" w:rsidRPr="00564CD1">
              <w:t>ur Drucküberwachung in Inte</w:t>
            </w:r>
            <w:r w:rsidR="00445C44" w:rsidRPr="00564CD1">
              <w:t>r</w:t>
            </w:r>
            <w:r w:rsidR="00445C44" w:rsidRPr="00564CD1">
              <w:t>val</w:t>
            </w:r>
            <w:r w:rsidR="00445C44">
              <w:t>len befüllen</w:t>
            </w:r>
          </w:p>
        </w:tc>
        <w:tc>
          <w:tcPr>
            <w:tcW w:w="2284" w:type="dxa"/>
          </w:tcPr>
          <w:p w:rsidR="00445C44" w:rsidRPr="00564CD1" w:rsidRDefault="00445C44" w:rsidP="00711FBC">
            <w:pPr>
              <w:ind w:left="57"/>
              <w:jc w:val="both"/>
            </w:pPr>
            <w:r>
              <w:t>Druckfüllgerät</w:t>
            </w:r>
          </w:p>
        </w:tc>
        <w:tc>
          <w:tcPr>
            <w:tcW w:w="3756" w:type="dxa"/>
          </w:tcPr>
          <w:p w:rsidR="00445C44" w:rsidRPr="00564CD1" w:rsidRDefault="00445C44" w:rsidP="00711FBC">
            <w:pPr>
              <w:ind w:left="57"/>
              <w:jc w:val="both"/>
            </w:pPr>
            <w:r w:rsidRPr="00564CD1">
              <w:t xml:space="preserve">Der Springdruck beträgt maximal 3,3 bar, alle Reifenhersteller garantieren </w:t>
            </w:r>
            <w:r w:rsidRPr="00564CD1">
              <w:lastRenderedPageBreak/>
              <w:t>nur bei Einhaltung dieses Druckes eine s</w:t>
            </w:r>
            <w:r w:rsidR="00736C79">
              <w:t>chadenfreie Montage des Reifens</w:t>
            </w:r>
          </w:p>
        </w:tc>
      </w:tr>
      <w:tr w:rsidR="00445C44" w:rsidRPr="00564CD1" w:rsidTr="00D9206B">
        <w:tc>
          <w:tcPr>
            <w:tcW w:w="414" w:type="dxa"/>
          </w:tcPr>
          <w:p w:rsidR="00445C44" w:rsidRPr="00564CD1" w:rsidRDefault="00445C44" w:rsidP="00B35C2A">
            <w:pPr>
              <w:ind w:left="35"/>
            </w:pPr>
            <w:r>
              <w:lastRenderedPageBreak/>
              <w:t>18</w:t>
            </w:r>
          </w:p>
        </w:tc>
        <w:tc>
          <w:tcPr>
            <w:tcW w:w="3185" w:type="dxa"/>
          </w:tcPr>
          <w:p w:rsidR="00445C44" w:rsidRPr="00564CD1" w:rsidRDefault="00877961" w:rsidP="00711FBC">
            <w:pPr>
              <w:ind w:left="57"/>
              <w:jc w:val="both"/>
            </w:pPr>
            <w:r>
              <w:t>A</w:t>
            </w:r>
            <w:r w:rsidR="00445C44" w:rsidRPr="00564CD1">
              <w:t>uf einwandfreien Wulstsitz ac</w:t>
            </w:r>
            <w:r w:rsidR="00445C44" w:rsidRPr="00564CD1">
              <w:t>h</w:t>
            </w:r>
            <w:r w:rsidR="00445C44" w:rsidRPr="00564CD1">
              <w:t>ten. Achtung: Mit dem höchsten Druck wird der Reifen während der Montage belastet. Das bede</w:t>
            </w:r>
            <w:r w:rsidR="00445C44" w:rsidRPr="00564CD1">
              <w:t>u</w:t>
            </w:r>
            <w:r w:rsidR="00445C44" w:rsidRPr="00564CD1">
              <w:t xml:space="preserve">tet auch ein entsprechend großes Gefährdungspotenzial für den Monteur bei Fehlern im Material oder bei falscher Montage. </w:t>
            </w:r>
          </w:p>
        </w:tc>
        <w:tc>
          <w:tcPr>
            <w:tcW w:w="2284" w:type="dxa"/>
          </w:tcPr>
          <w:p w:rsidR="00445C44" w:rsidRPr="00564CD1" w:rsidRDefault="00445C44" w:rsidP="00711FBC">
            <w:pPr>
              <w:ind w:left="57"/>
              <w:jc w:val="both"/>
            </w:pPr>
          </w:p>
        </w:tc>
        <w:tc>
          <w:tcPr>
            <w:tcW w:w="3756" w:type="dxa"/>
          </w:tcPr>
          <w:p w:rsidR="00445C44" w:rsidRPr="00564CD1" w:rsidRDefault="00445C44" w:rsidP="00711FBC">
            <w:pPr>
              <w:ind w:left="57"/>
              <w:jc w:val="both"/>
            </w:pPr>
          </w:p>
        </w:tc>
      </w:tr>
      <w:tr w:rsidR="00445C44" w:rsidRPr="00564CD1" w:rsidTr="00D9206B">
        <w:tc>
          <w:tcPr>
            <w:tcW w:w="414" w:type="dxa"/>
          </w:tcPr>
          <w:p w:rsidR="00445C44" w:rsidRPr="00564CD1" w:rsidRDefault="00445C44" w:rsidP="00B35C2A">
            <w:pPr>
              <w:ind w:left="35"/>
            </w:pPr>
            <w:r>
              <w:t>19</w:t>
            </w:r>
          </w:p>
        </w:tc>
        <w:tc>
          <w:tcPr>
            <w:tcW w:w="3185" w:type="dxa"/>
          </w:tcPr>
          <w:p w:rsidR="00445C44" w:rsidRPr="00564CD1" w:rsidRDefault="00445C44" w:rsidP="00711FBC">
            <w:pPr>
              <w:ind w:left="57"/>
              <w:jc w:val="both"/>
            </w:pPr>
            <w:r>
              <w:t>Reifen wuchten</w:t>
            </w:r>
          </w:p>
        </w:tc>
        <w:tc>
          <w:tcPr>
            <w:tcW w:w="2284" w:type="dxa"/>
          </w:tcPr>
          <w:p w:rsidR="00445C44" w:rsidRPr="00564CD1" w:rsidRDefault="00445C44" w:rsidP="00711FBC">
            <w:pPr>
              <w:ind w:left="57"/>
              <w:jc w:val="both"/>
            </w:pPr>
            <w:r>
              <w:t>Räderwuchtmaschine</w:t>
            </w:r>
          </w:p>
        </w:tc>
        <w:tc>
          <w:tcPr>
            <w:tcW w:w="3756" w:type="dxa"/>
          </w:tcPr>
          <w:p w:rsidR="00445C44" w:rsidRPr="00564CD1" w:rsidRDefault="00445C44" w:rsidP="00711FBC">
            <w:pPr>
              <w:ind w:left="57"/>
              <w:jc w:val="both"/>
            </w:pPr>
            <w:r>
              <w:t>Felgendurchmesser, Maulweite und Abstand einstellen, Position der Wuch</w:t>
            </w:r>
            <w:r>
              <w:t>t</w:t>
            </w:r>
            <w:r>
              <w:t>gewichte eingeben</w:t>
            </w:r>
          </w:p>
        </w:tc>
      </w:tr>
      <w:tr w:rsidR="00445C44" w:rsidRPr="00564CD1" w:rsidTr="00D9206B">
        <w:tc>
          <w:tcPr>
            <w:tcW w:w="414" w:type="dxa"/>
          </w:tcPr>
          <w:p w:rsidR="00445C44" w:rsidRPr="00564CD1" w:rsidRDefault="00445C44" w:rsidP="00B35C2A">
            <w:pPr>
              <w:ind w:left="35"/>
            </w:pPr>
            <w:r>
              <w:t>20</w:t>
            </w:r>
          </w:p>
        </w:tc>
        <w:tc>
          <w:tcPr>
            <w:tcW w:w="3185" w:type="dxa"/>
          </w:tcPr>
          <w:p w:rsidR="00445C44" w:rsidRPr="00564CD1" w:rsidRDefault="00877961" w:rsidP="00711FBC">
            <w:pPr>
              <w:ind w:left="57"/>
              <w:jc w:val="both"/>
            </w:pPr>
            <w:r>
              <w:t>J</w:t>
            </w:r>
            <w:r w:rsidR="00445C44" w:rsidRPr="00564CD1">
              <w:t>e nach Felgenbauart werden an das Anbringen von Wuchtgewic</w:t>
            </w:r>
            <w:r w:rsidR="00445C44" w:rsidRPr="00564CD1">
              <w:t>h</w:t>
            </w:r>
            <w:r w:rsidR="00445C44" w:rsidRPr="00564CD1">
              <w:t>ten wegen der unterschiedlichen Felgenkonstruktionen besondere Anforderungen gestellt; um hie</w:t>
            </w:r>
            <w:r w:rsidR="00445C44" w:rsidRPr="00564CD1">
              <w:t>r</w:t>
            </w:r>
            <w:r w:rsidR="00445C44" w:rsidRPr="00564CD1">
              <w:t>bei Fehler weitgehend ausz</w:t>
            </w:r>
            <w:r w:rsidR="00445C44" w:rsidRPr="00564CD1">
              <w:t>u</w:t>
            </w:r>
            <w:r w:rsidR="00445C44" w:rsidRPr="00564CD1">
              <w:t>schließen, sollten grundsätzlich nur die vom Fahrzeug- bzw. Fe</w:t>
            </w:r>
            <w:r w:rsidR="00445C44" w:rsidRPr="00564CD1">
              <w:t>l</w:t>
            </w:r>
            <w:r w:rsidR="00445C44" w:rsidRPr="00564CD1">
              <w:t>genhersteller vorgegebenen Au</w:t>
            </w:r>
            <w:r w:rsidR="00445C44" w:rsidRPr="00564CD1">
              <w:t>s</w:t>
            </w:r>
            <w:r w:rsidR="00445C44" w:rsidRPr="00564CD1">
              <w:t>gleichsgewichte verwendet we</w:t>
            </w:r>
            <w:r w:rsidR="00445C44" w:rsidRPr="00564CD1">
              <w:t>r</w:t>
            </w:r>
            <w:r w:rsidR="00445C44" w:rsidRPr="00564CD1">
              <w:t xml:space="preserve">den. </w:t>
            </w:r>
          </w:p>
        </w:tc>
        <w:tc>
          <w:tcPr>
            <w:tcW w:w="2284" w:type="dxa"/>
          </w:tcPr>
          <w:p w:rsidR="00445C44" w:rsidRPr="00564CD1" w:rsidRDefault="00445C44" w:rsidP="00711FBC">
            <w:pPr>
              <w:ind w:left="57"/>
              <w:jc w:val="both"/>
            </w:pPr>
          </w:p>
        </w:tc>
        <w:tc>
          <w:tcPr>
            <w:tcW w:w="3756" w:type="dxa"/>
          </w:tcPr>
          <w:p w:rsidR="00445C44" w:rsidRPr="00564CD1" w:rsidRDefault="00445C44" w:rsidP="00711FBC">
            <w:pPr>
              <w:ind w:left="57"/>
              <w:jc w:val="both"/>
            </w:pPr>
          </w:p>
        </w:tc>
      </w:tr>
      <w:tr w:rsidR="00445C44" w:rsidRPr="00564CD1" w:rsidTr="00D9206B">
        <w:tc>
          <w:tcPr>
            <w:tcW w:w="414" w:type="dxa"/>
          </w:tcPr>
          <w:p w:rsidR="00445C44" w:rsidRPr="00564CD1" w:rsidRDefault="00445C44" w:rsidP="00B35C2A">
            <w:pPr>
              <w:ind w:left="35"/>
            </w:pPr>
            <w:r>
              <w:t>21</w:t>
            </w:r>
          </w:p>
        </w:tc>
        <w:tc>
          <w:tcPr>
            <w:tcW w:w="3185" w:type="dxa"/>
          </w:tcPr>
          <w:p w:rsidR="00445C44" w:rsidRPr="00564CD1" w:rsidRDefault="00445C44" w:rsidP="00711FBC">
            <w:pPr>
              <w:ind w:left="57"/>
              <w:jc w:val="both"/>
            </w:pPr>
            <w:r w:rsidRPr="00564CD1">
              <w:t>Rad am Fahrzeug befestigen</w:t>
            </w:r>
          </w:p>
        </w:tc>
        <w:tc>
          <w:tcPr>
            <w:tcW w:w="2284" w:type="dxa"/>
          </w:tcPr>
          <w:p w:rsidR="00445C44" w:rsidRPr="00564CD1" w:rsidRDefault="00445C44" w:rsidP="00711FBC">
            <w:pPr>
              <w:ind w:left="57"/>
              <w:jc w:val="both"/>
            </w:pPr>
          </w:p>
        </w:tc>
        <w:tc>
          <w:tcPr>
            <w:tcW w:w="3756" w:type="dxa"/>
          </w:tcPr>
          <w:p w:rsidR="00445C44" w:rsidRPr="00564CD1" w:rsidRDefault="00445C44" w:rsidP="00F02A66">
            <w:pPr>
              <w:ind w:left="57"/>
              <w:jc w:val="both"/>
            </w:pPr>
            <w:r>
              <w:t xml:space="preserve">Nabe, </w:t>
            </w:r>
            <w:r w:rsidRPr="00564CD1">
              <w:t>Radbolzen bzw. Muttern reinigen</w:t>
            </w:r>
          </w:p>
        </w:tc>
      </w:tr>
      <w:tr w:rsidR="00445C44" w:rsidRPr="00564CD1" w:rsidTr="00D9206B">
        <w:tc>
          <w:tcPr>
            <w:tcW w:w="414" w:type="dxa"/>
          </w:tcPr>
          <w:p w:rsidR="00445C44" w:rsidRPr="00564CD1" w:rsidRDefault="00445C44" w:rsidP="00B35C2A">
            <w:pPr>
              <w:ind w:left="35"/>
            </w:pPr>
            <w:r>
              <w:t>22</w:t>
            </w:r>
          </w:p>
        </w:tc>
        <w:tc>
          <w:tcPr>
            <w:tcW w:w="3185" w:type="dxa"/>
          </w:tcPr>
          <w:p w:rsidR="00445C44" w:rsidRPr="00564CD1" w:rsidRDefault="00B16C3C" w:rsidP="00F6596C">
            <w:pPr>
              <w:ind w:left="57"/>
              <w:jc w:val="both"/>
            </w:pPr>
            <w:r>
              <w:t>Rad „</w:t>
            </w:r>
            <w:r w:rsidR="00445C44" w:rsidRPr="00564CD1">
              <w:t>anstecken</w:t>
            </w:r>
            <w:r>
              <w:t>“</w:t>
            </w:r>
            <w:r w:rsidR="00445C44" w:rsidRPr="00564CD1">
              <w:t xml:space="preserve"> und zunächst mit zwei gegenüberliegenden Radbefestigungsteilen von Hand locker befestigen, dann restliche Radbefestigungsteile ein- bzw. aufschrauben</w:t>
            </w:r>
            <w:r w:rsidR="00F02A66">
              <w:t>:</w:t>
            </w:r>
          </w:p>
        </w:tc>
        <w:tc>
          <w:tcPr>
            <w:tcW w:w="2284" w:type="dxa"/>
          </w:tcPr>
          <w:p w:rsidR="00445C44" w:rsidRPr="00564CD1" w:rsidRDefault="00445C44" w:rsidP="00711FBC">
            <w:pPr>
              <w:ind w:left="57"/>
              <w:jc w:val="both"/>
            </w:pPr>
          </w:p>
        </w:tc>
        <w:tc>
          <w:tcPr>
            <w:tcW w:w="3756" w:type="dxa"/>
          </w:tcPr>
          <w:p w:rsidR="00445C44" w:rsidRPr="00564CD1" w:rsidRDefault="00445C44" w:rsidP="00711FBC">
            <w:pPr>
              <w:ind w:left="57"/>
              <w:jc w:val="both"/>
            </w:pPr>
          </w:p>
        </w:tc>
      </w:tr>
      <w:tr w:rsidR="00445C44" w:rsidRPr="00564CD1" w:rsidTr="00D9206B">
        <w:tc>
          <w:tcPr>
            <w:tcW w:w="414" w:type="dxa"/>
          </w:tcPr>
          <w:p w:rsidR="00445C44" w:rsidRPr="00564CD1" w:rsidRDefault="00445C44" w:rsidP="00B35C2A">
            <w:pPr>
              <w:ind w:left="35"/>
            </w:pPr>
            <w:r>
              <w:t>23</w:t>
            </w:r>
          </w:p>
        </w:tc>
        <w:tc>
          <w:tcPr>
            <w:tcW w:w="3185" w:type="dxa"/>
          </w:tcPr>
          <w:p w:rsidR="00B16C3C" w:rsidRDefault="00445C44" w:rsidP="00711FBC">
            <w:pPr>
              <w:pStyle w:val="Listenabsatz"/>
              <w:numPr>
                <w:ilvl w:val="0"/>
                <w:numId w:val="43"/>
              </w:numPr>
              <w:jc w:val="both"/>
            </w:pPr>
            <w:r w:rsidRPr="00B16C3C">
              <w:t>m</w:t>
            </w:r>
            <w:r w:rsidR="00B16C3C">
              <w:t>it zwei Radbefest</w:t>
            </w:r>
            <w:r w:rsidR="00B16C3C">
              <w:t>i</w:t>
            </w:r>
            <w:r w:rsidR="00B16C3C">
              <w:t>gungsteilen</w:t>
            </w:r>
          </w:p>
          <w:p w:rsidR="00B16C3C" w:rsidRDefault="00445C44" w:rsidP="00711FBC">
            <w:pPr>
              <w:pStyle w:val="Listenabsatz"/>
              <w:numPr>
                <w:ilvl w:val="0"/>
                <w:numId w:val="43"/>
              </w:numPr>
              <w:jc w:val="both"/>
            </w:pPr>
            <w:r w:rsidRPr="00B16C3C">
              <w:t>bei leichten Bewegungen des Rades gena</w:t>
            </w:r>
            <w:r w:rsidR="00B16C3C">
              <w:t>ue Zen</w:t>
            </w:r>
            <w:r w:rsidR="00B16C3C">
              <w:t>t</w:t>
            </w:r>
            <w:r w:rsidR="00B16C3C">
              <w:t>rierung gewährleisten</w:t>
            </w:r>
          </w:p>
          <w:p w:rsidR="00445C44" w:rsidRPr="00B16C3C" w:rsidRDefault="00445C44" w:rsidP="00711FBC">
            <w:pPr>
              <w:pStyle w:val="Listenabsatz"/>
              <w:numPr>
                <w:ilvl w:val="0"/>
                <w:numId w:val="43"/>
              </w:numPr>
              <w:jc w:val="both"/>
            </w:pPr>
            <w:r w:rsidRPr="00B16C3C">
              <w:t>alle Radbe</w:t>
            </w:r>
            <w:r w:rsidR="00B16C3C">
              <w:t>festigungsteile mäßig anziehen</w:t>
            </w:r>
          </w:p>
        </w:tc>
        <w:tc>
          <w:tcPr>
            <w:tcW w:w="2284" w:type="dxa"/>
          </w:tcPr>
          <w:p w:rsidR="00445C44" w:rsidRPr="00564CD1" w:rsidRDefault="00445C44" w:rsidP="00711FBC">
            <w:pPr>
              <w:ind w:left="57"/>
              <w:jc w:val="both"/>
            </w:pPr>
            <w:proofErr w:type="spellStart"/>
            <w:r>
              <w:t>Radkreuz</w:t>
            </w:r>
            <w:proofErr w:type="spellEnd"/>
          </w:p>
        </w:tc>
        <w:tc>
          <w:tcPr>
            <w:tcW w:w="3756" w:type="dxa"/>
          </w:tcPr>
          <w:p w:rsidR="00445C44" w:rsidRPr="00564CD1" w:rsidRDefault="00445C44" w:rsidP="00711FBC">
            <w:pPr>
              <w:ind w:left="57"/>
              <w:jc w:val="both"/>
            </w:pPr>
            <w:r w:rsidRPr="00564CD1">
              <w:t>Das Anziehen der Befestigungselemente mit Schlagschraubern kann zu einer Überschreitung des zulässigen Anzu</w:t>
            </w:r>
            <w:r w:rsidRPr="00564CD1">
              <w:t>g</w:t>
            </w:r>
            <w:r w:rsidRPr="00564CD1">
              <w:t>drehmomentes führen, sodass keine sichere Befestigung sichergestellt ist.</w:t>
            </w:r>
          </w:p>
        </w:tc>
      </w:tr>
      <w:tr w:rsidR="00445C44" w:rsidRPr="00564CD1" w:rsidTr="00D9206B">
        <w:tc>
          <w:tcPr>
            <w:tcW w:w="414" w:type="dxa"/>
          </w:tcPr>
          <w:p w:rsidR="00445C44" w:rsidRPr="00564CD1" w:rsidRDefault="00445C44" w:rsidP="00B35C2A">
            <w:pPr>
              <w:ind w:left="35"/>
            </w:pPr>
            <w:r>
              <w:t>24</w:t>
            </w:r>
          </w:p>
        </w:tc>
        <w:tc>
          <w:tcPr>
            <w:tcW w:w="3185" w:type="dxa"/>
          </w:tcPr>
          <w:p w:rsidR="00445C44" w:rsidRPr="00564CD1" w:rsidRDefault="00877961" w:rsidP="00F6596C">
            <w:pPr>
              <w:ind w:left="57"/>
              <w:jc w:val="both"/>
            </w:pPr>
            <w:r>
              <w:t>N</w:t>
            </w:r>
            <w:r w:rsidR="00445C44" w:rsidRPr="00564CD1">
              <w:t>ach dem Ablassen des Fah</w:t>
            </w:r>
            <w:r w:rsidR="00445C44" w:rsidRPr="00564CD1">
              <w:t>r</w:t>
            </w:r>
            <w:r w:rsidR="00445C44" w:rsidRPr="00564CD1">
              <w:t>zeugs entsprechend Herstellera</w:t>
            </w:r>
            <w:r w:rsidR="00445C44" w:rsidRPr="00564CD1">
              <w:t>n</w:t>
            </w:r>
            <w:r w:rsidR="00445C44" w:rsidRPr="00564CD1">
              <w:t>gabe alle Radbefestigungsteile mit einem Drehmomentschlüssel kreuzweise anziehen</w:t>
            </w:r>
          </w:p>
        </w:tc>
        <w:tc>
          <w:tcPr>
            <w:tcW w:w="2284" w:type="dxa"/>
          </w:tcPr>
          <w:p w:rsidR="00445C44" w:rsidRPr="00564CD1" w:rsidRDefault="00445C44" w:rsidP="00711FBC">
            <w:pPr>
              <w:ind w:left="57"/>
              <w:jc w:val="both"/>
            </w:pPr>
            <w:r>
              <w:t>Drehmomentschlüssel</w:t>
            </w:r>
          </w:p>
        </w:tc>
        <w:tc>
          <w:tcPr>
            <w:tcW w:w="3756" w:type="dxa"/>
          </w:tcPr>
          <w:p w:rsidR="00445C44" w:rsidRPr="00564CD1" w:rsidRDefault="00877961" w:rsidP="00711FBC">
            <w:pPr>
              <w:ind w:left="57"/>
              <w:jc w:val="both"/>
            </w:pPr>
            <w:r>
              <w:t>G</w:t>
            </w:r>
            <w:r w:rsidR="00445C44" w:rsidRPr="00564CD1">
              <w:t>egebenenfalls (z.</w:t>
            </w:r>
            <w:r w:rsidR="00D6083E">
              <w:t xml:space="preserve"> </w:t>
            </w:r>
            <w:r w:rsidR="00445C44" w:rsidRPr="00564CD1">
              <w:t>B. bei der Montage von Leichtmetallfelgen) Aufkleber im Fahrzeug anbringen, der auf ein no</w:t>
            </w:r>
            <w:r w:rsidR="00445C44" w:rsidRPr="00564CD1">
              <w:t>t</w:t>
            </w:r>
            <w:r w:rsidR="00445C44" w:rsidRPr="00564CD1">
              <w:t>wendiges Nachziehen der Radbefest</w:t>
            </w:r>
            <w:r w:rsidR="00445C44" w:rsidRPr="00564CD1">
              <w:t>i</w:t>
            </w:r>
            <w:r w:rsidR="00736C79">
              <w:t>gungsteile hinweist</w:t>
            </w:r>
          </w:p>
        </w:tc>
      </w:tr>
      <w:tr w:rsidR="00445C44" w:rsidRPr="00564CD1" w:rsidTr="00D9206B">
        <w:tc>
          <w:tcPr>
            <w:tcW w:w="414" w:type="dxa"/>
          </w:tcPr>
          <w:p w:rsidR="00445C44" w:rsidRPr="00564CD1" w:rsidRDefault="00445C44" w:rsidP="00B35C2A">
            <w:pPr>
              <w:ind w:left="35"/>
            </w:pPr>
            <w:r>
              <w:t>25</w:t>
            </w:r>
          </w:p>
        </w:tc>
        <w:tc>
          <w:tcPr>
            <w:tcW w:w="3185" w:type="dxa"/>
          </w:tcPr>
          <w:p w:rsidR="00445C44" w:rsidRPr="00564CD1" w:rsidRDefault="00445C44" w:rsidP="00711FBC">
            <w:pPr>
              <w:ind w:left="57"/>
              <w:jc w:val="both"/>
            </w:pPr>
            <w:r w:rsidRPr="00564CD1">
              <w:t>Luftdruckkontrolle</w:t>
            </w:r>
            <w:r w:rsidR="00F02A66">
              <w:t>, d</w:t>
            </w:r>
            <w:r w:rsidRPr="00564CD1">
              <w:t>abei beac</w:t>
            </w:r>
            <w:r w:rsidRPr="00564CD1">
              <w:t>h</w:t>
            </w:r>
            <w:r w:rsidRPr="00564CD1">
              <w:t>ten: auch wenn nur ein Rad mo</w:t>
            </w:r>
            <w:r w:rsidRPr="00564CD1">
              <w:t>n</w:t>
            </w:r>
            <w:r w:rsidRPr="00564CD1">
              <w:t>tiert wurde, bei allen Rädern den</w:t>
            </w:r>
            <w:r w:rsidR="00736C79">
              <w:t xml:space="preserve"> richtigen Luftdruck einstellen</w:t>
            </w:r>
          </w:p>
        </w:tc>
        <w:tc>
          <w:tcPr>
            <w:tcW w:w="2284" w:type="dxa"/>
          </w:tcPr>
          <w:p w:rsidR="00445C44" w:rsidRPr="00564CD1" w:rsidRDefault="00445C44" w:rsidP="00711FBC">
            <w:pPr>
              <w:ind w:left="57"/>
              <w:jc w:val="both"/>
            </w:pPr>
            <w:r>
              <w:t>Reifenfüllgerät</w:t>
            </w:r>
          </w:p>
        </w:tc>
        <w:tc>
          <w:tcPr>
            <w:tcW w:w="3756" w:type="dxa"/>
          </w:tcPr>
          <w:p w:rsidR="00445C44" w:rsidRPr="00564CD1" w:rsidRDefault="00445C44" w:rsidP="00711FBC">
            <w:pPr>
              <w:ind w:left="57"/>
              <w:jc w:val="both"/>
            </w:pPr>
          </w:p>
        </w:tc>
      </w:tr>
      <w:tr w:rsidR="00445C44" w:rsidRPr="0045502B" w:rsidTr="00D9206B">
        <w:tc>
          <w:tcPr>
            <w:tcW w:w="414" w:type="dxa"/>
          </w:tcPr>
          <w:p w:rsidR="00445C44" w:rsidRPr="00564CD1" w:rsidRDefault="00445C44" w:rsidP="00B35C2A">
            <w:pPr>
              <w:ind w:left="35"/>
            </w:pPr>
          </w:p>
        </w:tc>
        <w:tc>
          <w:tcPr>
            <w:tcW w:w="3185" w:type="dxa"/>
          </w:tcPr>
          <w:p w:rsidR="00445C44" w:rsidRPr="00564CD1" w:rsidRDefault="00445C44" w:rsidP="00711FBC">
            <w:pPr>
              <w:ind w:left="57"/>
              <w:jc w:val="both"/>
            </w:pPr>
            <w:r w:rsidRPr="00564CD1">
              <w:t xml:space="preserve">Quelle: </w:t>
            </w:r>
            <w:hyperlink r:id="rId181" w:history="1">
              <w:r w:rsidRPr="001C6A09">
                <w:rPr>
                  <w:rStyle w:val="Hyperlink"/>
                  <w:color w:val="000000" w:themeColor="text1"/>
                  <w:u w:val="none"/>
                </w:rPr>
                <w:t>www.arbeitssicherheit.de</w:t>
              </w:r>
            </w:hyperlink>
          </w:p>
        </w:tc>
        <w:tc>
          <w:tcPr>
            <w:tcW w:w="2284" w:type="dxa"/>
          </w:tcPr>
          <w:p w:rsidR="00445C44" w:rsidRPr="00564CD1" w:rsidRDefault="00445C44" w:rsidP="00711FBC">
            <w:pPr>
              <w:ind w:left="57"/>
              <w:jc w:val="both"/>
            </w:pPr>
          </w:p>
        </w:tc>
        <w:tc>
          <w:tcPr>
            <w:tcW w:w="3756" w:type="dxa"/>
          </w:tcPr>
          <w:p w:rsidR="00445C44" w:rsidRPr="00564CD1" w:rsidRDefault="00445C44" w:rsidP="00711FBC">
            <w:pPr>
              <w:ind w:left="57"/>
              <w:jc w:val="both"/>
            </w:pPr>
          </w:p>
        </w:tc>
      </w:tr>
    </w:tbl>
    <w:p w:rsidR="00445C44" w:rsidRPr="0045502B" w:rsidRDefault="00445C44" w:rsidP="00445C44"/>
    <w:p w:rsidR="00445C44" w:rsidRDefault="00445C44" w:rsidP="003711A6"/>
    <w:p w:rsidR="00E42114" w:rsidRDefault="00E42114" w:rsidP="003711A6"/>
    <w:p w:rsidR="00E42114" w:rsidRDefault="00E42114" w:rsidP="003711A6"/>
    <w:p w:rsidR="00F2001C" w:rsidRDefault="00F2001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D5DFC" w:rsidRPr="00291E0E"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lastRenderedPageBreak/>
              <w:br w:type="page"/>
              <w:t>Lernfeld</w:t>
            </w:r>
          </w:p>
          <w:p w:rsidR="008D5DFC" w:rsidRPr="00291E0E" w:rsidRDefault="008D5DFC" w:rsidP="00B35C2A">
            <w:pPr>
              <w:pStyle w:val="TabelleKopflinks"/>
            </w:pPr>
            <w:r w:rsidRPr="00291E0E">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t>Titel</w:t>
            </w:r>
          </w:p>
          <w:p w:rsidR="008D5DFC" w:rsidRPr="00291E0E" w:rsidRDefault="00D9206B" w:rsidP="00DC31A7">
            <w:pPr>
              <w:pStyle w:val="TabelleKopflinks"/>
            </w:pPr>
            <w:r>
              <w:t xml:space="preserve">Planen und Entscheiden </w:t>
            </w:r>
            <w:r w:rsidR="00DC31A7">
              <w:t>–</w:t>
            </w:r>
            <w:r>
              <w:t xml:space="preserve"> Reifenverschleiß nach Fehlerbild benennen</w:t>
            </w:r>
          </w:p>
        </w:tc>
        <w:tc>
          <w:tcPr>
            <w:tcW w:w="188" w:type="dxa"/>
            <w:vMerge w:val="restart"/>
            <w:tcBorders>
              <w:top w:val="nil"/>
              <w:left w:val="single" w:sz="4" w:space="0" w:color="auto"/>
              <w:bottom w:val="nil"/>
              <w:right w:val="single" w:sz="4" w:space="0" w:color="auto"/>
            </w:tcBorders>
            <w:shd w:val="clear" w:color="auto" w:fill="FFFFFF"/>
          </w:tcPr>
          <w:p w:rsidR="008D5DFC" w:rsidRPr="00291E0E" w:rsidRDefault="008D5DFC" w:rsidP="00B35C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8D5DFC" w:rsidRPr="00291E0E" w:rsidRDefault="008D5DFC" w:rsidP="008978E3">
            <w:pPr>
              <w:pStyle w:val="TabelleKopfmitte"/>
              <w:rPr>
                <w:rFonts w:eastAsia="Calibri"/>
              </w:rPr>
            </w:pPr>
            <w:r>
              <w:t>FZT</w:t>
            </w:r>
            <w:r w:rsidR="008978E3">
              <w:t xml:space="preserve"> </w:t>
            </w:r>
            <w:r w:rsidR="007317DD">
              <w:t>01.</w:t>
            </w:r>
            <w:r w:rsidR="008978E3">
              <w:t>0</w:t>
            </w:r>
            <w:r w:rsidR="004E62CD">
              <w:t>1.</w:t>
            </w:r>
            <w:r w:rsidR="00D9206B">
              <w:t>0</w:t>
            </w:r>
            <w:r w:rsidR="008978E3">
              <w:t>3</w:t>
            </w:r>
            <w:r w:rsidR="00D9206B">
              <w:t>.03</w:t>
            </w:r>
          </w:p>
        </w:tc>
      </w:tr>
      <w:tr w:rsidR="008D5DFC" w:rsidRPr="00291E0E" w:rsidTr="00B35C2A">
        <w:tc>
          <w:tcPr>
            <w:tcW w:w="7348" w:type="dxa"/>
            <w:gridSpan w:val="3"/>
            <w:tcBorders>
              <w:left w:val="single" w:sz="4" w:space="0" w:color="auto"/>
              <w:bottom w:val="single" w:sz="4" w:space="0" w:color="auto"/>
              <w:right w:val="single" w:sz="4" w:space="0" w:color="auto"/>
            </w:tcBorders>
            <w:shd w:val="clear" w:color="auto" w:fill="auto"/>
            <w:hideMark/>
          </w:tcPr>
          <w:p w:rsidR="008D5DFC" w:rsidRPr="00877961" w:rsidRDefault="008D5DFC" w:rsidP="00B35C2A">
            <w:pPr>
              <w:pStyle w:val="Tabelle6pt"/>
            </w:pPr>
            <w:r w:rsidRPr="00877961">
              <w:t>Kompetenzbereiche:</w:t>
            </w:r>
          </w:p>
          <w:p w:rsidR="008D5DFC" w:rsidRPr="00877961" w:rsidRDefault="008D5DFC" w:rsidP="00B35C2A">
            <w:pPr>
              <w:pStyle w:val="Kopf8ptafz"/>
            </w:pPr>
            <w:r w:rsidRPr="00877961">
              <w:rPr>
                <w:szCs w:val="16"/>
              </w:rPr>
              <w:t>Ich kann Prüfkriterien entsprechend eines Auftrags anwenden.</w:t>
            </w:r>
          </w:p>
          <w:p w:rsidR="008D5DFC" w:rsidRPr="00877961" w:rsidRDefault="008D5DFC" w:rsidP="00B35C2A">
            <w:pPr>
              <w:pStyle w:val="Kopf8ptafz"/>
            </w:pPr>
            <w:r w:rsidRPr="00877961">
              <w:rPr>
                <w:szCs w:val="16"/>
              </w:rPr>
              <w:t>Ich kann Baugruppen, von denen Gefahren ausgehen, erkennen.</w:t>
            </w:r>
          </w:p>
          <w:p w:rsidR="008D5DFC" w:rsidRPr="00D6083E" w:rsidRDefault="008D5DFC" w:rsidP="00B35C2A">
            <w:pPr>
              <w:pStyle w:val="Kopf8ptafz"/>
              <w:rPr>
                <w:i/>
              </w:rPr>
            </w:pPr>
            <w:r w:rsidRPr="00D6083E">
              <w:rPr>
                <w:rFonts w:cstheme="minorHAnsi"/>
                <w:i/>
                <w:szCs w:val="16"/>
              </w:rPr>
              <w:t>Ich kann Probleme erkennen.</w:t>
            </w:r>
          </w:p>
        </w:tc>
        <w:tc>
          <w:tcPr>
            <w:tcW w:w="188" w:type="dxa"/>
            <w:vMerge/>
            <w:tcBorders>
              <w:left w:val="single" w:sz="4" w:space="0" w:color="auto"/>
              <w:bottom w:val="nil"/>
              <w:right w:val="nil"/>
            </w:tcBorders>
            <w:vAlign w:val="center"/>
            <w:hideMark/>
          </w:tcPr>
          <w:p w:rsidR="008D5DFC" w:rsidRPr="00877961" w:rsidRDefault="008D5DFC" w:rsidP="00B35C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D5DFC" w:rsidRPr="00877961" w:rsidTr="00B35C2A">
              <w:trPr>
                <w:trHeight w:val="284"/>
              </w:trPr>
              <w:tc>
                <w:tcPr>
                  <w:tcW w:w="2090" w:type="dxa"/>
                  <w:shd w:val="clear" w:color="auto" w:fill="auto"/>
                </w:tcPr>
                <w:p w:rsidR="008D5DFC" w:rsidRPr="00877961" w:rsidRDefault="008D5DFC" w:rsidP="00B35C2A">
                  <w:pPr>
                    <w:pStyle w:val="Textkrpermitte"/>
                  </w:pPr>
                  <w:proofErr w:type="spellStart"/>
                  <w:r w:rsidRPr="00877961">
                    <w:t>LernPROJEKT</w:t>
                  </w:r>
                  <w:proofErr w:type="spellEnd"/>
                </w:p>
              </w:tc>
            </w:tr>
            <w:tr w:rsidR="008D5DFC" w:rsidRPr="00877961" w:rsidTr="00B35C2A">
              <w:trPr>
                <w:trHeight w:val="284"/>
              </w:trPr>
              <w:tc>
                <w:tcPr>
                  <w:tcW w:w="2090" w:type="dxa"/>
                  <w:tcBorders>
                    <w:bottom w:val="single" w:sz="4" w:space="0" w:color="auto"/>
                  </w:tcBorders>
                  <w:shd w:val="clear" w:color="auto" w:fill="auto"/>
                </w:tcPr>
                <w:p w:rsidR="008D5DFC" w:rsidRPr="00877961" w:rsidRDefault="008D5DFC" w:rsidP="00B35C2A">
                  <w:pPr>
                    <w:pStyle w:val="Textkrpermitte"/>
                  </w:pPr>
                  <w:proofErr w:type="spellStart"/>
                  <w:r w:rsidRPr="00877961">
                    <w:t>LernTHEMA</w:t>
                  </w:r>
                  <w:proofErr w:type="spellEnd"/>
                </w:p>
              </w:tc>
            </w:tr>
            <w:tr w:rsidR="008D5DFC" w:rsidRPr="00877961" w:rsidTr="00B35C2A">
              <w:trPr>
                <w:trHeight w:val="284"/>
              </w:trPr>
              <w:tc>
                <w:tcPr>
                  <w:tcW w:w="2090" w:type="dxa"/>
                  <w:tcBorders>
                    <w:bottom w:val="nil"/>
                  </w:tcBorders>
                  <w:shd w:val="clear" w:color="auto" w:fill="D9D9D9" w:themeFill="background1" w:themeFillShade="D9"/>
                </w:tcPr>
                <w:p w:rsidR="008D5DFC" w:rsidRPr="00877961" w:rsidRDefault="008D5DFC" w:rsidP="00B35C2A">
                  <w:pPr>
                    <w:pStyle w:val="TabelleKopfmitte"/>
                  </w:pPr>
                  <w:proofErr w:type="spellStart"/>
                  <w:r w:rsidRPr="00877961">
                    <w:t>LernSCHRITT</w:t>
                  </w:r>
                  <w:proofErr w:type="spellEnd"/>
                </w:p>
              </w:tc>
            </w:tr>
          </w:tbl>
          <w:p w:rsidR="008D5DFC" w:rsidRPr="00877961" w:rsidRDefault="008D5DFC" w:rsidP="00B35C2A"/>
        </w:tc>
      </w:tr>
      <w:tr w:rsidR="008D5DFC" w:rsidRPr="00291E0E" w:rsidTr="00B35C2A">
        <w:trPr>
          <w:trHeight w:val="149"/>
        </w:trPr>
        <w:tc>
          <w:tcPr>
            <w:tcW w:w="7348" w:type="dxa"/>
            <w:gridSpan w:val="3"/>
            <w:tcBorders>
              <w:top w:val="single" w:sz="4" w:space="0" w:color="auto"/>
              <w:left w:val="nil"/>
              <w:right w:val="nil"/>
            </w:tcBorders>
          </w:tcPr>
          <w:p w:rsidR="008D5DFC" w:rsidRPr="00877961" w:rsidRDefault="008D5DFC" w:rsidP="00B35C2A"/>
        </w:tc>
        <w:tc>
          <w:tcPr>
            <w:tcW w:w="196" w:type="dxa"/>
            <w:gridSpan w:val="2"/>
            <w:tcBorders>
              <w:top w:val="nil"/>
              <w:left w:val="nil"/>
              <w:right w:val="nil"/>
            </w:tcBorders>
          </w:tcPr>
          <w:p w:rsidR="008D5DFC" w:rsidRPr="00877961" w:rsidRDefault="008D5DFC" w:rsidP="00B35C2A"/>
        </w:tc>
        <w:tc>
          <w:tcPr>
            <w:tcW w:w="2095" w:type="dxa"/>
            <w:tcBorders>
              <w:top w:val="single" w:sz="4" w:space="0" w:color="auto"/>
              <w:left w:val="nil"/>
              <w:right w:val="nil"/>
            </w:tcBorders>
          </w:tcPr>
          <w:p w:rsidR="008D5DFC" w:rsidRPr="00877961" w:rsidRDefault="008D5DFC" w:rsidP="00B35C2A"/>
        </w:tc>
      </w:tr>
      <w:tr w:rsidR="008D5DFC" w:rsidRPr="00291E0E" w:rsidTr="00B35C2A">
        <w:trPr>
          <w:trHeight w:val="443"/>
        </w:trPr>
        <w:tc>
          <w:tcPr>
            <w:tcW w:w="4818" w:type="dxa"/>
            <w:gridSpan w:val="2"/>
            <w:vMerge w:val="restart"/>
            <w:tcBorders>
              <w:left w:val="single" w:sz="4" w:space="0" w:color="auto"/>
              <w:right w:val="single" w:sz="4" w:space="0" w:color="auto"/>
            </w:tcBorders>
          </w:tcPr>
          <w:p w:rsidR="008D5DFC" w:rsidRPr="00877961" w:rsidRDefault="008D5DFC" w:rsidP="00B35C2A">
            <w:pPr>
              <w:pStyle w:val="Tabelle6pt"/>
            </w:pPr>
            <w:r w:rsidRPr="00877961">
              <w:t>Kompetenzen:</w:t>
            </w:r>
          </w:p>
          <w:p w:rsidR="008D5DFC" w:rsidRPr="00877961" w:rsidRDefault="008D5DFC" w:rsidP="00B35C2A">
            <w:pPr>
              <w:pStyle w:val="Kopf8ptafz"/>
            </w:pPr>
            <w:r w:rsidRPr="00877961">
              <w:t>Ich kann den Verschleißzustand von Reifen erkennen.</w:t>
            </w:r>
          </w:p>
          <w:p w:rsidR="008D5DFC" w:rsidRPr="00877961" w:rsidRDefault="008D5DFC" w:rsidP="00B35C2A">
            <w:pPr>
              <w:pStyle w:val="Kopf8ptafz"/>
            </w:pPr>
            <w:r w:rsidRPr="00877961">
              <w:t>Ich kann Verschleißzustände am Reifen fachlich korrekt zuordnen.</w:t>
            </w:r>
          </w:p>
          <w:p w:rsidR="008D5DFC" w:rsidRPr="00877961" w:rsidRDefault="008D5DFC" w:rsidP="00B35C2A">
            <w:pPr>
              <w:pStyle w:val="Kopf8ptafz"/>
            </w:pPr>
            <w:r w:rsidRPr="00877961">
              <w:t xml:space="preserve">Ich kann in Kontakt mit anderen </w:t>
            </w:r>
            <w:r w:rsidR="00877961" w:rsidRPr="00877961">
              <w:t>Schülerinnen</w:t>
            </w:r>
            <w:r w:rsidRPr="00877961">
              <w:t xml:space="preserve"> </w:t>
            </w:r>
            <w:r w:rsidR="005A6CF7">
              <w:t xml:space="preserve">und </w:t>
            </w:r>
            <w:r w:rsidR="005A6CF7" w:rsidRPr="00877961">
              <w:t>Schüler</w:t>
            </w:r>
            <w:r w:rsidR="005A6CF7">
              <w:t xml:space="preserve">n </w:t>
            </w:r>
            <w:r w:rsidRPr="00877961">
              <w:t>treten.</w:t>
            </w:r>
          </w:p>
          <w:p w:rsidR="008D5DFC" w:rsidRPr="00877961" w:rsidRDefault="00736C79" w:rsidP="00B35C2A">
            <w:pPr>
              <w:pStyle w:val="Kopf8ptafz"/>
            </w:pPr>
            <w:r>
              <w:t>Ich kann meine Gedanken mitt</w:t>
            </w:r>
            <w:r w:rsidR="008D5DFC" w:rsidRPr="00877961">
              <w:t>eilen.</w:t>
            </w:r>
          </w:p>
          <w:p w:rsidR="008D5DFC" w:rsidRPr="00877961" w:rsidRDefault="008D5DFC" w:rsidP="00B35C2A">
            <w:pPr>
              <w:pStyle w:val="Kopf8ptafz"/>
            </w:pPr>
            <w:r w:rsidRPr="00877961">
              <w:t xml:space="preserve">Ich kann mir Informationen einholen. </w:t>
            </w:r>
          </w:p>
        </w:tc>
        <w:tc>
          <w:tcPr>
            <w:tcW w:w="4821" w:type="dxa"/>
            <w:gridSpan w:val="4"/>
            <w:tcBorders>
              <w:left w:val="single" w:sz="4" w:space="0" w:color="auto"/>
              <w:right w:val="single" w:sz="4" w:space="0" w:color="auto"/>
            </w:tcBorders>
          </w:tcPr>
          <w:p w:rsidR="008D5DFC" w:rsidRPr="00877961" w:rsidRDefault="008D5DFC" w:rsidP="00B35C2A">
            <w:pPr>
              <w:pStyle w:val="Tabelle6pt"/>
            </w:pPr>
            <w:r w:rsidRPr="00877961">
              <w:t>Was Sie schon können sollten:</w:t>
            </w:r>
          </w:p>
          <w:p w:rsidR="008D5DFC" w:rsidRPr="00877961" w:rsidRDefault="008D5DFC" w:rsidP="00B35C2A">
            <w:pPr>
              <w:pStyle w:val="Kopf8ptafz"/>
            </w:pPr>
            <w:r w:rsidRPr="00877961">
              <w:t>Ich kann schon den Aufbau eines Reifens beschreiben.</w:t>
            </w:r>
          </w:p>
          <w:p w:rsidR="008D5DFC" w:rsidRPr="00877961" w:rsidRDefault="008D5DFC" w:rsidP="005A6CF7">
            <w:pPr>
              <w:pStyle w:val="Kopf8ptafz"/>
            </w:pPr>
            <w:r w:rsidRPr="00877961">
              <w:t xml:space="preserve">Ich kann meine Gedanken anderen </w:t>
            </w:r>
            <w:r w:rsidR="00877961" w:rsidRPr="00877961">
              <w:t>Schülerinnen</w:t>
            </w:r>
            <w:r w:rsidRPr="00877961">
              <w:t xml:space="preserve"> </w:t>
            </w:r>
            <w:r w:rsidR="005A6CF7">
              <w:t xml:space="preserve">und </w:t>
            </w:r>
            <w:r w:rsidR="005A6CF7" w:rsidRPr="00877961">
              <w:t>Schüler</w:t>
            </w:r>
            <w:r w:rsidR="005A6CF7">
              <w:t>n</w:t>
            </w:r>
            <w:r w:rsidR="005A6CF7" w:rsidRPr="00877961">
              <w:t xml:space="preserve"> </w:t>
            </w:r>
            <w:r w:rsidRPr="00877961">
              <w:t>mitteilen.</w:t>
            </w:r>
          </w:p>
        </w:tc>
      </w:tr>
      <w:tr w:rsidR="008D5DFC" w:rsidRPr="00291E0E" w:rsidTr="00B35C2A">
        <w:trPr>
          <w:trHeight w:val="443"/>
        </w:trPr>
        <w:tc>
          <w:tcPr>
            <w:tcW w:w="4818" w:type="dxa"/>
            <w:gridSpan w:val="2"/>
            <w:vMerge/>
            <w:tcBorders>
              <w:left w:val="single" w:sz="4" w:space="0" w:color="auto"/>
              <w:right w:val="single" w:sz="4" w:space="0" w:color="auto"/>
            </w:tcBorders>
          </w:tcPr>
          <w:p w:rsidR="008D5DFC" w:rsidRPr="00877961" w:rsidRDefault="008D5DFC" w:rsidP="00B35C2A">
            <w:pPr>
              <w:pStyle w:val="Tabelle6pt"/>
            </w:pPr>
          </w:p>
        </w:tc>
        <w:tc>
          <w:tcPr>
            <w:tcW w:w="4821" w:type="dxa"/>
            <w:gridSpan w:val="4"/>
            <w:tcBorders>
              <w:left w:val="single" w:sz="4" w:space="0" w:color="auto"/>
              <w:right w:val="single" w:sz="4" w:space="0" w:color="auto"/>
            </w:tcBorders>
          </w:tcPr>
          <w:p w:rsidR="008D5DFC" w:rsidRPr="00877961" w:rsidRDefault="008D5DFC" w:rsidP="00B35C2A">
            <w:pPr>
              <w:pStyle w:val="Tabelle6pt"/>
            </w:pPr>
            <w:r w:rsidRPr="00877961">
              <w:t>Wofür Sie das benötigen:</w:t>
            </w:r>
          </w:p>
          <w:p w:rsidR="008D5DFC" w:rsidRPr="00877961" w:rsidRDefault="008D5DFC" w:rsidP="00200E26">
            <w:pPr>
              <w:pStyle w:val="Kopf8ptafz"/>
            </w:pPr>
            <w:r w:rsidRPr="00877961">
              <w:t>Service- und Instandsetzungsarbeiten</w:t>
            </w:r>
          </w:p>
        </w:tc>
      </w:tr>
      <w:tr w:rsidR="008D5DFC" w:rsidRPr="00291E0E" w:rsidTr="00B35C2A">
        <w:trPr>
          <w:trHeight w:val="443"/>
        </w:trPr>
        <w:tc>
          <w:tcPr>
            <w:tcW w:w="4818" w:type="dxa"/>
            <w:gridSpan w:val="2"/>
            <w:vMerge/>
            <w:tcBorders>
              <w:left w:val="single" w:sz="4" w:space="0" w:color="auto"/>
              <w:right w:val="single" w:sz="4" w:space="0" w:color="auto"/>
            </w:tcBorders>
          </w:tcPr>
          <w:p w:rsidR="008D5DFC" w:rsidRPr="00877961" w:rsidRDefault="008D5DFC" w:rsidP="00B35C2A">
            <w:pPr>
              <w:pStyle w:val="Tabelle6pt"/>
            </w:pPr>
          </w:p>
        </w:tc>
        <w:tc>
          <w:tcPr>
            <w:tcW w:w="4821" w:type="dxa"/>
            <w:gridSpan w:val="4"/>
            <w:tcBorders>
              <w:left w:val="single" w:sz="4" w:space="0" w:color="auto"/>
              <w:right w:val="single" w:sz="4" w:space="0" w:color="auto"/>
            </w:tcBorders>
          </w:tcPr>
          <w:p w:rsidR="008D5DFC" w:rsidRPr="00877961" w:rsidRDefault="008D5DFC" w:rsidP="00B35C2A">
            <w:pPr>
              <w:pStyle w:val="Tabelle6pt"/>
            </w:pPr>
            <w:r w:rsidRPr="00877961">
              <w:t>Wie Sie Ihr Können prüfen können:</w:t>
            </w:r>
          </w:p>
          <w:p w:rsidR="008D5DFC" w:rsidRPr="00877961" w:rsidRDefault="00B16C3C" w:rsidP="005A6CF7">
            <w:pPr>
              <w:pStyle w:val="Kopf8ptafz"/>
            </w:pPr>
            <w:r w:rsidRPr="00877961">
              <w:t xml:space="preserve">Gegenseitige Kontrolle mit anderen </w:t>
            </w:r>
            <w:r w:rsidR="00877961" w:rsidRPr="00877961">
              <w:t>Schülerinnen</w:t>
            </w:r>
            <w:r w:rsidR="005A6CF7" w:rsidRPr="00877961">
              <w:t xml:space="preserve"> </w:t>
            </w:r>
            <w:r w:rsidR="005A6CF7">
              <w:t xml:space="preserve">und </w:t>
            </w:r>
            <w:r w:rsidR="005A6CF7" w:rsidRPr="00877961">
              <w:t>Schüler</w:t>
            </w:r>
            <w:r w:rsidR="005A6CF7">
              <w:t>n</w:t>
            </w:r>
          </w:p>
        </w:tc>
      </w:tr>
    </w:tbl>
    <w:p w:rsidR="008D5DFC" w:rsidRPr="00291E0E" w:rsidRDefault="008D5DFC" w:rsidP="008D5DFC">
      <w:pPr>
        <w:rPr>
          <w:noProof/>
          <w:sz w:val="24"/>
          <w:lang w:eastAsia="de-DE"/>
        </w:rPr>
      </w:pPr>
      <w:r w:rsidRPr="00291E0E">
        <w:rPr>
          <w:noProof/>
          <w:sz w:val="24"/>
          <w:lang w:eastAsia="de-DE"/>
        </w:rPr>
        <w:drawing>
          <wp:anchor distT="0" distB="0" distL="114300" distR="114300" simplePos="0" relativeHeight="251662336" behindDoc="0" locked="0" layoutInCell="0" allowOverlap="1" wp14:anchorId="30B9D598" wp14:editId="64440354">
            <wp:simplePos x="0" y="0"/>
            <wp:positionH relativeFrom="rightMargin">
              <wp:posOffset>1204684</wp:posOffset>
            </wp:positionH>
            <wp:positionV relativeFrom="paragraph">
              <wp:posOffset>191770</wp:posOffset>
            </wp:positionV>
            <wp:extent cx="345440" cy="323850"/>
            <wp:effectExtent l="0" t="0" r="0" b="0"/>
            <wp:wrapNone/>
            <wp:docPr id="96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E0E">
        <w:rPr>
          <w:noProof/>
          <w:sz w:val="24"/>
          <w:lang w:eastAsia="de-DE"/>
        </w:rPr>
        <w:drawing>
          <wp:anchor distT="0" distB="0" distL="114300" distR="114300" simplePos="0" relativeHeight="251663360" behindDoc="0" locked="0" layoutInCell="0" allowOverlap="1" wp14:anchorId="2040A8ED" wp14:editId="6B9D45CA">
            <wp:simplePos x="0" y="0"/>
            <wp:positionH relativeFrom="rightMargin">
              <wp:posOffset>833388</wp:posOffset>
            </wp:positionH>
            <wp:positionV relativeFrom="paragraph">
              <wp:posOffset>191770</wp:posOffset>
            </wp:positionV>
            <wp:extent cx="323850" cy="323850"/>
            <wp:effectExtent l="0" t="0" r="0" b="0"/>
            <wp:wrapNone/>
            <wp:docPr id="96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5DFC" w:rsidRPr="00291E0E" w:rsidRDefault="008D5DFC" w:rsidP="00711FBC">
      <w:pPr>
        <w:jc w:val="both"/>
      </w:pPr>
      <w:r w:rsidRPr="00291E0E">
        <w:rPr>
          <w:b/>
        </w:rPr>
        <w:t>Aufgabe:</w:t>
      </w:r>
      <w:r w:rsidRPr="00291E0E">
        <w:t xml:space="preserve"> In den folgenden Abbildungen sind Beschädigungen am </w:t>
      </w:r>
      <w:r w:rsidRPr="00291E0E">
        <w:rPr>
          <w:noProof/>
          <w:sz w:val="24"/>
          <w:lang w:eastAsia="de-DE"/>
        </w:rPr>
        <w:drawing>
          <wp:anchor distT="0" distB="0" distL="114300" distR="114300" simplePos="0" relativeHeight="251660288" behindDoc="0" locked="0" layoutInCell="0" allowOverlap="1" wp14:anchorId="0B8B5158" wp14:editId="7ABC534A">
            <wp:simplePos x="0" y="0"/>
            <wp:positionH relativeFrom="rightMargin">
              <wp:posOffset>107950</wp:posOffset>
            </wp:positionH>
            <wp:positionV relativeFrom="paragraph">
              <wp:posOffset>0</wp:posOffset>
            </wp:positionV>
            <wp:extent cx="658495" cy="323850"/>
            <wp:effectExtent l="0" t="0" r="8255" b="0"/>
            <wp:wrapNone/>
            <wp:docPr id="96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E0E">
        <w:t>Reifen dargestellt. Ordnen Sie den Abbildungen die richtige Beschädigung zu:</w:t>
      </w:r>
    </w:p>
    <w:p w:rsidR="008D5DFC" w:rsidRPr="00291E0E" w:rsidRDefault="008D5DFC" w:rsidP="004F5D85">
      <w:pPr>
        <w:pStyle w:val="Listenabsatz"/>
        <w:numPr>
          <w:ilvl w:val="0"/>
          <w:numId w:val="24"/>
        </w:numPr>
        <w:tabs>
          <w:tab w:val="left" w:pos="5970"/>
        </w:tabs>
      </w:pPr>
      <w:r w:rsidRPr="00291E0E">
        <w:t>Abriss der Lauffläche</w:t>
      </w:r>
    </w:p>
    <w:p w:rsidR="008D5DFC" w:rsidRPr="00291E0E" w:rsidRDefault="008D5DFC" w:rsidP="004F5D85">
      <w:pPr>
        <w:pStyle w:val="Listenabsatz"/>
        <w:numPr>
          <w:ilvl w:val="0"/>
          <w:numId w:val="24"/>
        </w:numPr>
        <w:tabs>
          <w:tab w:val="left" w:pos="5970"/>
        </w:tabs>
      </w:pPr>
      <w:r w:rsidRPr="00291E0E">
        <w:t>Stärkerer Reifenverschleiß in der Profilmitte</w:t>
      </w:r>
    </w:p>
    <w:p w:rsidR="008D5DFC" w:rsidRPr="00291E0E" w:rsidRDefault="008D5DFC" w:rsidP="004F5D85">
      <w:pPr>
        <w:pStyle w:val="Listenabsatz"/>
        <w:numPr>
          <w:ilvl w:val="0"/>
          <w:numId w:val="24"/>
        </w:numPr>
        <w:tabs>
          <w:tab w:val="left" w:pos="5970"/>
        </w:tabs>
      </w:pPr>
      <w:r w:rsidRPr="00291E0E">
        <w:t>Reifen einseitig abgefahren</w:t>
      </w:r>
    </w:p>
    <w:p w:rsidR="008D5DFC" w:rsidRPr="00291E0E" w:rsidRDefault="008D5DFC" w:rsidP="004F5D85">
      <w:pPr>
        <w:pStyle w:val="Listenabsatz"/>
        <w:numPr>
          <w:ilvl w:val="0"/>
          <w:numId w:val="24"/>
        </w:numPr>
        <w:tabs>
          <w:tab w:val="left" w:pos="5970"/>
        </w:tabs>
      </w:pPr>
      <w:r w:rsidRPr="00291E0E">
        <w:t>Fremdkörper in der Lauffläche</w:t>
      </w:r>
    </w:p>
    <w:p w:rsidR="008D5DFC" w:rsidRPr="00291E0E" w:rsidRDefault="008D5DFC" w:rsidP="004F5D85">
      <w:pPr>
        <w:pStyle w:val="Listenabsatz"/>
        <w:numPr>
          <w:ilvl w:val="0"/>
          <w:numId w:val="24"/>
        </w:numPr>
        <w:tabs>
          <w:tab w:val="left" w:pos="5970"/>
        </w:tabs>
      </w:pPr>
      <w:r w:rsidRPr="00291E0E">
        <w:t>Stärkerer Reifenverschleiß auf beiden Seiten der Laufflächen</w:t>
      </w:r>
    </w:p>
    <w:p w:rsidR="008D5DFC" w:rsidRPr="00291E0E" w:rsidRDefault="008D5DFC" w:rsidP="004F5D85">
      <w:pPr>
        <w:pStyle w:val="Listenabsatz"/>
        <w:numPr>
          <w:ilvl w:val="0"/>
          <w:numId w:val="24"/>
        </w:numPr>
        <w:tabs>
          <w:tab w:val="left" w:pos="5970"/>
        </w:tabs>
      </w:pPr>
      <w:proofErr w:type="spellStart"/>
      <w:r w:rsidRPr="00291E0E">
        <w:t>Kar</w:t>
      </w:r>
      <w:r w:rsidR="00EC4788">
        <w:t>kassenbruch</w:t>
      </w:r>
      <w:proofErr w:type="spellEnd"/>
      <w:r w:rsidR="00EC4788">
        <w:t xml:space="preserve"> in der Seitenwand/</w:t>
      </w:r>
      <w:r w:rsidRPr="00291E0E">
        <w:t>Reifenverschleiß an der Reifenschulter</w:t>
      </w:r>
    </w:p>
    <w:p w:rsidR="008D5DFC" w:rsidRPr="00291E0E" w:rsidRDefault="008D5DFC" w:rsidP="008D5DFC">
      <w:pPr>
        <w:tabs>
          <w:tab w:val="left" w:pos="5970"/>
        </w:tabs>
      </w:pPr>
    </w:p>
    <w:tbl>
      <w:tblPr>
        <w:tblStyle w:val="Tabellenraster"/>
        <w:tblW w:w="7400" w:type="dxa"/>
        <w:tblInd w:w="108" w:type="dxa"/>
        <w:tblLayout w:type="fixed"/>
        <w:tblCellMar>
          <w:top w:w="57" w:type="dxa"/>
          <w:bottom w:w="57" w:type="dxa"/>
        </w:tblCellMar>
        <w:tblLook w:val="04A0" w:firstRow="1" w:lastRow="0" w:firstColumn="1" w:lastColumn="0" w:noHBand="0" w:noVBand="1"/>
      </w:tblPr>
      <w:tblGrid>
        <w:gridCol w:w="3573"/>
        <w:gridCol w:w="3827"/>
      </w:tblGrid>
      <w:tr w:rsidR="008D5DFC" w:rsidRPr="00291E0E" w:rsidTr="00B35C2A">
        <w:tc>
          <w:tcPr>
            <w:tcW w:w="3573" w:type="dxa"/>
            <w:shd w:val="clear" w:color="auto" w:fill="D9D9D9" w:themeFill="background1" w:themeFillShade="D9"/>
          </w:tcPr>
          <w:p w:rsidR="008D5DFC" w:rsidRPr="00291E0E" w:rsidRDefault="008D5DFC" w:rsidP="00B35C2A">
            <w:pPr>
              <w:pStyle w:val="TabelleKopflinks"/>
            </w:pPr>
            <w:r w:rsidRPr="00291E0E">
              <w:t>Fehlerbild</w:t>
            </w:r>
          </w:p>
        </w:tc>
        <w:tc>
          <w:tcPr>
            <w:tcW w:w="3827" w:type="dxa"/>
            <w:shd w:val="clear" w:color="auto" w:fill="D9D9D9" w:themeFill="background1" w:themeFillShade="D9"/>
          </w:tcPr>
          <w:p w:rsidR="008D5DFC" w:rsidRPr="00291E0E" w:rsidRDefault="008D5DFC" w:rsidP="00B35C2A">
            <w:pPr>
              <w:pStyle w:val="TabelleKopflinks"/>
            </w:pPr>
            <w:r w:rsidRPr="00291E0E">
              <w:t>Beschädigung</w:t>
            </w:r>
          </w:p>
        </w:tc>
      </w:tr>
      <w:tr w:rsidR="008D5DFC" w:rsidRPr="00291E0E" w:rsidTr="00B35C2A">
        <w:tc>
          <w:tcPr>
            <w:tcW w:w="3573" w:type="dxa"/>
          </w:tcPr>
          <w:p w:rsidR="008D5DFC" w:rsidRPr="00291E0E" w:rsidRDefault="008D5DFC" w:rsidP="00B35C2A">
            <w:pPr>
              <w:pStyle w:val="Textkrper"/>
              <w:jc w:val="center"/>
            </w:pPr>
            <w:r>
              <w:rPr>
                <w:noProof/>
              </w:rPr>
              <w:drawing>
                <wp:inline distT="0" distB="0" distL="0" distR="0" wp14:anchorId="25D4322C" wp14:editId="5895983A">
                  <wp:extent cx="1800000" cy="1208926"/>
                  <wp:effectExtent l="0" t="0" r="0" b="0"/>
                  <wp:docPr id="1197" name="Grafik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00000" cy="1208926"/>
                          </a:xfrm>
                          <a:prstGeom prst="rect">
                            <a:avLst/>
                          </a:prstGeom>
                          <a:noFill/>
                          <a:ln>
                            <a:noFill/>
                          </a:ln>
                        </pic:spPr>
                      </pic:pic>
                    </a:graphicData>
                  </a:graphic>
                </wp:inline>
              </w:drawing>
            </w:r>
          </w:p>
        </w:tc>
        <w:tc>
          <w:tcPr>
            <w:tcW w:w="3827"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573" w:type="dxa"/>
          </w:tcPr>
          <w:p w:rsidR="008D5DFC" w:rsidRPr="00291E0E" w:rsidRDefault="008D5DFC" w:rsidP="00B35C2A">
            <w:pPr>
              <w:pStyle w:val="Textkrper"/>
              <w:jc w:val="center"/>
            </w:pPr>
            <w:r w:rsidRPr="002A3382">
              <w:rPr>
                <w:noProof/>
              </w:rPr>
              <w:drawing>
                <wp:inline distT="0" distB="0" distL="0" distR="0" wp14:anchorId="7DFDC587" wp14:editId="0B8FD1CB">
                  <wp:extent cx="1620000" cy="2421815"/>
                  <wp:effectExtent l="0" t="0" r="0" b="0"/>
                  <wp:docPr id="970" name="Grafik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20000" cy="2421815"/>
                          </a:xfrm>
                          <a:prstGeom prst="rect">
                            <a:avLst/>
                          </a:prstGeom>
                          <a:noFill/>
                          <a:ln>
                            <a:noFill/>
                          </a:ln>
                        </pic:spPr>
                      </pic:pic>
                    </a:graphicData>
                  </a:graphic>
                </wp:inline>
              </w:drawing>
            </w:r>
          </w:p>
        </w:tc>
        <w:tc>
          <w:tcPr>
            <w:tcW w:w="3827"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573" w:type="dxa"/>
          </w:tcPr>
          <w:p w:rsidR="008D5DFC" w:rsidRPr="00291E0E" w:rsidRDefault="00820ED6" w:rsidP="00B35C2A">
            <w:pPr>
              <w:pStyle w:val="Textkrper"/>
              <w:jc w:val="center"/>
            </w:pPr>
            <w:r>
              <w:rPr>
                <w:noProof/>
              </w:rPr>
              <w:lastRenderedPageBreak/>
              <w:drawing>
                <wp:inline distT="0" distB="0" distL="0" distR="0" wp14:anchorId="0E32D76A" wp14:editId="4F7EA718">
                  <wp:extent cx="1689811" cy="1123665"/>
                  <wp:effectExtent l="0" t="0" r="5715" b="635"/>
                  <wp:docPr id="1904" name="Grafik 1904" descr="Reifenschaden, einseitig abgenut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ifenschaden, einseitig abgenutz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92177" cy="1125238"/>
                          </a:xfrm>
                          <a:prstGeom prst="rect">
                            <a:avLst/>
                          </a:prstGeom>
                          <a:noFill/>
                          <a:ln>
                            <a:noFill/>
                          </a:ln>
                        </pic:spPr>
                      </pic:pic>
                    </a:graphicData>
                  </a:graphic>
                </wp:inline>
              </w:drawing>
            </w:r>
          </w:p>
        </w:tc>
        <w:tc>
          <w:tcPr>
            <w:tcW w:w="3827"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573" w:type="dxa"/>
          </w:tcPr>
          <w:p w:rsidR="008D5DFC" w:rsidRPr="00291E0E" w:rsidRDefault="00BA197D" w:rsidP="00A53A9F">
            <w:pPr>
              <w:pStyle w:val="Textkrper"/>
              <w:jc w:val="center"/>
            </w:pPr>
            <w:r>
              <w:t xml:space="preserve">   </w:t>
            </w:r>
            <w:r w:rsidR="00A53A9F">
              <w:rPr>
                <w:noProof/>
              </w:rPr>
              <w:drawing>
                <wp:inline distT="0" distB="0" distL="0" distR="0">
                  <wp:extent cx="1969651" cy="1536192"/>
                  <wp:effectExtent l="0" t="0" r="0" b="6985"/>
                  <wp:docPr id="1914" name="Grafik 1914" descr="cid:image001.png@01D3B0A9.C02CF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id:image001.png@01D3B0A9.C02CF610"/>
                          <pic:cNvPicPr>
                            <a:picLocks noChangeAspect="1" noChangeArrowheads="1"/>
                          </pic:cNvPicPr>
                        </pic:nvPicPr>
                        <pic:blipFill>
                          <a:blip r:embed="rId185" r:link="rId186">
                            <a:extLst>
                              <a:ext uri="{28A0092B-C50C-407E-A947-70E740481C1C}">
                                <a14:useLocalDpi xmlns:a14="http://schemas.microsoft.com/office/drawing/2010/main" val="0"/>
                              </a:ext>
                            </a:extLst>
                          </a:blip>
                          <a:srcRect/>
                          <a:stretch>
                            <a:fillRect/>
                          </a:stretch>
                        </pic:blipFill>
                        <pic:spPr bwMode="auto">
                          <a:xfrm>
                            <a:off x="0" y="0"/>
                            <a:ext cx="1969919" cy="1536401"/>
                          </a:xfrm>
                          <a:prstGeom prst="rect">
                            <a:avLst/>
                          </a:prstGeom>
                          <a:noFill/>
                          <a:ln>
                            <a:noFill/>
                          </a:ln>
                        </pic:spPr>
                      </pic:pic>
                    </a:graphicData>
                  </a:graphic>
                </wp:inline>
              </w:drawing>
            </w:r>
          </w:p>
        </w:tc>
        <w:tc>
          <w:tcPr>
            <w:tcW w:w="3827"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573" w:type="dxa"/>
          </w:tcPr>
          <w:p w:rsidR="008D5DFC" w:rsidRPr="00291E0E" w:rsidRDefault="008D5DFC" w:rsidP="00B35C2A">
            <w:pPr>
              <w:pStyle w:val="Textkrper"/>
              <w:jc w:val="center"/>
            </w:pPr>
            <w:r w:rsidRPr="009C1EEC">
              <w:rPr>
                <w:noProof/>
              </w:rPr>
              <w:drawing>
                <wp:inline distT="0" distB="0" distL="0" distR="0" wp14:anchorId="717C7DC6" wp14:editId="4FF1F8BC">
                  <wp:extent cx="1656000" cy="3468478"/>
                  <wp:effectExtent l="0" t="0" r="1905" b="0"/>
                  <wp:docPr id="1201" name="Grafik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56000" cy="3468478"/>
                          </a:xfrm>
                          <a:prstGeom prst="rect">
                            <a:avLst/>
                          </a:prstGeom>
                          <a:noFill/>
                          <a:ln>
                            <a:noFill/>
                          </a:ln>
                        </pic:spPr>
                      </pic:pic>
                    </a:graphicData>
                  </a:graphic>
                </wp:inline>
              </w:drawing>
            </w:r>
          </w:p>
        </w:tc>
        <w:tc>
          <w:tcPr>
            <w:tcW w:w="3827"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573" w:type="dxa"/>
          </w:tcPr>
          <w:p w:rsidR="008D5DFC" w:rsidRPr="00291E0E" w:rsidRDefault="00D34DC1" w:rsidP="00B35C2A">
            <w:pPr>
              <w:pStyle w:val="Textkrper"/>
              <w:jc w:val="center"/>
            </w:pPr>
            <w:r>
              <w:rPr>
                <w:noProof/>
              </w:rPr>
              <w:drawing>
                <wp:inline distT="0" distB="0" distL="0" distR="0">
                  <wp:extent cx="2057166" cy="1367942"/>
                  <wp:effectExtent l="0" t="0" r="635" b="3810"/>
                  <wp:docPr id="2048" name="Grafik 2048" descr="Reifenschaden, extrem abgefah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ifenschaden, extrem abgefahre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61151" cy="1370592"/>
                          </a:xfrm>
                          <a:prstGeom prst="rect">
                            <a:avLst/>
                          </a:prstGeom>
                          <a:noFill/>
                          <a:ln>
                            <a:noFill/>
                          </a:ln>
                        </pic:spPr>
                      </pic:pic>
                    </a:graphicData>
                  </a:graphic>
                </wp:inline>
              </w:drawing>
            </w:r>
          </w:p>
        </w:tc>
        <w:tc>
          <w:tcPr>
            <w:tcW w:w="3827" w:type="dxa"/>
          </w:tcPr>
          <w:p w:rsidR="008D5DFC" w:rsidRPr="00291E0E" w:rsidRDefault="008D5DFC" w:rsidP="00B35C2A">
            <w:pPr>
              <w:pStyle w:val="Textkrper"/>
              <w:jc w:val="left"/>
            </w:pPr>
          </w:p>
          <w:p w:rsidR="008D5DFC" w:rsidRPr="00291E0E" w:rsidRDefault="008D5DFC" w:rsidP="00B35C2A">
            <w:pPr>
              <w:pStyle w:val="Textkrper"/>
              <w:jc w:val="left"/>
            </w:pPr>
          </w:p>
        </w:tc>
      </w:tr>
    </w:tbl>
    <w:p w:rsidR="008D5DFC" w:rsidRPr="00291E0E" w:rsidRDefault="00F77165" w:rsidP="008D5DFC">
      <w:pPr>
        <w:tabs>
          <w:tab w:val="left" w:pos="5970"/>
        </w:tabs>
      </w:pPr>
      <w:r>
        <w:t xml:space="preserve"> </w:t>
      </w:r>
    </w:p>
    <w:p w:rsidR="008D5DFC" w:rsidRDefault="008D5DFC" w:rsidP="008D5DFC">
      <w:pPr>
        <w:tabs>
          <w:tab w:val="left" w:pos="5970"/>
        </w:tabs>
      </w:pPr>
    </w:p>
    <w:p w:rsidR="00A53A9F" w:rsidRDefault="00A53A9F" w:rsidP="008D5DFC">
      <w:pPr>
        <w:tabs>
          <w:tab w:val="left" w:pos="5970"/>
        </w:tabs>
      </w:pPr>
    </w:p>
    <w:p w:rsidR="00A53A9F" w:rsidRDefault="00A53A9F" w:rsidP="008D5DFC">
      <w:pPr>
        <w:tabs>
          <w:tab w:val="left" w:pos="5970"/>
        </w:tabs>
      </w:pPr>
    </w:p>
    <w:p w:rsidR="00A53A9F" w:rsidRPr="00291E0E" w:rsidRDefault="00A53A9F" w:rsidP="008D5DFC">
      <w:pPr>
        <w:tabs>
          <w:tab w:val="left" w:pos="5970"/>
        </w:tabs>
      </w:pPr>
    </w:p>
    <w:p w:rsidR="00F2001C" w:rsidRDefault="00F2001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8D5DFC" w:rsidRPr="00291E0E"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lastRenderedPageBreak/>
              <w:br w:type="page"/>
              <w:t>Lernfeld</w:t>
            </w:r>
          </w:p>
          <w:p w:rsidR="008D5DFC" w:rsidRPr="00291E0E" w:rsidRDefault="008D5DFC" w:rsidP="00B35C2A">
            <w:pPr>
              <w:pStyle w:val="TabelleKopflinks"/>
            </w:pPr>
            <w:r w:rsidRPr="00291E0E">
              <w:t>LF 1</w:t>
            </w:r>
          </w:p>
        </w:tc>
        <w:tc>
          <w:tcPr>
            <w:tcW w:w="4229" w:type="dxa"/>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t>Titel</w:t>
            </w:r>
          </w:p>
          <w:p w:rsidR="008D5DFC" w:rsidRPr="00291E0E" w:rsidRDefault="00D9206B" w:rsidP="00B35C2A">
            <w:pPr>
              <w:pStyle w:val="TabelleKopflinks"/>
            </w:pPr>
            <w:r>
              <w:t>Planen und Entscheiden – Reifenverschleiß nach Fehlerbild benennen</w:t>
            </w:r>
          </w:p>
        </w:tc>
        <w:tc>
          <w:tcPr>
            <w:tcW w:w="188" w:type="dxa"/>
            <w:vMerge w:val="restart"/>
            <w:tcBorders>
              <w:top w:val="nil"/>
              <w:left w:val="single" w:sz="4" w:space="0" w:color="auto"/>
              <w:bottom w:val="nil"/>
              <w:right w:val="single" w:sz="4" w:space="0" w:color="auto"/>
            </w:tcBorders>
            <w:shd w:val="clear" w:color="auto" w:fill="FFFFFF"/>
          </w:tcPr>
          <w:p w:rsidR="008D5DFC" w:rsidRPr="00291E0E" w:rsidRDefault="008D5DFC" w:rsidP="00B35C2A"/>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8D5DFC" w:rsidRPr="00291E0E" w:rsidRDefault="008D5DFC" w:rsidP="008978E3">
            <w:pPr>
              <w:pStyle w:val="TabelleKopfmitte"/>
              <w:rPr>
                <w:rFonts w:eastAsia="Calibri"/>
              </w:rPr>
            </w:pPr>
            <w:r>
              <w:t>FZT</w:t>
            </w:r>
            <w:r w:rsidR="008978E3">
              <w:t xml:space="preserve"> </w:t>
            </w:r>
            <w:r w:rsidR="007317DD">
              <w:t>01.</w:t>
            </w:r>
            <w:r w:rsidR="008978E3">
              <w:t>0</w:t>
            </w:r>
            <w:r w:rsidR="004E62CD">
              <w:t>1.</w:t>
            </w:r>
            <w:r w:rsidR="00D9206B">
              <w:t>0</w:t>
            </w:r>
            <w:r w:rsidR="008978E3">
              <w:t>3</w:t>
            </w:r>
            <w:r w:rsidR="00D9206B">
              <w:t>.03</w:t>
            </w:r>
          </w:p>
        </w:tc>
      </w:tr>
      <w:tr w:rsidR="008D5DFC" w:rsidRPr="00291E0E" w:rsidTr="00B35C2A">
        <w:tc>
          <w:tcPr>
            <w:tcW w:w="7348" w:type="dxa"/>
            <w:gridSpan w:val="2"/>
            <w:tcBorders>
              <w:left w:val="single" w:sz="4" w:space="0" w:color="auto"/>
              <w:bottom w:val="single" w:sz="4" w:space="0" w:color="auto"/>
              <w:right w:val="single" w:sz="4" w:space="0" w:color="auto"/>
            </w:tcBorders>
            <w:hideMark/>
          </w:tcPr>
          <w:p w:rsidR="008D5DFC" w:rsidRPr="00291E0E" w:rsidRDefault="008D5DFC" w:rsidP="00B35C2A">
            <w:pPr>
              <w:pStyle w:val="Tabelle6pt"/>
            </w:pPr>
            <w:r w:rsidRPr="00291E0E">
              <w:t>Kompetenzbereiche:</w:t>
            </w:r>
          </w:p>
          <w:p w:rsidR="008D5DFC" w:rsidRPr="00EC4788" w:rsidRDefault="008D5DFC" w:rsidP="00B35C2A">
            <w:pPr>
              <w:pStyle w:val="Kopf8ptafz"/>
            </w:pPr>
            <w:r w:rsidRPr="00EC4788">
              <w:rPr>
                <w:szCs w:val="16"/>
              </w:rPr>
              <w:t>Ich kann Prüfkriterien entsprechend eines Auftrags anwenden.</w:t>
            </w:r>
          </w:p>
          <w:p w:rsidR="008D5DFC" w:rsidRPr="00EC4788" w:rsidRDefault="008D5DFC" w:rsidP="00B35C2A">
            <w:pPr>
              <w:pStyle w:val="Kopf8ptafz"/>
            </w:pPr>
            <w:r w:rsidRPr="00EC4788">
              <w:rPr>
                <w:szCs w:val="16"/>
              </w:rPr>
              <w:t>Ich kann Baugruppen, von denen Gefahren ausgehen, erkennen.</w:t>
            </w:r>
          </w:p>
          <w:p w:rsidR="008D5DFC" w:rsidRPr="00D6083E" w:rsidRDefault="008D5DFC" w:rsidP="00B35C2A">
            <w:pPr>
              <w:pStyle w:val="Kopf8ptafz"/>
              <w:rPr>
                <w:i/>
              </w:rPr>
            </w:pPr>
            <w:r w:rsidRPr="00D6083E">
              <w:rPr>
                <w:rFonts w:cstheme="minorHAnsi"/>
                <w:i/>
                <w:szCs w:val="16"/>
              </w:rPr>
              <w:t>Ich kann Probleme erkennen.</w:t>
            </w:r>
          </w:p>
        </w:tc>
        <w:tc>
          <w:tcPr>
            <w:tcW w:w="188" w:type="dxa"/>
            <w:vMerge/>
            <w:tcBorders>
              <w:left w:val="single" w:sz="4" w:space="0" w:color="auto"/>
              <w:bottom w:val="nil"/>
              <w:right w:val="nil"/>
            </w:tcBorders>
            <w:vAlign w:val="center"/>
            <w:hideMark/>
          </w:tcPr>
          <w:p w:rsidR="008D5DFC" w:rsidRPr="00291E0E" w:rsidRDefault="008D5DFC" w:rsidP="00B35C2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D5DFC" w:rsidRPr="00291E0E" w:rsidTr="00B35C2A">
              <w:trPr>
                <w:trHeight w:val="284"/>
              </w:trPr>
              <w:tc>
                <w:tcPr>
                  <w:tcW w:w="2090" w:type="dxa"/>
                  <w:shd w:val="clear" w:color="auto" w:fill="D9D9D9" w:themeFill="background1" w:themeFillShade="D9"/>
                </w:tcPr>
                <w:p w:rsidR="008D5DFC" w:rsidRPr="00291E0E" w:rsidRDefault="008D5DFC" w:rsidP="00B35C2A">
                  <w:pPr>
                    <w:pStyle w:val="TabelleKopfmitte"/>
                  </w:pPr>
                  <w:r w:rsidRPr="00291E0E">
                    <w:t>Lösung</w:t>
                  </w:r>
                </w:p>
              </w:tc>
            </w:tr>
          </w:tbl>
          <w:p w:rsidR="008D5DFC" w:rsidRPr="00291E0E" w:rsidRDefault="008D5DFC" w:rsidP="00B35C2A"/>
        </w:tc>
      </w:tr>
    </w:tbl>
    <w:p w:rsidR="008D5DFC" w:rsidRPr="00291E0E" w:rsidRDefault="008D5DFC" w:rsidP="008D5DFC">
      <w:pPr>
        <w:rPr>
          <w:noProof/>
          <w:sz w:val="24"/>
          <w:lang w:eastAsia="de-DE"/>
        </w:rPr>
      </w:pPr>
      <w:r w:rsidRPr="00291E0E">
        <w:rPr>
          <w:noProof/>
          <w:sz w:val="24"/>
          <w:lang w:eastAsia="de-DE"/>
        </w:rPr>
        <w:drawing>
          <wp:anchor distT="0" distB="0" distL="114300" distR="114300" simplePos="0" relativeHeight="251665408" behindDoc="0" locked="0" layoutInCell="0" allowOverlap="1" wp14:anchorId="2775786B" wp14:editId="6099649B">
            <wp:simplePos x="0" y="0"/>
            <wp:positionH relativeFrom="rightMargin">
              <wp:posOffset>1204684</wp:posOffset>
            </wp:positionH>
            <wp:positionV relativeFrom="paragraph">
              <wp:posOffset>191770</wp:posOffset>
            </wp:positionV>
            <wp:extent cx="345440" cy="323850"/>
            <wp:effectExtent l="0" t="0" r="0" b="0"/>
            <wp:wrapNone/>
            <wp:docPr id="97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E0E">
        <w:rPr>
          <w:noProof/>
          <w:sz w:val="24"/>
          <w:lang w:eastAsia="de-DE"/>
        </w:rPr>
        <w:drawing>
          <wp:anchor distT="0" distB="0" distL="114300" distR="114300" simplePos="0" relativeHeight="251666432" behindDoc="0" locked="0" layoutInCell="0" allowOverlap="1" wp14:anchorId="77B57B70" wp14:editId="084D7A37">
            <wp:simplePos x="0" y="0"/>
            <wp:positionH relativeFrom="rightMargin">
              <wp:posOffset>833388</wp:posOffset>
            </wp:positionH>
            <wp:positionV relativeFrom="paragraph">
              <wp:posOffset>191770</wp:posOffset>
            </wp:positionV>
            <wp:extent cx="323850" cy="323850"/>
            <wp:effectExtent l="0" t="0" r="0" b="0"/>
            <wp:wrapNone/>
            <wp:docPr id="97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5DFC" w:rsidRPr="00291E0E" w:rsidRDefault="008D5DFC" w:rsidP="008D5DFC">
      <w:r w:rsidRPr="00291E0E">
        <w:rPr>
          <w:b/>
        </w:rPr>
        <w:t>Aufgabe:</w:t>
      </w:r>
      <w:r w:rsidRPr="00291E0E">
        <w:t xml:space="preserve"> In den folgenden Abbildungen sind Beschädigungen am </w:t>
      </w:r>
      <w:r w:rsidRPr="00291E0E">
        <w:rPr>
          <w:noProof/>
          <w:sz w:val="24"/>
          <w:lang w:eastAsia="de-DE"/>
        </w:rPr>
        <w:drawing>
          <wp:anchor distT="0" distB="0" distL="114300" distR="114300" simplePos="0" relativeHeight="251664384" behindDoc="0" locked="0" layoutInCell="0" allowOverlap="1" wp14:anchorId="1F5653A5" wp14:editId="4DD3953E">
            <wp:simplePos x="0" y="0"/>
            <wp:positionH relativeFrom="rightMargin">
              <wp:posOffset>107950</wp:posOffset>
            </wp:positionH>
            <wp:positionV relativeFrom="paragraph">
              <wp:posOffset>0</wp:posOffset>
            </wp:positionV>
            <wp:extent cx="658495" cy="323850"/>
            <wp:effectExtent l="0" t="0" r="8255" b="0"/>
            <wp:wrapNone/>
            <wp:docPr id="97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E0E">
        <w:t>Reifen dargestellt. Ordnen Sie den Abbildungen die richtige Beschädigung</w:t>
      </w:r>
      <w:r w:rsidR="005E16FF">
        <w:t xml:space="preserve"> zu</w:t>
      </w:r>
      <w:r w:rsidRPr="00291E0E">
        <w:t>:</w:t>
      </w:r>
    </w:p>
    <w:p w:rsidR="008D5DFC" w:rsidRPr="00291E0E" w:rsidRDefault="008D5DFC" w:rsidP="004F5D85">
      <w:pPr>
        <w:pStyle w:val="Listenabsatz"/>
        <w:numPr>
          <w:ilvl w:val="0"/>
          <w:numId w:val="24"/>
        </w:numPr>
        <w:tabs>
          <w:tab w:val="left" w:pos="5970"/>
        </w:tabs>
      </w:pPr>
      <w:r w:rsidRPr="00291E0E">
        <w:t>Abriss der Lauffläche</w:t>
      </w:r>
    </w:p>
    <w:p w:rsidR="008D5DFC" w:rsidRPr="00291E0E" w:rsidRDefault="008D5DFC" w:rsidP="004F5D85">
      <w:pPr>
        <w:pStyle w:val="Listenabsatz"/>
        <w:numPr>
          <w:ilvl w:val="0"/>
          <w:numId w:val="24"/>
        </w:numPr>
        <w:tabs>
          <w:tab w:val="left" w:pos="5970"/>
        </w:tabs>
      </w:pPr>
      <w:r w:rsidRPr="00291E0E">
        <w:t>Stärkerer Reifenverschleiß in der Profilmitte</w:t>
      </w:r>
    </w:p>
    <w:p w:rsidR="008D5DFC" w:rsidRPr="00291E0E" w:rsidRDefault="008D5DFC" w:rsidP="004F5D85">
      <w:pPr>
        <w:pStyle w:val="Listenabsatz"/>
        <w:numPr>
          <w:ilvl w:val="0"/>
          <w:numId w:val="24"/>
        </w:numPr>
        <w:tabs>
          <w:tab w:val="left" w:pos="5970"/>
        </w:tabs>
      </w:pPr>
      <w:r w:rsidRPr="00291E0E">
        <w:t>Reifen einseitig abgefahren</w:t>
      </w:r>
    </w:p>
    <w:p w:rsidR="008D5DFC" w:rsidRPr="00291E0E" w:rsidRDefault="008D5DFC" w:rsidP="004F5D85">
      <w:pPr>
        <w:pStyle w:val="Listenabsatz"/>
        <w:numPr>
          <w:ilvl w:val="0"/>
          <w:numId w:val="24"/>
        </w:numPr>
        <w:tabs>
          <w:tab w:val="left" w:pos="5970"/>
        </w:tabs>
      </w:pPr>
      <w:r w:rsidRPr="00291E0E">
        <w:t>Fremdkörper in der Lauffläche</w:t>
      </w:r>
    </w:p>
    <w:p w:rsidR="008D5DFC" w:rsidRPr="00291E0E" w:rsidRDefault="008D5DFC" w:rsidP="004F5D85">
      <w:pPr>
        <w:pStyle w:val="Listenabsatz"/>
        <w:numPr>
          <w:ilvl w:val="0"/>
          <w:numId w:val="24"/>
        </w:numPr>
        <w:tabs>
          <w:tab w:val="left" w:pos="5970"/>
        </w:tabs>
      </w:pPr>
      <w:r w:rsidRPr="00291E0E">
        <w:t>Stärkerer Reifenverschleiß auf beiden Seiten der Laufflächen</w:t>
      </w:r>
    </w:p>
    <w:p w:rsidR="008D5DFC" w:rsidRPr="00291E0E" w:rsidRDefault="008D5DFC" w:rsidP="004F5D85">
      <w:pPr>
        <w:pStyle w:val="Listenabsatz"/>
        <w:numPr>
          <w:ilvl w:val="0"/>
          <w:numId w:val="24"/>
        </w:numPr>
        <w:tabs>
          <w:tab w:val="left" w:pos="5970"/>
        </w:tabs>
      </w:pPr>
      <w:proofErr w:type="spellStart"/>
      <w:r w:rsidRPr="00291E0E">
        <w:t>K</w:t>
      </w:r>
      <w:r w:rsidR="00EC4788">
        <w:t>arkassenbruch</w:t>
      </w:r>
      <w:proofErr w:type="spellEnd"/>
      <w:r w:rsidR="00EC4788">
        <w:t xml:space="preserve"> in der Seitenwand</w:t>
      </w:r>
      <w:r w:rsidRPr="00291E0E">
        <w:t>/Reifenverschleiß an der Reifenschulter</w:t>
      </w:r>
    </w:p>
    <w:p w:rsidR="008D5DFC" w:rsidRPr="00291E0E" w:rsidRDefault="008D5DFC" w:rsidP="008D5DFC">
      <w:pPr>
        <w:tabs>
          <w:tab w:val="left" w:pos="5970"/>
        </w:tabs>
      </w:pPr>
    </w:p>
    <w:tbl>
      <w:tblPr>
        <w:tblStyle w:val="Tabellenraster"/>
        <w:tblW w:w="8109" w:type="dxa"/>
        <w:tblInd w:w="108" w:type="dxa"/>
        <w:tblLayout w:type="fixed"/>
        <w:tblCellMar>
          <w:top w:w="57" w:type="dxa"/>
          <w:bottom w:w="57" w:type="dxa"/>
        </w:tblCellMar>
        <w:tblLook w:val="04A0" w:firstRow="1" w:lastRow="0" w:firstColumn="1" w:lastColumn="0" w:noHBand="0" w:noVBand="1"/>
      </w:tblPr>
      <w:tblGrid>
        <w:gridCol w:w="3715"/>
        <w:gridCol w:w="4394"/>
      </w:tblGrid>
      <w:tr w:rsidR="008D5DFC" w:rsidRPr="00291E0E" w:rsidTr="00B35C2A">
        <w:tc>
          <w:tcPr>
            <w:tcW w:w="3715" w:type="dxa"/>
            <w:shd w:val="clear" w:color="auto" w:fill="D9D9D9" w:themeFill="background1" w:themeFillShade="D9"/>
          </w:tcPr>
          <w:p w:rsidR="008D5DFC" w:rsidRPr="00291E0E" w:rsidRDefault="008D5DFC" w:rsidP="00B35C2A">
            <w:pPr>
              <w:pStyle w:val="TabelleKopflinks"/>
            </w:pPr>
            <w:r w:rsidRPr="00291E0E">
              <w:t>Fehlerbild</w:t>
            </w:r>
          </w:p>
        </w:tc>
        <w:tc>
          <w:tcPr>
            <w:tcW w:w="4394" w:type="dxa"/>
            <w:shd w:val="clear" w:color="auto" w:fill="D9D9D9" w:themeFill="background1" w:themeFillShade="D9"/>
          </w:tcPr>
          <w:p w:rsidR="008D5DFC" w:rsidRPr="00291E0E" w:rsidRDefault="008D5DFC" w:rsidP="00B35C2A">
            <w:pPr>
              <w:pStyle w:val="TabelleKopflinks"/>
            </w:pPr>
            <w:r w:rsidRPr="00291E0E">
              <w:t>Beschädigung</w:t>
            </w:r>
          </w:p>
        </w:tc>
      </w:tr>
      <w:tr w:rsidR="008D5DFC" w:rsidRPr="00291E0E" w:rsidTr="00B35C2A">
        <w:tc>
          <w:tcPr>
            <w:tcW w:w="3715" w:type="dxa"/>
          </w:tcPr>
          <w:p w:rsidR="008D5DFC" w:rsidRPr="00291E0E" w:rsidRDefault="008D5DFC" w:rsidP="00B35C2A">
            <w:pPr>
              <w:pStyle w:val="Textkrper"/>
              <w:jc w:val="center"/>
            </w:pPr>
            <w:r>
              <w:rPr>
                <w:noProof/>
              </w:rPr>
              <w:drawing>
                <wp:inline distT="0" distB="0" distL="0" distR="0" wp14:anchorId="49113D1F" wp14:editId="3562A0AF">
                  <wp:extent cx="1800000" cy="1208926"/>
                  <wp:effectExtent l="0" t="0" r="0" b="0"/>
                  <wp:docPr id="975" name="Grafik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00000" cy="1208926"/>
                          </a:xfrm>
                          <a:prstGeom prst="rect">
                            <a:avLst/>
                          </a:prstGeom>
                          <a:noFill/>
                          <a:ln>
                            <a:noFill/>
                          </a:ln>
                        </pic:spPr>
                      </pic:pic>
                    </a:graphicData>
                  </a:graphic>
                </wp:inline>
              </w:drawing>
            </w:r>
          </w:p>
        </w:tc>
        <w:tc>
          <w:tcPr>
            <w:tcW w:w="4394" w:type="dxa"/>
          </w:tcPr>
          <w:p w:rsidR="008D5DFC" w:rsidRPr="00291E0E" w:rsidRDefault="008D5DFC" w:rsidP="00B35C2A">
            <w:pPr>
              <w:pStyle w:val="Textkrper"/>
              <w:jc w:val="left"/>
            </w:pPr>
            <w:r w:rsidRPr="00291E0E">
              <w:t>Stärkerer Reifenverschleiß auf beiden Seiten der Laufflächen</w:t>
            </w:r>
          </w:p>
        </w:tc>
      </w:tr>
      <w:tr w:rsidR="008D5DFC" w:rsidRPr="00291E0E" w:rsidTr="00B35C2A">
        <w:tc>
          <w:tcPr>
            <w:tcW w:w="3715" w:type="dxa"/>
          </w:tcPr>
          <w:p w:rsidR="008D5DFC" w:rsidRPr="00291E0E" w:rsidRDefault="008D5DFC" w:rsidP="00B35C2A">
            <w:pPr>
              <w:pStyle w:val="Textkrper"/>
              <w:jc w:val="center"/>
            </w:pPr>
            <w:r w:rsidRPr="002A3382">
              <w:rPr>
                <w:noProof/>
              </w:rPr>
              <w:drawing>
                <wp:inline distT="0" distB="0" distL="0" distR="0" wp14:anchorId="23BB2BEC" wp14:editId="5E90C81C">
                  <wp:extent cx="1239277" cy="1852654"/>
                  <wp:effectExtent l="0" t="0" r="0" b="0"/>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37699" cy="1850294"/>
                          </a:xfrm>
                          <a:prstGeom prst="rect">
                            <a:avLst/>
                          </a:prstGeom>
                          <a:noFill/>
                          <a:ln>
                            <a:noFill/>
                          </a:ln>
                        </pic:spPr>
                      </pic:pic>
                    </a:graphicData>
                  </a:graphic>
                </wp:inline>
              </w:drawing>
            </w:r>
          </w:p>
        </w:tc>
        <w:tc>
          <w:tcPr>
            <w:tcW w:w="4394" w:type="dxa"/>
          </w:tcPr>
          <w:p w:rsidR="008D5DFC" w:rsidRPr="00291E0E" w:rsidRDefault="008D5DFC" w:rsidP="00B35C2A">
            <w:pPr>
              <w:pStyle w:val="Textkrper"/>
              <w:jc w:val="left"/>
            </w:pPr>
            <w:r w:rsidRPr="00291E0E">
              <w:t>Stärkerer Reifenverschleiß in der Profilmitte</w:t>
            </w:r>
          </w:p>
        </w:tc>
      </w:tr>
      <w:tr w:rsidR="008D5DFC" w:rsidRPr="00291E0E" w:rsidTr="00B35C2A">
        <w:tc>
          <w:tcPr>
            <w:tcW w:w="3715" w:type="dxa"/>
          </w:tcPr>
          <w:p w:rsidR="008D5DFC" w:rsidRDefault="00820ED6" w:rsidP="00B35C2A">
            <w:pPr>
              <w:pStyle w:val="Textkrper"/>
              <w:jc w:val="center"/>
            </w:pPr>
            <w:r>
              <w:rPr>
                <w:noProof/>
              </w:rPr>
              <w:drawing>
                <wp:inline distT="0" distB="0" distL="0" distR="0" wp14:anchorId="4716F517" wp14:editId="56C54FE4">
                  <wp:extent cx="1689811" cy="1123665"/>
                  <wp:effectExtent l="0" t="0" r="5715" b="635"/>
                  <wp:docPr id="1909" name="Grafik 1909" descr="Reifenschaden, einseitig abgenut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ifenschaden, einseitig abgenutz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92177" cy="1125238"/>
                          </a:xfrm>
                          <a:prstGeom prst="rect">
                            <a:avLst/>
                          </a:prstGeom>
                          <a:noFill/>
                          <a:ln>
                            <a:noFill/>
                          </a:ln>
                        </pic:spPr>
                      </pic:pic>
                    </a:graphicData>
                  </a:graphic>
                </wp:inline>
              </w:drawing>
            </w:r>
          </w:p>
          <w:p w:rsidR="003D089B" w:rsidRPr="00291E0E" w:rsidRDefault="003D089B" w:rsidP="00B35C2A">
            <w:pPr>
              <w:pStyle w:val="Textkrper"/>
              <w:jc w:val="center"/>
            </w:pPr>
          </w:p>
        </w:tc>
        <w:tc>
          <w:tcPr>
            <w:tcW w:w="4394" w:type="dxa"/>
          </w:tcPr>
          <w:p w:rsidR="008D5DFC" w:rsidRPr="00291E0E" w:rsidRDefault="008D5DFC" w:rsidP="00B35C2A">
            <w:pPr>
              <w:pStyle w:val="Textkrper"/>
              <w:jc w:val="left"/>
            </w:pPr>
            <w:r w:rsidRPr="00291E0E">
              <w:t>Reifen einseitig abgefahren</w:t>
            </w:r>
          </w:p>
        </w:tc>
      </w:tr>
      <w:tr w:rsidR="008D5DFC" w:rsidRPr="00291E0E" w:rsidTr="00B35C2A">
        <w:tc>
          <w:tcPr>
            <w:tcW w:w="3715" w:type="dxa"/>
          </w:tcPr>
          <w:p w:rsidR="008D5DFC" w:rsidRPr="00291E0E" w:rsidRDefault="00A53A9F" w:rsidP="00B35C2A">
            <w:pPr>
              <w:pStyle w:val="Textkrper"/>
              <w:jc w:val="center"/>
            </w:pPr>
            <w:r>
              <w:rPr>
                <w:noProof/>
              </w:rPr>
              <w:lastRenderedPageBreak/>
              <w:drawing>
                <wp:inline distT="0" distB="0" distL="0" distR="0" wp14:anchorId="5342649D" wp14:editId="351AC91B">
                  <wp:extent cx="1969651" cy="1536192"/>
                  <wp:effectExtent l="0" t="0" r="0" b="6985"/>
                  <wp:docPr id="1915" name="Grafik 1915" descr="cid:image001.png@01D3B0A9.C02CF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id:image001.png@01D3B0A9.C02CF610"/>
                          <pic:cNvPicPr>
                            <a:picLocks noChangeAspect="1" noChangeArrowheads="1"/>
                          </pic:cNvPicPr>
                        </pic:nvPicPr>
                        <pic:blipFill>
                          <a:blip r:embed="rId185" r:link="rId186">
                            <a:extLst>
                              <a:ext uri="{28A0092B-C50C-407E-A947-70E740481C1C}">
                                <a14:useLocalDpi xmlns:a14="http://schemas.microsoft.com/office/drawing/2010/main" val="0"/>
                              </a:ext>
                            </a:extLst>
                          </a:blip>
                          <a:srcRect/>
                          <a:stretch>
                            <a:fillRect/>
                          </a:stretch>
                        </pic:blipFill>
                        <pic:spPr bwMode="auto">
                          <a:xfrm>
                            <a:off x="0" y="0"/>
                            <a:ext cx="1969919" cy="1536401"/>
                          </a:xfrm>
                          <a:prstGeom prst="rect">
                            <a:avLst/>
                          </a:prstGeom>
                          <a:noFill/>
                          <a:ln>
                            <a:noFill/>
                          </a:ln>
                        </pic:spPr>
                      </pic:pic>
                    </a:graphicData>
                  </a:graphic>
                </wp:inline>
              </w:drawing>
            </w:r>
          </w:p>
        </w:tc>
        <w:tc>
          <w:tcPr>
            <w:tcW w:w="4394" w:type="dxa"/>
          </w:tcPr>
          <w:p w:rsidR="008D5DFC" w:rsidRPr="00291E0E" w:rsidRDefault="008D5DFC" w:rsidP="00B35C2A">
            <w:pPr>
              <w:pStyle w:val="Textkrper"/>
              <w:jc w:val="left"/>
            </w:pPr>
            <w:r w:rsidRPr="00291E0E">
              <w:t>Fremdkörper in der Lauffläche</w:t>
            </w:r>
          </w:p>
        </w:tc>
      </w:tr>
      <w:tr w:rsidR="008D5DFC" w:rsidRPr="00291E0E" w:rsidTr="00B35C2A">
        <w:tc>
          <w:tcPr>
            <w:tcW w:w="3715" w:type="dxa"/>
          </w:tcPr>
          <w:p w:rsidR="008D5DFC" w:rsidRPr="00291E0E" w:rsidRDefault="008D5DFC" w:rsidP="00B35C2A">
            <w:pPr>
              <w:pStyle w:val="Textkrper"/>
              <w:jc w:val="center"/>
            </w:pPr>
            <w:r w:rsidRPr="009C1EEC">
              <w:rPr>
                <w:noProof/>
              </w:rPr>
              <w:drawing>
                <wp:inline distT="0" distB="0" distL="0" distR="0" wp14:anchorId="5CD81E26" wp14:editId="6A098EDD">
                  <wp:extent cx="1656000" cy="3468478"/>
                  <wp:effectExtent l="0" t="0" r="1905" b="0"/>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56000" cy="3468478"/>
                          </a:xfrm>
                          <a:prstGeom prst="rect">
                            <a:avLst/>
                          </a:prstGeom>
                          <a:noFill/>
                          <a:ln>
                            <a:noFill/>
                          </a:ln>
                        </pic:spPr>
                      </pic:pic>
                    </a:graphicData>
                  </a:graphic>
                </wp:inline>
              </w:drawing>
            </w:r>
          </w:p>
        </w:tc>
        <w:tc>
          <w:tcPr>
            <w:tcW w:w="4394" w:type="dxa"/>
          </w:tcPr>
          <w:p w:rsidR="008D5DFC" w:rsidRPr="00291E0E" w:rsidRDefault="008D5DFC" w:rsidP="00B35C2A">
            <w:pPr>
              <w:pStyle w:val="Textkrper"/>
              <w:jc w:val="left"/>
            </w:pPr>
            <w:r w:rsidRPr="00291E0E">
              <w:t>Abriss der Lauffläche</w:t>
            </w:r>
          </w:p>
        </w:tc>
      </w:tr>
      <w:tr w:rsidR="008D5DFC" w:rsidRPr="00291E0E" w:rsidTr="00B35C2A">
        <w:tc>
          <w:tcPr>
            <w:tcW w:w="3715" w:type="dxa"/>
          </w:tcPr>
          <w:p w:rsidR="008D5DFC" w:rsidRDefault="00D34DC1" w:rsidP="00B35C2A">
            <w:pPr>
              <w:pStyle w:val="Textkrper"/>
              <w:jc w:val="center"/>
            </w:pPr>
            <w:r>
              <w:rPr>
                <w:noProof/>
              </w:rPr>
              <w:drawing>
                <wp:inline distT="0" distB="0" distL="0" distR="0" wp14:anchorId="4ECD9680" wp14:editId="40138DD5">
                  <wp:extent cx="2057166" cy="1367942"/>
                  <wp:effectExtent l="0" t="0" r="635" b="3810"/>
                  <wp:docPr id="2049" name="Grafik 2049" descr="Reifenschaden, extrem abgefah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ifenschaden, extrem abgefahre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61151" cy="1370592"/>
                          </a:xfrm>
                          <a:prstGeom prst="rect">
                            <a:avLst/>
                          </a:prstGeom>
                          <a:noFill/>
                          <a:ln>
                            <a:noFill/>
                          </a:ln>
                        </pic:spPr>
                      </pic:pic>
                    </a:graphicData>
                  </a:graphic>
                </wp:inline>
              </w:drawing>
            </w:r>
          </w:p>
          <w:p w:rsidR="003D089B" w:rsidRPr="003D089B" w:rsidRDefault="003D089B" w:rsidP="00B35C2A">
            <w:pPr>
              <w:pStyle w:val="Textkrper"/>
              <w:jc w:val="center"/>
              <w:rPr>
                <w:sz w:val="16"/>
                <w:szCs w:val="16"/>
              </w:rPr>
            </w:pPr>
          </w:p>
        </w:tc>
        <w:tc>
          <w:tcPr>
            <w:tcW w:w="4394" w:type="dxa"/>
          </w:tcPr>
          <w:p w:rsidR="008D5DFC" w:rsidRPr="00291E0E" w:rsidRDefault="008D5DFC" w:rsidP="00B35C2A">
            <w:pPr>
              <w:pStyle w:val="Textkrper"/>
              <w:jc w:val="left"/>
            </w:pPr>
            <w:proofErr w:type="spellStart"/>
            <w:r w:rsidRPr="00291E0E">
              <w:t>K</w:t>
            </w:r>
            <w:r w:rsidR="00EC4788">
              <w:t>arkassenbruch</w:t>
            </w:r>
            <w:proofErr w:type="spellEnd"/>
            <w:r w:rsidR="00EC4788">
              <w:t xml:space="preserve"> in der Seite</w:t>
            </w:r>
            <w:r w:rsidR="00EC4788">
              <w:t>n</w:t>
            </w:r>
            <w:r w:rsidR="00EC4788">
              <w:t>wand/</w:t>
            </w:r>
            <w:r w:rsidRPr="00291E0E">
              <w:t>Reifenverschleiß an der Reifenschulter</w:t>
            </w:r>
          </w:p>
        </w:tc>
      </w:tr>
    </w:tbl>
    <w:p w:rsidR="008D5DFC" w:rsidRPr="00291E0E" w:rsidRDefault="008D5DFC" w:rsidP="008D5DFC">
      <w:pPr>
        <w:tabs>
          <w:tab w:val="left" w:pos="5970"/>
        </w:tabs>
      </w:pPr>
    </w:p>
    <w:p w:rsidR="00C85064" w:rsidRDefault="00C85064">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D5DFC" w:rsidRPr="00291E0E"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lastRenderedPageBreak/>
              <w:br w:type="page"/>
              <w:t>Lernfeld</w:t>
            </w:r>
          </w:p>
          <w:p w:rsidR="008D5DFC" w:rsidRPr="00291E0E" w:rsidRDefault="008D5DFC" w:rsidP="00B35C2A">
            <w:pPr>
              <w:pStyle w:val="TabelleKopflinks"/>
            </w:pPr>
            <w:r w:rsidRPr="00291E0E">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t>Titel</w:t>
            </w:r>
          </w:p>
          <w:p w:rsidR="008D5DFC" w:rsidRPr="00291E0E" w:rsidRDefault="00736C79" w:rsidP="00D9206B">
            <w:pPr>
              <w:pStyle w:val="TabelleKopflinks"/>
            </w:pPr>
            <w:r>
              <w:t>Planen und Entscheiden –</w:t>
            </w:r>
            <w:r w:rsidR="00D9206B">
              <w:t xml:space="preserve"> </w:t>
            </w:r>
            <w:r w:rsidR="008D5DFC">
              <w:t xml:space="preserve">Reifenverschleiß </w:t>
            </w:r>
            <w:r w:rsidR="00D9206B">
              <w:t>nach Fehlerbild benennen</w:t>
            </w:r>
          </w:p>
        </w:tc>
        <w:tc>
          <w:tcPr>
            <w:tcW w:w="188" w:type="dxa"/>
            <w:vMerge w:val="restart"/>
            <w:tcBorders>
              <w:top w:val="nil"/>
              <w:left w:val="single" w:sz="4" w:space="0" w:color="auto"/>
              <w:bottom w:val="nil"/>
              <w:right w:val="single" w:sz="4" w:space="0" w:color="auto"/>
            </w:tcBorders>
            <w:shd w:val="clear" w:color="auto" w:fill="FFFFFF"/>
          </w:tcPr>
          <w:p w:rsidR="008D5DFC" w:rsidRPr="00291E0E" w:rsidRDefault="008D5DFC" w:rsidP="00B35C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8D5DFC" w:rsidRPr="00291E0E" w:rsidRDefault="008D5DFC" w:rsidP="008978E3">
            <w:pPr>
              <w:pStyle w:val="TabelleKopfmitte"/>
              <w:rPr>
                <w:rFonts w:eastAsia="Calibri"/>
              </w:rPr>
            </w:pPr>
            <w:r>
              <w:t>FZT</w:t>
            </w:r>
            <w:r w:rsidR="008978E3">
              <w:t xml:space="preserve"> </w:t>
            </w:r>
            <w:r w:rsidR="007317DD">
              <w:t>01.</w:t>
            </w:r>
            <w:r w:rsidR="008978E3">
              <w:t>0</w:t>
            </w:r>
            <w:r w:rsidR="004E62CD">
              <w:t>1.</w:t>
            </w:r>
            <w:r w:rsidR="00D9206B">
              <w:t>0</w:t>
            </w:r>
            <w:r w:rsidR="008978E3">
              <w:t>3</w:t>
            </w:r>
            <w:r w:rsidR="00D9206B">
              <w:t>.03</w:t>
            </w:r>
          </w:p>
        </w:tc>
      </w:tr>
      <w:tr w:rsidR="008D5DFC" w:rsidRPr="00EC4788" w:rsidTr="00B35C2A">
        <w:tc>
          <w:tcPr>
            <w:tcW w:w="7348" w:type="dxa"/>
            <w:gridSpan w:val="3"/>
            <w:tcBorders>
              <w:left w:val="single" w:sz="4" w:space="0" w:color="auto"/>
              <w:bottom w:val="single" w:sz="4" w:space="0" w:color="auto"/>
              <w:right w:val="single" w:sz="4" w:space="0" w:color="auto"/>
            </w:tcBorders>
            <w:shd w:val="clear" w:color="auto" w:fill="auto"/>
            <w:hideMark/>
          </w:tcPr>
          <w:p w:rsidR="008D5DFC" w:rsidRPr="00EC4788" w:rsidRDefault="008D5DFC" w:rsidP="00B35C2A">
            <w:pPr>
              <w:pStyle w:val="Tabelle6pt"/>
            </w:pPr>
            <w:r w:rsidRPr="00EC4788">
              <w:t>Kompetenzbereiche:</w:t>
            </w:r>
          </w:p>
          <w:p w:rsidR="008D5DFC" w:rsidRPr="00EC4788" w:rsidRDefault="008D5DFC" w:rsidP="00B35C2A">
            <w:pPr>
              <w:pStyle w:val="Kopf8ptafz"/>
            </w:pPr>
            <w:r w:rsidRPr="00EC4788">
              <w:rPr>
                <w:szCs w:val="16"/>
              </w:rPr>
              <w:t>Ich kann Prüfkriterien entsprechend eines Auftrags anwenden.</w:t>
            </w:r>
          </w:p>
          <w:p w:rsidR="008D5DFC" w:rsidRPr="00EC4788" w:rsidRDefault="008D5DFC" w:rsidP="00B35C2A">
            <w:pPr>
              <w:pStyle w:val="Kopf8ptafz"/>
            </w:pPr>
            <w:r w:rsidRPr="00EC4788">
              <w:rPr>
                <w:szCs w:val="16"/>
              </w:rPr>
              <w:t>Ich kann Baugruppen, von denen Gefahren ausgehen, erkennen.</w:t>
            </w:r>
          </w:p>
          <w:p w:rsidR="008D5DFC" w:rsidRPr="00D6083E" w:rsidRDefault="008D5DFC" w:rsidP="00B35C2A">
            <w:pPr>
              <w:pStyle w:val="Kopf8ptafz"/>
              <w:rPr>
                <w:i/>
              </w:rPr>
            </w:pPr>
            <w:r w:rsidRPr="00D6083E">
              <w:rPr>
                <w:rFonts w:cstheme="minorHAnsi"/>
                <w:i/>
                <w:szCs w:val="16"/>
              </w:rPr>
              <w:t>Ich kann mich mit Problemen auseinandersetzen.</w:t>
            </w:r>
          </w:p>
        </w:tc>
        <w:tc>
          <w:tcPr>
            <w:tcW w:w="188" w:type="dxa"/>
            <w:vMerge/>
            <w:tcBorders>
              <w:left w:val="single" w:sz="4" w:space="0" w:color="auto"/>
              <w:bottom w:val="nil"/>
              <w:right w:val="nil"/>
            </w:tcBorders>
            <w:vAlign w:val="center"/>
            <w:hideMark/>
          </w:tcPr>
          <w:p w:rsidR="008D5DFC" w:rsidRPr="00EC4788" w:rsidRDefault="008D5DFC" w:rsidP="00B35C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D5DFC" w:rsidRPr="00EC4788" w:rsidTr="00B35C2A">
              <w:trPr>
                <w:trHeight w:val="284"/>
              </w:trPr>
              <w:tc>
                <w:tcPr>
                  <w:tcW w:w="2090" w:type="dxa"/>
                  <w:shd w:val="clear" w:color="auto" w:fill="auto"/>
                </w:tcPr>
                <w:p w:rsidR="008D5DFC" w:rsidRPr="00EC4788" w:rsidRDefault="008D5DFC" w:rsidP="00B35C2A">
                  <w:pPr>
                    <w:pStyle w:val="Textkrpermitte"/>
                  </w:pPr>
                  <w:proofErr w:type="spellStart"/>
                  <w:r w:rsidRPr="00EC4788">
                    <w:t>LernPROJEKT</w:t>
                  </w:r>
                  <w:proofErr w:type="spellEnd"/>
                </w:p>
              </w:tc>
            </w:tr>
            <w:tr w:rsidR="008D5DFC" w:rsidRPr="00EC4788" w:rsidTr="00B35C2A">
              <w:trPr>
                <w:trHeight w:val="284"/>
              </w:trPr>
              <w:tc>
                <w:tcPr>
                  <w:tcW w:w="2090" w:type="dxa"/>
                  <w:tcBorders>
                    <w:bottom w:val="single" w:sz="4" w:space="0" w:color="auto"/>
                  </w:tcBorders>
                  <w:shd w:val="clear" w:color="auto" w:fill="auto"/>
                </w:tcPr>
                <w:p w:rsidR="008D5DFC" w:rsidRPr="00EC4788" w:rsidRDefault="008D5DFC" w:rsidP="00B35C2A">
                  <w:pPr>
                    <w:pStyle w:val="Textkrpermitte"/>
                  </w:pPr>
                  <w:proofErr w:type="spellStart"/>
                  <w:r w:rsidRPr="00EC4788">
                    <w:t>LernTHEMA</w:t>
                  </w:r>
                  <w:proofErr w:type="spellEnd"/>
                </w:p>
              </w:tc>
            </w:tr>
            <w:tr w:rsidR="008D5DFC" w:rsidRPr="00EC4788" w:rsidTr="00B35C2A">
              <w:trPr>
                <w:trHeight w:val="284"/>
              </w:trPr>
              <w:tc>
                <w:tcPr>
                  <w:tcW w:w="2090" w:type="dxa"/>
                  <w:tcBorders>
                    <w:bottom w:val="nil"/>
                  </w:tcBorders>
                  <w:shd w:val="clear" w:color="auto" w:fill="D9D9D9" w:themeFill="background1" w:themeFillShade="D9"/>
                </w:tcPr>
                <w:p w:rsidR="008D5DFC" w:rsidRPr="00EC4788" w:rsidRDefault="008D5DFC" w:rsidP="00B35C2A">
                  <w:pPr>
                    <w:pStyle w:val="TabelleKopfmitte"/>
                  </w:pPr>
                  <w:proofErr w:type="spellStart"/>
                  <w:r w:rsidRPr="00EC4788">
                    <w:t>LernSCHRITT</w:t>
                  </w:r>
                  <w:proofErr w:type="spellEnd"/>
                </w:p>
              </w:tc>
            </w:tr>
          </w:tbl>
          <w:p w:rsidR="008D5DFC" w:rsidRPr="00EC4788" w:rsidRDefault="008D5DFC" w:rsidP="00B35C2A"/>
        </w:tc>
      </w:tr>
      <w:tr w:rsidR="008D5DFC" w:rsidRPr="00EC4788" w:rsidTr="00B35C2A">
        <w:trPr>
          <w:trHeight w:val="149"/>
        </w:trPr>
        <w:tc>
          <w:tcPr>
            <w:tcW w:w="7348" w:type="dxa"/>
            <w:gridSpan w:val="3"/>
            <w:tcBorders>
              <w:top w:val="single" w:sz="4" w:space="0" w:color="auto"/>
              <w:left w:val="nil"/>
              <w:right w:val="nil"/>
            </w:tcBorders>
          </w:tcPr>
          <w:p w:rsidR="008D5DFC" w:rsidRPr="00EC4788" w:rsidRDefault="008D5DFC" w:rsidP="00B35C2A"/>
        </w:tc>
        <w:tc>
          <w:tcPr>
            <w:tcW w:w="196" w:type="dxa"/>
            <w:gridSpan w:val="2"/>
            <w:tcBorders>
              <w:top w:val="nil"/>
              <w:left w:val="nil"/>
              <w:right w:val="nil"/>
            </w:tcBorders>
          </w:tcPr>
          <w:p w:rsidR="008D5DFC" w:rsidRPr="00EC4788" w:rsidRDefault="008D5DFC" w:rsidP="00B35C2A"/>
        </w:tc>
        <w:tc>
          <w:tcPr>
            <w:tcW w:w="2095" w:type="dxa"/>
            <w:tcBorders>
              <w:top w:val="single" w:sz="4" w:space="0" w:color="auto"/>
              <w:left w:val="nil"/>
              <w:right w:val="nil"/>
            </w:tcBorders>
          </w:tcPr>
          <w:p w:rsidR="008D5DFC" w:rsidRPr="00EC4788" w:rsidRDefault="008D5DFC" w:rsidP="00B35C2A"/>
        </w:tc>
      </w:tr>
      <w:tr w:rsidR="008D5DFC" w:rsidRPr="00EC4788" w:rsidTr="00B35C2A">
        <w:trPr>
          <w:trHeight w:val="443"/>
        </w:trPr>
        <w:tc>
          <w:tcPr>
            <w:tcW w:w="4818" w:type="dxa"/>
            <w:gridSpan w:val="2"/>
            <w:vMerge w:val="restart"/>
            <w:tcBorders>
              <w:left w:val="single" w:sz="4" w:space="0" w:color="auto"/>
              <w:right w:val="single" w:sz="4" w:space="0" w:color="auto"/>
            </w:tcBorders>
          </w:tcPr>
          <w:p w:rsidR="008D5DFC" w:rsidRPr="00EC4788" w:rsidRDefault="008D5DFC" w:rsidP="00B35C2A">
            <w:pPr>
              <w:pStyle w:val="Tabelle6pt"/>
            </w:pPr>
            <w:r w:rsidRPr="00EC4788">
              <w:t>Kompetenzen:</w:t>
            </w:r>
          </w:p>
          <w:p w:rsidR="008D5DFC" w:rsidRPr="00EC4788" w:rsidRDefault="008D5DFC" w:rsidP="00B35C2A">
            <w:pPr>
              <w:pStyle w:val="Kopf8ptafz"/>
            </w:pPr>
            <w:r w:rsidRPr="00EC4788">
              <w:t>Ich kann Verschleißzustände am Reifen mit eigenen Worten b</w:t>
            </w:r>
            <w:r w:rsidRPr="00EC4788">
              <w:t>e</w:t>
            </w:r>
            <w:r w:rsidRPr="00EC4788">
              <w:t>schreiben.</w:t>
            </w:r>
          </w:p>
          <w:p w:rsidR="008D5DFC" w:rsidRPr="00EC4788" w:rsidRDefault="008D5DFC" w:rsidP="00B35C2A">
            <w:pPr>
              <w:pStyle w:val="Kopf8ptafz"/>
            </w:pPr>
            <w:r w:rsidRPr="00EC4788">
              <w:t>Ich kann Verschleißzustände am Reifen fachlich korrekt zuordnen.</w:t>
            </w:r>
          </w:p>
          <w:p w:rsidR="008D5DFC" w:rsidRPr="00EC4788" w:rsidRDefault="008D5DFC" w:rsidP="00B35C2A">
            <w:pPr>
              <w:pStyle w:val="Kopf8ptafz"/>
            </w:pPr>
            <w:r w:rsidRPr="00EC4788">
              <w:t xml:space="preserve">Ich kann in Kontakt mit anderen </w:t>
            </w:r>
            <w:r w:rsidR="00877961" w:rsidRPr="00EC4788">
              <w:t>Schülerinnen</w:t>
            </w:r>
            <w:r w:rsidRPr="00EC4788">
              <w:t xml:space="preserve"> </w:t>
            </w:r>
            <w:r w:rsidR="005A6CF7">
              <w:t xml:space="preserve">und </w:t>
            </w:r>
            <w:r w:rsidR="005A6CF7" w:rsidRPr="00EC4788">
              <w:t>Schüler</w:t>
            </w:r>
            <w:r w:rsidR="005A6CF7">
              <w:t>n</w:t>
            </w:r>
            <w:r w:rsidR="005A6CF7" w:rsidRPr="00EC4788">
              <w:t xml:space="preserve"> </w:t>
            </w:r>
            <w:r w:rsidRPr="00EC4788">
              <w:t>treten.</w:t>
            </w:r>
          </w:p>
          <w:p w:rsidR="008D5DFC" w:rsidRPr="00EC4788" w:rsidRDefault="00736C79" w:rsidP="00B35C2A">
            <w:pPr>
              <w:pStyle w:val="Kopf8ptafz"/>
            </w:pPr>
            <w:r>
              <w:t>Ich kann meine Gedanken mit</w:t>
            </w:r>
            <w:r w:rsidR="008D5DFC" w:rsidRPr="00EC4788">
              <w:t>teilen.</w:t>
            </w:r>
          </w:p>
          <w:p w:rsidR="008D5DFC" w:rsidRPr="00EC4788" w:rsidRDefault="008D5DFC" w:rsidP="00B35C2A">
            <w:pPr>
              <w:pStyle w:val="Kopf8ptafz"/>
            </w:pPr>
            <w:r w:rsidRPr="00EC4788">
              <w:t>Ich kann mir Informationen einholen.</w:t>
            </w:r>
          </w:p>
        </w:tc>
        <w:tc>
          <w:tcPr>
            <w:tcW w:w="4821" w:type="dxa"/>
            <w:gridSpan w:val="4"/>
            <w:tcBorders>
              <w:left w:val="single" w:sz="4" w:space="0" w:color="auto"/>
              <w:right w:val="single" w:sz="4" w:space="0" w:color="auto"/>
            </w:tcBorders>
          </w:tcPr>
          <w:p w:rsidR="008D5DFC" w:rsidRPr="00EC4788" w:rsidRDefault="008D5DFC" w:rsidP="00B35C2A">
            <w:pPr>
              <w:pStyle w:val="Tabelle6pt"/>
            </w:pPr>
            <w:r w:rsidRPr="00EC4788">
              <w:t>Was Sie schon können sollten:</w:t>
            </w:r>
          </w:p>
          <w:p w:rsidR="008D5DFC" w:rsidRPr="00EC4788" w:rsidRDefault="008D5DFC" w:rsidP="00B35C2A">
            <w:pPr>
              <w:pStyle w:val="Kopf8ptafz"/>
            </w:pPr>
            <w:r w:rsidRPr="00EC4788">
              <w:t>Ich kann schon den Aufbau eines Reifens beschreiben.</w:t>
            </w:r>
          </w:p>
          <w:p w:rsidR="008D5DFC" w:rsidRPr="00EC4788" w:rsidRDefault="008D5DFC" w:rsidP="005A6CF7">
            <w:pPr>
              <w:pStyle w:val="Kopf8ptafz"/>
            </w:pPr>
            <w:r w:rsidRPr="00EC4788">
              <w:t xml:space="preserve">Ich kann meine Gedanken anderen </w:t>
            </w:r>
            <w:r w:rsidR="00877961" w:rsidRPr="00EC4788">
              <w:t>Schülerinnen</w:t>
            </w:r>
            <w:r w:rsidRPr="00EC4788">
              <w:t xml:space="preserve"> </w:t>
            </w:r>
            <w:r w:rsidR="005A6CF7">
              <w:t xml:space="preserve">und </w:t>
            </w:r>
            <w:r w:rsidR="005A6CF7" w:rsidRPr="00EC4788">
              <w:t>Schüler</w:t>
            </w:r>
            <w:r w:rsidR="005A6CF7">
              <w:t>n</w:t>
            </w:r>
            <w:r w:rsidR="005A6CF7" w:rsidRPr="00EC4788">
              <w:t xml:space="preserve"> </w:t>
            </w:r>
            <w:r w:rsidRPr="00EC4788">
              <w:t>mitteilen.</w:t>
            </w:r>
          </w:p>
        </w:tc>
      </w:tr>
      <w:tr w:rsidR="008D5DFC" w:rsidRPr="00EC4788" w:rsidTr="00B35C2A">
        <w:trPr>
          <w:trHeight w:val="443"/>
        </w:trPr>
        <w:tc>
          <w:tcPr>
            <w:tcW w:w="4818" w:type="dxa"/>
            <w:gridSpan w:val="2"/>
            <w:vMerge/>
            <w:tcBorders>
              <w:left w:val="single" w:sz="4" w:space="0" w:color="auto"/>
              <w:right w:val="single" w:sz="4" w:space="0" w:color="auto"/>
            </w:tcBorders>
          </w:tcPr>
          <w:p w:rsidR="008D5DFC" w:rsidRPr="00EC4788" w:rsidRDefault="008D5DFC" w:rsidP="00B35C2A">
            <w:pPr>
              <w:pStyle w:val="Tabelle6pt"/>
            </w:pPr>
          </w:p>
        </w:tc>
        <w:tc>
          <w:tcPr>
            <w:tcW w:w="4821" w:type="dxa"/>
            <w:gridSpan w:val="4"/>
            <w:tcBorders>
              <w:left w:val="single" w:sz="4" w:space="0" w:color="auto"/>
              <w:right w:val="single" w:sz="4" w:space="0" w:color="auto"/>
            </w:tcBorders>
          </w:tcPr>
          <w:p w:rsidR="008D5DFC" w:rsidRPr="00EC4788" w:rsidRDefault="008D5DFC" w:rsidP="00B35C2A">
            <w:pPr>
              <w:pStyle w:val="Tabelle6pt"/>
            </w:pPr>
            <w:r w:rsidRPr="00EC4788">
              <w:t>Wofür Sie das benötigen:</w:t>
            </w:r>
          </w:p>
          <w:p w:rsidR="008D5DFC" w:rsidRPr="00EC4788" w:rsidRDefault="008D5DFC" w:rsidP="00200E26">
            <w:pPr>
              <w:pStyle w:val="Kopf8ptafz"/>
            </w:pPr>
            <w:r w:rsidRPr="00EC4788">
              <w:t>Service- und Instandsetzungsarbeiten</w:t>
            </w:r>
          </w:p>
        </w:tc>
      </w:tr>
      <w:tr w:rsidR="008D5DFC" w:rsidRPr="00EC4788" w:rsidTr="00B35C2A">
        <w:trPr>
          <w:trHeight w:val="443"/>
        </w:trPr>
        <w:tc>
          <w:tcPr>
            <w:tcW w:w="4818" w:type="dxa"/>
            <w:gridSpan w:val="2"/>
            <w:vMerge/>
            <w:tcBorders>
              <w:left w:val="single" w:sz="4" w:space="0" w:color="auto"/>
              <w:right w:val="single" w:sz="4" w:space="0" w:color="auto"/>
            </w:tcBorders>
          </w:tcPr>
          <w:p w:rsidR="008D5DFC" w:rsidRPr="00EC4788" w:rsidRDefault="008D5DFC" w:rsidP="00B35C2A">
            <w:pPr>
              <w:pStyle w:val="Tabelle6pt"/>
            </w:pPr>
          </w:p>
        </w:tc>
        <w:tc>
          <w:tcPr>
            <w:tcW w:w="4821" w:type="dxa"/>
            <w:gridSpan w:val="4"/>
            <w:tcBorders>
              <w:left w:val="single" w:sz="4" w:space="0" w:color="auto"/>
              <w:right w:val="single" w:sz="4" w:space="0" w:color="auto"/>
            </w:tcBorders>
          </w:tcPr>
          <w:p w:rsidR="008D5DFC" w:rsidRPr="00EC4788" w:rsidRDefault="008D5DFC" w:rsidP="00B35C2A">
            <w:pPr>
              <w:pStyle w:val="Tabelle6pt"/>
            </w:pPr>
            <w:r w:rsidRPr="00EC4788">
              <w:t>Wie Sie Ihr Können prüfen können:</w:t>
            </w:r>
          </w:p>
          <w:p w:rsidR="008D5DFC" w:rsidRPr="00EC4788" w:rsidRDefault="00B16C3C" w:rsidP="005A6CF7">
            <w:pPr>
              <w:pStyle w:val="Kopf8ptafz"/>
            </w:pPr>
            <w:r w:rsidRPr="00EC4788">
              <w:t xml:space="preserve">Gegenseitige Kontrolle mit anderen </w:t>
            </w:r>
            <w:r w:rsidR="00877961" w:rsidRPr="00EC4788">
              <w:t>Schülerinnen</w:t>
            </w:r>
            <w:r w:rsidR="005A6CF7" w:rsidRPr="00EC4788">
              <w:t xml:space="preserve"> </w:t>
            </w:r>
            <w:r w:rsidR="005A6CF7">
              <w:t xml:space="preserve">und </w:t>
            </w:r>
            <w:r w:rsidR="005A6CF7" w:rsidRPr="00EC4788">
              <w:t>Schüler</w:t>
            </w:r>
            <w:r w:rsidR="005A6CF7">
              <w:t>n</w:t>
            </w:r>
          </w:p>
        </w:tc>
      </w:tr>
    </w:tbl>
    <w:p w:rsidR="008D5DFC" w:rsidRPr="00EC4788" w:rsidRDefault="008D5DFC" w:rsidP="00711FBC">
      <w:pPr>
        <w:tabs>
          <w:tab w:val="left" w:pos="5970"/>
        </w:tabs>
        <w:jc w:val="both"/>
      </w:pPr>
      <w:r w:rsidRPr="00EC4788">
        <w:rPr>
          <w:noProof/>
          <w:sz w:val="24"/>
          <w:lang w:eastAsia="de-DE"/>
        </w:rPr>
        <w:drawing>
          <wp:anchor distT="0" distB="0" distL="114300" distR="114300" simplePos="0" relativeHeight="251669504" behindDoc="0" locked="0" layoutInCell="0" allowOverlap="1" wp14:anchorId="53F1A259" wp14:editId="77EE2345">
            <wp:simplePos x="0" y="0"/>
            <wp:positionH relativeFrom="rightMargin">
              <wp:posOffset>1232159</wp:posOffset>
            </wp:positionH>
            <wp:positionV relativeFrom="paragraph">
              <wp:posOffset>160020</wp:posOffset>
            </wp:positionV>
            <wp:extent cx="345440" cy="323850"/>
            <wp:effectExtent l="0" t="0" r="0" b="0"/>
            <wp:wrapNone/>
            <wp:docPr id="97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4788">
        <w:rPr>
          <w:noProof/>
          <w:sz w:val="24"/>
          <w:lang w:eastAsia="de-DE"/>
        </w:rPr>
        <w:drawing>
          <wp:anchor distT="0" distB="0" distL="114300" distR="114300" simplePos="0" relativeHeight="251668480" behindDoc="0" locked="0" layoutInCell="0" allowOverlap="1" wp14:anchorId="05CC0056" wp14:editId="7E3596DD">
            <wp:simplePos x="0" y="0"/>
            <wp:positionH relativeFrom="rightMargin">
              <wp:posOffset>833120</wp:posOffset>
            </wp:positionH>
            <wp:positionV relativeFrom="paragraph">
              <wp:posOffset>155486</wp:posOffset>
            </wp:positionV>
            <wp:extent cx="323850" cy="323850"/>
            <wp:effectExtent l="0" t="0" r="0" b="0"/>
            <wp:wrapNone/>
            <wp:docPr id="97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5DFC" w:rsidRPr="00291E0E" w:rsidRDefault="008D5DFC" w:rsidP="00711FBC">
      <w:pPr>
        <w:jc w:val="both"/>
      </w:pPr>
      <w:r w:rsidRPr="00291E0E">
        <w:rPr>
          <w:b/>
        </w:rPr>
        <w:t>Aufgabe:</w:t>
      </w:r>
      <w:r w:rsidRPr="00291E0E">
        <w:t xml:space="preserve"> In den folgenden Abbildungen sind Beschädigungen am </w:t>
      </w:r>
      <w:r w:rsidRPr="00291E0E">
        <w:rPr>
          <w:noProof/>
          <w:sz w:val="24"/>
          <w:lang w:eastAsia="de-DE"/>
        </w:rPr>
        <w:drawing>
          <wp:anchor distT="0" distB="0" distL="114300" distR="114300" simplePos="0" relativeHeight="251667456" behindDoc="0" locked="0" layoutInCell="0" allowOverlap="1" wp14:anchorId="335A97AB" wp14:editId="357951AA">
            <wp:simplePos x="0" y="0"/>
            <wp:positionH relativeFrom="rightMargin">
              <wp:posOffset>107950</wp:posOffset>
            </wp:positionH>
            <wp:positionV relativeFrom="paragraph">
              <wp:posOffset>0</wp:posOffset>
            </wp:positionV>
            <wp:extent cx="658495" cy="323850"/>
            <wp:effectExtent l="0" t="0" r="8255" b="0"/>
            <wp:wrapNone/>
            <wp:docPr id="97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E0E">
        <w:t>Reifen dargestellt. Beschreiben Sie anhand der Fehlerbilder die Beschädigung mit eigenen Worten. Nutzen Sie zur Lösung der Aufgabe das Fachkunde- bzw. Tabellenbuch.</w:t>
      </w:r>
    </w:p>
    <w:p w:rsidR="008D5DFC" w:rsidRPr="00291E0E" w:rsidRDefault="008D5DFC" w:rsidP="008D5DFC">
      <w:pPr>
        <w:tabs>
          <w:tab w:val="left" w:pos="5970"/>
        </w:tabs>
      </w:pPr>
    </w:p>
    <w:tbl>
      <w:tblPr>
        <w:tblStyle w:val="Tabellenraster"/>
        <w:tblW w:w="7258" w:type="dxa"/>
        <w:tblInd w:w="108" w:type="dxa"/>
        <w:tblLayout w:type="fixed"/>
        <w:tblCellMar>
          <w:top w:w="57" w:type="dxa"/>
          <w:bottom w:w="57" w:type="dxa"/>
        </w:tblCellMar>
        <w:tblLook w:val="04A0" w:firstRow="1" w:lastRow="0" w:firstColumn="1" w:lastColumn="0" w:noHBand="0" w:noVBand="1"/>
      </w:tblPr>
      <w:tblGrid>
        <w:gridCol w:w="3289"/>
        <w:gridCol w:w="3969"/>
      </w:tblGrid>
      <w:tr w:rsidR="008D5DFC" w:rsidRPr="00291E0E" w:rsidTr="00B35C2A">
        <w:tc>
          <w:tcPr>
            <w:tcW w:w="3289" w:type="dxa"/>
            <w:shd w:val="clear" w:color="auto" w:fill="D9D9D9" w:themeFill="background1" w:themeFillShade="D9"/>
          </w:tcPr>
          <w:p w:rsidR="008D5DFC" w:rsidRPr="00291E0E" w:rsidRDefault="008D5DFC" w:rsidP="00B35C2A">
            <w:pPr>
              <w:pStyle w:val="TabelleKopflinks"/>
            </w:pPr>
            <w:r w:rsidRPr="00291E0E">
              <w:t>Fehlerbild</w:t>
            </w:r>
          </w:p>
        </w:tc>
        <w:tc>
          <w:tcPr>
            <w:tcW w:w="3969" w:type="dxa"/>
            <w:shd w:val="clear" w:color="auto" w:fill="D9D9D9" w:themeFill="background1" w:themeFillShade="D9"/>
          </w:tcPr>
          <w:p w:rsidR="008D5DFC" w:rsidRPr="00291E0E" w:rsidRDefault="008D5DFC" w:rsidP="00B35C2A">
            <w:pPr>
              <w:pStyle w:val="TabelleKopflinks"/>
            </w:pPr>
            <w:r w:rsidRPr="00291E0E">
              <w:t>Beschädigung</w:t>
            </w:r>
          </w:p>
        </w:tc>
      </w:tr>
      <w:tr w:rsidR="008D5DFC" w:rsidRPr="00291E0E" w:rsidTr="00B35C2A">
        <w:tc>
          <w:tcPr>
            <w:tcW w:w="3289" w:type="dxa"/>
          </w:tcPr>
          <w:p w:rsidR="008D5DFC" w:rsidRPr="00291E0E" w:rsidRDefault="008D5DFC" w:rsidP="00B35C2A">
            <w:pPr>
              <w:pStyle w:val="Textkrper"/>
              <w:jc w:val="center"/>
            </w:pPr>
            <w:r>
              <w:rPr>
                <w:noProof/>
              </w:rPr>
              <w:drawing>
                <wp:inline distT="0" distB="0" distL="0" distR="0" wp14:anchorId="60556921" wp14:editId="47AEFC71">
                  <wp:extent cx="1598250" cy="1073426"/>
                  <wp:effectExtent l="0" t="0" r="2540" b="0"/>
                  <wp:docPr id="986" name="Grafik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600923" cy="1075221"/>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289" w:type="dxa"/>
          </w:tcPr>
          <w:p w:rsidR="008D5DFC" w:rsidRPr="00291E0E" w:rsidRDefault="008D5DFC" w:rsidP="00B35C2A">
            <w:pPr>
              <w:pStyle w:val="Textkrper"/>
              <w:jc w:val="center"/>
            </w:pPr>
            <w:r w:rsidRPr="002A3382">
              <w:rPr>
                <w:noProof/>
              </w:rPr>
              <w:drawing>
                <wp:inline distT="0" distB="0" distL="0" distR="0" wp14:anchorId="1F1752A5" wp14:editId="5CCA4461">
                  <wp:extent cx="1218002" cy="1820849"/>
                  <wp:effectExtent l="0" t="0" r="1270" b="8255"/>
                  <wp:docPr id="979" name="Grafik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16451" cy="1818530"/>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289" w:type="dxa"/>
          </w:tcPr>
          <w:p w:rsidR="008D5DFC" w:rsidRPr="00291E0E" w:rsidRDefault="00820ED6" w:rsidP="00B35C2A">
            <w:pPr>
              <w:pStyle w:val="Textkrper"/>
              <w:jc w:val="center"/>
            </w:pPr>
            <w:r>
              <w:rPr>
                <w:noProof/>
              </w:rPr>
              <w:drawing>
                <wp:inline distT="0" distB="0" distL="0" distR="0" wp14:anchorId="56AE1F2B" wp14:editId="70EE9DF8">
                  <wp:extent cx="1689811" cy="1123665"/>
                  <wp:effectExtent l="0" t="0" r="5715" b="635"/>
                  <wp:docPr id="1910" name="Grafik 1910" descr="Reifenschaden, einseitig abgenut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ifenschaden, einseitig abgenutz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92177" cy="1125238"/>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289" w:type="dxa"/>
          </w:tcPr>
          <w:p w:rsidR="008D5DFC" w:rsidRPr="00291E0E" w:rsidRDefault="00A53A9F" w:rsidP="00B35C2A">
            <w:pPr>
              <w:pStyle w:val="Textkrper"/>
              <w:jc w:val="center"/>
            </w:pPr>
            <w:r>
              <w:rPr>
                <w:noProof/>
              </w:rPr>
              <w:lastRenderedPageBreak/>
              <w:drawing>
                <wp:inline distT="0" distB="0" distL="0" distR="0" wp14:anchorId="0D2F1BC6" wp14:editId="634924F6">
                  <wp:extent cx="1969651" cy="1536192"/>
                  <wp:effectExtent l="0" t="0" r="0" b="6985"/>
                  <wp:docPr id="1916" name="Grafik 1916" descr="cid:image001.png@01D3B0A9.C02CF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id:image001.png@01D3B0A9.C02CF610"/>
                          <pic:cNvPicPr>
                            <a:picLocks noChangeAspect="1" noChangeArrowheads="1"/>
                          </pic:cNvPicPr>
                        </pic:nvPicPr>
                        <pic:blipFill>
                          <a:blip r:embed="rId185" r:link="rId186">
                            <a:extLst>
                              <a:ext uri="{28A0092B-C50C-407E-A947-70E740481C1C}">
                                <a14:useLocalDpi xmlns:a14="http://schemas.microsoft.com/office/drawing/2010/main" val="0"/>
                              </a:ext>
                            </a:extLst>
                          </a:blip>
                          <a:srcRect/>
                          <a:stretch>
                            <a:fillRect/>
                          </a:stretch>
                        </pic:blipFill>
                        <pic:spPr bwMode="auto">
                          <a:xfrm>
                            <a:off x="0" y="0"/>
                            <a:ext cx="1969919" cy="1536401"/>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289" w:type="dxa"/>
          </w:tcPr>
          <w:p w:rsidR="008D5DFC" w:rsidRPr="00291E0E" w:rsidRDefault="008D5DFC" w:rsidP="00B35C2A">
            <w:pPr>
              <w:pStyle w:val="Textkrper"/>
              <w:jc w:val="center"/>
            </w:pPr>
            <w:r w:rsidRPr="009C1EEC">
              <w:rPr>
                <w:noProof/>
              </w:rPr>
              <w:drawing>
                <wp:inline distT="0" distB="0" distL="0" distR="0" wp14:anchorId="081BEDC0" wp14:editId="327CA64F">
                  <wp:extent cx="1142684" cy="2393343"/>
                  <wp:effectExtent l="0" t="0" r="635" b="6985"/>
                  <wp:docPr id="990" name="Grafik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144155" cy="2396424"/>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289" w:type="dxa"/>
          </w:tcPr>
          <w:p w:rsidR="008D5DFC" w:rsidRPr="00291E0E" w:rsidRDefault="00D34DC1" w:rsidP="00B35C2A">
            <w:pPr>
              <w:pStyle w:val="Textkrper"/>
              <w:jc w:val="center"/>
            </w:pPr>
            <w:r>
              <w:rPr>
                <w:noProof/>
              </w:rPr>
              <w:drawing>
                <wp:inline distT="0" distB="0" distL="0" distR="0" wp14:anchorId="7304EA14" wp14:editId="1E95091D">
                  <wp:extent cx="1850745" cy="1230679"/>
                  <wp:effectExtent l="0" t="0" r="0" b="7620"/>
                  <wp:docPr id="2050" name="Grafik 2050" descr="Reifenschaden, extrem abgefah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ifenschaden, extrem abgefahre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855769" cy="1234020"/>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289" w:type="dxa"/>
          </w:tcPr>
          <w:p w:rsidR="008D5DFC" w:rsidRPr="00291E0E" w:rsidRDefault="00F4484A" w:rsidP="00B35C2A">
            <w:pPr>
              <w:pStyle w:val="Textkrper"/>
              <w:jc w:val="center"/>
            </w:pPr>
            <w:r>
              <w:rPr>
                <w:noProof/>
              </w:rPr>
              <w:drawing>
                <wp:inline distT="0" distB="0" distL="0" distR="0" wp14:anchorId="226B6974" wp14:editId="1AFB582B">
                  <wp:extent cx="1911551" cy="1207008"/>
                  <wp:effectExtent l="0" t="0" r="0" b="0"/>
                  <wp:docPr id="2055" name="Grafik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910416" cy="1206291"/>
                          </a:xfrm>
                          <a:prstGeom prst="rect">
                            <a:avLst/>
                          </a:prstGeom>
                        </pic:spPr>
                      </pic:pic>
                    </a:graphicData>
                  </a:graphic>
                </wp:inline>
              </w:drawing>
            </w:r>
          </w:p>
        </w:tc>
        <w:tc>
          <w:tcPr>
            <w:tcW w:w="3969" w:type="dxa"/>
          </w:tcPr>
          <w:p w:rsidR="008D5DFC" w:rsidRPr="00291E0E" w:rsidRDefault="008D5DFC" w:rsidP="00B35C2A">
            <w:pPr>
              <w:pStyle w:val="Textkrper"/>
              <w:jc w:val="left"/>
            </w:pPr>
          </w:p>
          <w:p w:rsidR="008D5DFC" w:rsidRPr="00291E0E" w:rsidRDefault="008D5DFC" w:rsidP="00B35C2A">
            <w:pPr>
              <w:pStyle w:val="Textkrper"/>
              <w:jc w:val="left"/>
            </w:pPr>
          </w:p>
        </w:tc>
      </w:tr>
      <w:tr w:rsidR="008D5DFC" w:rsidRPr="00291E0E" w:rsidTr="00B35C2A">
        <w:tc>
          <w:tcPr>
            <w:tcW w:w="3289" w:type="dxa"/>
          </w:tcPr>
          <w:p w:rsidR="008D5DFC" w:rsidRPr="00291E0E" w:rsidRDefault="008D5DFC" w:rsidP="00B35C2A">
            <w:pPr>
              <w:pStyle w:val="Textkrper"/>
              <w:jc w:val="center"/>
            </w:pPr>
            <w:r>
              <w:rPr>
                <w:noProof/>
              </w:rPr>
              <w:drawing>
                <wp:inline distT="0" distB="0" distL="0" distR="0" wp14:anchorId="6CD26184" wp14:editId="5DF3E981">
                  <wp:extent cx="1764000" cy="1069853"/>
                  <wp:effectExtent l="0" t="0" r="8255" b="0"/>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64000" cy="1069853"/>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p>
          <w:p w:rsidR="008D5DFC" w:rsidRPr="00291E0E" w:rsidRDefault="008D5DFC" w:rsidP="00B35C2A">
            <w:pPr>
              <w:pStyle w:val="Textkrper"/>
              <w:jc w:val="left"/>
            </w:pPr>
          </w:p>
        </w:tc>
      </w:tr>
    </w:tbl>
    <w:p w:rsidR="008D5DFC" w:rsidRPr="00291E0E" w:rsidRDefault="008D5DFC" w:rsidP="008D5DFC">
      <w:pPr>
        <w:tabs>
          <w:tab w:val="left" w:pos="5970"/>
        </w:tabs>
      </w:pPr>
    </w:p>
    <w:p w:rsidR="008D5DFC" w:rsidRPr="00291E0E" w:rsidRDefault="008D5DFC" w:rsidP="008D5DFC">
      <w:pPr>
        <w:tabs>
          <w:tab w:val="left" w:pos="5970"/>
        </w:tabs>
      </w:pPr>
    </w:p>
    <w:p w:rsidR="008D5DFC" w:rsidRPr="00291E0E" w:rsidRDefault="008D5DFC" w:rsidP="008D5DFC">
      <w:pPr>
        <w:tabs>
          <w:tab w:val="left" w:pos="5970"/>
        </w:tabs>
      </w:pPr>
    </w:p>
    <w:p w:rsidR="007317DD" w:rsidRDefault="007317D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8D5DFC" w:rsidRPr="00291E0E"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lastRenderedPageBreak/>
              <w:br w:type="page"/>
              <w:t>Lernfeld</w:t>
            </w:r>
          </w:p>
          <w:p w:rsidR="008D5DFC" w:rsidRPr="00291E0E" w:rsidRDefault="008D5DFC" w:rsidP="00B35C2A">
            <w:pPr>
              <w:pStyle w:val="TabelleKopflinks"/>
            </w:pPr>
            <w:r w:rsidRPr="00291E0E">
              <w:t>LF 1</w:t>
            </w:r>
          </w:p>
        </w:tc>
        <w:tc>
          <w:tcPr>
            <w:tcW w:w="4229" w:type="dxa"/>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t>Titel</w:t>
            </w:r>
          </w:p>
          <w:p w:rsidR="008D5DFC" w:rsidRPr="00291E0E" w:rsidRDefault="00D9206B" w:rsidP="00D9206B">
            <w:pPr>
              <w:pStyle w:val="TabelleKopflinks"/>
            </w:pPr>
            <w:r>
              <w:t xml:space="preserve">Planen und Entscheiden – </w:t>
            </w:r>
            <w:r w:rsidR="008D5DFC">
              <w:t>Reifenverschleiß</w:t>
            </w:r>
            <w:r>
              <w:t xml:space="preserve"> nach Fehlerbild benennen</w:t>
            </w:r>
            <w:r w:rsidR="008D5DFC">
              <w:t xml:space="preserve"> </w:t>
            </w:r>
          </w:p>
        </w:tc>
        <w:tc>
          <w:tcPr>
            <w:tcW w:w="188" w:type="dxa"/>
            <w:vMerge w:val="restart"/>
            <w:tcBorders>
              <w:top w:val="nil"/>
              <w:left w:val="single" w:sz="4" w:space="0" w:color="auto"/>
              <w:bottom w:val="nil"/>
              <w:right w:val="single" w:sz="4" w:space="0" w:color="auto"/>
            </w:tcBorders>
            <w:shd w:val="clear" w:color="auto" w:fill="FFFFFF"/>
          </w:tcPr>
          <w:p w:rsidR="008D5DFC" w:rsidRPr="00291E0E" w:rsidRDefault="008D5DFC" w:rsidP="00B35C2A"/>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8D5DFC" w:rsidRPr="00291E0E" w:rsidRDefault="008D5DFC" w:rsidP="008978E3">
            <w:pPr>
              <w:pStyle w:val="TabelleKopfmitte"/>
              <w:rPr>
                <w:rFonts w:eastAsia="Calibri"/>
              </w:rPr>
            </w:pPr>
            <w:r>
              <w:t>FZT</w:t>
            </w:r>
            <w:r w:rsidR="008978E3">
              <w:t xml:space="preserve"> </w:t>
            </w:r>
            <w:r w:rsidR="007317DD">
              <w:t>01.</w:t>
            </w:r>
            <w:r w:rsidR="008978E3">
              <w:t>0</w:t>
            </w:r>
            <w:r w:rsidR="004E62CD">
              <w:t>1.</w:t>
            </w:r>
            <w:r w:rsidR="00D9206B">
              <w:t>0</w:t>
            </w:r>
            <w:r w:rsidR="008978E3">
              <w:t>3</w:t>
            </w:r>
            <w:r w:rsidR="00D9206B">
              <w:t>.03</w:t>
            </w:r>
          </w:p>
        </w:tc>
      </w:tr>
      <w:tr w:rsidR="008D5DFC" w:rsidRPr="00291E0E" w:rsidTr="00B35C2A">
        <w:tc>
          <w:tcPr>
            <w:tcW w:w="7348" w:type="dxa"/>
            <w:gridSpan w:val="2"/>
            <w:tcBorders>
              <w:left w:val="single" w:sz="4" w:space="0" w:color="auto"/>
              <w:bottom w:val="single" w:sz="4" w:space="0" w:color="auto"/>
              <w:right w:val="single" w:sz="4" w:space="0" w:color="auto"/>
            </w:tcBorders>
            <w:hideMark/>
          </w:tcPr>
          <w:p w:rsidR="008D5DFC" w:rsidRPr="00EC4788" w:rsidRDefault="008D5DFC" w:rsidP="00B35C2A">
            <w:pPr>
              <w:pStyle w:val="Tabelle6pt"/>
            </w:pPr>
            <w:r w:rsidRPr="00EC4788">
              <w:t>Kompetenzbereiche:</w:t>
            </w:r>
          </w:p>
          <w:p w:rsidR="008D5DFC" w:rsidRPr="00EC4788" w:rsidRDefault="008D5DFC" w:rsidP="00B35C2A">
            <w:pPr>
              <w:pStyle w:val="Kopf8ptafz"/>
            </w:pPr>
            <w:r w:rsidRPr="00EC4788">
              <w:rPr>
                <w:szCs w:val="16"/>
              </w:rPr>
              <w:t>Ich kann Prüfkriterien entsprechend eines Auftrags anwenden.</w:t>
            </w:r>
          </w:p>
          <w:p w:rsidR="008D5DFC" w:rsidRPr="00EC4788" w:rsidRDefault="008D5DFC" w:rsidP="00B35C2A">
            <w:pPr>
              <w:pStyle w:val="Kopf8ptafz"/>
            </w:pPr>
            <w:r w:rsidRPr="00EC4788">
              <w:rPr>
                <w:szCs w:val="16"/>
              </w:rPr>
              <w:t>Ich kann Baugruppen, von denen Gefahren ausgehen, erkennen.</w:t>
            </w:r>
          </w:p>
          <w:p w:rsidR="008D5DFC" w:rsidRPr="00D6083E" w:rsidRDefault="008D5DFC" w:rsidP="00B35C2A">
            <w:pPr>
              <w:pStyle w:val="Kopf8ptafz"/>
              <w:rPr>
                <w:i/>
              </w:rPr>
            </w:pPr>
            <w:r w:rsidRPr="00D6083E">
              <w:rPr>
                <w:rFonts w:cstheme="minorHAnsi"/>
                <w:i/>
                <w:szCs w:val="16"/>
              </w:rPr>
              <w:t>Ich kann mich mit Problemen auseinandersetzen.</w:t>
            </w:r>
          </w:p>
        </w:tc>
        <w:tc>
          <w:tcPr>
            <w:tcW w:w="188" w:type="dxa"/>
            <w:vMerge/>
            <w:tcBorders>
              <w:left w:val="single" w:sz="4" w:space="0" w:color="auto"/>
              <w:bottom w:val="nil"/>
              <w:right w:val="nil"/>
            </w:tcBorders>
            <w:vAlign w:val="center"/>
            <w:hideMark/>
          </w:tcPr>
          <w:p w:rsidR="008D5DFC" w:rsidRPr="00291E0E" w:rsidRDefault="008D5DFC" w:rsidP="00B35C2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D5DFC" w:rsidRPr="00291E0E" w:rsidTr="00B35C2A">
              <w:trPr>
                <w:trHeight w:val="284"/>
              </w:trPr>
              <w:tc>
                <w:tcPr>
                  <w:tcW w:w="2090" w:type="dxa"/>
                  <w:shd w:val="clear" w:color="auto" w:fill="D9D9D9" w:themeFill="background1" w:themeFillShade="D9"/>
                </w:tcPr>
                <w:p w:rsidR="008D5DFC" w:rsidRPr="00291E0E" w:rsidRDefault="008D5DFC" w:rsidP="00B35C2A">
                  <w:pPr>
                    <w:pStyle w:val="TabelleKopfmitte"/>
                  </w:pPr>
                  <w:r w:rsidRPr="00291E0E">
                    <w:t>Lösung</w:t>
                  </w:r>
                </w:p>
              </w:tc>
            </w:tr>
          </w:tbl>
          <w:p w:rsidR="008D5DFC" w:rsidRPr="00291E0E" w:rsidRDefault="008D5DFC" w:rsidP="00B35C2A"/>
        </w:tc>
      </w:tr>
    </w:tbl>
    <w:p w:rsidR="008D5DFC" w:rsidRPr="00291E0E" w:rsidRDefault="008D5DFC" w:rsidP="008D5DFC">
      <w:pPr>
        <w:tabs>
          <w:tab w:val="left" w:pos="5970"/>
        </w:tabs>
      </w:pPr>
      <w:r w:rsidRPr="00291E0E">
        <w:rPr>
          <w:noProof/>
          <w:sz w:val="24"/>
          <w:lang w:eastAsia="de-DE"/>
        </w:rPr>
        <w:drawing>
          <wp:anchor distT="0" distB="0" distL="114300" distR="114300" simplePos="0" relativeHeight="251672576" behindDoc="0" locked="0" layoutInCell="0" allowOverlap="1" wp14:anchorId="5FEF5E74" wp14:editId="7D077409">
            <wp:simplePos x="0" y="0"/>
            <wp:positionH relativeFrom="rightMargin">
              <wp:posOffset>1232159</wp:posOffset>
            </wp:positionH>
            <wp:positionV relativeFrom="paragraph">
              <wp:posOffset>160020</wp:posOffset>
            </wp:positionV>
            <wp:extent cx="345440" cy="323850"/>
            <wp:effectExtent l="0" t="0" r="0" b="0"/>
            <wp:wrapNone/>
            <wp:docPr id="98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E0E">
        <w:rPr>
          <w:noProof/>
          <w:sz w:val="24"/>
          <w:lang w:eastAsia="de-DE"/>
        </w:rPr>
        <w:drawing>
          <wp:anchor distT="0" distB="0" distL="114300" distR="114300" simplePos="0" relativeHeight="251671552" behindDoc="0" locked="0" layoutInCell="0" allowOverlap="1" wp14:anchorId="21FB7827" wp14:editId="473D45D0">
            <wp:simplePos x="0" y="0"/>
            <wp:positionH relativeFrom="rightMargin">
              <wp:posOffset>833120</wp:posOffset>
            </wp:positionH>
            <wp:positionV relativeFrom="paragraph">
              <wp:posOffset>155486</wp:posOffset>
            </wp:positionV>
            <wp:extent cx="323850" cy="323850"/>
            <wp:effectExtent l="0" t="0" r="0" b="0"/>
            <wp:wrapNone/>
            <wp:docPr id="98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5DFC" w:rsidRPr="00291E0E" w:rsidRDefault="008D5DFC" w:rsidP="00711FBC">
      <w:pPr>
        <w:jc w:val="both"/>
      </w:pPr>
      <w:r w:rsidRPr="00291E0E">
        <w:rPr>
          <w:b/>
        </w:rPr>
        <w:t>Aufgabe:</w:t>
      </w:r>
      <w:r w:rsidRPr="00291E0E">
        <w:t xml:space="preserve"> In den folgenden Abbildungen sind Beschädigungen am </w:t>
      </w:r>
      <w:r w:rsidRPr="00291E0E">
        <w:rPr>
          <w:noProof/>
          <w:sz w:val="24"/>
          <w:lang w:eastAsia="de-DE"/>
        </w:rPr>
        <w:drawing>
          <wp:anchor distT="0" distB="0" distL="114300" distR="114300" simplePos="0" relativeHeight="251670528" behindDoc="0" locked="0" layoutInCell="0" allowOverlap="1" wp14:anchorId="14AC07A5" wp14:editId="26ADF892">
            <wp:simplePos x="0" y="0"/>
            <wp:positionH relativeFrom="rightMargin">
              <wp:posOffset>107950</wp:posOffset>
            </wp:positionH>
            <wp:positionV relativeFrom="paragraph">
              <wp:posOffset>0</wp:posOffset>
            </wp:positionV>
            <wp:extent cx="658495" cy="323850"/>
            <wp:effectExtent l="0" t="0" r="8255" b="0"/>
            <wp:wrapNone/>
            <wp:docPr id="98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E0E">
        <w:t>Reifen dargestellt. Beschreiben Sie anhand der Fehlerbilder die Beschädigung mit eigenen Worten. Nutzen Sie zur Lösung der Aufgabe das Fachkunde- bzw. Tabellenbuch.</w:t>
      </w:r>
    </w:p>
    <w:p w:rsidR="008D5DFC" w:rsidRPr="00291E0E" w:rsidRDefault="008D5DFC" w:rsidP="008D5DFC">
      <w:pPr>
        <w:tabs>
          <w:tab w:val="left" w:pos="5970"/>
        </w:tabs>
      </w:pPr>
    </w:p>
    <w:tbl>
      <w:tblPr>
        <w:tblStyle w:val="Tabellenraster"/>
        <w:tblW w:w="7258" w:type="dxa"/>
        <w:tblInd w:w="108" w:type="dxa"/>
        <w:tblLayout w:type="fixed"/>
        <w:tblCellMar>
          <w:top w:w="57" w:type="dxa"/>
          <w:bottom w:w="57" w:type="dxa"/>
        </w:tblCellMar>
        <w:tblLook w:val="04A0" w:firstRow="1" w:lastRow="0" w:firstColumn="1" w:lastColumn="0" w:noHBand="0" w:noVBand="1"/>
      </w:tblPr>
      <w:tblGrid>
        <w:gridCol w:w="3289"/>
        <w:gridCol w:w="3969"/>
      </w:tblGrid>
      <w:tr w:rsidR="008D5DFC" w:rsidRPr="00291E0E" w:rsidTr="00B35C2A">
        <w:tc>
          <w:tcPr>
            <w:tcW w:w="3289" w:type="dxa"/>
            <w:shd w:val="clear" w:color="auto" w:fill="D9D9D9" w:themeFill="background1" w:themeFillShade="D9"/>
          </w:tcPr>
          <w:p w:rsidR="008D5DFC" w:rsidRPr="00291E0E" w:rsidRDefault="008D5DFC" w:rsidP="00B35C2A">
            <w:pPr>
              <w:pStyle w:val="TabelleKopflinks"/>
            </w:pPr>
            <w:r w:rsidRPr="00291E0E">
              <w:t>Fehlerbild</w:t>
            </w:r>
          </w:p>
        </w:tc>
        <w:tc>
          <w:tcPr>
            <w:tcW w:w="3969" w:type="dxa"/>
            <w:shd w:val="clear" w:color="auto" w:fill="D9D9D9" w:themeFill="background1" w:themeFillShade="D9"/>
          </w:tcPr>
          <w:p w:rsidR="008D5DFC" w:rsidRPr="00291E0E" w:rsidRDefault="008D5DFC" w:rsidP="00B35C2A">
            <w:pPr>
              <w:pStyle w:val="TabelleKopflinks"/>
            </w:pPr>
            <w:r w:rsidRPr="00291E0E">
              <w:t>Beschädigung</w:t>
            </w:r>
          </w:p>
        </w:tc>
      </w:tr>
      <w:tr w:rsidR="008D5DFC" w:rsidRPr="00291E0E" w:rsidTr="00B35C2A">
        <w:tc>
          <w:tcPr>
            <w:tcW w:w="3289" w:type="dxa"/>
          </w:tcPr>
          <w:p w:rsidR="008D5DFC" w:rsidRPr="00291E0E" w:rsidRDefault="008D5DFC" w:rsidP="00B35C2A">
            <w:pPr>
              <w:pStyle w:val="Textkrper"/>
              <w:jc w:val="center"/>
            </w:pPr>
            <w:r>
              <w:rPr>
                <w:noProof/>
              </w:rPr>
              <w:drawing>
                <wp:inline distT="0" distB="0" distL="0" distR="0" wp14:anchorId="7B25B248" wp14:editId="70356BAA">
                  <wp:extent cx="1420668" cy="954157"/>
                  <wp:effectExtent l="0" t="0" r="8255" b="0"/>
                  <wp:docPr id="984" name="Grafik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23044" cy="955753"/>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r w:rsidRPr="00291E0E">
              <w:t>Stärkerer Reifenverschleiß auf beiden Seiten der Laufflächen</w:t>
            </w:r>
          </w:p>
        </w:tc>
      </w:tr>
      <w:tr w:rsidR="008D5DFC" w:rsidRPr="00291E0E" w:rsidTr="00B35C2A">
        <w:tc>
          <w:tcPr>
            <w:tcW w:w="3289" w:type="dxa"/>
          </w:tcPr>
          <w:p w:rsidR="008D5DFC" w:rsidRPr="00291E0E" w:rsidRDefault="008D5DFC" w:rsidP="00B35C2A">
            <w:pPr>
              <w:pStyle w:val="Textkrper"/>
              <w:jc w:val="center"/>
            </w:pPr>
            <w:r w:rsidRPr="002A3382">
              <w:rPr>
                <w:noProof/>
              </w:rPr>
              <w:drawing>
                <wp:inline distT="0" distB="0" distL="0" distR="0" wp14:anchorId="4C704E2C" wp14:editId="0B73B9BE">
                  <wp:extent cx="1295410" cy="1936570"/>
                  <wp:effectExtent l="0" t="0" r="0" b="6985"/>
                  <wp:docPr id="985" name="Grafik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93760" cy="1934103"/>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r w:rsidRPr="00291E0E">
              <w:t>Stärkerer Reifenverschleiß in der Profilmitte</w:t>
            </w:r>
          </w:p>
        </w:tc>
      </w:tr>
      <w:tr w:rsidR="008D5DFC" w:rsidRPr="00291E0E" w:rsidTr="00B35C2A">
        <w:tc>
          <w:tcPr>
            <w:tcW w:w="3289" w:type="dxa"/>
          </w:tcPr>
          <w:p w:rsidR="008D5DFC" w:rsidRPr="00291E0E" w:rsidRDefault="00820ED6" w:rsidP="00B35C2A">
            <w:pPr>
              <w:pStyle w:val="Textkrper"/>
              <w:jc w:val="center"/>
            </w:pPr>
            <w:r>
              <w:rPr>
                <w:noProof/>
              </w:rPr>
              <w:drawing>
                <wp:inline distT="0" distB="0" distL="0" distR="0" wp14:anchorId="4716F517" wp14:editId="56C54FE4">
                  <wp:extent cx="1689811" cy="1123665"/>
                  <wp:effectExtent l="0" t="0" r="5715" b="635"/>
                  <wp:docPr id="1911" name="Grafik 1911" descr="Reifenschaden, einseitig abgenut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ifenschaden, einseitig abgenutz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92177" cy="1125238"/>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r w:rsidRPr="00291E0E">
              <w:t>Reifen einseitig abgefahren</w:t>
            </w:r>
          </w:p>
        </w:tc>
      </w:tr>
      <w:tr w:rsidR="008D5DFC" w:rsidRPr="00291E0E" w:rsidTr="00B35C2A">
        <w:tc>
          <w:tcPr>
            <w:tcW w:w="3289" w:type="dxa"/>
          </w:tcPr>
          <w:p w:rsidR="008D5DFC" w:rsidRPr="00291E0E" w:rsidRDefault="00A53A9F" w:rsidP="00B35C2A">
            <w:pPr>
              <w:pStyle w:val="Textkrper"/>
              <w:jc w:val="center"/>
            </w:pPr>
            <w:r>
              <w:rPr>
                <w:noProof/>
              </w:rPr>
              <w:drawing>
                <wp:inline distT="0" distB="0" distL="0" distR="0" wp14:anchorId="5342649D" wp14:editId="351AC91B">
                  <wp:extent cx="1969651" cy="1536192"/>
                  <wp:effectExtent l="0" t="0" r="0" b="6985"/>
                  <wp:docPr id="1917" name="Grafik 1917" descr="cid:image001.png@01D3B0A9.C02CF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id:image001.png@01D3B0A9.C02CF610"/>
                          <pic:cNvPicPr>
                            <a:picLocks noChangeAspect="1" noChangeArrowheads="1"/>
                          </pic:cNvPicPr>
                        </pic:nvPicPr>
                        <pic:blipFill>
                          <a:blip r:embed="rId185" r:link="rId186">
                            <a:extLst>
                              <a:ext uri="{28A0092B-C50C-407E-A947-70E740481C1C}">
                                <a14:useLocalDpi xmlns:a14="http://schemas.microsoft.com/office/drawing/2010/main" val="0"/>
                              </a:ext>
                            </a:extLst>
                          </a:blip>
                          <a:srcRect/>
                          <a:stretch>
                            <a:fillRect/>
                          </a:stretch>
                        </pic:blipFill>
                        <pic:spPr bwMode="auto">
                          <a:xfrm>
                            <a:off x="0" y="0"/>
                            <a:ext cx="1969919" cy="1536401"/>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r w:rsidRPr="00291E0E">
              <w:t>Fremdkörper in der Lauffläche</w:t>
            </w:r>
          </w:p>
        </w:tc>
      </w:tr>
      <w:tr w:rsidR="008D5DFC" w:rsidRPr="00291E0E" w:rsidTr="00B35C2A">
        <w:tc>
          <w:tcPr>
            <w:tcW w:w="3289" w:type="dxa"/>
          </w:tcPr>
          <w:p w:rsidR="008D5DFC" w:rsidRPr="00291E0E" w:rsidRDefault="008D5DFC" w:rsidP="00B35C2A">
            <w:pPr>
              <w:pStyle w:val="Textkrper"/>
              <w:jc w:val="center"/>
            </w:pPr>
            <w:r w:rsidRPr="009C1EEC">
              <w:rPr>
                <w:noProof/>
              </w:rPr>
              <w:lastRenderedPageBreak/>
              <w:drawing>
                <wp:inline distT="0" distB="0" distL="0" distR="0" wp14:anchorId="25E22ED4" wp14:editId="712B2F03">
                  <wp:extent cx="1093333" cy="2289976"/>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093059" cy="2289402"/>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r w:rsidRPr="00291E0E">
              <w:t>Abriss der Lauffläche</w:t>
            </w:r>
          </w:p>
        </w:tc>
      </w:tr>
      <w:tr w:rsidR="008D5DFC" w:rsidRPr="00291E0E" w:rsidTr="00B35C2A">
        <w:tc>
          <w:tcPr>
            <w:tcW w:w="3289" w:type="dxa"/>
          </w:tcPr>
          <w:p w:rsidR="008D5DFC" w:rsidRPr="00291E0E" w:rsidRDefault="00D34DC1" w:rsidP="00B35C2A">
            <w:pPr>
              <w:pStyle w:val="Textkrper"/>
              <w:jc w:val="center"/>
            </w:pPr>
            <w:r>
              <w:rPr>
                <w:noProof/>
              </w:rPr>
              <w:drawing>
                <wp:inline distT="0" distB="0" distL="0" distR="0" wp14:anchorId="4ECD9680" wp14:editId="40138DD5">
                  <wp:extent cx="1529123" cy="1016812"/>
                  <wp:effectExtent l="0" t="0" r="0" b="0"/>
                  <wp:docPr id="2051" name="Grafik 2051" descr="Reifenschaden, extrem abgefah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ifenschaden, extrem abgefahre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33274" cy="1019572"/>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proofErr w:type="spellStart"/>
            <w:r w:rsidRPr="00291E0E">
              <w:t>Kar</w:t>
            </w:r>
            <w:r w:rsidR="00D6083E">
              <w:t>kassenbruch</w:t>
            </w:r>
            <w:proofErr w:type="spellEnd"/>
            <w:r w:rsidR="00D6083E">
              <w:t xml:space="preserve"> in der Seite</w:t>
            </w:r>
            <w:r w:rsidR="00D6083E">
              <w:t>n</w:t>
            </w:r>
            <w:r w:rsidR="00D6083E">
              <w:t>wand/</w:t>
            </w:r>
            <w:r w:rsidRPr="00291E0E">
              <w:t>Reifenverschleiß an der Reifenschulter</w:t>
            </w:r>
          </w:p>
        </w:tc>
      </w:tr>
      <w:tr w:rsidR="008D5DFC" w:rsidRPr="00291E0E" w:rsidTr="00B35C2A">
        <w:tc>
          <w:tcPr>
            <w:tcW w:w="3289" w:type="dxa"/>
          </w:tcPr>
          <w:p w:rsidR="008D5DFC" w:rsidRPr="00291E0E" w:rsidRDefault="00F4484A" w:rsidP="00B35C2A">
            <w:pPr>
              <w:pStyle w:val="Textkrper"/>
              <w:jc w:val="center"/>
            </w:pPr>
            <w:r>
              <w:rPr>
                <w:noProof/>
              </w:rPr>
              <w:drawing>
                <wp:inline distT="0" distB="0" distL="0" distR="0" wp14:anchorId="3B99C8B5" wp14:editId="739D9A8B">
                  <wp:extent cx="1876796" cy="1185063"/>
                  <wp:effectExtent l="0" t="0" r="9525" b="0"/>
                  <wp:docPr id="2056" name="Grafik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875681" cy="1184359"/>
                          </a:xfrm>
                          <a:prstGeom prst="rect">
                            <a:avLst/>
                          </a:prstGeom>
                        </pic:spPr>
                      </pic:pic>
                    </a:graphicData>
                  </a:graphic>
                </wp:inline>
              </w:drawing>
            </w:r>
          </w:p>
        </w:tc>
        <w:tc>
          <w:tcPr>
            <w:tcW w:w="3969" w:type="dxa"/>
          </w:tcPr>
          <w:p w:rsidR="008D5DFC" w:rsidRPr="00291E0E" w:rsidRDefault="008D5DFC" w:rsidP="00B35C2A">
            <w:pPr>
              <w:pStyle w:val="Textkrper"/>
              <w:jc w:val="left"/>
            </w:pPr>
            <w:r w:rsidRPr="00291E0E">
              <w:t>Stelle mit starker Abnutzung</w:t>
            </w:r>
          </w:p>
        </w:tc>
      </w:tr>
      <w:tr w:rsidR="008D5DFC" w:rsidRPr="00291E0E" w:rsidTr="00B35C2A">
        <w:tc>
          <w:tcPr>
            <w:tcW w:w="3289" w:type="dxa"/>
          </w:tcPr>
          <w:p w:rsidR="008D5DFC" w:rsidRPr="00291E0E" w:rsidRDefault="008D5DFC" w:rsidP="00B35C2A">
            <w:pPr>
              <w:pStyle w:val="Textkrper"/>
              <w:jc w:val="center"/>
            </w:pPr>
            <w:r>
              <w:rPr>
                <w:noProof/>
              </w:rPr>
              <w:drawing>
                <wp:inline distT="0" distB="0" distL="0" distR="0" wp14:anchorId="6E36AC33" wp14:editId="42790B00">
                  <wp:extent cx="1319917" cy="80052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325340" cy="803809"/>
                          </a:xfrm>
                          <a:prstGeom prst="rect">
                            <a:avLst/>
                          </a:prstGeom>
                          <a:noFill/>
                          <a:ln>
                            <a:noFill/>
                          </a:ln>
                        </pic:spPr>
                      </pic:pic>
                    </a:graphicData>
                  </a:graphic>
                </wp:inline>
              </w:drawing>
            </w:r>
          </w:p>
        </w:tc>
        <w:tc>
          <w:tcPr>
            <w:tcW w:w="3969" w:type="dxa"/>
          </w:tcPr>
          <w:p w:rsidR="008D5DFC" w:rsidRPr="00291E0E" w:rsidRDefault="008D5DFC" w:rsidP="00B35C2A">
            <w:pPr>
              <w:pStyle w:val="Textkrper"/>
              <w:jc w:val="left"/>
            </w:pPr>
            <w:r w:rsidRPr="00291E0E">
              <w:rPr>
                <w:color w:val="000000" w:themeColor="text1"/>
              </w:rPr>
              <w:t>Seitengummi und Zwischenbau rissig</w:t>
            </w:r>
          </w:p>
        </w:tc>
      </w:tr>
    </w:tbl>
    <w:p w:rsidR="008D5DFC" w:rsidRDefault="00EC4788" w:rsidP="00EC478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8D5DFC" w:rsidRPr="00291E0E"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lastRenderedPageBreak/>
              <w:br w:type="page"/>
              <w:t>Lernfeld</w:t>
            </w:r>
          </w:p>
          <w:p w:rsidR="008D5DFC" w:rsidRPr="00291E0E" w:rsidRDefault="008D5DFC" w:rsidP="00B35C2A">
            <w:pPr>
              <w:pStyle w:val="TabelleKopflinks"/>
            </w:pPr>
            <w:r w:rsidRPr="00291E0E">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t>Titel</w:t>
            </w:r>
          </w:p>
          <w:p w:rsidR="008D5DFC" w:rsidRPr="00291E0E" w:rsidRDefault="00D9206B" w:rsidP="00D9206B">
            <w:pPr>
              <w:pStyle w:val="TabelleKopflinks"/>
            </w:pPr>
            <w:r>
              <w:t xml:space="preserve">Planen und Entscheiden - </w:t>
            </w:r>
            <w:r w:rsidR="008D5DFC">
              <w:t xml:space="preserve">Reifenverschleiß </w:t>
            </w:r>
            <w:r>
              <w:t>nach Fehlerbild benennen</w:t>
            </w:r>
          </w:p>
        </w:tc>
        <w:tc>
          <w:tcPr>
            <w:tcW w:w="188" w:type="dxa"/>
            <w:vMerge w:val="restart"/>
            <w:tcBorders>
              <w:top w:val="nil"/>
              <w:left w:val="single" w:sz="4" w:space="0" w:color="auto"/>
              <w:bottom w:val="nil"/>
              <w:right w:val="single" w:sz="4" w:space="0" w:color="auto"/>
            </w:tcBorders>
            <w:shd w:val="clear" w:color="auto" w:fill="FFFFFF"/>
          </w:tcPr>
          <w:p w:rsidR="008D5DFC" w:rsidRPr="00291E0E" w:rsidRDefault="008D5DFC" w:rsidP="00B35C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8D5DFC" w:rsidRPr="00291E0E" w:rsidRDefault="008D5DFC" w:rsidP="008978E3">
            <w:pPr>
              <w:pStyle w:val="TabelleKopfmitte"/>
              <w:rPr>
                <w:rFonts w:eastAsia="Calibri"/>
              </w:rPr>
            </w:pPr>
            <w:r>
              <w:t>FZT</w:t>
            </w:r>
            <w:r w:rsidR="008978E3">
              <w:t xml:space="preserve"> </w:t>
            </w:r>
            <w:r w:rsidR="007317DD">
              <w:t>01.</w:t>
            </w:r>
            <w:r w:rsidR="008978E3">
              <w:t>0</w:t>
            </w:r>
            <w:r w:rsidR="004E62CD">
              <w:t>1.</w:t>
            </w:r>
            <w:r w:rsidR="00D9206B">
              <w:t>0</w:t>
            </w:r>
            <w:r w:rsidR="008978E3">
              <w:t>3</w:t>
            </w:r>
            <w:r w:rsidR="00D9206B">
              <w:t>.03</w:t>
            </w:r>
          </w:p>
        </w:tc>
      </w:tr>
      <w:tr w:rsidR="008D5DFC" w:rsidRPr="00EC4788" w:rsidTr="00B35C2A">
        <w:tc>
          <w:tcPr>
            <w:tcW w:w="7348" w:type="dxa"/>
            <w:gridSpan w:val="3"/>
            <w:tcBorders>
              <w:left w:val="single" w:sz="4" w:space="0" w:color="auto"/>
              <w:bottom w:val="single" w:sz="4" w:space="0" w:color="auto"/>
              <w:right w:val="single" w:sz="4" w:space="0" w:color="auto"/>
            </w:tcBorders>
            <w:shd w:val="clear" w:color="auto" w:fill="auto"/>
            <w:hideMark/>
          </w:tcPr>
          <w:p w:rsidR="008D5DFC" w:rsidRPr="00EC4788" w:rsidRDefault="008D5DFC" w:rsidP="00B35C2A">
            <w:pPr>
              <w:pStyle w:val="Tabelle6pt"/>
            </w:pPr>
            <w:r w:rsidRPr="00EC4788">
              <w:t>Kompetenzbereiche:</w:t>
            </w:r>
          </w:p>
          <w:p w:rsidR="008D5DFC" w:rsidRPr="00EC4788" w:rsidRDefault="008D5DFC" w:rsidP="00B35C2A">
            <w:pPr>
              <w:pStyle w:val="Kopf8ptafz"/>
              <w:rPr>
                <w:rFonts w:asciiTheme="minorHAnsi" w:hAnsiTheme="minorHAnsi" w:cstheme="minorHAnsi"/>
                <w:szCs w:val="16"/>
              </w:rPr>
            </w:pPr>
            <w:r w:rsidRPr="00EC4788">
              <w:rPr>
                <w:szCs w:val="16"/>
              </w:rPr>
              <w:t>Ich kann Prüfkriterien entsprechend eines Auftrags anwenden.</w:t>
            </w:r>
          </w:p>
          <w:p w:rsidR="008D5DFC" w:rsidRPr="00EC4788" w:rsidRDefault="008D5DFC" w:rsidP="00B35C2A">
            <w:pPr>
              <w:pStyle w:val="Kopf8ptafz"/>
              <w:rPr>
                <w:rFonts w:asciiTheme="minorHAnsi" w:hAnsiTheme="minorHAnsi" w:cstheme="minorHAnsi"/>
                <w:szCs w:val="16"/>
              </w:rPr>
            </w:pPr>
            <w:r w:rsidRPr="00EC4788">
              <w:rPr>
                <w:szCs w:val="16"/>
              </w:rPr>
              <w:t>Ich kann Baugruppen, von denen Gefahren ausgehen, erkennen.</w:t>
            </w:r>
          </w:p>
          <w:p w:rsidR="008D5DFC" w:rsidRPr="00D6083E" w:rsidRDefault="008D5DFC" w:rsidP="00B35C2A">
            <w:pPr>
              <w:pStyle w:val="Kopf8ptafz"/>
              <w:rPr>
                <w:i/>
              </w:rPr>
            </w:pPr>
            <w:r w:rsidRPr="00D6083E">
              <w:rPr>
                <w:rFonts w:cstheme="minorHAnsi"/>
                <w:i/>
                <w:szCs w:val="16"/>
              </w:rPr>
              <w:t>Ich kann Ursachen von Problemen erkennen.</w:t>
            </w:r>
          </w:p>
        </w:tc>
        <w:tc>
          <w:tcPr>
            <w:tcW w:w="188" w:type="dxa"/>
            <w:vMerge/>
            <w:tcBorders>
              <w:left w:val="single" w:sz="4" w:space="0" w:color="auto"/>
              <w:bottom w:val="nil"/>
              <w:right w:val="nil"/>
            </w:tcBorders>
            <w:vAlign w:val="center"/>
            <w:hideMark/>
          </w:tcPr>
          <w:p w:rsidR="008D5DFC" w:rsidRPr="00EC4788" w:rsidRDefault="008D5DFC" w:rsidP="00B35C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D5DFC" w:rsidRPr="00EC4788" w:rsidTr="00B35C2A">
              <w:trPr>
                <w:trHeight w:val="284"/>
              </w:trPr>
              <w:tc>
                <w:tcPr>
                  <w:tcW w:w="2090" w:type="dxa"/>
                  <w:shd w:val="clear" w:color="auto" w:fill="auto"/>
                </w:tcPr>
                <w:p w:rsidR="008D5DFC" w:rsidRPr="00EC4788" w:rsidRDefault="008D5DFC" w:rsidP="00B35C2A">
                  <w:pPr>
                    <w:pStyle w:val="Textkrpermitte"/>
                  </w:pPr>
                  <w:proofErr w:type="spellStart"/>
                  <w:r w:rsidRPr="00EC4788">
                    <w:t>LernPROJEKT</w:t>
                  </w:r>
                  <w:proofErr w:type="spellEnd"/>
                </w:p>
              </w:tc>
            </w:tr>
            <w:tr w:rsidR="008D5DFC" w:rsidRPr="00EC4788" w:rsidTr="00B35C2A">
              <w:trPr>
                <w:trHeight w:val="284"/>
              </w:trPr>
              <w:tc>
                <w:tcPr>
                  <w:tcW w:w="2090" w:type="dxa"/>
                  <w:tcBorders>
                    <w:bottom w:val="single" w:sz="4" w:space="0" w:color="auto"/>
                  </w:tcBorders>
                  <w:shd w:val="clear" w:color="auto" w:fill="auto"/>
                </w:tcPr>
                <w:p w:rsidR="008D5DFC" w:rsidRPr="00EC4788" w:rsidRDefault="008D5DFC" w:rsidP="00B35C2A">
                  <w:pPr>
                    <w:pStyle w:val="Textkrpermitte"/>
                  </w:pPr>
                  <w:proofErr w:type="spellStart"/>
                  <w:r w:rsidRPr="00EC4788">
                    <w:t>LernTHEMA</w:t>
                  </w:r>
                  <w:proofErr w:type="spellEnd"/>
                </w:p>
              </w:tc>
            </w:tr>
            <w:tr w:rsidR="008D5DFC" w:rsidRPr="00EC4788" w:rsidTr="00B35C2A">
              <w:trPr>
                <w:trHeight w:val="284"/>
              </w:trPr>
              <w:tc>
                <w:tcPr>
                  <w:tcW w:w="2090" w:type="dxa"/>
                  <w:tcBorders>
                    <w:bottom w:val="nil"/>
                  </w:tcBorders>
                  <w:shd w:val="clear" w:color="auto" w:fill="D9D9D9" w:themeFill="background1" w:themeFillShade="D9"/>
                </w:tcPr>
                <w:p w:rsidR="008D5DFC" w:rsidRPr="00EC4788" w:rsidRDefault="008D5DFC" w:rsidP="00B35C2A">
                  <w:pPr>
                    <w:pStyle w:val="TabelleKopfmitte"/>
                  </w:pPr>
                  <w:proofErr w:type="spellStart"/>
                  <w:r w:rsidRPr="00EC4788">
                    <w:t>LernSCHRITT</w:t>
                  </w:r>
                  <w:proofErr w:type="spellEnd"/>
                </w:p>
              </w:tc>
            </w:tr>
          </w:tbl>
          <w:p w:rsidR="008D5DFC" w:rsidRPr="00EC4788" w:rsidRDefault="008D5DFC" w:rsidP="00B35C2A"/>
        </w:tc>
      </w:tr>
      <w:tr w:rsidR="008D5DFC" w:rsidRPr="00EC4788" w:rsidTr="00B35C2A">
        <w:trPr>
          <w:trHeight w:val="149"/>
        </w:trPr>
        <w:tc>
          <w:tcPr>
            <w:tcW w:w="7348" w:type="dxa"/>
            <w:gridSpan w:val="3"/>
            <w:tcBorders>
              <w:top w:val="single" w:sz="4" w:space="0" w:color="auto"/>
              <w:left w:val="nil"/>
              <w:right w:val="nil"/>
            </w:tcBorders>
          </w:tcPr>
          <w:p w:rsidR="008D5DFC" w:rsidRPr="00EC4788" w:rsidRDefault="008D5DFC" w:rsidP="00B35C2A"/>
        </w:tc>
        <w:tc>
          <w:tcPr>
            <w:tcW w:w="196" w:type="dxa"/>
            <w:gridSpan w:val="2"/>
            <w:tcBorders>
              <w:top w:val="nil"/>
              <w:left w:val="nil"/>
              <w:right w:val="nil"/>
            </w:tcBorders>
          </w:tcPr>
          <w:p w:rsidR="008D5DFC" w:rsidRPr="00EC4788" w:rsidRDefault="008D5DFC" w:rsidP="00B35C2A"/>
        </w:tc>
        <w:tc>
          <w:tcPr>
            <w:tcW w:w="2095" w:type="dxa"/>
            <w:tcBorders>
              <w:top w:val="single" w:sz="4" w:space="0" w:color="auto"/>
              <w:left w:val="nil"/>
              <w:right w:val="nil"/>
            </w:tcBorders>
          </w:tcPr>
          <w:p w:rsidR="008D5DFC" w:rsidRPr="00EC4788" w:rsidRDefault="008D5DFC" w:rsidP="00B35C2A"/>
        </w:tc>
      </w:tr>
      <w:tr w:rsidR="008D5DFC" w:rsidRPr="00EC4788" w:rsidTr="00B35C2A">
        <w:trPr>
          <w:trHeight w:val="443"/>
        </w:trPr>
        <w:tc>
          <w:tcPr>
            <w:tcW w:w="4818" w:type="dxa"/>
            <w:gridSpan w:val="2"/>
            <w:vMerge w:val="restart"/>
            <w:tcBorders>
              <w:left w:val="single" w:sz="4" w:space="0" w:color="auto"/>
              <w:right w:val="single" w:sz="4" w:space="0" w:color="auto"/>
            </w:tcBorders>
          </w:tcPr>
          <w:p w:rsidR="008D5DFC" w:rsidRPr="00EC4788" w:rsidRDefault="008D5DFC" w:rsidP="00B35C2A">
            <w:pPr>
              <w:pStyle w:val="Tabelle6pt"/>
            </w:pPr>
            <w:r w:rsidRPr="00EC4788">
              <w:t>Kompetenzen:</w:t>
            </w:r>
          </w:p>
          <w:p w:rsidR="008D5DFC" w:rsidRPr="00EC4788" w:rsidRDefault="008D5DFC" w:rsidP="00B35C2A">
            <w:pPr>
              <w:pStyle w:val="Kopf8ptafz"/>
            </w:pPr>
            <w:r w:rsidRPr="00EC4788">
              <w:t>Ich kann den Verschleißzustand von Reifen beurteilen und die Fo</w:t>
            </w:r>
            <w:r w:rsidRPr="00EC4788">
              <w:t>l</w:t>
            </w:r>
            <w:r w:rsidRPr="00EC4788">
              <w:t>gen für das Fahrverhalten ableiten.</w:t>
            </w:r>
          </w:p>
          <w:p w:rsidR="008D5DFC" w:rsidRPr="00EC4788" w:rsidRDefault="008D5DFC" w:rsidP="00B35C2A">
            <w:pPr>
              <w:pStyle w:val="Kopf8ptafz"/>
            </w:pPr>
            <w:r w:rsidRPr="00EC4788">
              <w:t>Ich kann Verschleißzustände am Reifen fachlich korrekt zuordnen.</w:t>
            </w:r>
          </w:p>
          <w:p w:rsidR="008D5DFC" w:rsidRPr="00EC4788" w:rsidRDefault="008D5DFC" w:rsidP="00B35C2A">
            <w:pPr>
              <w:pStyle w:val="Kopf8ptafz"/>
            </w:pPr>
            <w:r w:rsidRPr="00EC4788">
              <w:t xml:space="preserve">Ich kann in Kontakt mit anderen </w:t>
            </w:r>
            <w:r w:rsidR="00877961" w:rsidRPr="00EC4788">
              <w:t>Schülerinnen</w:t>
            </w:r>
            <w:r w:rsidRPr="00EC4788">
              <w:t xml:space="preserve"> </w:t>
            </w:r>
            <w:r w:rsidR="005A6CF7">
              <w:t xml:space="preserve">und </w:t>
            </w:r>
            <w:r w:rsidR="005A6CF7" w:rsidRPr="00EC4788">
              <w:t>Schüler</w:t>
            </w:r>
            <w:r w:rsidR="005A6CF7">
              <w:t>n</w:t>
            </w:r>
            <w:r w:rsidR="005A6CF7" w:rsidRPr="00EC4788">
              <w:t xml:space="preserve"> </w:t>
            </w:r>
            <w:r w:rsidRPr="00EC4788">
              <w:t>treten.</w:t>
            </w:r>
          </w:p>
          <w:p w:rsidR="008D5DFC" w:rsidRPr="00EC4788" w:rsidRDefault="008D5DFC" w:rsidP="00B35C2A">
            <w:pPr>
              <w:pStyle w:val="Kopf8ptafz"/>
            </w:pPr>
            <w:r w:rsidRPr="00EC4788">
              <w:t>Ich kann meine Gedanken mit</w:t>
            </w:r>
            <w:r w:rsidR="00736C79">
              <w:t>t</w:t>
            </w:r>
            <w:r w:rsidRPr="00EC4788">
              <w:t>eilen.</w:t>
            </w:r>
          </w:p>
          <w:p w:rsidR="008D5DFC" w:rsidRPr="00EC4788" w:rsidRDefault="008D5DFC" w:rsidP="00B35C2A">
            <w:pPr>
              <w:pStyle w:val="Kopf8ptafz"/>
            </w:pPr>
            <w:r w:rsidRPr="00EC4788">
              <w:t>Ich kann mir Informationen einholen.</w:t>
            </w:r>
          </w:p>
        </w:tc>
        <w:tc>
          <w:tcPr>
            <w:tcW w:w="4821" w:type="dxa"/>
            <w:gridSpan w:val="4"/>
            <w:tcBorders>
              <w:left w:val="single" w:sz="4" w:space="0" w:color="auto"/>
              <w:right w:val="single" w:sz="4" w:space="0" w:color="auto"/>
            </w:tcBorders>
          </w:tcPr>
          <w:p w:rsidR="008D5DFC" w:rsidRPr="00EC4788" w:rsidRDefault="008D5DFC" w:rsidP="00B35C2A">
            <w:pPr>
              <w:pStyle w:val="Tabelle6pt"/>
            </w:pPr>
            <w:r w:rsidRPr="00EC4788">
              <w:t>Was Sie schon können sollten:</w:t>
            </w:r>
          </w:p>
          <w:p w:rsidR="008D5DFC" w:rsidRPr="00EC4788" w:rsidRDefault="008D5DFC" w:rsidP="00B35C2A">
            <w:pPr>
              <w:pStyle w:val="Kopf8ptafz"/>
            </w:pPr>
            <w:r w:rsidRPr="00EC4788">
              <w:t>Ich kann schon den Aufbau eines Reifens beschreiben.</w:t>
            </w:r>
          </w:p>
          <w:p w:rsidR="008D5DFC" w:rsidRPr="00EC4788" w:rsidRDefault="005A6CF7" w:rsidP="005A6CF7">
            <w:pPr>
              <w:pStyle w:val="Kopf8ptafz"/>
            </w:pPr>
            <w:r>
              <w:t>Ich kann meine Gedanken anderen</w:t>
            </w:r>
            <w:r w:rsidR="00877961" w:rsidRPr="00EC4788">
              <w:t xml:space="preserve"> Schülerinnen</w:t>
            </w:r>
            <w:r>
              <w:t xml:space="preserve"> und Schülern</w:t>
            </w:r>
            <w:r w:rsidR="008D5DFC" w:rsidRPr="00EC4788">
              <w:t xml:space="preserve"> mitteilen.</w:t>
            </w:r>
          </w:p>
        </w:tc>
      </w:tr>
      <w:tr w:rsidR="008D5DFC" w:rsidRPr="00EC4788" w:rsidTr="00B35C2A">
        <w:trPr>
          <w:trHeight w:val="443"/>
        </w:trPr>
        <w:tc>
          <w:tcPr>
            <w:tcW w:w="4818" w:type="dxa"/>
            <w:gridSpan w:val="2"/>
            <w:vMerge/>
            <w:tcBorders>
              <w:left w:val="single" w:sz="4" w:space="0" w:color="auto"/>
              <w:right w:val="single" w:sz="4" w:space="0" w:color="auto"/>
            </w:tcBorders>
          </w:tcPr>
          <w:p w:rsidR="008D5DFC" w:rsidRPr="00EC4788" w:rsidRDefault="008D5DFC" w:rsidP="00B35C2A">
            <w:pPr>
              <w:pStyle w:val="Tabelle6pt"/>
            </w:pPr>
          </w:p>
        </w:tc>
        <w:tc>
          <w:tcPr>
            <w:tcW w:w="4821" w:type="dxa"/>
            <w:gridSpan w:val="4"/>
            <w:tcBorders>
              <w:left w:val="single" w:sz="4" w:space="0" w:color="auto"/>
              <w:right w:val="single" w:sz="4" w:space="0" w:color="auto"/>
            </w:tcBorders>
          </w:tcPr>
          <w:p w:rsidR="008D5DFC" w:rsidRPr="00EC4788" w:rsidRDefault="008D5DFC" w:rsidP="00B35C2A">
            <w:pPr>
              <w:pStyle w:val="Tabelle6pt"/>
            </w:pPr>
            <w:r w:rsidRPr="00EC4788">
              <w:t>Wofür Sie das benötigen:</w:t>
            </w:r>
          </w:p>
          <w:p w:rsidR="008D5DFC" w:rsidRPr="00EC4788" w:rsidRDefault="008D5DFC" w:rsidP="00200E26">
            <w:pPr>
              <w:pStyle w:val="Kopf8ptafz"/>
            </w:pPr>
            <w:r w:rsidRPr="00EC4788">
              <w:t>Service- und Instandsetzungsarbeiten</w:t>
            </w:r>
          </w:p>
        </w:tc>
      </w:tr>
      <w:tr w:rsidR="008D5DFC" w:rsidRPr="00EC4788" w:rsidTr="00B35C2A">
        <w:trPr>
          <w:trHeight w:val="443"/>
        </w:trPr>
        <w:tc>
          <w:tcPr>
            <w:tcW w:w="4818" w:type="dxa"/>
            <w:gridSpan w:val="2"/>
            <w:vMerge/>
            <w:tcBorders>
              <w:left w:val="single" w:sz="4" w:space="0" w:color="auto"/>
              <w:right w:val="single" w:sz="4" w:space="0" w:color="auto"/>
            </w:tcBorders>
          </w:tcPr>
          <w:p w:rsidR="008D5DFC" w:rsidRPr="00EC4788" w:rsidRDefault="008D5DFC" w:rsidP="00B35C2A">
            <w:pPr>
              <w:pStyle w:val="Tabelle6pt"/>
            </w:pPr>
          </w:p>
        </w:tc>
        <w:tc>
          <w:tcPr>
            <w:tcW w:w="4821" w:type="dxa"/>
            <w:gridSpan w:val="4"/>
            <w:tcBorders>
              <w:left w:val="single" w:sz="4" w:space="0" w:color="auto"/>
              <w:right w:val="single" w:sz="4" w:space="0" w:color="auto"/>
            </w:tcBorders>
          </w:tcPr>
          <w:p w:rsidR="008D5DFC" w:rsidRPr="00EC4788" w:rsidRDefault="008D5DFC" w:rsidP="00B35C2A">
            <w:pPr>
              <w:pStyle w:val="Tabelle6pt"/>
            </w:pPr>
            <w:r w:rsidRPr="00EC4788">
              <w:t>Wie Sie Ihr Können prüfen können:</w:t>
            </w:r>
          </w:p>
          <w:p w:rsidR="008D5DFC" w:rsidRPr="00EC4788" w:rsidRDefault="00B16C3C" w:rsidP="00200E26">
            <w:pPr>
              <w:pStyle w:val="Kopf8ptafz"/>
            </w:pPr>
            <w:r w:rsidRPr="00EC4788">
              <w:t xml:space="preserve">Gegenseitige Kontrolle mit anderen </w:t>
            </w:r>
            <w:r w:rsidR="00877961" w:rsidRPr="00EC4788">
              <w:t>Schülerinnen</w:t>
            </w:r>
            <w:r w:rsidR="005A6CF7">
              <w:t xml:space="preserve"> und Schülern</w:t>
            </w:r>
          </w:p>
        </w:tc>
      </w:tr>
    </w:tbl>
    <w:p w:rsidR="008D5DFC" w:rsidRPr="00EC4788" w:rsidRDefault="008D5DFC" w:rsidP="00711FBC">
      <w:pPr>
        <w:tabs>
          <w:tab w:val="left" w:pos="5970"/>
        </w:tabs>
        <w:jc w:val="both"/>
      </w:pPr>
      <w:r w:rsidRPr="00EC4788">
        <w:rPr>
          <w:noProof/>
          <w:sz w:val="24"/>
          <w:lang w:eastAsia="de-DE"/>
        </w:rPr>
        <w:drawing>
          <wp:anchor distT="0" distB="0" distL="114300" distR="114300" simplePos="0" relativeHeight="251674624" behindDoc="0" locked="0" layoutInCell="0" allowOverlap="1" wp14:anchorId="0A13BB00" wp14:editId="31F9A8D9">
            <wp:simplePos x="0" y="0"/>
            <wp:positionH relativeFrom="rightMargin">
              <wp:posOffset>1219746</wp:posOffset>
            </wp:positionH>
            <wp:positionV relativeFrom="paragraph">
              <wp:posOffset>160020</wp:posOffset>
            </wp:positionV>
            <wp:extent cx="345440" cy="323850"/>
            <wp:effectExtent l="0" t="0" r="0" b="0"/>
            <wp:wrapNone/>
            <wp:docPr id="3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4788">
        <w:rPr>
          <w:noProof/>
          <w:sz w:val="24"/>
          <w:lang w:eastAsia="de-DE"/>
        </w:rPr>
        <w:drawing>
          <wp:anchor distT="0" distB="0" distL="114300" distR="114300" simplePos="0" relativeHeight="251673600" behindDoc="0" locked="0" layoutInCell="0" allowOverlap="1" wp14:anchorId="51CF4900" wp14:editId="1830595F">
            <wp:simplePos x="0" y="0"/>
            <wp:positionH relativeFrom="rightMargin">
              <wp:posOffset>833120</wp:posOffset>
            </wp:positionH>
            <wp:positionV relativeFrom="paragraph">
              <wp:posOffset>148679</wp:posOffset>
            </wp:positionV>
            <wp:extent cx="323850" cy="323850"/>
            <wp:effectExtent l="0" t="0" r="0" b="0"/>
            <wp:wrapNone/>
            <wp:docPr id="4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5DFC" w:rsidRPr="00291E0E" w:rsidRDefault="008D5DFC" w:rsidP="00711FBC">
      <w:pPr>
        <w:tabs>
          <w:tab w:val="left" w:pos="5970"/>
        </w:tabs>
        <w:jc w:val="both"/>
      </w:pPr>
      <w:r w:rsidRPr="00291E0E">
        <w:rPr>
          <w:b/>
        </w:rPr>
        <w:t>Aufgabe:</w:t>
      </w:r>
      <w:r w:rsidRPr="00291E0E">
        <w:t xml:space="preserve"> In den folgenden Abbildungen sind Beschädigungen am </w:t>
      </w:r>
      <w:r w:rsidRPr="00291E0E">
        <w:rPr>
          <w:noProof/>
          <w:sz w:val="24"/>
          <w:lang w:eastAsia="de-DE"/>
        </w:rPr>
        <w:drawing>
          <wp:anchor distT="0" distB="0" distL="114300" distR="114300" simplePos="0" relativeHeight="251661312" behindDoc="0" locked="0" layoutInCell="0" allowOverlap="1" wp14:anchorId="3CB4C4DD" wp14:editId="7DF12D78">
            <wp:simplePos x="0" y="0"/>
            <wp:positionH relativeFrom="rightMargin">
              <wp:posOffset>107950</wp:posOffset>
            </wp:positionH>
            <wp:positionV relativeFrom="paragraph">
              <wp:posOffset>0</wp:posOffset>
            </wp:positionV>
            <wp:extent cx="658495" cy="323850"/>
            <wp:effectExtent l="0" t="0" r="8255" b="0"/>
            <wp:wrapNone/>
            <wp:docPr id="4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E0E">
        <w:t>Reifen dargestellt. Beschreiben Sie anhand der Fehlerbilder die Beschädigung mit eigenen Worten. Überl</w:t>
      </w:r>
      <w:r w:rsidRPr="00291E0E">
        <w:t>e</w:t>
      </w:r>
      <w:r w:rsidR="00736C79">
        <w:t>gen Sie sich sinnvolle</w:t>
      </w:r>
      <w:r w:rsidRPr="00291E0E">
        <w:t xml:space="preserve"> Ursachen</w:t>
      </w:r>
      <w:r w:rsidR="005E16FF">
        <w:t>,</w:t>
      </w:r>
      <w:r w:rsidRPr="00291E0E">
        <w:t xml:space="preserve"> die zu den Beschädigungen geführt haben. Welche Fo</w:t>
      </w:r>
      <w:r w:rsidRPr="00291E0E">
        <w:t>l</w:t>
      </w:r>
      <w:r w:rsidRPr="00291E0E">
        <w:t>gen haben die dargestellten Mängel auf das Fahrverhalten des Fahrzeuges?</w:t>
      </w:r>
    </w:p>
    <w:p w:rsidR="008D5DFC" w:rsidRDefault="008D5DFC" w:rsidP="00711FBC">
      <w:pPr>
        <w:tabs>
          <w:tab w:val="left" w:pos="5970"/>
        </w:tabs>
        <w:jc w:val="both"/>
      </w:pPr>
      <w:r w:rsidRPr="00291E0E">
        <w:t>Nutzen Sie zur Lösung der Aufgabe das Fachkunde- bzw. Tabellenbuch.</w:t>
      </w:r>
    </w:p>
    <w:p w:rsidR="00AC72DE" w:rsidRPr="00291E0E" w:rsidRDefault="00AC72DE" w:rsidP="00711FBC">
      <w:pPr>
        <w:tabs>
          <w:tab w:val="left" w:pos="5970"/>
        </w:tabs>
        <w:jc w:val="both"/>
      </w:pPr>
    </w:p>
    <w:p w:rsidR="008D5DFC" w:rsidRPr="00291E0E" w:rsidRDefault="008D5DFC" w:rsidP="008D5DFC">
      <w:pPr>
        <w:tabs>
          <w:tab w:val="left" w:pos="5970"/>
        </w:tabs>
        <w:rPr>
          <w:sz w:val="12"/>
          <w:szCs w:val="12"/>
        </w:rPr>
      </w:pPr>
    </w:p>
    <w:tbl>
      <w:tblPr>
        <w:tblStyle w:val="Tabellenraster"/>
        <w:tblW w:w="9053" w:type="dxa"/>
        <w:tblInd w:w="108" w:type="dxa"/>
        <w:tblLayout w:type="fixed"/>
        <w:tblCellMar>
          <w:top w:w="57" w:type="dxa"/>
          <w:bottom w:w="57" w:type="dxa"/>
        </w:tblCellMar>
        <w:tblLook w:val="04A0" w:firstRow="1" w:lastRow="0" w:firstColumn="1" w:lastColumn="0" w:noHBand="0" w:noVBand="1"/>
      </w:tblPr>
      <w:tblGrid>
        <w:gridCol w:w="3071"/>
        <w:gridCol w:w="2409"/>
        <w:gridCol w:w="1985"/>
        <w:gridCol w:w="1588"/>
      </w:tblGrid>
      <w:tr w:rsidR="008D5DFC" w:rsidRPr="00291E0E" w:rsidTr="00B35C2A">
        <w:tc>
          <w:tcPr>
            <w:tcW w:w="3071" w:type="dxa"/>
            <w:shd w:val="clear" w:color="auto" w:fill="D9D9D9" w:themeFill="background1" w:themeFillShade="D9"/>
          </w:tcPr>
          <w:p w:rsidR="008D5DFC" w:rsidRPr="00291E0E" w:rsidRDefault="008D5DFC" w:rsidP="00B35C2A">
            <w:pPr>
              <w:pStyle w:val="TabelleKopflinks"/>
            </w:pPr>
            <w:r w:rsidRPr="00291E0E">
              <w:t>Fehlerbild</w:t>
            </w:r>
          </w:p>
        </w:tc>
        <w:tc>
          <w:tcPr>
            <w:tcW w:w="2409" w:type="dxa"/>
            <w:shd w:val="clear" w:color="auto" w:fill="D9D9D9" w:themeFill="background1" w:themeFillShade="D9"/>
          </w:tcPr>
          <w:p w:rsidR="008D5DFC" w:rsidRPr="00291E0E" w:rsidRDefault="008D5DFC" w:rsidP="00B35C2A">
            <w:pPr>
              <w:pStyle w:val="TabelleKopflinks"/>
            </w:pPr>
            <w:r w:rsidRPr="00291E0E">
              <w:t>Beschädigung</w:t>
            </w:r>
          </w:p>
        </w:tc>
        <w:tc>
          <w:tcPr>
            <w:tcW w:w="1985" w:type="dxa"/>
            <w:shd w:val="clear" w:color="auto" w:fill="D9D9D9" w:themeFill="background1" w:themeFillShade="D9"/>
          </w:tcPr>
          <w:p w:rsidR="008D5DFC" w:rsidRPr="00291E0E" w:rsidRDefault="008D5DFC" w:rsidP="00B35C2A">
            <w:pPr>
              <w:pStyle w:val="TabelleKopflinks"/>
            </w:pPr>
            <w:r w:rsidRPr="00291E0E">
              <w:t>Ursachen</w:t>
            </w:r>
          </w:p>
        </w:tc>
        <w:tc>
          <w:tcPr>
            <w:tcW w:w="1588" w:type="dxa"/>
            <w:shd w:val="clear" w:color="auto" w:fill="D9D9D9" w:themeFill="background1" w:themeFillShade="D9"/>
          </w:tcPr>
          <w:p w:rsidR="008D5DFC" w:rsidRPr="00291E0E" w:rsidRDefault="008D5DFC" w:rsidP="00B35C2A">
            <w:pPr>
              <w:pStyle w:val="TabelleKopflinks"/>
            </w:pPr>
            <w:r w:rsidRPr="00291E0E">
              <w:t>Folge</w:t>
            </w:r>
          </w:p>
        </w:tc>
      </w:tr>
      <w:tr w:rsidR="008D5DFC" w:rsidRPr="00291E0E" w:rsidTr="00B35C2A">
        <w:tc>
          <w:tcPr>
            <w:tcW w:w="3071" w:type="dxa"/>
          </w:tcPr>
          <w:p w:rsidR="008D5DFC" w:rsidRPr="00291E0E" w:rsidRDefault="008D5DFC" w:rsidP="00B35C2A">
            <w:pPr>
              <w:pStyle w:val="Textkrper"/>
              <w:jc w:val="center"/>
            </w:pPr>
            <w:r>
              <w:rPr>
                <w:noProof/>
              </w:rPr>
              <w:drawing>
                <wp:inline distT="0" distB="0" distL="0" distR="0" wp14:anchorId="72CC6E33" wp14:editId="27AC7DA9">
                  <wp:extent cx="1407381" cy="945233"/>
                  <wp:effectExtent l="0" t="0" r="2540" b="762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09734" cy="946814"/>
                          </a:xfrm>
                          <a:prstGeom prst="rect">
                            <a:avLst/>
                          </a:prstGeom>
                          <a:noFill/>
                          <a:ln>
                            <a:noFill/>
                          </a:ln>
                        </pic:spPr>
                      </pic:pic>
                    </a:graphicData>
                  </a:graphic>
                </wp:inline>
              </w:drawing>
            </w:r>
          </w:p>
        </w:tc>
        <w:tc>
          <w:tcPr>
            <w:tcW w:w="2409" w:type="dxa"/>
          </w:tcPr>
          <w:p w:rsidR="008D5DFC" w:rsidRPr="00291E0E" w:rsidRDefault="008D5DFC" w:rsidP="00B35C2A">
            <w:pPr>
              <w:pStyle w:val="Textkrper"/>
              <w:jc w:val="left"/>
            </w:pPr>
          </w:p>
        </w:tc>
        <w:tc>
          <w:tcPr>
            <w:tcW w:w="1985" w:type="dxa"/>
          </w:tcPr>
          <w:p w:rsidR="008D5DFC" w:rsidRPr="00291E0E" w:rsidRDefault="008D5DFC" w:rsidP="00B35C2A">
            <w:pPr>
              <w:pStyle w:val="Textkrper"/>
              <w:jc w:val="left"/>
            </w:pPr>
          </w:p>
          <w:p w:rsidR="008D5DFC" w:rsidRPr="00291E0E" w:rsidRDefault="008D5DFC" w:rsidP="00B35C2A">
            <w:pPr>
              <w:pStyle w:val="Textkrper"/>
              <w:jc w:val="left"/>
            </w:pPr>
          </w:p>
        </w:tc>
        <w:tc>
          <w:tcPr>
            <w:tcW w:w="1588" w:type="dxa"/>
          </w:tcPr>
          <w:p w:rsidR="008D5DFC" w:rsidRPr="00291E0E" w:rsidRDefault="008D5DFC" w:rsidP="00B35C2A">
            <w:pPr>
              <w:pStyle w:val="Textkrper"/>
              <w:jc w:val="left"/>
            </w:pPr>
          </w:p>
        </w:tc>
      </w:tr>
      <w:tr w:rsidR="008D5DFC" w:rsidRPr="00291E0E" w:rsidTr="00B35C2A">
        <w:tc>
          <w:tcPr>
            <w:tcW w:w="3071" w:type="dxa"/>
          </w:tcPr>
          <w:p w:rsidR="008D5DFC" w:rsidRPr="00291E0E" w:rsidRDefault="008D5DFC" w:rsidP="00B35C2A">
            <w:pPr>
              <w:pStyle w:val="Textkrper"/>
              <w:jc w:val="center"/>
            </w:pPr>
            <w:r w:rsidRPr="002A3382">
              <w:rPr>
                <w:noProof/>
              </w:rPr>
              <w:drawing>
                <wp:inline distT="0" distB="0" distL="0" distR="0" wp14:anchorId="1F5D7BDC" wp14:editId="60657AFD">
                  <wp:extent cx="1313740" cy="1963973"/>
                  <wp:effectExtent l="0" t="0" r="127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312067" cy="1961472"/>
                          </a:xfrm>
                          <a:prstGeom prst="rect">
                            <a:avLst/>
                          </a:prstGeom>
                          <a:noFill/>
                          <a:ln>
                            <a:noFill/>
                          </a:ln>
                        </pic:spPr>
                      </pic:pic>
                    </a:graphicData>
                  </a:graphic>
                </wp:inline>
              </w:drawing>
            </w:r>
          </w:p>
        </w:tc>
        <w:tc>
          <w:tcPr>
            <w:tcW w:w="2409" w:type="dxa"/>
          </w:tcPr>
          <w:p w:rsidR="008D5DFC" w:rsidRPr="00291E0E" w:rsidRDefault="008D5DFC" w:rsidP="00B35C2A">
            <w:pPr>
              <w:pStyle w:val="Textkrper"/>
              <w:jc w:val="left"/>
            </w:pPr>
          </w:p>
          <w:p w:rsidR="008D5DFC" w:rsidRPr="00291E0E" w:rsidRDefault="008D5DFC" w:rsidP="00B35C2A">
            <w:pPr>
              <w:pStyle w:val="Textkrper"/>
              <w:jc w:val="left"/>
            </w:pPr>
          </w:p>
        </w:tc>
        <w:tc>
          <w:tcPr>
            <w:tcW w:w="1985" w:type="dxa"/>
          </w:tcPr>
          <w:p w:rsidR="008D5DFC" w:rsidRPr="00291E0E" w:rsidRDefault="008D5DFC" w:rsidP="00B35C2A">
            <w:pPr>
              <w:pStyle w:val="Textkrper"/>
              <w:jc w:val="left"/>
            </w:pPr>
          </w:p>
        </w:tc>
        <w:tc>
          <w:tcPr>
            <w:tcW w:w="1588" w:type="dxa"/>
          </w:tcPr>
          <w:p w:rsidR="008D5DFC" w:rsidRPr="00291E0E" w:rsidRDefault="008D5DFC" w:rsidP="00B35C2A">
            <w:pPr>
              <w:pStyle w:val="Textkrper"/>
              <w:jc w:val="left"/>
            </w:pPr>
          </w:p>
        </w:tc>
      </w:tr>
      <w:tr w:rsidR="008D5DFC" w:rsidRPr="00291E0E" w:rsidTr="00B35C2A">
        <w:tc>
          <w:tcPr>
            <w:tcW w:w="3071" w:type="dxa"/>
          </w:tcPr>
          <w:p w:rsidR="008D5DFC" w:rsidRPr="00291E0E" w:rsidRDefault="00820ED6" w:rsidP="00B35C2A">
            <w:pPr>
              <w:pStyle w:val="Textkrper"/>
              <w:jc w:val="center"/>
            </w:pPr>
            <w:r>
              <w:rPr>
                <w:noProof/>
              </w:rPr>
              <w:drawing>
                <wp:inline distT="0" distB="0" distL="0" distR="0" wp14:anchorId="4716F517" wp14:editId="56C54FE4">
                  <wp:extent cx="1689811" cy="1123665"/>
                  <wp:effectExtent l="0" t="0" r="5715" b="635"/>
                  <wp:docPr id="1912" name="Grafik 1912" descr="Reifenschaden, einseitig abgenut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ifenschaden, einseitig abgenutz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92177" cy="1125238"/>
                          </a:xfrm>
                          <a:prstGeom prst="rect">
                            <a:avLst/>
                          </a:prstGeom>
                          <a:noFill/>
                          <a:ln>
                            <a:noFill/>
                          </a:ln>
                        </pic:spPr>
                      </pic:pic>
                    </a:graphicData>
                  </a:graphic>
                </wp:inline>
              </w:drawing>
            </w:r>
          </w:p>
        </w:tc>
        <w:tc>
          <w:tcPr>
            <w:tcW w:w="2409" w:type="dxa"/>
          </w:tcPr>
          <w:p w:rsidR="008D5DFC" w:rsidRPr="00291E0E" w:rsidRDefault="008D5DFC" w:rsidP="00B35C2A">
            <w:pPr>
              <w:pStyle w:val="Textkrper"/>
              <w:jc w:val="left"/>
            </w:pPr>
          </w:p>
          <w:p w:rsidR="008D5DFC" w:rsidRPr="00291E0E" w:rsidRDefault="008D5DFC" w:rsidP="00B35C2A">
            <w:pPr>
              <w:pStyle w:val="Textkrper"/>
              <w:jc w:val="left"/>
            </w:pPr>
          </w:p>
        </w:tc>
        <w:tc>
          <w:tcPr>
            <w:tcW w:w="1985" w:type="dxa"/>
          </w:tcPr>
          <w:p w:rsidR="008D5DFC" w:rsidRPr="00291E0E" w:rsidRDefault="008D5DFC" w:rsidP="00B35C2A">
            <w:pPr>
              <w:pStyle w:val="Textkrper"/>
              <w:jc w:val="left"/>
            </w:pPr>
          </w:p>
        </w:tc>
        <w:tc>
          <w:tcPr>
            <w:tcW w:w="1588" w:type="dxa"/>
          </w:tcPr>
          <w:p w:rsidR="008D5DFC" w:rsidRPr="00291E0E" w:rsidRDefault="008D5DFC" w:rsidP="00B35C2A">
            <w:pPr>
              <w:pStyle w:val="Textkrper"/>
              <w:jc w:val="left"/>
            </w:pPr>
          </w:p>
        </w:tc>
      </w:tr>
      <w:tr w:rsidR="008D5DFC" w:rsidRPr="00291E0E" w:rsidTr="00B35C2A">
        <w:tc>
          <w:tcPr>
            <w:tcW w:w="3071" w:type="dxa"/>
          </w:tcPr>
          <w:p w:rsidR="008D5DFC" w:rsidRPr="00291E0E" w:rsidRDefault="00A53A9F" w:rsidP="00B35C2A">
            <w:pPr>
              <w:pStyle w:val="Textkrper"/>
              <w:jc w:val="center"/>
            </w:pPr>
            <w:r>
              <w:rPr>
                <w:noProof/>
              </w:rPr>
              <w:lastRenderedPageBreak/>
              <w:drawing>
                <wp:inline distT="0" distB="0" distL="0" distR="0" wp14:anchorId="5342649D" wp14:editId="351AC91B">
                  <wp:extent cx="1969651" cy="1536192"/>
                  <wp:effectExtent l="0" t="0" r="0" b="6985"/>
                  <wp:docPr id="1918" name="Grafik 1918" descr="cid:image001.png@01D3B0A9.C02CF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id:image001.png@01D3B0A9.C02CF610"/>
                          <pic:cNvPicPr>
                            <a:picLocks noChangeAspect="1" noChangeArrowheads="1"/>
                          </pic:cNvPicPr>
                        </pic:nvPicPr>
                        <pic:blipFill>
                          <a:blip r:embed="rId185" r:link="rId186">
                            <a:extLst>
                              <a:ext uri="{28A0092B-C50C-407E-A947-70E740481C1C}">
                                <a14:useLocalDpi xmlns:a14="http://schemas.microsoft.com/office/drawing/2010/main" val="0"/>
                              </a:ext>
                            </a:extLst>
                          </a:blip>
                          <a:srcRect/>
                          <a:stretch>
                            <a:fillRect/>
                          </a:stretch>
                        </pic:blipFill>
                        <pic:spPr bwMode="auto">
                          <a:xfrm>
                            <a:off x="0" y="0"/>
                            <a:ext cx="1969919" cy="1536401"/>
                          </a:xfrm>
                          <a:prstGeom prst="rect">
                            <a:avLst/>
                          </a:prstGeom>
                          <a:noFill/>
                          <a:ln>
                            <a:noFill/>
                          </a:ln>
                        </pic:spPr>
                      </pic:pic>
                    </a:graphicData>
                  </a:graphic>
                </wp:inline>
              </w:drawing>
            </w:r>
          </w:p>
        </w:tc>
        <w:tc>
          <w:tcPr>
            <w:tcW w:w="2409" w:type="dxa"/>
          </w:tcPr>
          <w:p w:rsidR="008D5DFC" w:rsidRPr="00291E0E" w:rsidRDefault="008D5DFC" w:rsidP="00B35C2A">
            <w:pPr>
              <w:pStyle w:val="Textkrper"/>
              <w:jc w:val="left"/>
            </w:pPr>
          </w:p>
        </w:tc>
        <w:tc>
          <w:tcPr>
            <w:tcW w:w="1985" w:type="dxa"/>
          </w:tcPr>
          <w:p w:rsidR="008D5DFC" w:rsidRPr="00291E0E" w:rsidRDefault="008D5DFC" w:rsidP="00B35C2A">
            <w:pPr>
              <w:pStyle w:val="Textkrper"/>
              <w:jc w:val="left"/>
            </w:pPr>
          </w:p>
          <w:p w:rsidR="008D5DFC" w:rsidRPr="00291E0E" w:rsidRDefault="008D5DFC" w:rsidP="00B35C2A">
            <w:pPr>
              <w:pStyle w:val="Textkrper"/>
              <w:jc w:val="left"/>
            </w:pPr>
          </w:p>
        </w:tc>
        <w:tc>
          <w:tcPr>
            <w:tcW w:w="1588" w:type="dxa"/>
          </w:tcPr>
          <w:p w:rsidR="008D5DFC" w:rsidRPr="00291E0E" w:rsidRDefault="008D5DFC" w:rsidP="00B35C2A">
            <w:pPr>
              <w:pStyle w:val="Textkrper"/>
              <w:jc w:val="left"/>
            </w:pPr>
          </w:p>
        </w:tc>
      </w:tr>
      <w:tr w:rsidR="008D5DFC" w:rsidRPr="00291E0E" w:rsidTr="00B35C2A">
        <w:tc>
          <w:tcPr>
            <w:tcW w:w="3071" w:type="dxa"/>
          </w:tcPr>
          <w:p w:rsidR="008D5DFC" w:rsidRPr="00291E0E" w:rsidRDefault="008D5DFC" w:rsidP="00B35C2A">
            <w:pPr>
              <w:pStyle w:val="Textkrper"/>
              <w:jc w:val="center"/>
            </w:pPr>
            <w:r w:rsidRPr="009C1EEC">
              <w:rPr>
                <w:noProof/>
              </w:rPr>
              <w:drawing>
                <wp:inline distT="0" distB="0" distL="0" distR="0" wp14:anchorId="66AB3DBC" wp14:editId="526C3F78">
                  <wp:extent cx="907314" cy="1900362"/>
                  <wp:effectExtent l="0" t="0" r="7620" b="508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08527" cy="1902902"/>
                          </a:xfrm>
                          <a:prstGeom prst="rect">
                            <a:avLst/>
                          </a:prstGeom>
                          <a:noFill/>
                          <a:ln>
                            <a:noFill/>
                          </a:ln>
                        </pic:spPr>
                      </pic:pic>
                    </a:graphicData>
                  </a:graphic>
                </wp:inline>
              </w:drawing>
            </w:r>
          </w:p>
        </w:tc>
        <w:tc>
          <w:tcPr>
            <w:tcW w:w="2409" w:type="dxa"/>
          </w:tcPr>
          <w:p w:rsidR="008D5DFC" w:rsidRPr="00291E0E" w:rsidRDefault="008D5DFC" w:rsidP="00B35C2A">
            <w:pPr>
              <w:pStyle w:val="Textkrper"/>
              <w:jc w:val="left"/>
            </w:pPr>
          </w:p>
          <w:p w:rsidR="008D5DFC" w:rsidRPr="00291E0E" w:rsidRDefault="008D5DFC" w:rsidP="00B35C2A">
            <w:pPr>
              <w:pStyle w:val="Textkrper"/>
              <w:jc w:val="left"/>
            </w:pPr>
          </w:p>
        </w:tc>
        <w:tc>
          <w:tcPr>
            <w:tcW w:w="1985" w:type="dxa"/>
          </w:tcPr>
          <w:p w:rsidR="008D5DFC" w:rsidRPr="00291E0E" w:rsidRDefault="008D5DFC" w:rsidP="00B35C2A">
            <w:pPr>
              <w:pStyle w:val="Textkrper"/>
              <w:jc w:val="left"/>
            </w:pPr>
          </w:p>
        </w:tc>
        <w:tc>
          <w:tcPr>
            <w:tcW w:w="1588" w:type="dxa"/>
          </w:tcPr>
          <w:p w:rsidR="008D5DFC" w:rsidRPr="00291E0E" w:rsidRDefault="008D5DFC" w:rsidP="00B35C2A">
            <w:pPr>
              <w:pStyle w:val="Textkrper"/>
              <w:jc w:val="left"/>
            </w:pPr>
          </w:p>
        </w:tc>
      </w:tr>
      <w:tr w:rsidR="008D5DFC" w:rsidRPr="00291E0E" w:rsidTr="00B35C2A">
        <w:tc>
          <w:tcPr>
            <w:tcW w:w="3071" w:type="dxa"/>
          </w:tcPr>
          <w:p w:rsidR="008D5DFC" w:rsidRPr="00291E0E" w:rsidRDefault="00D34DC1" w:rsidP="00B35C2A">
            <w:pPr>
              <w:pStyle w:val="Textkrper"/>
              <w:jc w:val="center"/>
            </w:pPr>
            <w:r>
              <w:rPr>
                <w:noProof/>
              </w:rPr>
              <w:drawing>
                <wp:inline distT="0" distB="0" distL="0" distR="0" wp14:anchorId="4ECD9680" wp14:editId="40138DD5">
                  <wp:extent cx="1771145" cy="1177748"/>
                  <wp:effectExtent l="0" t="0" r="635" b="3810"/>
                  <wp:docPr id="2052" name="Grafik 2052" descr="Reifenschaden, extrem abgefah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ifenschaden, extrem abgefahre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75953" cy="1180945"/>
                          </a:xfrm>
                          <a:prstGeom prst="rect">
                            <a:avLst/>
                          </a:prstGeom>
                          <a:noFill/>
                          <a:ln>
                            <a:noFill/>
                          </a:ln>
                        </pic:spPr>
                      </pic:pic>
                    </a:graphicData>
                  </a:graphic>
                </wp:inline>
              </w:drawing>
            </w:r>
          </w:p>
        </w:tc>
        <w:tc>
          <w:tcPr>
            <w:tcW w:w="2409" w:type="dxa"/>
          </w:tcPr>
          <w:p w:rsidR="008D5DFC" w:rsidRPr="00291E0E" w:rsidRDefault="008D5DFC" w:rsidP="00B35C2A">
            <w:pPr>
              <w:pStyle w:val="Textkrper"/>
              <w:jc w:val="left"/>
            </w:pPr>
          </w:p>
          <w:p w:rsidR="008D5DFC" w:rsidRPr="00291E0E" w:rsidRDefault="008D5DFC" w:rsidP="00B35C2A">
            <w:pPr>
              <w:pStyle w:val="Textkrper"/>
              <w:jc w:val="left"/>
            </w:pPr>
          </w:p>
        </w:tc>
        <w:tc>
          <w:tcPr>
            <w:tcW w:w="1985" w:type="dxa"/>
          </w:tcPr>
          <w:p w:rsidR="008D5DFC" w:rsidRPr="00291E0E" w:rsidRDefault="008D5DFC" w:rsidP="00B35C2A">
            <w:pPr>
              <w:pStyle w:val="Textkrper"/>
              <w:jc w:val="left"/>
            </w:pPr>
          </w:p>
        </w:tc>
        <w:tc>
          <w:tcPr>
            <w:tcW w:w="1588" w:type="dxa"/>
          </w:tcPr>
          <w:p w:rsidR="008D5DFC" w:rsidRPr="00291E0E" w:rsidRDefault="008D5DFC" w:rsidP="00B35C2A">
            <w:pPr>
              <w:pStyle w:val="Textkrper"/>
              <w:jc w:val="left"/>
            </w:pPr>
          </w:p>
        </w:tc>
      </w:tr>
      <w:tr w:rsidR="008D5DFC" w:rsidRPr="00291E0E" w:rsidTr="00B35C2A">
        <w:tc>
          <w:tcPr>
            <w:tcW w:w="3071" w:type="dxa"/>
          </w:tcPr>
          <w:p w:rsidR="008D5DFC" w:rsidRPr="00291E0E" w:rsidRDefault="00F4484A" w:rsidP="00B35C2A">
            <w:pPr>
              <w:pStyle w:val="Textkrper"/>
              <w:jc w:val="center"/>
            </w:pPr>
            <w:r>
              <w:rPr>
                <w:noProof/>
              </w:rPr>
              <w:drawing>
                <wp:inline distT="0" distB="0" distL="0" distR="0" wp14:anchorId="07D2CFF8" wp14:editId="3D811A9C">
                  <wp:extent cx="1876796" cy="1185063"/>
                  <wp:effectExtent l="0" t="0" r="9525" b="0"/>
                  <wp:docPr id="2057" name="Grafik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875681" cy="1184359"/>
                          </a:xfrm>
                          <a:prstGeom prst="rect">
                            <a:avLst/>
                          </a:prstGeom>
                        </pic:spPr>
                      </pic:pic>
                    </a:graphicData>
                  </a:graphic>
                </wp:inline>
              </w:drawing>
            </w:r>
          </w:p>
        </w:tc>
        <w:tc>
          <w:tcPr>
            <w:tcW w:w="2409" w:type="dxa"/>
          </w:tcPr>
          <w:p w:rsidR="008D5DFC" w:rsidRPr="00291E0E" w:rsidRDefault="008D5DFC" w:rsidP="00B35C2A">
            <w:pPr>
              <w:pStyle w:val="Textkrper"/>
              <w:jc w:val="left"/>
            </w:pPr>
          </w:p>
          <w:p w:rsidR="008D5DFC" w:rsidRPr="00291E0E" w:rsidRDefault="008D5DFC" w:rsidP="00B35C2A">
            <w:pPr>
              <w:pStyle w:val="Textkrper"/>
              <w:jc w:val="left"/>
            </w:pPr>
          </w:p>
        </w:tc>
        <w:tc>
          <w:tcPr>
            <w:tcW w:w="1985" w:type="dxa"/>
          </w:tcPr>
          <w:p w:rsidR="008D5DFC" w:rsidRPr="00291E0E" w:rsidRDefault="008D5DFC" w:rsidP="00B35C2A">
            <w:pPr>
              <w:pStyle w:val="Textkrper"/>
              <w:jc w:val="left"/>
            </w:pPr>
          </w:p>
        </w:tc>
        <w:tc>
          <w:tcPr>
            <w:tcW w:w="1588" w:type="dxa"/>
          </w:tcPr>
          <w:p w:rsidR="008D5DFC" w:rsidRPr="00291E0E" w:rsidRDefault="008D5DFC" w:rsidP="00B35C2A">
            <w:pPr>
              <w:pStyle w:val="Textkrper"/>
              <w:jc w:val="left"/>
            </w:pPr>
          </w:p>
        </w:tc>
      </w:tr>
      <w:tr w:rsidR="008D5DFC" w:rsidRPr="00291E0E" w:rsidTr="00B35C2A">
        <w:tc>
          <w:tcPr>
            <w:tcW w:w="3071" w:type="dxa"/>
          </w:tcPr>
          <w:p w:rsidR="008D5DFC" w:rsidRPr="00291E0E" w:rsidRDefault="008D5DFC" w:rsidP="00B35C2A">
            <w:pPr>
              <w:pStyle w:val="Textkrper"/>
              <w:jc w:val="center"/>
            </w:pPr>
            <w:r>
              <w:rPr>
                <w:noProof/>
              </w:rPr>
              <w:drawing>
                <wp:inline distT="0" distB="0" distL="0" distR="0" wp14:anchorId="32004603" wp14:editId="4F8AB456">
                  <wp:extent cx="1399430" cy="848744"/>
                  <wp:effectExtent l="0" t="0" r="0" b="889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405180" cy="852231"/>
                          </a:xfrm>
                          <a:prstGeom prst="rect">
                            <a:avLst/>
                          </a:prstGeom>
                          <a:noFill/>
                          <a:ln>
                            <a:noFill/>
                          </a:ln>
                        </pic:spPr>
                      </pic:pic>
                    </a:graphicData>
                  </a:graphic>
                </wp:inline>
              </w:drawing>
            </w:r>
          </w:p>
        </w:tc>
        <w:tc>
          <w:tcPr>
            <w:tcW w:w="2409" w:type="dxa"/>
          </w:tcPr>
          <w:p w:rsidR="008D5DFC" w:rsidRPr="00291E0E" w:rsidRDefault="008D5DFC" w:rsidP="00B35C2A">
            <w:pPr>
              <w:pStyle w:val="Textkrper"/>
              <w:jc w:val="left"/>
            </w:pPr>
          </w:p>
          <w:p w:rsidR="008D5DFC" w:rsidRPr="00291E0E" w:rsidRDefault="008D5DFC" w:rsidP="00B35C2A">
            <w:pPr>
              <w:pStyle w:val="Textkrper"/>
              <w:jc w:val="left"/>
            </w:pPr>
          </w:p>
        </w:tc>
        <w:tc>
          <w:tcPr>
            <w:tcW w:w="1985" w:type="dxa"/>
          </w:tcPr>
          <w:p w:rsidR="008D5DFC" w:rsidRPr="00291E0E" w:rsidRDefault="008D5DFC" w:rsidP="00B35C2A">
            <w:pPr>
              <w:pStyle w:val="Textkrper"/>
              <w:jc w:val="left"/>
            </w:pPr>
          </w:p>
        </w:tc>
        <w:tc>
          <w:tcPr>
            <w:tcW w:w="1588" w:type="dxa"/>
          </w:tcPr>
          <w:p w:rsidR="008D5DFC" w:rsidRPr="00291E0E" w:rsidRDefault="008D5DFC" w:rsidP="00B35C2A">
            <w:pPr>
              <w:spacing w:line="240" w:lineRule="exact"/>
            </w:pPr>
          </w:p>
        </w:tc>
      </w:tr>
      <w:tr w:rsidR="008D5DFC" w:rsidRPr="00291E0E" w:rsidTr="00B35C2A">
        <w:tc>
          <w:tcPr>
            <w:tcW w:w="3071" w:type="dxa"/>
          </w:tcPr>
          <w:p w:rsidR="008D5DFC" w:rsidRPr="00291E0E" w:rsidRDefault="008D5DFC" w:rsidP="00B35C2A">
            <w:pPr>
              <w:pStyle w:val="Textkrper"/>
              <w:jc w:val="center"/>
            </w:pPr>
            <w:r>
              <w:rPr>
                <w:noProof/>
              </w:rPr>
              <w:drawing>
                <wp:inline distT="0" distB="0" distL="0" distR="0" wp14:anchorId="17351984" wp14:editId="6B20A15C">
                  <wp:extent cx="1040918" cy="1812898"/>
                  <wp:effectExtent l="0" t="0" r="698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042466" cy="1815595"/>
                          </a:xfrm>
                          <a:prstGeom prst="rect">
                            <a:avLst/>
                          </a:prstGeom>
                          <a:noFill/>
                          <a:ln>
                            <a:noFill/>
                          </a:ln>
                        </pic:spPr>
                      </pic:pic>
                    </a:graphicData>
                  </a:graphic>
                </wp:inline>
              </w:drawing>
            </w:r>
          </w:p>
        </w:tc>
        <w:tc>
          <w:tcPr>
            <w:tcW w:w="2409" w:type="dxa"/>
          </w:tcPr>
          <w:p w:rsidR="008D5DFC" w:rsidRPr="00291E0E" w:rsidRDefault="008D5DFC" w:rsidP="00B35C2A">
            <w:pPr>
              <w:pStyle w:val="Textkrper"/>
              <w:jc w:val="left"/>
              <w:rPr>
                <w:color w:val="000000" w:themeColor="text1"/>
              </w:rPr>
            </w:pPr>
          </w:p>
          <w:p w:rsidR="008D5DFC" w:rsidRPr="00291E0E" w:rsidRDefault="008D5DFC" w:rsidP="00B35C2A">
            <w:pPr>
              <w:pStyle w:val="Textkrper"/>
              <w:jc w:val="left"/>
              <w:rPr>
                <w:color w:val="000000" w:themeColor="text1"/>
              </w:rPr>
            </w:pPr>
          </w:p>
        </w:tc>
        <w:tc>
          <w:tcPr>
            <w:tcW w:w="1985" w:type="dxa"/>
          </w:tcPr>
          <w:p w:rsidR="008D5DFC" w:rsidRPr="00291E0E" w:rsidRDefault="008D5DFC" w:rsidP="00B35C2A">
            <w:pPr>
              <w:pStyle w:val="Textkrper"/>
              <w:jc w:val="left"/>
            </w:pPr>
          </w:p>
        </w:tc>
        <w:tc>
          <w:tcPr>
            <w:tcW w:w="1588" w:type="dxa"/>
          </w:tcPr>
          <w:p w:rsidR="008D5DFC" w:rsidRPr="00291E0E" w:rsidRDefault="008D5DFC" w:rsidP="00B35C2A">
            <w:pPr>
              <w:pStyle w:val="Textkrper"/>
              <w:jc w:val="left"/>
            </w:pPr>
          </w:p>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8D5DFC" w:rsidRPr="00291E0E" w:rsidTr="00B35C2A">
        <w:trPr>
          <w:trHeight w:val="523"/>
        </w:trPr>
        <w:tc>
          <w:tcPr>
            <w:tcW w:w="3119" w:type="dxa"/>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lastRenderedPageBreak/>
              <w:br w:type="page"/>
              <w:t>Lernfeld</w:t>
            </w:r>
          </w:p>
          <w:p w:rsidR="008D5DFC" w:rsidRPr="00291E0E" w:rsidRDefault="008D5DFC" w:rsidP="00B35C2A">
            <w:pPr>
              <w:pStyle w:val="TabelleKopflinks"/>
            </w:pPr>
            <w:r w:rsidRPr="00291E0E">
              <w:t>LF 1</w:t>
            </w:r>
          </w:p>
        </w:tc>
        <w:tc>
          <w:tcPr>
            <w:tcW w:w="4229" w:type="dxa"/>
            <w:tcBorders>
              <w:left w:val="single" w:sz="4" w:space="0" w:color="auto"/>
              <w:bottom w:val="single" w:sz="4" w:space="0" w:color="auto"/>
              <w:right w:val="single" w:sz="4" w:space="0" w:color="auto"/>
            </w:tcBorders>
            <w:shd w:val="clear" w:color="auto" w:fill="D9D9D9"/>
            <w:hideMark/>
          </w:tcPr>
          <w:p w:rsidR="008D5DFC" w:rsidRPr="00291E0E" w:rsidRDefault="008D5DFC" w:rsidP="00B35C2A">
            <w:pPr>
              <w:pStyle w:val="Tabelle6pt"/>
              <w:rPr>
                <w:color w:val="000000"/>
              </w:rPr>
            </w:pPr>
            <w:r w:rsidRPr="00291E0E">
              <w:t>Titel</w:t>
            </w:r>
          </w:p>
          <w:p w:rsidR="008D5DFC" w:rsidRPr="00291E0E" w:rsidRDefault="00D9206B" w:rsidP="002C46DC">
            <w:pPr>
              <w:pStyle w:val="TabelleKopflinks"/>
            </w:pPr>
            <w:r>
              <w:t xml:space="preserve">Planen und Entscheiden </w:t>
            </w:r>
            <w:r w:rsidR="002C46DC">
              <w:t>–</w:t>
            </w:r>
            <w:r>
              <w:t xml:space="preserve"> Reifenverschleiß nach Fehlerbild benennen</w:t>
            </w:r>
          </w:p>
        </w:tc>
        <w:tc>
          <w:tcPr>
            <w:tcW w:w="188" w:type="dxa"/>
            <w:vMerge w:val="restart"/>
            <w:tcBorders>
              <w:top w:val="nil"/>
              <w:left w:val="single" w:sz="4" w:space="0" w:color="auto"/>
              <w:bottom w:val="nil"/>
              <w:right w:val="single" w:sz="4" w:space="0" w:color="auto"/>
            </w:tcBorders>
            <w:shd w:val="clear" w:color="auto" w:fill="FFFFFF"/>
          </w:tcPr>
          <w:p w:rsidR="008D5DFC" w:rsidRPr="00291E0E" w:rsidRDefault="008D5DFC" w:rsidP="00B35C2A"/>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8D5DFC" w:rsidRPr="00291E0E" w:rsidRDefault="008D5DFC" w:rsidP="008978E3">
            <w:pPr>
              <w:pStyle w:val="TabelleKopfmitte"/>
              <w:rPr>
                <w:rFonts w:eastAsia="Calibri"/>
              </w:rPr>
            </w:pPr>
            <w:r>
              <w:t>FZT</w:t>
            </w:r>
            <w:r w:rsidR="008978E3">
              <w:t xml:space="preserve"> </w:t>
            </w:r>
            <w:r w:rsidR="007317DD">
              <w:t>01.</w:t>
            </w:r>
            <w:r w:rsidR="008978E3">
              <w:t>0</w:t>
            </w:r>
            <w:r w:rsidR="004E62CD">
              <w:t>1.</w:t>
            </w:r>
            <w:r w:rsidR="00D9206B">
              <w:t>0</w:t>
            </w:r>
            <w:r w:rsidR="008978E3">
              <w:t>3</w:t>
            </w:r>
            <w:r w:rsidR="00D9206B">
              <w:t>.03</w:t>
            </w:r>
          </w:p>
        </w:tc>
      </w:tr>
      <w:tr w:rsidR="008D5DFC" w:rsidRPr="00291E0E" w:rsidTr="00B35C2A">
        <w:tc>
          <w:tcPr>
            <w:tcW w:w="7348" w:type="dxa"/>
            <w:gridSpan w:val="2"/>
            <w:tcBorders>
              <w:left w:val="single" w:sz="4" w:space="0" w:color="auto"/>
              <w:bottom w:val="single" w:sz="4" w:space="0" w:color="auto"/>
              <w:right w:val="single" w:sz="4" w:space="0" w:color="auto"/>
            </w:tcBorders>
            <w:hideMark/>
          </w:tcPr>
          <w:p w:rsidR="008D5DFC" w:rsidRPr="00291E0E" w:rsidRDefault="008D5DFC" w:rsidP="00B35C2A">
            <w:pPr>
              <w:pStyle w:val="Tabelle6pt"/>
            </w:pPr>
            <w:r w:rsidRPr="00291E0E">
              <w:t>Kompetenzbereiche:</w:t>
            </w:r>
          </w:p>
          <w:p w:rsidR="008D5DFC" w:rsidRPr="00EC4788" w:rsidRDefault="008D5DFC" w:rsidP="00B35C2A">
            <w:pPr>
              <w:pStyle w:val="Kopf8ptafz"/>
            </w:pPr>
            <w:r w:rsidRPr="00EC4788">
              <w:rPr>
                <w:szCs w:val="16"/>
              </w:rPr>
              <w:t>Ich kann Prüfkriterien entsprechend eines Auftrags anwenden.</w:t>
            </w:r>
          </w:p>
          <w:p w:rsidR="008D5DFC" w:rsidRPr="00EC4788" w:rsidRDefault="008D5DFC" w:rsidP="00B35C2A">
            <w:pPr>
              <w:pStyle w:val="Kopf8ptafz"/>
            </w:pPr>
            <w:r w:rsidRPr="00EC4788">
              <w:rPr>
                <w:szCs w:val="16"/>
              </w:rPr>
              <w:t>Ich kann Baugruppen, von denen Gefahren ausgehen, erkennen.</w:t>
            </w:r>
          </w:p>
          <w:p w:rsidR="008D5DFC" w:rsidRPr="00D6083E" w:rsidRDefault="008D5DFC" w:rsidP="00B35C2A">
            <w:pPr>
              <w:pStyle w:val="Kopf8ptafz"/>
              <w:rPr>
                <w:i/>
              </w:rPr>
            </w:pPr>
            <w:r w:rsidRPr="00D6083E">
              <w:rPr>
                <w:rFonts w:cstheme="minorHAnsi"/>
                <w:i/>
                <w:szCs w:val="16"/>
              </w:rPr>
              <w:t>Ich kann Ursachen von Problemen erkennen.</w:t>
            </w:r>
          </w:p>
        </w:tc>
        <w:tc>
          <w:tcPr>
            <w:tcW w:w="188" w:type="dxa"/>
            <w:vMerge/>
            <w:tcBorders>
              <w:left w:val="single" w:sz="4" w:space="0" w:color="auto"/>
              <w:bottom w:val="nil"/>
              <w:right w:val="nil"/>
            </w:tcBorders>
            <w:vAlign w:val="center"/>
            <w:hideMark/>
          </w:tcPr>
          <w:p w:rsidR="008D5DFC" w:rsidRPr="00291E0E" w:rsidRDefault="008D5DFC" w:rsidP="00B35C2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D5DFC" w:rsidRPr="00291E0E" w:rsidTr="00B35C2A">
              <w:trPr>
                <w:trHeight w:val="284"/>
              </w:trPr>
              <w:tc>
                <w:tcPr>
                  <w:tcW w:w="2090" w:type="dxa"/>
                  <w:shd w:val="clear" w:color="auto" w:fill="D9D9D9" w:themeFill="background1" w:themeFillShade="D9"/>
                </w:tcPr>
                <w:p w:rsidR="008D5DFC" w:rsidRPr="00291E0E" w:rsidRDefault="008D5DFC" w:rsidP="00B35C2A">
                  <w:pPr>
                    <w:pStyle w:val="TabelleKopfmitte"/>
                  </w:pPr>
                  <w:r w:rsidRPr="00291E0E">
                    <w:t>Lösung</w:t>
                  </w:r>
                </w:p>
              </w:tc>
            </w:tr>
          </w:tbl>
          <w:p w:rsidR="008D5DFC" w:rsidRPr="00291E0E" w:rsidRDefault="008D5DFC" w:rsidP="00B35C2A"/>
        </w:tc>
      </w:tr>
    </w:tbl>
    <w:p w:rsidR="008D5DFC" w:rsidRPr="00291E0E" w:rsidRDefault="008D5DFC" w:rsidP="008D5DFC">
      <w:pPr>
        <w:tabs>
          <w:tab w:val="left" w:pos="5970"/>
        </w:tabs>
        <w:rPr>
          <w:sz w:val="12"/>
          <w:szCs w:val="12"/>
        </w:rPr>
      </w:pPr>
      <w:r w:rsidRPr="00291E0E">
        <w:rPr>
          <w:noProof/>
          <w:sz w:val="12"/>
          <w:szCs w:val="12"/>
          <w:lang w:eastAsia="de-DE"/>
        </w:rPr>
        <w:drawing>
          <wp:anchor distT="0" distB="0" distL="114300" distR="114300" simplePos="0" relativeHeight="251658240" behindDoc="0" locked="0" layoutInCell="0" allowOverlap="1" wp14:anchorId="5DDB4067" wp14:editId="3F42A488">
            <wp:simplePos x="0" y="0"/>
            <wp:positionH relativeFrom="rightMargin">
              <wp:posOffset>1219200</wp:posOffset>
            </wp:positionH>
            <wp:positionV relativeFrom="paragraph">
              <wp:posOffset>85937</wp:posOffset>
            </wp:positionV>
            <wp:extent cx="345440" cy="323850"/>
            <wp:effectExtent l="0" t="0" r="0" b="0"/>
            <wp:wrapNone/>
            <wp:docPr id="5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E0E">
        <w:rPr>
          <w:noProof/>
          <w:sz w:val="12"/>
          <w:szCs w:val="12"/>
          <w:lang w:eastAsia="de-DE"/>
        </w:rPr>
        <w:drawing>
          <wp:anchor distT="0" distB="0" distL="114300" distR="114300" simplePos="0" relativeHeight="251657216" behindDoc="0" locked="0" layoutInCell="0" allowOverlap="1" wp14:anchorId="7AAECB92" wp14:editId="1EC49BE6">
            <wp:simplePos x="0" y="0"/>
            <wp:positionH relativeFrom="rightMargin">
              <wp:posOffset>833120</wp:posOffset>
            </wp:positionH>
            <wp:positionV relativeFrom="paragraph">
              <wp:posOffset>95673</wp:posOffset>
            </wp:positionV>
            <wp:extent cx="323850" cy="323850"/>
            <wp:effectExtent l="0" t="0" r="0" b="0"/>
            <wp:wrapNone/>
            <wp:docPr id="52"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5DFC" w:rsidRPr="00291E0E" w:rsidRDefault="008D5DFC" w:rsidP="00711FBC">
      <w:pPr>
        <w:tabs>
          <w:tab w:val="left" w:pos="5970"/>
        </w:tabs>
        <w:jc w:val="both"/>
      </w:pPr>
      <w:r w:rsidRPr="00291E0E">
        <w:rPr>
          <w:b/>
        </w:rPr>
        <w:t>Aufgabe:</w:t>
      </w:r>
      <w:r w:rsidRPr="00291E0E">
        <w:t xml:space="preserve"> In den folgenden Abbildungen sind Beschädigungen am </w:t>
      </w:r>
      <w:r w:rsidRPr="00291E0E">
        <w:rPr>
          <w:noProof/>
          <w:sz w:val="24"/>
          <w:lang w:eastAsia="de-DE"/>
        </w:rPr>
        <w:drawing>
          <wp:anchor distT="0" distB="0" distL="114300" distR="114300" simplePos="0" relativeHeight="251675648" behindDoc="0" locked="0" layoutInCell="0" allowOverlap="1" wp14:anchorId="779D83C5" wp14:editId="70D505C3">
            <wp:simplePos x="0" y="0"/>
            <wp:positionH relativeFrom="rightMargin">
              <wp:posOffset>107950</wp:posOffset>
            </wp:positionH>
            <wp:positionV relativeFrom="paragraph">
              <wp:posOffset>0</wp:posOffset>
            </wp:positionV>
            <wp:extent cx="658495" cy="323850"/>
            <wp:effectExtent l="0" t="0" r="8255" b="0"/>
            <wp:wrapNone/>
            <wp:docPr id="5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E0E">
        <w:t>Reifen dargestellt. Beschreiben Sie anhand der Fehlerbilder die Beschädigung mit eigenen Worten. Überl</w:t>
      </w:r>
      <w:r w:rsidRPr="00291E0E">
        <w:t>e</w:t>
      </w:r>
      <w:r w:rsidR="00736C79">
        <w:t>gen Sie sich sinnvolle</w:t>
      </w:r>
      <w:r w:rsidRPr="00291E0E">
        <w:t xml:space="preserve"> Ursachen</w:t>
      </w:r>
      <w:r w:rsidR="005E16FF">
        <w:t>,</w:t>
      </w:r>
      <w:r w:rsidRPr="00291E0E">
        <w:t xml:space="preserve"> die zu den Beschädigungen geführt haben. Welche Fo</w:t>
      </w:r>
      <w:r w:rsidRPr="00291E0E">
        <w:t>l</w:t>
      </w:r>
      <w:r w:rsidRPr="00291E0E">
        <w:t>gen haben die dargestellten Mängel auf das Fahrverhalten des Fahrzeuges?</w:t>
      </w:r>
    </w:p>
    <w:p w:rsidR="008D5DFC" w:rsidRPr="00291E0E" w:rsidRDefault="008D5DFC" w:rsidP="00711FBC">
      <w:pPr>
        <w:tabs>
          <w:tab w:val="left" w:pos="5970"/>
        </w:tabs>
        <w:jc w:val="both"/>
      </w:pPr>
      <w:r w:rsidRPr="00291E0E">
        <w:t>Nutzen Sie zur Lösung der Aufgabe das Fachkunde- bzw. Tabellenbuch.</w:t>
      </w:r>
    </w:p>
    <w:p w:rsidR="008D5DFC" w:rsidRPr="00291E0E" w:rsidRDefault="008D5DFC" w:rsidP="008D5DFC">
      <w:pPr>
        <w:tabs>
          <w:tab w:val="left" w:pos="5970"/>
        </w:tabs>
        <w:rPr>
          <w:sz w:val="12"/>
          <w:szCs w:val="12"/>
        </w:rPr>
      </w:pPr>
    </w:p>
    <w:tbl>
      <w:tblPr>
        <w:tblStyle w:val="Tabellenraster"/>
        <w:tblW w:w="9648" w:type="dxa"/>
        <w:tblInd w:w="108" w:type="dxa"/>
        <w:tblLayout w:type="fixed"/>
        <w:tblCellMar>
          <w:top w:w="57" w:type="dxa"/>
          <w:bottom w:w="57" w:type="dxa"/>
        </w:tblCellMar>
        <w:tblLook w:val="04A0" w:firstRow="1" w:lastRow="0" w:firstColumn="1" w:lastColumn="0" w:noHBand="0" w:noVBand="1"/>
      </w:tblPr>
      <w:tblGrid>
        <w:gridCol w:w="2986"/>
        <w:gridCol w:w="2551"/>
        <w:gridCol w:w="2268"/>
        <w:gridCol w:w="1843"/>
      </w:tblGrid>
      <w:tr w:rsidR="008D5DFC" w:rsidRPr="00291E0E" w:rsidTr="00B35C2A">
        <w:tc>
          <w:tcPr>
            <w:tcW w:w="2986" w:type="dxa"/>
            <w:shd w:val="clear" w:color="auto" w:fill="D9D9D9" w:themeFill="background1" w:themeFillShade="D9"/>
          </w:tcPr>
          <w:p w:rsidR="008D5DFC" w:rsidRPr="00291E0E" w:rsidRDefault="008D5DFC" w:rsidP="00B35C2A">
            <w:pPr>
              <w:pStyle w:val="TabelleKopflinks"/>
            </w:pPr>
            <w:r w:rsidRPr="00291E0E">
              <w:t>Fehlerbild</w:t>
            </w:r>
          </w:p>
        </w:tc>
        <w:tc>
          <w:tcPr>
            <w:tcW w:w="2551" w:type="dxa"/>
            <w:shd w:val="clear" w:color="auto" w:fill="D9D9D9" w:themeFill="background1" w:themeFillShade="D9"/>
          </w:tcPr>
          <w:p w:rsidR="008D5DFC" w:rsidRPr="00291E0E" w:rsidRDefault="008D5DFC" w:rsidP="00B35C2A">
            <w:pPr>
              <w:pStyle w:val="TabelleKopflinks"/>
            </w:pPr>
            <w:r w:rsidRPr="00291E0E">
              <w:t>Beschädigung</w:t>
            </w:r>
          </w:p>
        </w:tc>
        <w:tc>
          <w:tcPr>
            <w:tcW w:w="2268" w:type="dxa"/>
            <w:shd w:val="clear" w:color="auto" w:fill="D9D9D9" w:themeFill="background1" w:themeFillShade="D9"/>
          </w:tcPr>
          <w:p w:rsidR="008D5DFC" w:rsidRPr="00291E0E" w:rsidRDefault="008D5DFC" w:rsidP="00B35C2A">
            <w:pPr>
              <w:pStyle w:val="TabelleKopflinks"/>
            </w:pPr>
            <w:r w:rsidRPr="00291E0E">
              <w:t>Ursachen</w:t>
            </w:r>
          </w:p>
        </w:tc>
        <w:tc>
          <w:tcPr>
            <w:tcW w:w="1843" w:type="dxa"/>
            <w:shd w:val="clear" w:color="auto" w:fill="D9D9D9" w:themeFill="background1" w:themeFillShade="D9"/>
          </w:tcPr>
          <w:p w:rsidR="008D5DFC" w:rsidRPr="00291E0E" w:rsidRDefault="008D5DFC" w:rsidP="00B35C2A">
            <w:pPr>
              <w:pStyle w:val="TabelleKopflinks"/>
            </w:pPr>
            <w:r w:rsidRPr="00291E0E">
              <w:t>Folge</w:t>
            </w:r>
          </w:p>
        </w:tc>
      </w:tr>
      <w:tr w:rsidR="008D5DFC" w:rsidRPr="00291E0E" w:rsidTr="00B35C2A">
        <w:tc>
          <w:tcPr>
            <w:tcW w:w="2986" w:type="dxa"/>
            <w:shd w:val="clear" w:color="auto" w:fill="auto"/>
          </w:tcPr>
          <w:p w:rsidR="008D5DFC" w:rsidRPr="00291E0E" w:rsidRDefault="008D5DFC" w:rsidP="00B35C2A">
            <w:pPr>
              <w:pStyle w:val="Textkrper"/>
              <w:jc w:val="center"/>
            </w:pPr>
            <w:r>
              <w:rPr>
                <w:noProof/>
              </w:rPr>
              <w:drawing>
                <wp:inline distT="0" distB="0" distL="0" distR="0" wp14:anchorId="374B0AF1" wp14:editId="54EF9831">
                  <wp:extent cx="1373311" cy="922351"/>
                  <wp:effectExtent l="0" t="0" r="0" b="0"/>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375608" cy="923893"/>
                          </a:xfrm>
                          <a:prstGeom prst="rect">
                            <a:avLst/>
                          </a:prstGeom>
                          <a:noFill/>
                          <a:ln>
                            <a:noFill/>
                          </a:ln>
                        </pic:spPr>
                      </pic:pic>
                    </a:graphicData>
                  </a:graphic>
                </wp:inline>
              </w:drawing>
            </w:r>
          </w:p>
        </w:tc>
        <w:tc>
          <w:tcPr>
            <w:tcW w:w="2551" w:type="dxa"/>
          </w:tcPr>
          <w:p w:rsidR="008D5DFC" w:rsidRPr="00291E0E" w:rsidRDefault="008D5DFC" w:rsidP="00B35C2A">
            <w:pPr>
              <w:pStyle w:val="Textkrper"/>
              <w:jc w:val="left"/>
            </w:pPr>
            <w:r w:rsidRPr="00291E0E">
              <w:t>Stärkerer Reifenverschleiß auf beiden Seiten der Lau</w:t>
            </w:r>
            <w:r w:rsidRPr="00291E0E">
              <w:t>f</w:t>
            </w:r>
            <w:r w:rsidRPr="00291E0E">
              <w:t>flächen</w:t>
            </w:r>
          </w:p>
        </w:tc>
        <w:tc>
          <w:tcPr>
            <w:tcW w:w="2268" w:type="dxa"/>
          </w:tcPr>
          <w:p w:rsidR="008D5DFC" w:rsidRPr="00291E0E" w:rsidRDefault="002C46DC" w:rsidP="00B35C2A">
            <w:pPr>
              <w:pStyle w:val="Textkrper"/>
              <w:jc w:val="left"/>
            </w:pPr>
            <w:r>
              <w:t>Z</w:t>
            </w:r>
            <w:r w:rsidR="008D5DFC" w:rsidRPr="00291E0E">
              <w:t>u niedriger Luftdruck</w:t>
            </w:r>
            <w:r w:rsidR="008D5DFC">
              <w:t>, schnelle Kurvenfahrt</w:t>
            </w:r>
          </w:p>
        </w:tc>
        <w:tc>
          <w:tcPr>
            <w:tcW w:w="1843" w:type="dxa"/>
          </w:tcPr>
          <w:p w:rsidR="008D5DFC" w:rsidRPr="00291E0E" w:rsidRDefault="008D5DFC" w:rsidP="00026F0C">
            <w:pPr>
              <w:pStyle w:val="Textkrper"/>
              <w:jc w:val="left"/>
            </w:pPr>
            <w:proofErr w:type="spellStart"/>
            <w:r w:rsidRPr="00291E0E">
              <w:t>Aquaplaninggefahr</w:t>
            </w:r>
            <w:proofErr w:type="spellEnd"/>
          </w:p>
        </w:tc>
      </w:tr>
      <w:tr w:rsidR="008D5DFC" w:rsidRPr="00291E0E" w:rsidTr="00B35C2A">
        <w:tc>
          <w:tcPr>
            <w:tcW w:w="2986" w:type="dxa"/>
            <w:shd w:val="clear" w:color="auto" w:fill="auto"/>
          </w:tcPr>
          <w:p w:rsidR="008D5DFC" w:rsidRPr="00291E0E" w:rsidRDefault="008D5DFC" w:rsidP="00B35C2A">
            <w:pPr>
              <w:pStyle w:val="Textkrper"/>
              <w:jc w:val="center"/>
            </w:pPr>
            <w:r w:rsidRPr="002A3382">
              <w:rPr>
                <w:noProof/>
              </w:rPr>
              <w:drawing>
                <wp:inline distT="0" distB="0" distL="0" distR="0" wp14:anchorId="06AE6513" wp14:editId="6B683223">
                  <wp:extent cx="1249915" cy="1868557"/>
                  <wp:effectExtent l="0" t="0" r="762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48323" cy="1866177"/>
                          </a:xfrm>
                          <a:prstGeom prst="rect">
                            <a:avLst/>
                          </a:prstGeom>
                          <a:noFill/>
                          <a:ln>
                            <a:noFill/>
                          </a:ln>
                        </pic:spPr>
                      </pic:pic>
                    </a:graphicData>
                  </a:graphic>
                </wp:inline>
              </w:drawing>
            </w:r>
          </w:p>
        </w:tc>
        <w:tc>
          <w:tcPr>
            <w:tcW w:w="2551" w:type="dxa"/>
          </w:tcPr>
          <w:p w:rsidR="008D5DFC" w:rsidRPr="00291E0E" w:rsidRDefault="008D5DFC" w:rsidP="00B35C2A">
            <w:pPr>
              <w:pStyle w:val="Textkrper"/>
              <w:jc w:val="left"/>
            </w:pPr>
            <w:r w:rsidRPr="00291E0E">
              <w:t>Stärkerer Reifenverschleiß in der Profilmitte</w:t>
            </w:r>
          </w:p>
        </w:tc>
        <w:tc>
          <w:tcPr>
            <w:tcW w:w="2268" w:type="dxa"/>
          </w:tcPr>
          <w:p w:rsidR="008D5DFC" w:rsidRPr="00291E0E" w:rsidRDefault="002C46DC" w:rsidP="00B35C2A">
            <w:pPr>
              <w:pStyle w:val="Textkrper"/>
              <w:jc w:val="left"/>
            </w:pPr>
            <w:r>
              <w:t>Z</w:t>
            </w:r>
            <w:r w:rsidR="008D5DFC" w:rsidRPr="00291E0E">
              <w:t>u hoher Luftdruck, oft Kavalierstart</w:t>
            </w:r>
          </w:p>
        </w:tc>
        <w:tc>
          <w:tcPr>
            <w:tcW w:w="1843" w:type="dxa"/>
          </w:tcPr>
          <w:p w:rsidR="008D5DFC" w:rsidRPr="00291E0E" w:rsidRDefault="008D5DFC" w:rsidP="00B35C2A">
            <w:pPr>
              <w:pStyle w:val="Textkrper"/>
              <w:jc w:val="left"/>
            </w:pPr>
            <w:r w:rsidRPr="00291E0E">
              <w:t>Verlust des Fah</w:t>
            </w:r>
            <w:r w:rsidRPr="00291E0E">
              <w:t>r</w:t>
            </w:r>
            <w:r w:rsidRPr="00291E0E">
              <w:t>komforts</w:t>
            </w:r>
          </w:p>
        </w:tc>
      </w:tr>
      <w:tr w:rsidR="008D5DFC" w:rsidRPr="00291E0E" w:rsidTr="00B35C2A">
        <w:tc>
          <w:tcPr>
            <w:tcW w:w="2986" w:type="dxa"/>
            <w:shd w:val="clear" w:color="auto" w:fill="auto"/>
          </w:tcPr>
          <w:p w:rsidR="008D5DFC" w:rsidRPr="00291E0E" w:rsidRDefault="00820ED6" w:rsidP="00B35C2A">
            <w:pPr>
              <w:pStyle w:val="Textkrper"/>
              <w:jc w:val="center"/>
            </w:pPr>
            <w:r>
              <w:rPr>
                <w:noProof/>
              </w:rPr>
              <w:drawing>
                <wp:inline distT="0" distB="0" distL="0" distR="0" wp14:anchorId="4716F517" wp14:editId="56C54FE4">
                  <wp:extent cx="1689811" cy="1123665"/>
                  <wp:effectExtent l="0" t="0" r="5715" b="635"/>
                  <wp:docPr id="1913" name="Grafik 1913" descr="Reifenschaden, einseitig abgenutz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ifenschaden, einseitig abgenutzt"/>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692177" cy="1125238"/>
                          </a:xfrm>
                          <a:prstGeom prst="rect">
                            <a:avLst/>
                          </a:prstGeom>
                          <a:noFill/>
                          <a:ln>
                            <a:noFill/>
                          </a:ln>
                        </pic:spPr>
                      </pic:pic>
                    </a:graphicData>
                  </a:graphic>
                </wp:inline>
              </w:drawing>
            </w:r>
          </w:p>
        </w:tc>
        <w:tc>
          <w:tcPr>
            <w:tcW w:w="2551" w:type="dxa"/>
          </w:tcPr>
          <w:p w:rsidR="008D5DFC" w:rsidRPr="00291E0E" w:rsidRDefault="008D5DFC" w:rsidP="00B35C2A">
            <w:pPr>
              <w:pStyle w:val="Textkrper"/>
              <w:jc w:val="left"/>
            </w:pPr>
            <w:r w:rsidRPr="00291E0E">
              <w:t>Reifen einseitig abgefahren</w:t>
            </w:r>
          </w:p>
        </w:tc>
        <w:tc>
          <w:tcPr>
            <w:tcW w:w="2268" w:type="dxa"/>
          </w:tcPr>
          <w:p w:rsidR="008D5DFC" w:rsidRPr="00291E0E" w:rsidRDefault="008D5DFC" w:rsidP="00B35C2A">
            <w:pPr>
              <w:pStyle w:val="Textkrper"/>
              <w:jc w:val="left"/>
            </w:pPr>
            <w:r w:rsidRPr="00291E0E">
              <w:t>Radeinstellung Vorde</w:t>
            </w:r>
            <w:r w:rsidRPr="00291E0E">
              <w:t>r</w:t>
            </w:r>
            <w:r w:rsidRPr="00291E0E">
              <w:t>achse (Sturz, Spur) stimmt nicht</w:t>
            </w:r>
          </w:p>
        </w:tc>
        <w:tc>
          <w:tcPr>
            <w:tcW w:w="1843" w:type="dxa"/>
          </w:tcPr>
          <w:p w:rsidR="008D5DFC" w:rsidRPr="00291E0E" w:rsidRDefault="008D5DFC" w:rsidP="00B35C2A">
            <w:pPr>
              <w:pStyle w:val="Textkrper"/>
              <w:jc w:val="left"/>
            </w:pPr>
            <w:r w:rsidRPr="00291E0E">
              <w:t>Fahrsicherheitsve</w:t>
            </w:r>
            <w:r w:rsidRPr="00291E0E">
              <w:t>r</w:t>
            </w:r>
            <w:r w:rsidRPr="00291E0E">
              <w:t>lust</w:t>
            </w:r>
          </w:p>
        </w:tc>
      </w:tr>
      <w:tr w:rsidR="008D5DFC" w:rsidRPr="00291E0E" w:rsidTr="00B35C2A">
        <w:tc>
          <w:tcPr>
            <w:tcW w:w="2986" w:type="dxa"/>
            <w:shd w:val="clear" w:color="auto" w:fill="auto"/>
          </w:tcPr>
          <w:p w:rsidR="008D5DFC" w:rsidRPr="00291E0E" w:rsidRDefault="00A53A9F" w:rsidP="00B35C2A">
            <w:pPr>
              <w:pStyle w:val="Textkrper"/>
              <w:jc w:val="center"/>
            </w:pPr>
            <w:r>
              <w:rPr>
                <w:noProof/>
              </w:rPr>
              <w:drawing>
                <wp:inline distT="0" distB="0" distL="0" distR="0" wp14:anchorId="5342649D" wp14:editId="351AC91B">
                  <wp:extent cx="1969651" cy="1536192"/>
                  <wp:effectExtent l="0" t="0" r="0" b="6985"/>
                  <wp:docPr id="1919" name="Grafik 1919" descr="cid:image001.png@01D3B0A9.C02CF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id:image001.png@01D3B0A9.C02CF610"/>
                          <pic:cNvPicPr>
                            <a:picLocks noChangeAspect="1" noChangeArrowheads="1"/>
                          </pic:cNvPicPr>
                        </pic:nvPicPr>
                        <pic:blipFill>
                          <a:blip r:embed="rId185" r:link="rId186">
                            <a:extLst>
                              <a:ext uri="{28A0092B-C50C-407E-A947-70E740481C1C}">
                                <a14:useLocalDpi xmlns:a14="http://schemas.microsoft.com/office/drawing/2010/main" val="0"/>
                              </a:ext>
                            </a:extLst>
                          </a:blip>
                          <a:srcRect/>
                          <a:stretch>
                            <a:fillRect/>
                          </a:stretch>
                        </pic:blipFill>
                        <pic:spPr bwMode="auto">
                          <a:xfrm>
                            <a:off x="0" y="0"/>
                            <a:ext cx="1969919" cy="1536401"/>
                          </a:xfrm>
                          <a:prstGeom prst="rect">
                            <a:avLst/>
                          </a:prstGeom>
                          <a:noFill/>
                          <a:ln>
                            <a:noFill/>
                          </a:ln>
                        </pic:spPr>
                      </pic:pic>
                    </a:graphicData>
                  </a:graphic>
                </wp:inline>
              </w:drawing>
            </w:r>
          </w:p>
        </w:tc>
        <w:tc>
          <w:tcPr>
            <w:tcW w:w="2551" w:type="dxa"/>
          </w:tcPr>
          <w:p w:rsidR="008D5DFC" w:rsidRPr="00291E0E" w:rsidRDefault="008D5DFC" w:rsidP="00B35C2A">
            <w:pPr>
              <w:pStyle w:val="Textkrper"/>
              <w:jc w:val="left"/>
            </w:pPr>
            <w:r w:rsidRPr="00291E0E">
              <w:t>Fremdkörper in der Lauffl</w:t>
            </w:r>
            <w:r w:rsidRPr="00291E0E">
              <w:t>ä</w:t>
            </w:r>
            <w:r w:rsidRPr="00291E0E">
              <w:t>che</w:t>
            </w:r>
          </w:p>
        </w:tc>
        <w:tc>
          <w:tcPr>
            <w:tcW w:w="2268" w:type="dxa"/>
          </w:tcPr>
          <w:p w:rsidR="008D5DFC" w:rsidRPr="00291E0E" w:rsidRDefault="008D5DFC" w:rsidP="00B35C2A">
            <w:pPr>
              <w:pStyle w:val="Textkrper"/>
              <w:jc w:val="left"/>
            </w:pPr>
            <w:r w:rsidRPr="00291E0E">
              <w:t>z. B. Nagel oder Schra</w:t>
            </w:r>
            <w:r w:rsidRPr="00291E0E">
              <w:t>u</w:t>
            </w:r>
            <w:r w:rsidRPr="00291E0E">
              <w:t>be eingefahren</w:t>
            </w:r>
          </w:p>
        </w:tc>
        <w:tc>
          <w:tcPr>
            <w:tcW w:w="1843" w:type="dxa"/>
          </w:tcPr>
          <w:p w:rsidR="008D5DFC" w:rsidRPr="00291E0E" w:rsidRDefault="008D5DFC" w:rsidP="00B35C2A">
            <w:pPr>
              <w:spacing w:line="240" w:lineRule="exact"/>
            </w:pPr>
            <w:r w:rsidRPr="00291E0E">
              <w:t>Fahrsicherheitsve</w:t>
            </w:r>
            <w:r w:rsidRPr="00291E0E">
              <w:t>r</w:t>
            </w:r>
            <w:r w:rsidRPr="00291E0E">
              <w:t>lust</w:t>
            </w:r>
          </w:p>
          <w:p w:rsidR="008D5DFC" w:rsidRPr="00291E0E" w:rsidRDefault="008D5DFC" w:rsidP="00B35C2A">
            <w:pPr>
              <w:pStyle w:val="Textkrper"/>
              <w:jc w:val="left"/>
            </w:pPr>
          </w:p>
        </w:tc>
      </w:tr>
      <w:tr w:rsidR="008D5DFC" w:rsidRPr="00291E0E" w:rsidTr="00B35C2A">
        <w:tc>
          <w:tcPr>
            <w:tcW w:w="2986" w:type="dxa"/>
            <w:shd w:val="clear" w:color="auto" w:fill="auto"/>
          </w:tcPr>
          <w:p w:rsidR="008D5DFC" w:rsidRPr="00291E0E" w:rsidRDefault="008D5DFC" w:rsidP="00B35C2A">
            <w:pPr>
              <w:pStyle w:val="Textkrper"/>
              <w:jc w:val="center"/>
            </w:pPr>
            <w:r w:rsidRPr="009C1EEC">
              <w:rPr>
                <w:noProof/>
              </w:rPr>
              <w:lastRenderedPageBreak/>
              <w:drawing>
                <wp:inline distT="0" distB="0" distL="0" distR="0" wp14:anchorId="46F2CFD7" wp14:editId="6C1C3F8C">
                  <wp:extent cx="968055" cy="2027583"/>
                  <wp:effectExtent l="0" t="0" r="381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69301" cy="2030192"/>
                          </a:xfrm>
                          <a:prstGeom prst="rect">
                            <a:avLst/>
                          </a:prstGeom>
                          <a:noFill/>
                          <a:ln>
                            <a:noFill/>
                          </a:ln>
                        </pic:spPr>
                      </pic:pic>
                    </a:graphicData>
                  </a:graphic>
                </wp:inline>
              </w:drawing>
            </w:r>
          </w:p>
        </w:tc>
        <w:tc>
          <w:tcPr>
            <w:tcW w:w="2551" w:type="dxa"/>
          </w:tcPr>
          <w:p w:rsidR="008D5DFC" w:rsidRPr="00291E0E" w:rsidRDefault="008D5DFC" w:rsidP="00B35C2A">
            <w:pPr>
              <w:pStyle w:val="Textkrper"/>
              <w:jc w:val="left"/>
            </w:pPr>
            <w:r w:rsidRPr="00291E0E">
              <w:t>Abriss der Lauffläche</w:t>
            </w:r>
          </w:p>
        </w:tc>
        <w:tc>
          <w:tcPr>
            <w:tcW w:w="2268" w:type="dxa"/>
          </w:tcPr>
          <w:p w:rsidR="008D5DFC" w:rsidRPr="00291E0E" w:rsidRDefault="008D5DFC" w:rsidP="00B35C2A">
            <w:pPr>
              <w:pStyle w:val="Textkrper"/>
              <w:jc w:val="left"/>
            </w:pPr>
            <w:r w:rsidRPr="00291E0E">
              <w:t>Reifenluftdruck zu g</w:t>
            </w:r>
            <w:r w:rsidRPr="00291E0E">
              <w:t>e</w:t>
            </w:r>
            <w:r w:rsidRPr="00291E0E">
              <w:t xml:space="preserve">ring, Reifenprofiltiefe deutlich unterschritten, Gegenstand auf der Fahrbahn, Überladung, </w:t>
            </w:r>
          </w:p>
          <w:p w:rsidR="008D5DFC" w:rsidRPr="00291E0E" w:rsidRDefault="008D5DFC" w:rsidP="00B35C2A">
            <w:pPr>
              <w:pStyle w:val="Textkrper"/>
              <w:jc w:val="left"/>
            </w:pPr>
            <w:r w:rsidRPr="00291E0E">
              <w:t>Höchstgeschwindigkeit des Reifens überschri</w:t>
            </w:r>
            <w:r w:rsidRPr="00291E0E">
              <w:t>t</w:t>
            </w:r>
            <w:r w:rsidRPr="00291E0E">
              <w:t>ten, Reifen zu alt</w:t>
            </w:r>
            <w:r>
              <w:t>, Re</w:t>
            </w:r>
            <w:r>
              <w:t>i</w:t>
            </w:r>
            <w:r>
              <w:t>fenfülldruck zu gering</w:t>
            </w:r>
          </w:p>
        </w:tc>
        <w:tc>
          <w:tcPr>
            <w:tcW w:w="1843" w:type="dxa"/>
          </w:tcPr>
          <w:p w:rsidR="008D5DFC" w:rsidRPr="00291E0E" w:rsidRDefault="008D5DFC" w:rsidP="00B35C2A">
            <w:pPr>
              <w:pStyle w:val="Textkrper"/>
              <w:jc w:val="left"/>
            </w:pPr>
            <w:r w:rsidRPr="00291E0E">
              <w:t>Fahrsicherheitsve</w:t>
            </w:r>
            <w:r w:rsidRPr="00291E0E">
              <w:t>r</w:t>
            </w:r>
            <w:r w:rsidRPr="00291E0E">
              <w:t>lust</w:t>
            </w:r>
          </w:p>
        </w:tc>
      </w:tr>
      <w:tr w:rsidR="008D5DFC" w:rsidRPr="00291E0E" w:rsidTr="00B35C2A">
        <w:tc>
          <w:tcPr>
            <w:tcW w:w="2986" w:type="dxa"/>
            <w:shd w:val="clear" w:color="auto" w:fill="auto"/>
          </w:tcPr>
          <w:p w:rsidR="008D5DFC" w:rsidRPr="00291E0E" w:rsidRDefault="00D34DC1" w:rsidP="00B35C2A">
            <w:pPr>
              <w:pStyle w:val="Textkrper"/>
              <w:jc w:val="center"/>
            </w:pPr>
            <w:r>
              <w:rPr>
                <w:noProof/>
              </w:rPr>
              <w:drawing>
                <wp:inline distT="0" distB="0" distL="0" distR="0" wp14:anchorId="4ECD9680" wp14:editId="40138DD5">
                  <wp:extent cx="1705139" cy="1133856"/>
                  <wp:effectExtent l="0" t="0" r="0" b="9525"/>
                  <wp:docPr id="2053" name="Grafik 2053" descr="Reifenschaden, extrem abgefah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ifenschaden, extrem abgefahren"/>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709768" cy="1136934"/>
                          </a:xfrm>
                          <a:prstGeom prst="rect">
                            <a:avLst/>
                          </a:prstGeom>
                          <a:noFill/>
                          <a:ln>
                            <a:noFill/>
                          </a:ln>
                        </pic:spPr>
                      </pic:pic>
                    </a:graphicData>
                  </a:graphic>
                </wp:inline>
              </w:drawing>
            </w:r>
          </w:p>
        </w:tc>
        <w:tc>
          <w:tcPr>
            <w:tcW w:w="2551" w:type="dxa"/>
          </w:tcPr>
          <w:p w:rsidR="00736C79" w:rsidRDefault="008D5DFC" w:rsidP="00D6083E">
            <w:pPr>
              <w:pStyle w:val="Textkrper"/>
              <w:jc w:val="left"/>
            </w:pPr>
            <w:proofErr w:type="spellStart"/>
            <w:r w:rsidRPr="00291E0E">
              <w:t>Karkassenbruch</w:t>
            </w:r>
            <w:proofErr w:type="spellEnd"/>
            <w:r w:rsidRPr="00291E0E">
              <w:t xml:space="preserve"> in der Seite</w:t>
            </w:r>
            <w:r w:rsidR="00736C79">
              <w:t>n</w:t>
            </w:r>
            <w:r w:rsidRPr="00291E0E">
              <w:t>wand</w:t>
            </w:r>
            <w:r w:rsidR="00D6083E">
              <w:t>/</w:t>
            </w:r>
          </w:p>
          <w:p w:rsidR="008D5DFC" w:rsidRPr="00291E0E" w:rsidRDefault="008D5DFC" w:rsidP="00D6083E">
            <w:pPr>
              <w:pStyle w:val="Textkrper"/>
              <w:jc w:val="left"/>
            </w:pPr>
            <w:r w:rsidRPr="00291E0E">
              <w:t>Reifenverschleiß an der Reifenschulter</w:t>
            </w:r>
          </w:p>
        </w:tc>
        <w:tc>
          <w:tcPr>
            <w:tcW w:w="2268" w:type="dxa"/>
          </w:tcPr>
          <w:p w:rsidR="008D5DFC" w:rsidRPr="00291E0E" w:rsidRDefault="008D5DFC" w:rsidP="00B35C2A">
            <w:pPr>
              <w:pStyle w:val="Textkrper"/>
              <w:jc w:val="left"/>
            </w:pPr>
            <w:r w:rsidRPr="00291E0E">
              <w:t>Bordsteinrempler, Re</w:t>
            </w:r>
            <w:r w:rsidRPr="00291E0E">
              <w:t>i</w:t>
            </w:r>
            <w:r w:rsidRPr="00291E0E">
              <w:t>fen platt gefahren, g</w:t>
            </w:r>
            <w:r w:rsidRPr="00291E0E">
              <w:t>e</w:t>
            </w:r>
            <w:r w:rsidRPr="00291E0E">
              <w:t>ringer Reifenluftdruck, rasante Kurvenfahrt</w:t>
            </w:r>
          </w:p>
        </w:tc>
        <w:tc>
          <w:tcPr>
            <w:tcW w:w="1843" w:type="dxa"/>
          </w:tcPr>
          <w:p w:rsidR="008D5DFC" w:rsidRPr="00291E0E" w:rsidRDefault="008D5DFC" w:rsidP="00026F0C">
            <w:pPr>
              <w:pStyle w:val="Textkrper"/>
              <w:jc w:val="left"/>
            </w:pPr>
            <w:proofErr w:type="spellStart"/>
            <w:r w:rsidRPr="00291E0E">
              <w:t>Aquaplaninggefahr</w:t>
            </w:r>
            <w:proofErr w:type="spellEnd"/>
          </w:p>
        </w:tc>
      </w:tr>
      <w:tr w:rsidR="008D5DFC" w:rsidRPr="00291E0E" w:rsidTr="00B35C2A">
        <w:tc>
          <w:tcPr>
            <w:tcW w:w="2986" w:type="dxa"/>
            <w:shd w:val="clear" w:color="auto" w:fill="auto"/>
          </w:tcPr>
          <w:p w:rsidR="008D5DFC" w:rsidRPr="00291E0E" w:rsidRDefault="00F4484A" w:rsidP="00B35C2A">
            <w:pPr>
              <w:pStyle w:val="Textkrper"/>
              <w:jc w:val="center"/>
            </w:pPr>
            <w:r>
              <w:rPr>
                <w:noProof/>
              </w:rPr>
              <w:drawing>
                <wp:inline distT="0" distB="0" distL="0" distR="0" wp14:anchorId="07D2CFF8" wp14:editId="3D811A9C">
                  <wp:extent cx="1876796" cy="1185063"/>
                  <wp:effectExtent l="0" t="0" r="9525" b="0"/>
                  <wp:docPr id="2058" name="Grafik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875681" cy="1184359"/>
                          </a:xfrm>
                          <a:prstGeom prst="rect">
                            <a:avLst/>
                          </a:prstGeom>
                        </pic:spPr>
                      </pic:pic>
                    </a:graphicData>
                  </a:graphic>
                </wp:inline>
              </w:drawing>
            </w:r>
          </w:p>
        </w:tc>
        <w:tc>
          <w:tcPr>
            <w:tcW w:w="2551" w:type="dxa"/>
          </w:tcPr>
          <w:p w:rsidR="008D5DFC" w:rsidRPr="00291E0E" w:rsidRDefault="008D5DFC" w:rsidP="00B35C2A">
            <w:pPr>
              <w:pStyle w:val="Textkrper"/>
              <w:jc w:val="left"/>
            </w:pPr>
            <w:r w:rsidRPr="00291E0E">
              <w:t>Stelle mit starker Abnu</w:t>
            </w:r>
            <w:r w:rsidRPr="00291E0E">
              <w:t>t</w:t>
            </w:r>
            <w:r w:rsidRPr="00291E0E">
              <w:t>zung</w:t>
            </w:r>
          </w:p>
        </w:tc>
        <w:tc>
          <w:tcPr>
            <w:tcW w:w="2268" w:type="dxa"/>
          </w:tcPr>
          <w:p w:rsidR="008D5DFC" w:rsidRPr="00291E0E" w:rsidRDefault="008D5DFC" w:rsidP="00B35C2A">
            <w:pPr>
              <w:pStyle w:val="Textkrper"/>
              <w:jc w:val="left"/>
            </w:pPr>
            <w:r w:rsidRPr="00291E0E">
              <w:t>Bremsen mit blockie</w:t>
            </w:r>
            <w:r w:rsidRPr="00291E0E">
              <w:t>r</w:t>
            </w:r>
            <w:r w:rsidRPr="00291E0E">
              <w:t>tem Rad</w:t>
            </w:r>
            <w:r>
              <w:t>, Bremsen bl</w:t>
            </w:r>
            <w:r>
              <w:t>o</w:t>
            </w:r>
            <w:r>
              <w:t>ckieren</w:t>
            </w:r>
          </w:p>
        </w:tc>
        <w:tc>
          <w:tcPr>
            <w:tcW w:w="1843" w:type="dxa"/>
          </w:tcPr>
          <w:p w:rsidR="008D5DFC" w:rsidRPr="00291E0E" w:rsidRDefault="008D5DFC" w:rsidP="00B35C2A">
            <w:pPr>
              <w:spacing w:line="240" w:lineRule="exact"/>
            </w:pPr>
            <w:r>
              <w:t>Vibration am Len</w:t>
            </w:r>
            <w:r>
              <w:t>k</w:t>
            </w:r>
            <w:r>
              <w:t>rad</w:t>
            </w:r>
          </w:p>
          <w:p w:rsidR="008D5DFC" w:rsidRPr="00291E0E" w:rsidRDefault="008D5DFC" w:rsidP="00B35C2A">
            <w:pPr>
              <w:pStyle w:val="Textkrper"/>
              <w:jc w:val="left"/>
            </w:pPr>
          </w:p>
        </w:tc>
      </w:tr>
      <w:tr w:rsidR="008D5DFC" w:rsidRPr="00291E0E" w:rsidTr="00B35C2A">
        <w:tc>
          <w:tcPr>
            <w:tcW w:w="2986" w:type="dxa"/>
            <w:shd w:val="clear" w:color="auto" w:fill="auto"/>
          </w:tcPr>
          <w:p w:rsidR="008D5DFC" w:rsidRPr="00291E0E" w:rsidRDefault="008D5DFC" w:rsidP="00B35C2A">
            <w:pPr>
              <w:pStyle w:val="Textkrper"/>
              <w:jc w:val="center"/>
            </w:pPr>
            <w:r>
              <w:rPr>
                <w:noProof/>
              </w:rPr>
              <w:drawing>
                <wp:inline distT="0" distB="0" distL="0" distR="0" wp14:anchorId="2E7B5030" wp14:editId="4BC0077F">
                  <wp:extent cx="1455089" cy="882501"/>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461068" cy="886127"/>
                          </a:xfrm>
                          <a:prstGeom prst="rect">
                            <a:avLst/>
                          </a:prstGeom>
                          <a:noFill/>
                          <a:ln>
                            <a:noFill/>
                          </a:ln>
                        </pic:spPr>
                      </pic:pic>
                    </a:graphicData>
                  </a:graphic>
                </wp:inline>
              </w:drawing>
            </w:r>
          </w:p>
        </w:tc>
        <w:tc>
          <w:tcPr>
            <w:tcW w:w="2551" w:type="dxa"/>
          </w:tcPr>
          <w:p w:rsidR="008D5DFC" w:rsidRPr="00291E0E" w:rsidRDefault="008D5DFC" w:rsidP="00B35C2A">
            <w:pPr>
              <w:pStyle w:val="Textkrper"/>
              <w:jc w:val="left"/>
            </w:pPr>
            <w:r w:rsidRPr="00291E0E">
              <w:rPr>
                <w:color w:val="000000" w:themeColor="text1"/>
              </w:rPr>
              <w:t>Seitengummi und Zw</w:t>
            </w:r>
            <w:r w:rsidRPr="00291E0E">
              <w:rPr>
                <w:color w:val="000000" w:themeColor="text1"/>
              </w:rPr>
              <w:t>i</w:t>
            </w:r>
            <w:r w:rsidRPr="00291E0E">
              <w:rPr>
                <w:color w:val="000000" w:themeColor="text1"/>
              </w:rPr>
              <w:t>schenbau rissig</w:t>
            </w:r>
          </w:p>
        </w:tc>
        <w:tc>
          <w:tcPr>
            <w:tcW w:w="2268" w:type="dxa"/>
          </w:tcPr>
          <w:p w:rsidR="008D5DFC" w:rsidRPr="00291E0E" w:rsidRDefault="008D5DFC" w:rsidP="00B35C2A">
            <w:pPr>
              <w:pStyle w:val="Textkrper"/>
              <w:jc w:val="left"/>
            </w:pPr>
            <w:r w:rsidRPr="00291E0E">
              <w:t>Reifen überaltert, Witt</w:t>
            </w:r>
            <w:r w:rsidRPr="00291E0E">
              <w:t>e</w:t>
            </w:r>
            <w:r w:rsidRPr="00291E0E">
              <w:t>rungseinflüsse</w:t>
            </w:r>
            <w:r w:rsidR="005E16FF">
              <w:t>, häufiges A</w:t>
            </w:r>
            <w:r>
              <w:t>nfahren am Bordstein</w:t>
            </w:r>
          </w:p>
        </w:tc>
        <w:tc>
          <w:tcPr>
            <w:tcW w:w="1843" w:type="dxa"/>
          </w:tcPr>
          <w:p w:rsidR="008D5DFC" w:rsidRPr="00291E0E" w:rsidRDefault="008D5DFC" w:rsidP="00B35C2A">
            <w:pPr>
              <w:spacing w:line="240" w:lineRule="exact"/>
            </w:pPr>
            <w:r w:rsidRPr="00291E0E">
              <w:t>Fahrsicherheitsve</w:t>
            </w:r>
            <w:r w:rsidRPr="00291E0E">
              <w:t>r</w:t>
            </w:r>
            <w:r w:rsidRPr="00291E0E">
              <w:t>lust</w:t>
            </w:r>
          </w:p>
        </w:tc>
      </w:tr>
      <w:tr w:rsidR="008D5DFC" w:rsidRPr="00291E0E" w:rsidTr="00B35C2A">
        <w:tc>
          <w:tcPr>
            <w:tcW w:w="2986" w:type="dxa"/>
            <w:shd w:val="clear" w:color="auto" w:fill="auto"/>
          </w:tcPr>
          <w:p w:rsidR="008D5DFC" w:rsidRPr="00291E0E" w:rsidRDefault="008D5DFC" w:rsidP="00B35C2A">
            <w:pPr>
              <w:pStyle w:val="Textkrper"/>
              <w:jc w:val="center"/>
            </w:pPr>
            <w:r>
              <w:rPr>
                <w:noProof/>
              </w:rPr>
              <w:drawing>
                <wp:inline distT="0" distB="0" distL="0" distR="0" wp14:anchorId="20EC669C" wp14:editId="28292F7D">
                  <wp:extent cx="1383324" cy="2409245"/>
                  <wp:effectExtent l="0" t="0" r="7620" b="0"/>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85382" cy="2412829"/>
                          </a:xfrm>
                          <a:prstGeom prst="rect">
                            <a:avLst/>
                          </a:prstGeom>
                          <a:noFill/>
                          <a:ln>
                            <a:noFill/>
                          </a:ln>
                        </pic:spPr>
                      </pic:pic>
                    </a:graphicData>
                  </a:graphic>
                </wp:inline>
              </w:drawing>
            </w:r>
          </w:p>
        </w:tc>
        <w:tc>
          <w:tcPr>
            <w:tcW w:w="2551" w:type="dxa"/>
          </w:tcPr>
          <w:p w:rsidR="008D5DFC" w:rsidRPr="00291E0E" w:rsidRDefault="008D5DFC" w:rsidP="00B35C2A">
            <w:pPr>
              <w:pStyle w:val="Textkrper"/>
              <w:jc w:val="left"/>
              <w:rPr>
                <w:color w:val="000000" w:themeColor="text1"/>
              </w:rPr>
            </w:pPr>
            <w:r w:rsidRPr="00291E0E">
              <w:rPr>
                <w:color w:val="000000" w:themeColor="text1"/>
              </w:rPr>
              <w:t>gleichmäßige oder u</w:t>
            </w:r>
            <w:r w:rsidRPr="00291E0E">
              <w:rPr>
                <w:color w:val="000000" w:themeColor="text1"/>
              </w:rPr>
              <w:t>n</w:t>
            </w:r>
            <w:r w:rsidRPr="00291E0E">
              <w:rPr>
                <w:color w:val="000000" w:themeColor="text1"/>
              </w:rPr>
              <w:t>gleichmäßige Auswaschu</w:t>
            </w:r>
            <w:r w:rsidRPr="00291E0E">
              <w:rPr>
                <w:color w:val="000000" w:themeColor="text1"/>
              </w:rPr>
              <w:t>n</w:t>
            </w:r>
            <w:r w:rsidRPr="00291E0E">
              <w:rPr>
                <w:color w:val="000000" w:themeColor="text1"/>
              </w:rPr>
              <w:t>gen</w:t>
            </w:r>
          </w:p>
        </w:tc>
        <w:tc>
          <w:tcPr>
            <w:tcW w:w="2268" w:type="dxa"/>
          </w:tcPr>
          <w:p w:rsidR="008D5DFC" w:rsidRPr="00291E0E" w:rsidRDefault="008D5DFC" w:rsidP="00B35C2A">
            <w:pPr>
              <w:pStyle w:val="Textkrper"/>
              <w:jc w:val="left"/>
            </w:pPr>
            <w:r w:rsidRPr="00291E0E">
              <w:t>Schwi</w:t>
            </w:r>
            <w:r w:rsidR="00736C79">
              <w:t>ngungsdämpfer defekt, Unwucht, f</w:t>
            </w:r>
            <w:r w:rsidRPr="00291E0E">
              <w:t>e</w:t>
            </w:r>
            <w:r w:rsidRPr="00291E0E">
              <w:t>h</w:t>
            </w:r>
            <w:r w:rsidRPr="00291E0E">
              <w:t>lerhafte Bremsen</w:t>
            </w:r>
            <w:r>
              <w:t>, L</w:t>
            </w:r>
            <w:r>
              <w:t>a</w:t>
            </w:r>
            <w:r>
              <w:t>ger- und/oder Gelen</w:t>
            </w:r>
            <w:r>
              <w:t>k</w:t>
            </w:r>
            <w:r>
              <w:t>spiel zu groß</w:t>
            </w:r>
          </w:p>
        </w:tc>
        <w:tc>
          <w:tcPr>
            <w:tcW w:w="1843" w:type="dxa"/>
          </w:tcPr>
          <w:p w:rsidR="008D5DFC" w:rsidRPr="00291E0E" w:rsidRDefault="008D5DFC" w:rsidP="00B35C2A">
            <w:pPr>
              <w:pStyle w:val="Textkrper"/>
              <w:jc w:val="left"/>
            </w:pPr>
            <w:r w:rsidRPr="00291E0E">
              <w:t>Fahrsicherheitsve</w:t>
            </w:r>
            <w:r w:rsidRPr="00291E0E">
              <w:t>r</w:t>
            </w:r>
            <w:r w:rsidRPr="00291E0E">
              <w:t>lust</w:t>
            </w:r>
          </w:p>
        </w:tc>
      </w:tr>
    </w:tbl>
    <w:p w:rsidR="008D5DFC" w:rsidRPr="00291E0E" w:rsidRDefault="008D5DFC" w:rsidP="008D5DFC">
      <w:pPr>
        <w:tabs>
          <w:tab w:val="left" w:pos="5970"/>
        </w:tabs>
      </w:pPr>
    </w:p>
    <w:p w:rsidR="008D5DFC" w:rsidRPr="00291E0E" w:rsidRDefault="008D5DFC" w:rsidP="008D5DFC">
      <w:pPr>
        <w:tabs>
          <w:tab w:val="left" w:pos="5970"/>
        </w:tabs>
      </w:pPr>
    </w:p>
    <w:p w:rsidR="00233A8E" w:rsidRDefault="00233A8E" w:rsidP="003711A6"/>
    <w:p w:rsidR="00233A8E" w:rsidRDefault="00233A8E" w:rsidP="003711A6"/>
    <w:p w:rsidR="00EC4788" w:rsidRDefault="00EC478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35C2A"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B35C2A" w:rsidRDefault="00B35C2A" w:rsidP="00B35C2A">
            <w:pPr>
              <w:pStyle w:val="Tabelle6pt"/>
              <w:rPr>
                <w:color w:val="000000"/>
              </w:rPr>
            </w:pPr>
            <w:r>
              <w:lastRenderedPageBreak/>
              <w:br w:type="page"/>
              <w:t>Lernfeld</w:t>
            </w:r>
          </w:p>
          <w:p w:rsidR="00B35C2A" w:rsidRDefault="00B35C2A" w:rsidP="00B35C2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B35C2A" w:rsidRDefault="00B35C2A" w:rsidP="00B35C2A">
            <w:pPr>
              <w:pStyle w:val="Tabelle6pt"/>
              <w:rPr>
                <w:color w:val="000000"/>
              </w:rPr>
            </w:pPr>
            <w:r>
              <w:t>Titel</w:t>
            </w:r>
          </w:p>
          <w:p w:rsidR="00B35C2A" w:rsidRDefault="00C50F7D" w:rsidP="002C46DC">
            <w:pPr>
              <w:pStyle w:val="TabelleKopflinks"/>
            </w:pPr>
            <w:r>
              <w:t xml:space="preserve">Planen und Entscheiden </w:t>
            </w:r>
            <w:r w:rsidR="002C46DC">
              <w:t>–</w:t>
            </w:r>
            <w:r>
              <w:t xml:space="preserve"> </w:t>
            </w:r>
            <w:r w:rsidR="00B35C2A">
              <w:t>Felgenschäden</w:t>
            </w:r>
            <w:r w:rsidR="007317DD">
              <w:t xml:space="preserve"> nach Fehlerbild</w:t>
            </w:r>
            <w:r w:rsidR="00B35C2A">
              <w:t xml:space="preserve"> </w:t>
            </w:r>
            <w:r>
              <w:t>benennen</w:t>
            </w:r>
          </w:p>
        </w:tc>
        <w:tc>
          <w:tcPr>
            <w:tcW w:w="188" w:type="dxa"/>
            <w:vMerge w:val="restart"/>
            <w:tcBorders>
              <w:top w:val="nil"/>
              <w:left w:val="single" w:sz="4" w:space="0" w:color="auto"/>
              <w:bottom w:val="nil"/>
              <w:right w:val="single" w:sz="4" w:space="0" w:color="auto"/>
            </w:tcBorders>
            <w:shd w:val="clear" w:color="auto" w:fill="FFFFFF"/>
          </w:tcPr>
          <w:p w:rsidR="00B35C2A" w:rsidRPr="004B658C" w:rsidRDefault="00B35C2A" w:rsidP="00B35C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35C2A" w:rsidRPr="00B51DE9" w:rsidRDefault="00B35C2A" w:rsidP="008978E3">
            <w:pPr>
              <w:pStyle w:val="TabelleKopfmitte"/>
              <w:rPr>
                <w:rFonts w:eastAsia="Calibri"/>
              </w:rPr>
            </w:pPr>
            <w:r>
              <w:t>FZT</w:t>
            </w:r>
            <w:r w:rsidR="008978E3">
              <w:t xml:space="preserve"> </w:t>
            </w:r>
            <w:r w:rsidR="007317DD">
              <w:t>01.</w:t>
            </w:r>
            <w:r w:rsidR="008978E3">
              <w:t>0</w:t>
            </w:r>
            <w:r w:rsidR="004E62CD">
              <w:t>1.</w:t>
            </w:r>
            <w:r w:rsidR="00C50F7D">
              <w:t>0</w:t>
            </w:r>
            <w:r w:rsidR="008978E3">
              <w:t>3</w:t>
            </w:r>
            <w:r w:rsidR="00C50F7D">
              <w:t>.04</w:t>
            </w:r>
          </w:p>
        </w:tc>
      </w:tr>
      <w:tr w:rsidR="00B35C2A" w:rsidRPr="00B51DE9" w:rsidTr="00B35C2A">
        <w:tc>
          <w:tcPr>
            <w:tcW w:w="7348" w:type="dxa"/>
            <w:gridSpan w:val="3"/>
            <w:tcBorders>
              <w:left w:val="single" w:sz="4" w:space="0" w:color="auto"/>
              <w:bottom w:val="single" w:sz="4" w:space="0" w:color="auto"/>
              <w:right w:val="single" w:sz="4" w:space="0" w:color="auto"/>
            </w:tcBorders>
            <w:shd w:val="clear" w:color="auto" w:fill="auto"/>
            <w:hideMark/>
          </w:tcPr>
          <w:p w:rsidR="00B35C2A" w:rsidRPr="00EC4788" w:rsidRDefault="00B35C2A" w:rsidP="00B35C2A">
            <w:pPr>
              <w:pStyle w:val="Tabelle6pt"/>
            </w:pPr>
            <w:r w:rsidRPr="00EC4788">
              <w:t>Kompetenzbereiche:</w:t>
            </w:r>
          </w:p>
          <w:p w:rsidR="00B35C2A" w:rsidRPr="00EC4788" w:rsidRDefault="00B35C2A" w:rsidP="00B35C2A">
            <w:pPr>
              <w:pStyle w:val="Kopf8ptafz"/>
            </w:pPr>
            <w:r w:rsidRPr="00EC4788">
              <w:rPr>
                <w:szCs w:val="16"/>
              </w:rPr>
              <w:t>Ich kann Baugruppen, von denen Gefahren ausgehen, erkennen.</w:t>
            </w:r>
          </w:p>
          <w:p w:rsidR="00B35C2A" w:rsidRPr="00D6083E" w:rsidRDefault="00B35C2A" w:rsidP="004353D7">
            <w:pPr>
              <w:pStyle w:val="Kopf8ptafz"/>
              <w:rPr>
                <w:i/>
              </w:rPr>
            </w:pPr>
            <w:r w:rsidRPr="00D6083E">
              <w:rPr>
                <w:i/>
              </w:rPr>
              <w:t>Ich kann mich mit Problemen auseinandersetzen.</w:t>
            </w:r>
          </w:p>
        </w:tc>
        <w:tc>
          <w:tcPr>
            <w:tcW w:w="188" w:type="dxa"/>
            <w:vMerge/>
            <w:tcBorders>
              <w:left w:val="single" w:sz="4" w:space="0" w:color="auto"/>
              <w:bottom w:val="nil"/>
              <w:right w:val="nil"/>
            </w:tcBorders>
            <w:vAlign w:val="center"/>
            <w:hideMark/>
          </w:tcPr>
          <w:p w:rsidR="00B35C2A" w:rsidRPr="00EC4788" w:rsidRDefault="00B35C2A" w:rsidP="00B35C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35C2A" w:rsidRPr="00EC4788" w:rsidTr="00B35C2A">
              <w:trPr>
                <w:trHeight w:val="284"/>
              </w:trPr>
              <w:tc>
                <w:tcPr>
                  <w:tcW w:w="2090" w:type="dxa"/>
                  <w:shd w:val="clear" w:color="auto" w:fill="auto"/>
                </w:tcPr>
                <w:p w:rsidR="00B35C2A" w:rsidRPr="00EC4788" w:rsidRDefault="00B35C2A" w:rsidP="00B35C2A">
                  <w:pPr>
                    <w:pStyle w:val="Textkrpermitte"/>
                  </w:pPr>
                  <w:proofErr w:type="spellStart"/>
                  <w:r w:rsidRPr="00EC4788">
                    <w:t>LernPROJEKT</w:t>
                  </w:r>
                  <w:proofErr w:type="spellEnd"/>
                </w:p>
              </w:tc>
            </w:tr>
            <w:tr w:rsidR="00B35C2A" w:rsidRPr="00EC4788" w:rsidTr="00B35C2A">
              <w:trPr>
                <w:trHeight w:val="284"/>
              </w:trPr>
              <w:tc>
                <w:tcPr>
                  <w:tcW w:w="2090" w:type="dxa"/>
                  <w:tcBorders>
                    <w:bottom w:val="single" w:sz="4" w:space="0" w:color="auto"/>
                  </w:tcBorders>
                  <w:shd w:val="clear" w:color="auto" w:fill="auto"/>
                </w:tcPr>
                <w:p w:rsidR="00B35C2A" w:rsidRPr="00EC4788" w:rsidRDefault="00B35C2A" w:rsidP="00B35C2A">
                  <w:pPr>
                    <w:pStyle w:val="Textkrpermitte"/>
                  </w:pPr>
                  <w:proofErr w:type="spellStart"/>
                  <w:r w:rsidRPr="00EC4788">
                    <w:t>LernTHEMA</w:t>
                  </w:r>
                  <w:proofErr w:type="spellEnd"/>
                </w:p>
              </w:tc>
            </w:tr>
            <w:tr w:rsidR="00B35C2A" w:rsidRPr="00EC4788" w:rsidTr="00B35C2A">
              <w:trPr>
                <w:trHeight w:val="284"/>
              </w:trPr>
              <w:tc>
                <w:tcPr>
                  <w:tcW w:w="2090" w:type="dxa"/>
                  <w:tcBorders>
                    <w:bottom w:val="nil"/>
                  </w:tcBorders>
                  <w:shd w:val="clear" w:color="auto" w:fill="D9D9D9" w:themeFill="background1" w:themeFillShade="D9"/>
                </w:tcPr>
                <w:p w:rsidR="00B35C2A" w:rsidRPr="00EC4788" w:rsidRDefault="00B35C2A" w:rsidP="00B35C2A">
                  <w:pPr>
                    <w:pStyle w:val="TabelleKopfmitte"/>
                  </w:pPr>
                  <w:proofErr w:type="spellStart"/>
                  <w:r w:rsidRPr="00EC4788">
                    <w:t>LernSCHRITT</w:t>
                  </w:r>
                  <w:proofErr w:type="spellEnd"/>
                </w:p>
              </w:tc>
            </w:tr>
          </w:tbl>
          <w:p w:rsidR="00B35C2A" w:rsidRPr="00EC4788" w:rsidRDefault="00B35C2A" w:rsidP="00B35C2A"/>
        </w:tc>
      </w:tr>
      <w:tr w:rsidR="00B35C2A" w:rsidRPr="00B51DE9" w:rsidTr="00B35C2A">
        <w:trPr>
          <w:trHeight w:val="149"/>
        </w:trPr>
        <w:tc>
          <w:tcPr>
            <w:tcW w:w="7348" w:type="dxa"/>
            <w:gridSpan w:val="3"/>
            <w:tcBorders>
              <w:top w:val="single" w:sz="4" w:space="0" w:color="auto"/>
              <w:left w:val="nil"/>
              <w:right w:val="nil"/>
            </w:tcBorders>
          </w:tcPr>
          <w:p w:rsidR="00B35C2A" w:rsidRPr="00EC4788" w:rsidRDefault="00B35C2A" w:rsidP="00B35C2A"/>
        </w:tc>
        <w:tc>
          <w:tcPr>
            <w:tcW w:w="196" w:type="dxa"/>
            <w:gridSpan w:val="2"/>
            <w:tcBorders>
              <w:top w:val="nil"/>
              <w:left w:val="nil"/>
              <w:right w:val="nil"/>
            </w:tcBorders>
          </w:tcPr>
          <w:p w:rsidR="00B35C2A" w:rsidRPr="00EC4788" w:rsidRDefault="00B35C2A" w:rsidP="00B35C2A"/>
        </w:tc>
        <w:tc>
          <w:tcPr>
            <w:tcW w:w="2095" w:type="dxa"/>
            <w:tcBorders>
              <w:top w:val="single" w:sz="4" w:space="0" w:color="auto"/>
              <w:left w:val="nil"/>
              <w:right w:val="nil"/>
            </w:tcBorders>
          </w:tcPr>
          <w:p w:rsidR="00B35C2A" w:rsidRPr="00EC4788" w:rsidRDefault="00B35C2A" w:rsidP="00B35C2A"/>
        </w:tc>
      </w:tr>
      <w:tr w:rsidR="00B35C2A" w:rsidRPr="00B51DE9" w:rsidTr="00B35C2A">
        <w:trPr>
          <w:trHeight w:val="443"/>
        </w:trPr>
        <w:tc>
          <w:tcPr>
            <w:tcW w:w="4818" w:type="dxa"/>
            <w:gridSpan w:val="2"/>
            <w:vMerge w:val="restart"/>
            <w:tcBorders>
              <w:left w:val="single" w:sz="4" w:space="0" w:color="auto"/>
              <w:right w:val="single" w:sz="4" w:space="0" w:color="auto"/>
            </w:tcBorders>
          </w:tcPr>
          <w:p w:rsidR="00B35C2A" w:rsidRPr="00EC4788" w:rsidRDefault="00B35C2A" w:rsidP="00B35C2A">
            <w:pPr>
              <w:pStyle w:val="Tabelle6pt"/>
            </w:pPr>
            <w:r w:rsidRPr="00EC4788">
              <w:t>Kompetenzen:</w:t>
            </w:r>
          </w:p>
          <w:p w:rsidR="00B35C2A" w:rsidRPr="00EC4788" w:rsidRDefault="00B35C2A" w:rsidP="00B35C2A">
            <w:pPr>
              <w:pStyle w:val="Kopf8ptafz"/>
            </w:pPr>
            <w:r w:rsidRPr="00EC4788">
              <w:t>Ich kann Felgenschäden nennen.</w:t>
            </w:r>
          </w:p>
          <w:p w:rsidR="00B35C2A" w:rsidRPr="00EC4788" w:rsidRDefault="00B35C2A" w:rsidP="00B35C2A">
            <w:pPr>
              <w:pStyle w:val="Kopf8ptafz"/>
            </w:pPr>
            <w:r w:rsidRPr="00EC4788">
              <w:t>Ich kann den Zustand von Felgen beurteilen.</w:t>
            </w:r>
          </w:p>
          <w:p w:rsidR="00B35C2A" w:rsidRPr="00EC4788" w:rsidRDefault="00B35C2A" w:rsidP="00B35C2A">
            <w:pPr>
              <w:pStyle w:val="Kopf8ptafz"/>
            </w:pPr>
            <w:r w:rsidRPr="00EC4788">
              <w:t>Ich kann mich mit Problemen auseinandersetzen</w:t>
            </w:r>
            <w:r w:rsidR="000B56EE" w:rsidRPr="00EC4788">
              <w:t>.</w:t>
            </w:r>
          </w:p>
        </w:tc>
        <w:tc>
          <w:tcPr>
            <w:tcW w:w="4821" w:type="dxa"/>
            <w:gridSpan w:val="4"/>
            <w:tcBorders>
              <w:left w:val="single" w:sz="4" w:space="0" w:color="auto"/>
              <w:right w:val="single" w:sz="4" w:space="0" w:color="auto"/>
            </w:tcBorders>
          </w:tcPr>
          <w:p w:rsidR="00B35C2A" w:rsidRPr="00EC4788" w:rsidRDefault="00B35C2A" w:rsidP="00B35C2A">
            <w:pPr>
              <w:pStyle w:val="Tabelle6pt"/>
            </w:pPr>
            <w:r w:rsidRPr="00EC4788">
              <w:t>Was Sie schon können sollten:</w:t>
            </w:r>
          </w:p>
          <w:p w:rsidR="00B35C2A" w:rsidRPr="00EC4788" w:rsidRDefault="00B35C2A" w:rsidP="00B35C2A">
            <w:pPr>
              <w:pStyle w:val="Kopf8ptafz"/>
            </w:pPr>
            <w:r w:rsidRPr="00EC4788">
              <w:t>Ich kann schon Felgenbezeichnungen erklären.</w:t>
            </w:r>
          </w:p>
        </w:tc>
      </w:tr>
      <w:tr w:rsidR="00B35C2A" w:rsidRPr="00B51DE9" w:rsidTr="00B35C2A">
        <w:trPr>
          <w:trHeight w:val="443"/>
        </w:trPr>
        <w:tc>
          <w:tcPr>
            <w:tcW w:w="4818" w:type="dxa"/>
            <w:gridSpan w:val="2"/>
            <w:vMerge/>
            <w:tcBorders>
              <w:left w:val="single" w:sz="4" w:space="0" w:color="auto"/>
              <w:right w:val="single" w:sz="4" w:space="0" w:color="auto"/>
            </w:tcBorders>
          </w:tcPr>
          <w:p w:rsidR="00B35C2A" w:rsidRPr="00EC4788" w:rsidRDefault="00B35C2A" w:rsidP="00B35C2A">
            <w:pPr>
              <w:pStyle w:val="Tabelle6pt"/>
            </w:pPr>
          </w:p>
        </w:tc>
        <w:tc>
          <w:tcPr>
            <w:tcW w:w="4821" w:type="dxa"/>
            <w:gridSpan w:val="4"/>
            <w:tcBorders>
              <w:left w:val="single" w:sz="4" w:space="0" w:color="auto"/>
              <w:right w:val="single" w:sz="4" w:space="0" w:color="auto"/>
            </w:tcBorders>
          </w:tcPr>
          <w:p w:rsidR="00B35C2A" w:rsidRPr="00EC4788" w:rsidRDefault="00B35C2A" w:rsidP="00B35C2A">
            <w:pPr>
              <w:pStyle w:val="Tabelle6pt"/>
            </w:pPr>
            <w:r w:rsidRPr="00EC4788">
              <w:t>Wofür Sie das benötigen:</w:t>
            </w:r>
          </w:p>
          <w:p w:rsidR="00B35C2A" w:rsidRPr="00EC4788" w:rsidRDefault="00B35C2A" w:rsidP="00B35C2A">
            <w:pPr>
              <w:pStyle w:val="Kopf8ptafz"/>
            </w:pPr>
            <w:r w:rsidRPr="00EC4788">
              <w:t>Für die S</w:t>
            </w:r>
            <w:r w:rsidR="00377AEF">
              <w:t>ichtprüfung beschädigter Felgen</w:t>
            </w:r>
          </w:p>
        </w:tc>
      </w:tr>
      <w:tr w:rsidR="00B35C2A" w:rsidRPr="00B51DE9" w:rsidTr="00B35C2A">
        <w:trPr>
          <w:trHeight w:val="443"/>
        </w:trPr>
        <w:tc>
          <w:tcPr>
            <w:tcW w:w="4818" w:type="dxa"/>
            <w:gridSpan w:val="2"/>
            <w:vMerge/>
            <w:tcBorders>
              <w:left w:val="single" w:sz="4" w:space="0" w:color="auto"/>
              <w:right w:val="single" w:sz="4" w:space="0" w:color="auto"/>
            </w:tcBorders>
          </w:tcPr>
          <w:p w:rsidR="00B35C2A" w:rsidRPr="00EC4788" w:rsidRDefault="00B35C2A" w:rsidP="00B35C2A">
            <w:pPr>
              <w:pStyle w:val="Tabelle6pt"/>
            </w:pPr>
          </w:p>
        </w:tc>
        <w:tc>
          <w:tcPr>
            <w:tcW w:w="4821" w:type="dxa"/>
            <w:gridSpan w:val="4"/>
            <w:tcBorders>
              <w:left w:val="single" w:sz="4" w:space="0" w:color="auto"/>
              <w:right w:val="single" w:sz="4" w:space="0" w:color="auto"/>
            </w:tcBorders>
          </w:tcPr>
          <w:p w:rsidR="00B35C2A" w:rsidRPr="00EC4788" w:rsidRDefault="00B35C2A" w:rsidP="00B35C2A">
            <w:pPr>
              <w:pStyle w:val="Tabelle6pt"/>
            </w:pPr>
            <w:r w:rsidRPr="00EC4788">
              <w:t>Wie Sie Ihr Können prüfen können:</w:t>
            </w:r>
          </w:p>
          <w:p w:rsidR="00B35C2A" w:rsidRPr="00EC4788" w:rsidRDefault="00C739E3" w:rsidP="005A6CF7">
            <w:pPr>
              <w:pStyle w:val="Kopf8ptafz"/>
            </w:pPr>
            <w:r w:rsidRPr="00EC4788">
              <w:t xml:space="preserve">Gegenseitige Kontrolle mit anderen </w:t>
            </w:r>
            <w:r w:rsidR="00877961" w:rsidRPr="00EC4788">
              <w:t>Schülerinnen</w:t>
            </w:r>
            <w:r w:rsidR="005A6CF7" w:rsidRPr="00EC4788">
              <w:t xml:space="preserve"> </w:t>
            </w:r>
            <w:r w:rsidR="005A6CF7">
              <w:t xml:space="preserve">und </w:t>
            </w:r>
            <w:r w:rsidR="005A6CF7" w:rsidRPr="00EC4788">
              <w:t>Schüler</w:t>
            </w:r>
            <w:r w:rsidR="005A6CF7">
              <w:t>n</w:t>
            </w:r>
          </w:p>
        </w:tc>
      </w:tr>
    </w:tbl>
    <w:p w:rsidR="00B35C2A" w:rsidRDefault="00B35C2A" w:rsidP="00711FBC">
      <w:pPr>
        <w:pStyle w:val="berschrift1"/>
        <w:jc w:val="both"/>
      </w:pPr>
      <w:r>
        <w:rPr>
          <w:noProof/>
          <w:sz w:val="24"/>
        </w:rPr>
        <w:drawing>
          <wp:anchor distT="0" distB="0" distL="114300" distR="114300" simplePos="0" relativeHeight="251464704" behindDoc="0" locked="0" layoutInCell="0" allowOverlap="1" wp14:anchorId="0BB4D7E6" wp14:editId="33CB59D0">
            <wp:simplePos x="0" y="0"/>
            <wp:positionH relativeFrom="rightMargin">
              <wp:posOffset>107950</wp:posOffset>
            </wp:positionH>
            <wp:positionV relativeFrom="paragraph">
              <wp:posOffset>53975</wp:posOffset>
            </wp:positionV>
            <wp:extent cx="345440" cy="323850"/>
            <wp:effectExtent l="0" t="0" r="0" b="0"/>
            <wp:wrapNone/>
            <wp:docPr id="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Felgenschäden</w:t>
      </w:r>
    </w:p>
    <w:p w:rsidR="00B35C2A" w:rsidRDefault="00B35C2A" w:rsidP="00711FBC">
      <w:pPr>
        <w:pStyle w:val="Textkrper"/>
      </w:pPr>
      <w:r>
        <w:rPr>
          <w:noProof/>
          <w:sz w:val="24"/>
        </w:rPr>
        <w:drawing>
          <wp:anchor distT="0" distB="0" distL="114300" distR="114300" simplePos="0" relativeHeight="251463680" behindDoc="0" locked="0" layoutInCell="0" allowOverlap="1" wp14:anchorId="46FA02F2" wp14:editId="004FDA28">
            <wp:simplePos x="0" y="0"/>
            <wp:positionH relativeFrom="rightMargin">
              <wp:posOffset>96520</wp:posOffset>
            </wp:positionH>
            <wp:positionV relativeFrom="paragraph">
              <wp:posOffset>17145</wp:posOffset>
            </wp:positionV>
            <wp:extent cx="658495" cy="323850"/>
            <wp:effectExtent l="0" t="0" r="8255" b="0"/>
            <wp:wrapNone/>
            <wp:docPr id="6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Schneiden Sie die Bilder der Felgenschäden aus und ordnen Sie diese den entspreche</w:t>
      </w:r>
      <w:r>
        <w:t>n</w:t>
      </w:r>
      <w:r>
        <w:t>den Fehlerbeschreibungen zu.</w:t>
      </w:r>
    </w:p>
    <w:p w:rsidR="00B35C2A" w:rsidRDefault="00B35C2A" w:rsidP="00B35C2A">
      <w:pPr>
        <w:pStyle w:val="Textkrper"/>
      </w:pPr>
      <w:r>
        <w:rPr>
          <w:noProof/>
        </w:rPr>
        <w:drawing>
          <wp:anchor distT="0" distB="0" distL="114300" distR="114300" simplePos="0" relativeHeight="251465728" behindDoc="0" locked="0" layoutInCell="1" allowOverlap="1" wp14:anchorId="27268F4A" wp14:editId="0D53CCA6">
            <wp:simplePos x="0" y="0"/>
            <wp:positionH relativeFrom="column">
              <wp:posOffset>4770755</wp:posOffset>
            </wp:positionH>
            <wp:positionV relativeFrom="paragraph">
              <wp:posOffset>139065</wp:posOffset>
            </wp:positionV>
            <wp:extent cx="319405" cy="308610"/>
            <wp:effectExtent l="0" t="0" r="4445" b="0"/>
            <wp:wrapNone/>
            <wp:docPr id="63" name="Grafik 63" descr="C:\Users\user\AppData\Local\Temp\Internetrecherch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Internetrecherche Icon.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9405" cy="3086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B35C2A" w:rsidRPr="00A410C8" w:rsidTr="00B35C2A">
        <w:tc>
          <w:tcPr>
            <w:tcW w:w="2445" w:type="dxa"/>
            <w:shd w:val="clear" w:color="auto" w:fill="D9D9D9" w:themeFill="background1" w:themeFillShade="D9"/>
          </w:tcPr>
          <w:p w:rsidR="00B35C2A" w:rsidRPr="00A410C8" w:rsidRDefault="00B35C2A" w:rsidP="00B35C2A">
            <w:pPr>
              <w:pStyle w:val="TabelleKopflinks"/>
            </w:pPr>
            <w:r>
              <w:t>Bild</w:t>
            </w:r>
          </w:p>
        </w:tc>
        <w:tc>
          <w:tcPr>
            <w:tcW w:w="2445" w:type="dxa"/>
            <w:shd w:val="clear" w:color="auto" w:fill="D9D9D9" w:themeFill="background1" w:themeFillShade="D9"/>
          </w:tcPr>
          <w:p w:rsidR="00B35C2A" w:rsidRPr="00A410C8" w:rsidRDefault="00B35C2A" w:rsidP="00B35C2A">
            <w:pPr>
              <w:pStyle w:val="TabelleKopflinks"/>
            </w:pPr>
            <w:r>
              <w:t>Fehlerbeschreibung</w:t>
            </w:r>
          </w:p>
        </w:tc>
        <w:tc>
          <w:tcPr>
            <w:tcW w:w="2445" w:type="dxa"/>
            <w:shd w:val="clear" w:color="auto" w:fill="D9D9D9" w:themeFill="background1" w:themeFillShade="D9"/>
          </w:tcPr>
          <w:p w:rsidR="00B35C2A" w:rsidRPr="00A410C8" w:rsidRDefault="00B35C2A" w:rsidP="00B35C2A">
            <w:pPr>
              <w:pStyle w:val="TabelleKopflinks"/>
            </w:pPr>
            <w:r>
              <w:t>Reparatur möglich?</w:t>
            </w:r>
          </w:p>
        </w:tc>
      </w:tr>
      <w:tr w:rsidR="00B35C2A" w:rsidRPr="00A410C8" w:rsidTr="00B35C2A">
        <w:tc>
          <w:tcPr>
            <w:tcW w:w="2445" w:type="dxa"/>
            <w:shd w:val="clear" w:color="auto" w:fill="auto"/>
          </w:tcPr>
          <w:p w:rsidR="00B35C2A" w:rsidRDefault="00B35C2A" w:rsidP="00B35C2A">
            <w:pPr>
              <w:pStyle w:val="Textkrper"/>
            </w:pPr>
          </w:p>
          <w:p w:rsidR="00B35C2A" w:rsidRDefault="00B35C2A" w:rsidP="00B35C2A">
            <w:pPr>
              <w:pStyle w:val="Textkrper"/>
            </w:pPr>
          </w:p>
          <w:p w:rsidR="00B35C2A" w:rsidRDefault="00B35C2A" w:rsidP="00B35C2A">
            <w:pPr>
              <w:pStyle w:val="Textkrper"/>
            </w:pPr>
          </w:p>
          <w:p w:rsidR="00B35C2A" w:rsidRDefault="00B35C2A" w:rsidP="00B35C2A">
            <w:pPr>
              <w:pStyle w:val="Textkrper"/>
            </w:pPr>
          </w:p>
          <w:p w:rsidR="00B35C2A" w:rsidRDefault="00B35C2A" w:rsidP="00B35C2A">
            <w:pPr>
              <w:pStyle w:val="Textkrper"/>
            </w:pPr>
          </w:p>
          <w:p w:rsidR="00B35C2A" w:rsidRPr="00A410C8" w:rsidRDefault="00B35C2A" w:rsidP="00B35C2A">
            <w:pPr>
              <w:pStyle w:val="Textkrper"/>
            </w:pPr>
          </w:p>
        </w:tc>
        <w:tc>
          <w:tcPr>
            <w:tcW w:w="2445" w:type="dxa"/>
          </w:tcPr>
          <w:p w:rsidR="00B35C2A" w:rsidRPr="00A410C8" w:rsidRDefault="00B35C2A" w:rsidP="00B35C2A">
            <w:pPr>
              <w:pStyle w:val="Textkrper"/>
            </w:pPr>
            <w:proofErr w:type="spellStart"/>
            <w:r>
              <w:t>Lackabplatzer</w:t>
            </w:r>
            <w:proofErr w:type="spellEnd"/>
          </w:p>
        </w:tc>
        <w:tc>
          <w:tcPr>
            <w:tcW w:w="2445" w:type="dxa"/>
          </w:tcPr>
          <w:p w:rsidR="00B35C2A" w:rsidRPr="00A410C8" w:rsidRDefault="00B35C2A" w:rsidP="00B35C2A">
            <w:pPr>
              <w:pStyle w:val="Textkrper"/>
              <w:jc w:val="left"/>
            </w:pPr>
            <w:r>
              <w:t>Ja, kann in der Regel pro</w:t>
            </w:r>
            <w:r w:rsidR="00736C79">
              <w:t>-</w:t>
            </w:r>
            <w:proofErr w:type="spellStart"/>
            <w:r>
              <w:t>blemlos</w:t>
            </w:r>
            <w:proofErr w:type="spellEnd"/>
            <w:r>
              <w:t xml:space="preserve"> nachlackiert we</w:t>
            </w:r>
            <w:r>
              <w:t>r</w:t>
            </w:r>
            <w:r>
              <w:t>den.</w:t>
            </w:r>
          </w:p>
        </w:tc>
      </w:tr>
      <w:tr w:rsidR="00B35C2A" w:rsidRPr="00A410C8" w:rsidTr="00B35C2A">
        <w:trPr>
          <w:trHeight w:val="1442"/>
        </w:trPr>
        <w:tc>
          <w:tcPr>
            <w:tcW w:w="2445" w:type="dxa"/>
            <w:shd w:val="clear" w:color="auto" w:fill="auto"/>
          </w:tcPr>
          <w:p w:rsidR="00B35C2A" w:rsidRPr="00A410C8" w:rsidRDefault="00B35C2A" w:rsidP="00B35C2A">
            <w:pPr>
              <w:pStyle w:val="Textkrper"/>
            </w:pPr>
          </w:p>
        </w:tc>
        <w:tc>
          <w:tcPr>
            <w:tcW w:w="2445" w:type="dxa"/>
          </w:tcPr>
          <w:p w:rsidR="00B35C2A" w:rsidRPr="00A410C8" w:rsidRDefault="00B35C2A" w:rsidP="00B35C2A">
            <w:pPr>
              <w:pStyle w:val="Textkrper"/>
            </w:pPr>
            <w:r>
              <w:t>Kratzer</w:t>
            </w:r>
          </w:p>
        </w:tc>
        <w:tc>
          <w:tcPr>
            <w:tcW w:w="2445" w:type="dxa"/>
          </w:tcPr>
          <w:p w:rsidR="00B35C2A" w:rsidRPr="00A410C8" w:rsidRDefault="00B35C2A" w:rsidP="00B35C2A">
            <w:pPr>
              <w:pStyle w:val="Textkrper"/>
              <w:jc w:val="left"/>
            </w:pPr>
            <w:r>
              <w:t>Ja, Oberfläche kann i</w:t>
            </w:r>
            <w:r>
              <w:t>n</w:t>
            </w:r>
            <w:r>
              <w:t>stand gesetzt werden.</w:t>
            </w:r>
          </w:p>
        </w:tc>
      </w:tr>
      <w:tr w:rsidR="00B35C2A" w:rsidRPr="00A410C8" w:rsidTr="00EC4788">
        <w:trPr>
          <w:trHeight w:val="1735"/>
        </w:trPr>
        <w:tc>
          <w:tcPr>
            <w:tcW w:w="2445" w:type="dxa"/>
            <w:shd w:val="clear" w:color="auto" w:fill="auto"/>
          </w:tcPr>
          <w:p w:rsidR="00B35C2A" w:rsidRPr="00A410C8" w:rsidRDefault="00B35C2A" w:rsidP="00B35C2A">
            <w:pPr>
              <w:pStyle w:val="Textkrper"/>
            </w:pPr>
          </w:p>
        </w:tc>
        <w:tc>
          <w:tcPr>
            <w:tcW w:w="2445" w:type="dxa"/>
          </w:tcPr>
          <w:p w:rsidR="00B35C2A" w:rsidRPr="00A410C8" w:rsidRDefault="00B35C2A" w:rsidP="00B35C2A">
            <w:pPr>
              <w:pStyle w:val="Textkrper"/>
            </w:pPr>
            <w:r>
              <w:t>Bordsteinschaden</w:t>
            </w:r>
          </w:p>
        </w:tc>
        <w:tc>
          <w:tcPr>
            <w:tcW w:w="2445" w:type="dxa"/>
          </w:tcPr>
          <w:p w:rsidR="00B35C2A" w:rsidRPr="00A410C8" w:rsidRDefault="00B35C2A" w:rsidP="004353D7">
            <w:pPr>
              <w:pStyle w:val="Textkrper"/>
              <w:jc w:val="left"/>
            </w:pPr>
            <w:r>
              <w:t xml:space="preserve">Ja, kann bis 3 mm </w:t>
            </w:r>
            <w:r w:rsidR="004353D7">
              <w:t>T</w:t>
            </w:r>
            <w:r>
              <w:t>iefe repariert werden.</w:t>
            </w:r>
          </w:p>
        </w:tc>
      </w:tr>
      <w:tr w:rsidR="00B35C2A" w:rsidRPr="00A410C8" w:rsidTr="00B35C2A">
        <w:trPr>
          <w:trHeight w:val="1566"/>
        </w:trPr>
        <w:tc>
          <w:tcPr>
            <w:tcW w:w="2445" w:type="dxa"/>
            <w:shd w:val="clear" w:color="auto" w:fill="auto"/>
          </w:tcPr>
          <w:p w:rsidR="00B35C2A" w:rsidRPr="00A410C8" w:rsidRDefault="00B35C2A" w:rsidP="00B35C2A">
            <w:pPr>
              <w:pStyle w:val="Textkrper"/>
            </w:pPr>
          </w:p>
        </w:tc>
        <w:tc>
          <w:tcPr>
            <w:tcW w:w="2445" w:type="dxa"/>
          </w:tcPr>
          <w:p w:rsidR="00B35C2A" w:rsidRDefault="00B35C2A" w:rsidP="00B35C2A">
            <w:pPr>
              <w:pStyle w:val="Textkrper"/>
            </w:pPr>
            <w:r>
              <w:t>Beule</w:t>
            </w:r>
          </w:p>
        </w:tc>
        <w:tc>
          <w:tcPr>
            <w:tcW w:w="2445" w:type="dxa"/>
          </w:tcPr>
          <w:p w:rsidR="00B35C2A" w:rsidRPr="00A410C8" w:rsidRDefault="00B35C2A" w:rsidP="004353D7">
            <w:pPr>
              <w:pStyle w:val="Textkrper"/>
              <w:jc w:val="left"/>
            </w:pPr>
            <w:r>
              <w:t>Abhängig von der Größe der Beule ist eine Rüc</w:t>
            </w:r>
            <w:r>
              <w:t>k</w:t>
            </w:r>
            <w:r>
              <w:t>formung möglich. In der Regel wird die Felge au</w:t>
            </w:r>
            <w:r>
              <w:t>s</w:t>
            </w:r>
            <w:r>
              <w:t>getauscht.</w:t>
            </w:r>
          </w:p>
        </w:tc>
      </w:tr>
      <w:tr w:rsidR="00B35C2A" w:rsidRPr="00A410C8" w:rsidTr="00B35C2A">
        <w:trPr>
          <w:trHeight w:val="2052"/>
        </w:trPr>
        <w:tc>
          <w:tcPr>
            <w:tcW w:w="2445" w:type="dxa"/>
            <w:shd w:val="clear" w:color="auto" w:fill="auto"/>
          </w:tcPr>
          <w:p w:rsidR="00B35C2A" w:rsidRPr="00A410C8" w:rsidRDefault="00B35C2A" w:rsidP="00B35C2A">
            <w:pPr>
              <w:pStyle w:val="Textkrper"/>
            </w:pPr>
          </w:p>
        </w:tc>
        <w:tc>
          <w:tcPr>
            <w:tcW w:w="2445" w:type="dxa"/>
          </w:tcPr>
          <w:p w:rsidR="00B35C2A" w:rsidRDefault="00B35C2A" w:rsidP="00B35C2A">
            <w:pPr>
              <w:pStyle w:val="Textkrper"/>
            </w:pPr>
            <w:r>
              <w:t>Riss</w:t>
            </w:r>
          </w:p>
        </w:tc>
        <w:tc>
          <w:tcPr>
            <w:tcW w:w="2445" w:type="dxa"/>
          </w:tcPr>
          <w:p w:rsidR="00B35C2A" w:rsidRPr="00A410C8" w:rsidRDefault="00B35C2A" w:rsidP="00B35C2A">
            <w:pPr>
              <w:pStyle w:val="Textkrper"/>
              <w:jc w:val="left"/>
            </w:pPr>
            <w:r>
              <w:t>Nicht reparabel, Felge muss ausgetauscht we</w:t>
            </w:r>
            <w:r>
              <w:t>r</w:t>
            </w:r>
            <w:r>
              <w:t>den.</w:t>
            </w:r>
          </w:p>
        </w:tc>
      </w:tr>
    </w:tbl>
    <w:p w:rsidR="00B35C2A" w:rsidRDefault="00B35C2A" w:rsidP="00B35C2A">
      <w:pPr>
        <w:pStyle w:val="Textkrper"/>
      </w:pPr>
    </w:p>
    <w:p w:rsidR="00B35C2A" w:rsidRDefault="00B35C2A" w:rsidP="00B35C2A">
      <w:pPr>
        <w:pStyle w:val="Textkrper"/>
      </w:pPr>
    </w:p>
    <w:p w:rsidR="00B35C2A" w:rsidRDefault="00B35C2A" w:rsidP="00B35C2A"/>
    <w:p w:rsidR="00377AEF" w:rsidRDefault="00377AEF" w:rsidP="00377AEF">
      <w:pPr>
        <w:pStyle w:val="Marginaliegrau"/>
        <w:framePr w:wrap="around" w:x="8731" w:y="32"/>
        <w:jc w:val="left"/>
      </w:pPr>
      <w:r>
        <w:t xml:space="preserve">Quelle der Bilder: </w:t>
      </w:r>
      <w:r>
        <w:br/>
      </w:r>
      <w:hyperlink r:id="rId200" w:history="1">
        <w:r w:rsidRPr="001C6A09">
          <w:rPr>
            <w:rStyle w:val="Hyperlink"/>
            <w:color w:val="000000" w:themeColor="text1"/>
            <w:u w:val="none"/>
          </w:rPr>
          <w:t>www.felgenretter.de/felgen-instandsetzen.html</w:t>
        </w:r>
      </w:hyperlink>
    </w:p>
    <w:p w:rsidR="00B35C2A" w:rsidRDefault="008978E3" w:rsidP="00B35C2A">
      <w:r>
        <w:rPr>
          <w:noProof/>
          <w:lang w:eastAsia="de-DE"/>
        </w:rPr>
        <w:drawing>
          <wp:anchor distT="0" distB="0" distL="114300" distR="114300" simplePos="0" relativeHeight="251679744" behindDoc="0" locked="0" layoutInCell="1" allowOverlap="1" wp14:anchorId="72937E14" wp14:editId="1F58B98F">
            <wp:simplePos x="0" y="0"/>
            <wp:positionH relativeFrom="column">
              <wp:posOffset>-4445</wp:posOffset>
            </wp:positionH>
            <wp:positionV relativeFrom="paragraph">
              <wp:posOffset>26035</wp:posOffset>
            </wp:positionV>
            <wp:extent cx="1553210" cy="1553210"/>
            <wp:effectExtent l="0" t="0" r="8890" b="8890"/>
            <wp:wrapSquare wrapText="bothSides"/>
            <wp:docPr id="992" name="Grafik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tretch>
                      <a:fillRect/>
                    </a:stretch>
                  </pic:blipFill>
                  <pic:spPr>
                    <a:xfrm>
                      <a:off x="0" y="0"/>
                      <a:ext cx="1553210" cy="1553210"/>
                    </a:xfrm>
                    <a:prstGeom prst="rect">
                      <a:avLst/>
                    </a:prstGeom>
                  </pic:spPr>
                </pic:pic>
              </a:graphicData>
            </a:graphic>
            <wp14:sizeRelH relativeFrom="page">
              <wp14:pctWidth>0</wp14:pctWidth>
            </wp14:sizeRelH>
            <wp14:sizeRelV relativeFrom="page">
              <wp14:pctHeight>0</wp14:pctHeight>
            </wp14:sizeRelV>
          </wp:anchor>
        </w:drawing>
      </w:r>
      <w:r w:rsidR="00C50F7D">
        <w:rPr>
          <w:noProof/>
          <w:lang w:eastAsia="de-DE"/>
        </w:rPr>
        <w:drawing>
          <wp:anchor distT="0" distB="0" distL="114300" distR="114300" simplePos="0" relativeHeight="251676672" behindDoc="0" locked="0" layoutInCell="1" allowOverlap="1" wp14:anchorId="4D41261D" wp14:editId="575FFECD">
            <wp:simplePos x="0" y="0"/>
            <wp:positionH relativeFrom="margin">
              <wp:posOffset>2713355</wp:posOffset>
            </wp:positionH>
            <wp:positionV relativeFrom="margin">
              <wp:posOffset>1892935</wp:posOffset>
            </wp:positionV>
            <wp:extent cx="1619250" cy="1047750"/>
            <wp:effectExtent l="0" t="0" r="0" b="0"/>
            <wp:wrapSquare wrapText="bothSides"/>
            <wp:docPr id="994" name="Grafik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extLst>
                        <a:ext uri="{28A0092B-C50C-407E-A947-70E740481C1C}">
                          <a14:useLocalDpi xmlns:a14="http://schemas.microsoft.com/office/drawing/2010/main" val="0"/>
                        </a:ext>
                      </a:extLst>
                    </a:blip>
                    <a:stretch>
                      <a:fillRect/>
                    </a:stretch>
                  </pic:blipFill>
                  <pic:spPr>
                    <a:xfrm>
                      <a:off x="0" y="0"/>
                      <a:ext cx="1619250" cy="1047750"/>
                    </a:xfrm>
                    <a:prstGeom prst="rect">
                      <a:avLst/>
                    </a:prstGeom>
                  </pic:spPr>
                </pic:pic>
              </a:graphicData>
            </a:graphic>
          </wp:anchor>
        </w:drawing>
      </w:r>
    </w:p>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EC4788" w:rsidRDefault="00EC4788" w:rsidP="00B35C2A"/>
    <w:p w:rsidR="008978E3" w:rsidRDefault="008978E3" w:rsidP="00B35C2A"/>
    <w:p w:rsidR="008978E3" w:rsidRDefault="008978E3" w:rsidP="00B35C2A"/>
    <w:p w:rsidR="00EC4788" w:rsidRDefault="00EC4788" w:rsidP="00B35C2A"/>
    <w:p w:rsidR="00EC4788" w:rsidRDefault="00EC4788" w:rsidP="00B35C2A"/>
    <w:p w:rsidR="00B35C2A" w:rsidRDefault="00EC4788" w:rsidP="00B35C2A">
      <w:r>
        <w:rPr>
          <w:noProof/>
          <w:lang w:eastAsia="de-DE"/>
        </w:rPr>
        <w:drawing>
          <wp:anchor distT="0" distB="0" distL="114300" distR="114300" simplePos="0" relativeHeight="251678720" behindDoc="0" locked="0" layoutInCell="1" allowOverlap="1" wp14:anchorId="4EE6B5B8" wp14:editId="03D63F25">
            <wp:simplePos x="0" y="0"/>
            <wp:positionH relativeFrom="column">
              <wp:posOffset>3175</wp:posOffset>
            </wp:positionH>
            <wp:positionV relativeFrom="paragraph">
              <wp:posOffset>82550</wp:posOffset>
            </wp:positionV>
            <wp:extent cx="1553210" cy="1553210"/>
            <wp:effectExtent l="0" t="0" r="8890" b="8890"/>
            <wp:wrapSquare wrapText="bothSides"/>
            <wp:docPr id="996" name="Grafik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1553210" cy="1553210"/>
                    </a:xfrm>
                    <a:prstGeom prst="rect">
                      <a:avLst/>
                    </a:prstGeom>
                  </pic:spPr>
                </pic:pic>
              </a:graphicData>
            </a:graphic>
            <wp14:sizeRelH relativeFrom="page">
              <wp14:pctWidth>0</wp14:pctWidth>
            </wp14:sizeRelH>
            <wp14:sizeRelV relativeFrom="page">
              <wp14:pctHeight>0</wp14:pctHeight>
            </wp14:sizeRelV>
          </wp:anchor>
        </w:drawing>
      </w:r>
    </w:p>
    <w:p w:rsidR="00B35C2A" w:rsidRDefault="00C50F7D" w:rsidP="00B35C2A">
      <w:r>
        <w:rPr>
          <w:noProof/>
          <w:lang w:eastAsia="de-DE"/>
        </w:rPr>
        <w:drawing>
          <wp:anchor distT="0" distB="0" distL="114300" distR="114300" simplePos="0" relativeHeight="251677696" behindDoc="1" locked="0" layoutInCell="1" allowOverlap="1" wp14:anchorId="59B7573F" wp14:editId="699AE31A">
            <wp:simplePos x="0" y="0"/>
            <wp:positionH relativeFrom="column">
              <wp:posOffset>1033145</wp:posOffset>
            </wp:positionH>
            <wp:positionV relativeFrom="paragraph">
              <wp:posOffset>118110</wp:posOffset>
            </wp:positionV>
            <wp:extent cx="1354455" cy="1354455"/>
            <wp:effectExtent l="0" t="0" r="0" b="0"/>
            <wp:wrapTight wrapText="bothSides">
              <wp:wrapPolygon edited="0">
                <wp:start x="0" y="0"/>
                <wp:lineTo x="0" y="21266"/>
                <wp:lineTo x="21266" y="21266"/>
                <wp:lineTo x="21266" y="0"/>
                <wp:lineTo x="0" y="0"/>
              </wp:wrapPolygon>
            </wp:wrapTight>
            <wp:docPr id="993" name="Grafik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extLst>
                        <a:ext uri="{28A0092B-C50C-407E-A947-70E740481C1C}">
                          <a14:useLocalDpi xmlns:a14="http://schemas.microsoft.com/office/drawing/2010/main" val="0"/>
                        </a:ext>
                      </a:extLst>
                    </a:blip>
                    <a:stretch>
                      <a:fillRect/>
                    </a:stretch>
                  </pic:blipFill>
                  <pic:spPr>
                    <a:xfrm>
                      <a:off x="0" y="0"/>
                      <a:ext cx="1354455" cy="1354455"/>
                    </a:xfrm>
                    <a:prstGeom prst="rect">
                      <a:avLst/>
                    </a:prstGeom>
                  </pic:spPr>
                </pic:pic>
              </a:graphicData>
            </a:graphic>
            <wp14:sizeRelH relativeFrom="page">
              <wp14:pctWidth>0</wp14:pctWidth>
            </wp14:sizeRelH>
            <wp14:sizeRelV relativeFrom="page">
              <wp14:pctHeight>0</wp14:pctHeight>
            </wp14:sizeRelV>
          </wp:anchor>
        </w:drawing>
      </w:r>
    </w:p>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EC4788" w:rsidRDefault="00EC4788" w:rsidP="00B35C2A"/>
    <w:p w:rsidR="00B35C2A" w:rsidRDefault="00B35C2A" w:rsidP="00B35C2A"/>
    <w:p w:rsidR="00EC4788" w:rsidRDefault="00EC4788" w:rsidP="00B35C2A"/>
    <w:p w:rsidR="00B35C2A" w:rsidRDefault="00B35C2A" w:rsidP="00B35C2A"/>
    <w:p w:rsidR="00B35C2A" w:rsidRDefault="00757243" w:rsidP="00B35C2A">
      <w:r>
        <w:rPr>
          <w:noProof/>
          <w:lang w:eastAsia="de-DE"/>
        </w:rPr>
        <w:drawing>
          <wp:inline distT="0" distB="0" distL="0" distR="0" wp14:anchorId="36870975" wp14:editId="7582A970">
            <wp:extent cx="1637605" cy="1664898"/>
            <wp:effectExtent l="0" t="0" r="127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1640142" cy="1667477"/>
                    </a:xfrm>
                    <a:prstGeom prst="rect">
                      <a:avLst/>
                    </a:prstGeom>
                  </pic:spPr>
                </pic:pic>
              </a:graphicData>
            </a:graphic>
          </wp:inline>
        </w:drawing>
      </w:r>
    </w:p>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EC4788" w:rsidRDefault="00EC4788" w:rsidP="00B35C2A"/>
    <w:p w:rsidR="00EC4788" w:rsidRDefault="00EC4788" w:rsidP="00B35C2A"/>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35C2A"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B35C2A" w:rsidRDefault="00B35C2A" w:rsidP="00B35C2A">
            <w:pPr>
              <w:pStyle w:val="Tabelle6pt"/>
              <w:rPr>
                <w:color w:val="000000"/>
              </w:rPr>
            </w:pPr>
            <w:r>
              <w:lastRenderedPageBreak/>
              <w:br w:type="page"/>
              <w:t>Lernfeld</w:t>
            </w:r>
          </w:p>
          <w:p w:rsidR="00B35C2A" w:rsidRDefault="00B35C2A" w:rsidP="00B35C2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B35C2A" w:rsidRDefault="00B35C2A" w:rsidP="00B35C2A">
            <w:pPr>
              <w:pStyle w:val="Tabelle6pt"/>
              <w:rPr>
                <w:color w:val="000000"/>
              </w:rPr>
            </w:pPr>
            <w:r>
              <w:t>Titel</w:t>
            </w:r>
          </w:p>
          <w:p w:rsidR="00B35C2A" w:rsidRDefault="00C50F7D" w:rsidP="00651A9B">
            <w:pPr>
              <w:pStyle w:val="TabelleKopflinks"/>
            </w:pPr>
            <w:r>
              <w:t xml:space="preserve">Planen und Entscheiden </w:t>
            </w:r>
            <w:r w:rsidR="00651A9B">
              <w:t>–</w:t>
            </w:r>
            <w:r>
              <w:t xml:space="preserve"> </w:t>
            </w:r>
            <w:r w:rsidR="00B35C2A">
              <w:t>Felgenschäden</w:t>
            </w:r>
            <w:r w:rsidR="004353D7">
              <w:t xml:space="preserve"> </w:t>
            </w:r>
            <w:r w:rsidR="007317DD">
              <w:t xml:space="preserve">nach Fehlerbild </w:t>
            </w:r>
            <w:r>
              <w:t>benennen</w:t>
            </w:r>
          </w:p>
        </w:tc>
        <w:tc>
          <w:tcPr>
            <w:tcW w:w="188" w:type="dxa"/>
            <w:vMerge w:val="restart"/>
            <w:tcBorders>
              <w:top w:val="nil"/>
              <w:left w:val="single" w:sz="4" w:space="0" w:color="auto"/>
              <w:bottom w:val="nil"/>
              <w:right w:val="single" w:sz="4" w:space="0" w:color="auto"/>
            </w:tcBorders>
            <w:shd w:val="clear" w:color="auto" w:fill="FFFFFF"/>
          </w:tcPr>
          <w:p w:rsidR="00B35C2A" w:rsidRPr="004B658C" w:rsidRDefault="00B35C2A" w:rsidP="00B35C2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4353D7" w:rsidRPr="00B51DE9" w:rsidRDefault="004353D7" w:rsidP="008978E3">
            <w:pPr>
              <w:pStyle w:val="TabelleKopfmitte"/>
              <w:rPr>
                <w:rFonts w:eastAsia="Calibri"/>
              </w:rPr>
            </w:pPr>
            <w:r>
              <w:t>FZT</w:t>
            </w:r>
            <w:r w:rsidR="008978E3">
              <w:t xml:space="preserve"> </w:t>
            </w:r>
            <w:r w:rsidR="007317DD">
              <w:t>01.</w:t>
            </w:r>
            <w:r w:rsidR="008978E3">
              <w:t>0</w:t>
            </w:r>
            <w:r w:rsidR="004E62CD">
              <w:t>1.</w:t>
            </w:r>
            <w:r w:rsidR="00C50F7D">
              <w:t>0</w:t>
            </w:r>
            <w:r w:rsidR="008978E3">
              <w:t>3</w:t>
            </w:r>
            <w:r w:rsidR="00C50F7D">
              <w:t>.04</w:t>
            </w:r>
          </w:p>
        </w:tc>
      </w:tr>
      <w:tr w:rsidR="00B35C2A" w:rsidRPr="00B51DE9" w:rsidTr="00B35C2A">
        <w:tc>
          <w:tcPr>
            <w:tcW w:w="7348" w:type="dxa"/>
            <w:gridSpan w:val="3"/>
            <w:tcBorders>
              <w:left w:val="single" w:sz="4" w:space="0" w:color="auto"/>
              <w:bottom w:val="single" w:sz="4" w:space="0" w:color="auto"/>
              <w:right w:val="single" w:sz="4" w:space="0" w:color="auto"/>
            </w:tcBorders>
            <w:shd w:val="clear" w:color="auto" w:fill="auto"/>
            <w:hideMark/>
          </w:tcPr>
          <w:p w:rsidR="00B35C2A" w:rsidRPr="00EC4788" w:rsidRDefault="00B35C2A" w:rsidP="00B35C2A">
            <w:pPr>
              <w:pStyle w:val="Tabelle6pt"/>
            </w:pPr>
            <w:r w:rsidRPr="00EC4788">
              <w:t>Kompetenzbereiche:</w:t>
            </w:r>
          </w:p>
          <w:p w:rsidR="00B35C2A" w:rsidRPr="00EC4788" w:rsidRDefault="00B35C2A" w:rsidP="00B35C2A">
            <w:pPr>
              <w:pStyle w:val="Kopf8ptafz"/>
            </w:pPr>
            <w:r w:rsidRPr="00EC4788">
              <w:rPr>
                <w:szCs w:val="16"/>
              </w:rPr>
              <w:t>Ich kann Baugruppen, von denen Gefahren ausgehen, erkennen.</w:t>
            </w:r>
          </w:p>
          <w:p w:rsidR="00B35C2A" w:rsidRPr="00D6083E" w:rsidRDefault="00B35C2A" w:rsidP="00B35C2A">
            <w:pPr>
              <w:pStyle w:val="Kopf8ptafz"/>
              <w:rPr>
                <w:i/>
              </w:rPr>
            </w:pPr>
            <w:r w:rsidRPr="00D6083E">
              <w:rPr>
                <w:i/>
              </w:rPr>
              <w:t>Ich kann mich mit Problemen auseinandersetzen.</w:t>
            </w:r>
          </w:p>
        </w:tc>
        <w:tc>
          <w:tcPr>
            <w:tcW w:w="188" w:type="dxa"/>
            <w:vMerge/>
            <w:tcBorders>
              <w:left w:val="single" w:sz="4" w:space="0" w:color="auto"/>
              <w:bottom w:val="nil"/>
              <w:right w:val="nil"/>
            </w:tcBorders>
            <w:vAlign w:val="center"/>
            <w:hideMark/>
          </w:tcPr>
          <w:p w:rsidR="00B35C2A" w:rsidRPr="00EC4788" w:rsidRDefault="00B35C2A" w:rsidP="00B35C2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35C2A" w:rsidRPr="00EC4788" w:rsidTr="00B35C2A">
              <w:trPr>
                <w:trHeight w:val="284"/>
              </w:trPr>
              <w:tc>
                <w:tcPr>
                  <w:tcW w:w="2090" w:type="dxa"/>
                  <w:shd w:val="clear" w:color="auto" w:fill="auto"/>
                </w:tcPr>
                <w:p w:rsidR="00B35C2A" w:rsidRPr="00EC4788" w:rsidRDefault="00B35C2A" w:rsidP="00B35C2A">
                  <w:pPr>
                    <w:pStyle w:val="Textkrpermitte"/>
                  </w:pPr>
                  <w:proofErr w:type="spellStart"/>
                  <w:r w:rsidRPr="00EC4788">
                    <w:t>LernPROJEKT</w:t>
                  </w:r>
                  <w:proofErr w:type="spellEnd"/>
                </w:p>
              </w:tc>
            </w:tr>
            <w:tr w:rsidR="00B35C2A" w:rsidRPr="00EC4788" w:rsidTr="00B35C2A">
              <w:trPr>
                <w:trHeight w:val="284"/>
              </w:trPr>
              <w:tc>
                <w:tcPr>
                  <w:tcW w:w="2090" w:type="dxa"/>
                  <w:tcBorders>
                    <w:bottom w:val="single" w:sz="4" w:space="0" w:color="auto"/>
                  </w:tcBorders>
                  <w:shd w:val="clear" w:color="auto" w:fill="auto"/>
                </w:tcPr>
                <w:p w:rsidR="00B35C2A" w:rsidRPr="00EC4788" w:rsidRDefault="00B35C2A" w:rsidP="00B35C2A">
                  <w:pPr>
                    <w:pStyle w:val="Textkrpermitte"/>
                  </w:pPr>
                  <w:proofErr w:type="spellStart"/>
                  <w:r w:rsidRPr="00EC4788">
                    <w:t>LernTHEMA</w:t>
                  </w:r>
                  <w:proofErr w:type="spellEnd"/>
                </w:p>
              </w:tc>
            </w:tr>
            <w:tr w:rsidR="00B35C2A" w:rsidRPr="00EC4788" w:rsidTr="00B35C2A">
              <w:trPr>
                <w:trHeight w:val="284"/>
              </w:trPr>
              <w:tc>
                <w:tcPr>
                  <w:tcW w:w="2090" w:type="dxa"/>
                  <w:tcBorders>
                    <w:bottom w:val="nil"/>
                  </w:tcBorders>
                  <w:shd w:val="clear" w:color="auto" w:fill="D9D9D9" w:themeFill="background1" w:themeFillShade="D9"/>
                </w:tcPr>
                <w:p w:rsidR="00B35C2A" w:rsidRPr="00EC4788" w:rsidRDefault="00B35C2A" w:rsidP="00B35C2A">
                  <w:pPr>
                    <w:pStyle w:val="TabelleKopfmitte"/>
                  </w:pPr>
                  <w:proofErr w:type="spellStart"/>
                  <w:r w:rsidRPr="00EC4788">
                    <w:t>LernSCHRITT</w:t>
                  </w:r>
                  <w:proofErr w:type="spellEnd"/>
                </w:p>
              </w:tc>
            </w:tr>
          </w:tbl>
          <w:p w:rsidR="00B35C2A" w:rsidRPr="00EC4788" w:rsidRDefault="00B35C2A" w:rsidP="00B35C2A"/>
        </w:tc>
      </w:tr>
      <w:tr w:rsidR="00B35C2A" w:rsidRPr="00B51DE9" w:rsidTr="00B35C2A">
        <w:trPr>
          <w:trHeight w:val="149"/>
        </w:trPr>
        <w:tc>
          <w:tcPr>
            <w:tcW w:w="7348" w:type="dxa"/>
            <w:gridSpan w:val="3"/>
            <w:tcBorders>
              <w:top w:val="single" w:sz="4" w:space="0" w:color="auto"/>
              <w:left w:val="nil"/>
              <w:right w:val="nil"/>
            </w:tcBorders>
          </w:tcPr>
          <w:p w:rsidR="00B35C2A" w:rsidRPr="00EC4788" w:rsidRDefault="00B35C2A" w:rsidP="00B35C2A"/>
        </w:tc>
        <w:tc>
          <w:tcPr>
            <w:tcW w:w="196" w:type="dxa"/>
            <w:gridSpan w:val="2"/>
            <w:tcBorders>
              <w:top w:val="nil"/>
              <w:left w:val="nil"/>
              <w:right w:val="nil"/>
            </w:tcBorders>
          </w:tcPr>
          <w:p w:rsidR="00B35C2A" w:rsidRPr="00EC4788" w:rsidRDefault="00B35C2A" w:rsidP="00B35C2A"/>
        </w:tc>
        <w:tc>
          <w:tcPr>
            <w:tcW w:w="2095" w:type="dxa"/>
            <w:tcBorders>
              <w:top w:val="single" w:sz="4" w:space="0" w:color="auto"/>
              <w:left w:val="nil"/>
              <w:right w:val="nil"/>
            </w:tcBorders>
          </w:tcPr>
          <w:p w:rsidR="00B35C2A" w:rsidRPr="00EC4788" w:rsidRDefault="00B35C2A" w:rsidP="00B35C2A"/>
        </w:tc>
      </w:tr>
      <w:tr w:rsidR="00B35C2A" w:rsidRPr="00B51DE9" w:rsidTr="00B35C2A">
        <w:trPr>
          <w:trHeight w:val="443"/>
        </w:trPr>
        <w:tc>
          <w:tcPr>
            <w:tcW w:w="4818" w:type="dxa"/>
            <w:gridSpan w:val="2"/>
            <w:vMerge w:val="restart"/>
            <w:tcBorders>
              <w:left w:val="single" w:sz="4" w:space="0" w:color="auto"/>
              <w:right w:val="single" w:sz="4" w:space="0" w:color="auto"/>
            </w:tcBorders>
          </w:tcPr>
          <w:p w:rsidR="00B35C2A" w:rsidRPr="00EC4788" w:rsidRDefault="00B35C2A" w:rsidP="00B35C2A">
            <w:pPr>
              <w:pStyle w:val="Tabelle6pt"/>
            </w:pPr>
            <w:r w:rsidRPr="00EC4788">
              <w:t>Kompetenzen:</w:t>
            </w:r>
          </w:p>
          <w:p w:rsidR="00B35C2A" w:rsidRPr="00EC4788" w:rsidRDefault="00B35C2A" w:rsidP="00B35C2A">
            <w:pPr>
              <w:pStyle w:val="Kopf8ptafz"/>
            </w:pPr>
            <w:r w:rsidRPr="00EC4788">
              <w:t>Ich kann Felgenschäden nennen.</w:t>
            </w:r>
          </w:p>
          <w:p w:rsidR="00B35C2A" w:rsidRPr="00EC4788" w:rsidRDefault="00444ED4" w:rsidP="00B35C2A">
            <w:pPr>
              <w:pStyle w:val="Kopf8ptafz"/>
            </w:pPr>
            <w:r w:rsidRPr="00EC4788">
              <w:t>Ich kann den Zustand von Felgen</w:t>
            </w:r>
            <w:r w:rsidR="00B35C2A" w:rsidRPr="00EC4788">
              <w:t xml:space="preserve"> beurteilen.</w:t>
            </w:r>
          </w:p>
          <w:p w:rsidR="00B35C2A" w:rsidRPr="00EC4788" w:rsidRDefault="00B35C2A" w:rsidP="00B35C2A">
            <w:pPr>
              <w:pStyle w:val="Kopf8ptafz"/>
            </w:pPr>
            <w:r w:rsidRPr="00EC4788">
              <w:t>Ich kann mich mit Problemen auseinandersetzen</w:t>
            </w:r>
            <w:r w:rsidR="00C739E3" w:rsidRPr="00EC4788">
              <w:t>.</w:t>
            </w:r>
          </w:p>
        </w:tc>
        <w:tc>
          <w:tcPr>
            <w:tcW w:w="4821" w:type="dxa"/>
            <w:gridSpan w:val="4"/>
            <w:tcBorders>
              <w:left w:val="single" w:sz="4" w:space="0" w:color="auto"/>
              <w:right w:val="single" w:sz="4" w:space="0" w:color="auto"/>
            </w:tcBorders>
          </w:tcPr>
          <w:p w:rsidR="00B35C2A" w:rsidRPr="00EC4788" w:rsidRDefault="00B35C2A" w:rsidP="00B35C2A">
            <w:pPr>
              <w:pStyle w:val="Tabelle6pt"/>
            </w:pPr>
            <w:r w:rsidRPr="00EC4788">
              <w:t>Was Sie schon können sollten:</w:t>
            </w:r>
          </w:p>
          <w:p w:rsidR="00B35C2A" w:rsidRPr="00EC4788" w:rsidRDefault="00B35C2A" w:rsidP="00B35C2A">
            <w:pPr>
              <w:pStyle w:val="Kopf8ptafz"/>
            </w:pPr>
            <w:r w:rsidRPr="00EC4788">
              <w:t>Ich kann schon Felgenbezeichnungen erklären.</w:t>
            </w:r>
          </w:p>
        </w:tc>
      </w:tr>
      <w:tr w:rsidR="00B35C2A" w:rsidRPr="00B51DE9" w:rsidTr="00B35C2A">
        <w:trPr>
          <w:trHeight w:val="443"/>
        </w:trPr>
        <w:tc>
          <w:tcPr>
            <w:tcW w:w="4818" w:type="dxa"/>
            <w:gridSpan w:val="2"/>
            <w:vMerge/>
            <w:tcBorders>
              <w:left w:val="single" w:sz="4" w:space="0" w:color="auto"/>
              <w:right w:val="single" w:sz="4" w:space="0" w:color="auto"/>
            </w:tcBorders>
          </w:tcPr>
          <w:p w:rsidR="00B35C2A" w:rsidRPr="00EC4788" w:rsidRDefault="00B35C2A" w:rsidP="00B35C2A">
            <w:pPr>
              <w:pStyle w:val="Tabelle6pt"/>
            </w:pPr>
          </w:p>
        </w:tc>
        <w:tc>
          <w:tcPr>
            <w:tcW w:w="4821" w:type="dxa"/>
            <w:gridSpan w:val="4"/>
            <w:tcBorders>
              <w:left w:val="single" w:sz="4" w:space="0" w:color="auto"/>
              <w:right w:val="single" w:sz="4" w:space="0" w:color="auto"/>
            </w:tcBorders>
          </w:tcPr>
          <w:p w:rsidR="00B35C2A" w:rsidRPr="00EC4788" w:rsidRDefault="00B35C2A" w:rsidP="00B35C2A">
            <w:pPr>
              <w:pStyle w:val="Tabelle6pt"/>
            </w:pPr>
            <w:r w:rsidRPr="00EC4788">
              <w:t>Wofür Sie das benötigen:</w:t>
            </w:r>
          </w:p>
          <w:p w:rsidR="00B35C2A" w:rsidRPr="00EC4788" w:rsidRDefault="00B35C2A" w:rsidP="00200E26">
            <w:pPr>
              <w:pStyle w:val="Kopf8ptafz"/>
            </w:pPr>
            <w:r w:rsidRPr="00EC4788">
              <w:t>Für die S</w:t>
            </w:r>
            <w:r w:rsidR="00533EC7">
              <w:t>ichtprüfung beschädigter Felgen</w:t>
            </w:r>
          </w:p>
        </w:tc>
      </w:tr>
      <w:tr w:rsidR="00B35C2A" w:rsidRPr="00B51DE9" w:rsidTr="00B35C2A">
        <w:trPr>
          <w:trHeight w:val="443"/>
        </w:trPr>
        <w:tc>
          <w:tcPr>
            <w:tcW w:w="4818" w:type="dxa"/>
            <w:gridSpan w:val="2"/>
            <w:vMerge/>
            <w:tcBorders>
              <w:left w:val="single" w:sz="4" w:space="0" w:color="auto"/>
              <w:right w:val="single" w:sz="4" w:space="0" w:color="auto"/>
            </w:tcBorders>
          </w:tcPr>
          <w:p w:rsidR="00B35C2A" w:rsidRPr="00EC4788" w:rsidRDefault="00B35C2A" w:rsidP="00B35C2A">
            <w:pPr>
              <w:pStyle w:val="Tabelle6pt"/>
            </w:pPr>
          </w:p>
        </w:tc>
        <w:tc>
          <w:tcPr>
            <w:tcW w:w="4821" w:type="dxa"/>
            <w:gridSpan w:val="4"/>
            <w:tcBorders>
              <w:left w:val="single" w:sz="4" w:space="0" w:color="auto"/>
              <w:right w:val="single" w:sz="4" w:space="0" w:color="auto"/>
            </w:tcBorders>
          </w:tcPr>
          <w:p w:rsidR="00B35C2A" w:rsidRPr="00EC4788" w:rsidRDefault="00B35C2A" w:rsidP="00B35C2A">
            <w:pPr>
              <w:pStyle w:val="Tabelle6pt"/>
            </w:pPr>
            <w:r w:rsidRPr="00EC4788">
              <w:t>Wie Sie Ihr Können prüfen können:</w:t>
            </w:r>
          </w:p>
          <w:p w:rsidR="00B35C2A" w:rsidRPr="00EC4788" w:rsidRDefault="00C739E3" w:rsidP="005A6CF7">
            <w:pPr>
              <w:pStyle w:val="Kopf8ptafz"/>
            </w:pPr>
            <w:r w:rsidRPr="00EC4788">
              <w:t xml:space="preserve">Gegenseitige Kontrolle mit anderen </w:t>
            </w:r>
            <w:r w:rsidR="00877961" w:rsidRPr="00EC4788">
              <w:t>Schülerinnen</w:t>
            </w:r>
            <w:r w:rsidR="005A6CF7">
              <w:t xml:space="preserve"> und</w:t>
            </w:r>
            <w:r w:rsidR="005A6CF7" w:rsidRPr="00EC4788">
              <w:t xml:space="preserve"> Schüler</w:t>
            </w:r>
            <w:r w:rsidR="005A6CF7">
              <w:t>n</w:t>
            </w:r>
          </w:p>
        </w:tc>
      </w:tr>
    </w:tbl>
    <w:p w:rsidR="00B35C2A" w:rsidRDefault="00B35C2A" w:rsidP="00B35C2A">
      <w:pPr>
        <w:pStyle w:val="berschrift1"/>
      </w:pPr>
      <w:r>
        <w:rPr>
          <w:noProof/>
          <w:sz w:val="24"/>
        </w:rPr>
        <w:drawing>
          <wp:anchor distT="0" distB="0" distL="114300" distR="114300" simplePos="0" relativeHeight="251467776" behindDoc="0" locked="0" layoutInCell="0" allowOverlap="1" wp14:anchorId="13D7CE84" wp14:editId="591A4969">
            <wp:simplePos x="0" y="0"/>
            <wp:positionH relativeFrom="rightMargin">
              <wp:posOffset>96520</wp:posOffset>
            </wp:positionH>
            <wp:positionV relativeFrom="paragraph">
              <wp:posOffset>44450</wp:posOffset>
            </wp:positionV>
            <wp:extent cx="345440" cy="323850"/>
            <wp:effectExtent l="0" t="0" r="0" b="0"/>
            <wp:wrapNone/>
            <wp:docPr id="99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Felgenschäden</w:t>
      </w:r>
    </w:p>
    <w:p w:rsidR="00B35C2A" w:rsidRDefault="00B35C2A" w:rsidP="00711FBC">
      <w:pPr>
        <w:pStyle w:val="Textkrper"/>
      </w:pPr>
      <w:r>
        <w:rPr>
          <w:noProof/>
          <w:sz w:val="24"/>
        </w:rPr>
        <w:drawing>
          <wp:anchor distT="0" distB="0" distL="114300" distR="114300" simplePos="0" relativeHeight="251466752" behindDoc="0" locked="0" layoutInCell="0" allowOverlap="1" wp14:anchorId="607F2878" wp14:editId="09406FF2">
            <wp:simplePos x="0" y="0"/>
            <wp:positionH relativeFrom="rightMargin">
              <wp:posOffset>96520</wp:posOffset>
            </wp:positionH>
            <wp:positionV relativeFrom="paragraph">
              <wp:posOffset>17145</wp:posOffset>
            </wp:positionV>
            <wp:extent cx="658495" cy="323850"/>
            <wp:effectExtent l="0" t="0" r="8255" b="0"/>
            <wp:wrapNone/>
            <wp:docPr id="99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Schneiden Sie die Bilder der Felgenschäden aus und ordnen Sie diese den entspreche</w:t>
      </w:r>
      <w:r>
        <w:t>n</w:t>
      </w:r>
      <w:r>
        <w:t>den Fehlerbeschreibungen zu.</w:t>
      </w:r>
    </w:p>
    <w:p w:rsidR="00B35C2A" w:rsidRDefault="00C55F28" w:rsidP="00711FBC">
      <w:pPr>
        <w:pStyle w:val="Textkrper"/>
      </w:pPr>
      <w:r>
        <w:rPr>
          <w:noProof/>
        </w:rPr>
        <w:drawing>
          <wp:anchor distT="0" distB="0" distL="114300" distR="114300" simplePos="0" relativeHeight="251469824" behindDoc="0" locked="0" layoutInCell="1" allowOverlap="1" wp14:anchorId="3749A56B" wp14:editId="1F5BBDB0">
            <wp:simplePos x="0" y="0"/>
            <wp:positionH relativeFrom="column">
              <wp:posOffset>5133645</wp:posOffset>
            </wp:positionH>
            <wp:positionV relativeFrom="paragraph">
              <wp:posOffset>59690</wp:posOffset>
            </wp:positionV>
            <wp:extent cx="319405" cy="308610"/>
            <wp:effectExtent l="0" t="0" r="4445" b="0"/>
            <wp:wrapNone/>
            <wp:docPr id="999" name="Grafik 999" descr="C:\Users\user\AppData\Local\Temp\Internetrecherch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Internetrecherche Icon.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9405" cy="3086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468800" behindDoc="0" locked="0" layoutInCell="0" allowOverlap="1" wp14:anchorId="5008EE80" wp14:editId="01B27BF2">
            <wp:simplePos x="0" y="0"/>
            <wp:positionH relativeFrom="rightMargin">
              <wp:posOffset>91770</wp:posOffset>
            </wp:positionH>
            <wp:positionV relativeFrom="paragraph">
              <wp:posOffset>55880</wp:posOffset>
            </wp:positionV>
            <wp:extent cx="323850" cy="323850"/>
            <wp:effectExtent l="0" t="0" r="0" b="0"/>
            <wp:wrapNone/>
            <wp:docPr id="100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35C2A">
        <w:t>Klären Sie, unter welchen Bedingungen eine Reparatur der jeweiligen Felgenschäden möglich ist.</w:t>
      </w:r>
      <w:r w:rsidR="00B35C2A" w:rsidRPr="00DA437C">
        <w:rPr>
          <w:noProof/>
        </w:rPr>
        <w:t xml:space="preserve"> </w:t>
      </w:r>
    </w:p>
    <w:p w:rsidR="00B35C2A" w:rsidRDefault="00B35C2A" w:rsidP="00B35C2A">
      <w:pPr>
        <w:pStyle w:val="Textkrper"/>
      </w:pP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B35C2A" w:rsidRPr="00A410C8" w:rsidTr="00B35C2A">
        <w:tc>
          <w:tcPr>
            <w:tcW w:w="2445" w:type="dxa"/>
            <w:shd w:val="clear" w:color="auto" w:fill="D9D9D9" w:themeFill="background1" w:themeFillShade="D9"/>
          </w:tcPr>
          <w:p w:rsidR="00B35C2A" w:rsidRPr="00A410C8" w:rsidRDefault="00B35C2A" w:rsidP="00B35C2A">
            <w:pPr>
              <w:pStyle w:val="TabelleKopflinks"/>
            </w:pPr>
            <w:r>
              <w:t>Bild</w:t>
            </w:r>
          </w:p>
        </w:tc>
        <w:tc>
          <w:tcPr>
            <w:tcW w:w="2445" w:type="dxa"/>
            <w:shd w:val="clear" w:color="auto" w:fill="D9D9D9" w:themeFill="background1" w:themeFillShade="D9"/>
          </w:tcPr>
          <w:p w:rsidR="00B35C2A" w:rsidRPr="00A410C8" w:rsidRDefault="00B35C2A" w:rsidP="00B35C2A">
            <w:pPr>
              <w:pStyle w:val="TabelleKopflinks"/>
            </w:pPr>
            <w:r>
              <w:t>Fehlerbeschreibung</w:t>
            </w:r>
          </w:p>
        </w:tc>
        <w:tc>
          <w:tcPr>
            <w:tcW w:w="2445" w:type="dxa"/>
            <w:shd w:val="clear" w:color="auto" w:fill="D9D9D9" w:themeFill="background1" w:themeFillShade="D9"/>
          </w:tcPr>
          <w:p w:rsidR="00B35C2A" w:rsidRPr="00A410C8" w:rsidRDefault="00B35C2A" w:rsidP="00B35C2A">
            <w:pPr>
              <w:pStyle w:val="TabelleKopflinks"/>
            </w:pPr>
            <w:r>
              <w:t>Reparatur möglich?</w:t>
            </w:r>
          </w:p>
        </w:tc>
      </w:tr>
      <w:tr w:rsidR="00B35C2A" w:rsidRPr="00A410C8" w:rsidTr="00EC4788">
        <w:trPr>
          <w:trHeight w:val="1332"/>
        </w:trPr>
        <w:tc>
          <w:tcPr>
            <w:tcW w:w="2445" w:type="dxa"/>
            <w:shd w:val="clear" w:color="auto" w:fill="auto"/>
          </w:tcPr>
          <w:p w:rsidR="00B35C2A" w:rsidRDefault="00B35C2A" w:rsidP="00B35C2A">
            <w:pPr>
              <w:pStyle w:val="Textkrper"/>
            </w:pPr>
          </w:p>
          <w:p w:rsidR="00B35C2A" w:rsidRDefault="00B35C2A" w:rsidP="00B35C2A">
            <w:pPr>
              <w:pStyle w:val="Textkrper"/>
            </w:pPr>
          </w:p>
          <w:p w:rsidR="00B35C2A" w:rsidRDefault="00B35C2A" w:rsidP="00B35C2A">
            <w:pPr>
              <w:pStyle w:val="Textkrper"/>
            </w:pPr>
          </w:p>
          <w:p w:rsidR="00B35C2A" w:rsidRDefault="00B35C2A" w:rsidP="00B35C2A">
            <w:pPr>
              <w:pStyle w:val="Textkrper"/>
            </w:pPr>
          </w:p>
          <w:p w:rsidR="00B35C2A" w:rsidRDefault="00B35C2A" w:rsidP="00B35C2A">
            <w:pPr>
              <w:pStyle w:val="Textkrper"/>
            </w:pPr>
          </w:p>
          <w:p w:rsidR="00B35C2A" w:rsidRPr="00A410C8" w:rsidRDefault="00B35C2A" w:rsidP="00B35C2A">
            <w:pPr>
              <w:pStyle w:val="Textkrper"/>
            </w:pPr>
          </w:p>
        </w:tc>
        <w:tc>
          <w:tcPr>
            <w:tcW w:w="2445" w:type="dxa"/>
          </w:tcPr>
          <w:p w:rsidR="00B35C2A" w:rsidRPr="00A410C8" w:rsidRDefault="00B35C2A" w:rsidP="00B35C2A">
            <w:pPr>
              <w:pStyle w:val="Textkrper"/>
            </w:pPr>
            <w:proofErr w:type="spellStart"/>
            <w:r>
              <w:t>Lackabplatzer</w:t>
            </w:r>
            <w:proofErr w:type="spellEnd"/>
          </w:p>
        </w:tc>
        <w:tc>
          <w:tcPr>
            <w:tcW w:w="2445" w:type="dxa"/>
          </w:tcPr>
          <w:p w:rsidR="00B35C2A" w:rsidRPr="00A410C8" w:rsidRDefault="00B35C2A" w:rsidP="00B35C2A">
            <w:pPr>
              <w:pStyle w:val="Textkrper"/>
            </w:pPr>
          </w:p>
        </w:tc>
      </w:tr>
      <w:tr w:rsidR="00B35C2A" w:rsidRPr="00A410C8" w:rsidTr="00B35C2A">
        <w:trPr>
          <w:trHeight w:val="1442"/>
        </w:trPr>
        <w:tc>
          <w:tcPr>
            <w:tcW w:w="2445" w:type="dxa"/>
            <w:shd w:val="clear" w:color="auto" w:fill="auto"/>
          </w:tcPr>
          <w:p w:rsidR="00B35C2A" w:rsidRPr="00A410C8" w:rsidRDefault="00B35C2A" w:rsidP="00B35C2A">
            <w:pPr>
              <w:pStyle w:val="Textkrper"/>
            </w:pPr>
          </w:p>
        </w:tc>
        <w:tc>
          <w:tcPr>
            <w:tcW w:w="2445" w:type="dxa"/>
          </w:tcPr>
          <w:p w:rsidR="00B35C2A" w:rsidRPr="00A410C8" w:rsidRDefault="00B35C2A" w:rsidP="00B35C2A">
            <w:pPr>
              <w:pStyle w:val="Textkrper"/>
            </w:pPr>
            <w:r>
              <w:t>Kratzer</w:t>
            </w:r>
          </w:p>
        </w:tc>
        <w:tc>
          <w:tcPr>
            <w:tcW w:w="2445" w:type="dxa"/>
          </w:tcPr>
          <w:p w:rsidR="00B35C2A" w:rsidRPr="00A410C8" w:rsidRDefault="00B35C2A" w:rsidP="00B35C2A">
            <w:pPr>
              <w:pStyle w:val="Textkrper"/>
            </w:pPr>
          </w:p>
        </w:tc>
      </w:tr>
      <w:tr w:rsidR="00B35C2A" w:rsidRPr="00A410C8" w:rsidTr="00EC4788">
        <w:trPr>
          <w:trHeight w:val="1533"/>
        </w:trPr>
        <w:tc>
          <w:tcPr>
            <w:tcW w:w="2445" w:type="dxa"/>
            <w:shd w:val="clear" w:color="auto" w:fill="auto"/>
          </w:tcPr>
          <w:p w:rsidR="00B35C2A" w:rsidRPr="00A410C8" w:rsidRDefault="00B35C2A" w:rsidP="00B35C2A">
            <w:pPr>
              <w:pStyle w:val="Textkrper"/>
            </w:pPr>
          </w:p>
        </w:tc>
        <w:tc>
          <w:tcPr>
            <w:tcW w:w="2445" w:type="dxa"/>
          </w:tcPr>
          <w:p w:rsidR="00B35C2A" w:rsidRPr="00A410C8" w:rsidRDefault="00B35C2A" w:rsidP="00B35C2A">
            <w:pPr>
              <w:pStyle w:val="Textkrper"/>
            </w:pPr>
            <w:r>
              <w:t>Bordsteinschaden</w:t>
            </w:r>
          </w:p>
        </w:tc>
        <w:tc>
          <w:tcPr>
            <w:tcW w:w="2445" w:type="dxa"/>
          </w:tcPr>
          <w:p w:rsidR="00B35C2A" w:rsidRPr="00A410C8" w:rsidRDefault="00B35C2A" w:rsidP="00B35C2A">
            <w:pPr>
              <w:pStyle w:val="Textkrper"/>
            </w:pPr>
          </w:p>
        </w:tc>
      </w:tr>
      <w:tr w:rsidR="00B35C2A" w:rsidRPr="00A410C8" w:rsidTr="00EC4788">
        <w:trPr>
          <w:trHeight w:val="1446"/>
        </w:trPr>
        <w:tc>
          <w:tcPr>
            <w:tcW w:w="2445" w:type="dxa"/>
            <w:shd w:val="clear" w:color="auto" w:fill="auto"/>
          </w:tcPr>
          <w:p w:rsidR="00B35C2A" w:rsidRPr="00A410C8" w:rsidRDefault="00B35C2A" w:rsidP="00B35C2A">
            <w:pPr>
              <w:pStyle w:val="Textkrper"/>
            </w:pPr>
          </w:p>
        </w:tc>
        <w:tc>
          <w:tcPr>
            <w:tcW w:w="2445" w:type="dxa"/>
          </w:tcPr>
          <w:p w:rsidR="00B35C2A" w:rsidRDefault="00B35C2A" w:rsidP="00B35C2A">
            <w:pPr>
              <w:pStyle w:val="Textkrper"/>
            </w:pPr>
            <w:r>
              <w:t>Beule</w:t>
            </w:r>
          </w:p>
        </w:tc>
        <w:tc>
          <w:tcPr>
            <w:tcW w:w="2445" w:type="dxa"/>
          </w:tcPr>
          <w:p w:rsidR="00B35C2A" w:rsidRPr="00A410C8" w:rsidRDefault="00B35C2A" w:rsidP="00B35C2A">
            <w:pPr>
              <w:pStyle w:val="Textkrper"/>
            </w:pPr>
          </w:p>
        </w:tc>
      </w:tr>
      <w:tr w:rsidR="00B35C2A" w:rsidRPr="00A410C8" w:rsidTr="00EC4788">
        <w:trPr>
          <w:trHeight w:val="1573"/>
        </w:trPr>
        <w:tc>
          <w:tcPr>
            <w:tcW w:w="2445" w:type="dxa"/>
            <w:shd w:val="clear" w:color="auto" w:fill="auto"/>
          </w:tcPr>
          <w:p w:rsidR="00B35C2A" w:rsidRPr="00A410C8" w:rsidRDefault="00B35C2A" w:rsidP="00B35C2A">
            <w:pPr>
              <w:pStyle w:val="Textkrper"/>
            </w:pPr>
          </w:p>
        </w:tc>
        <w:tc>
          <w:tcPr>
            <w:tcW w:w="2445" w:type="dxa"/>
          </w:tcPr>
          <w:p w:rsidR="00B35C2A" w:rsidRDefault="00B35C2A" w:rsidP="00B35C2A">
            <w:pPr>
              <w:pStyle w:val="Textkrper"/>
            </w:pPr>
            <w:r>
              <w:t>Riss</w:t>
            </w:r>
          </w:p>
        </w:tc>
        <w:tc>
          <w:tcPr>
            <w:tcW w:w="2445" w:type="dxa"/>
          </w:tcPr>
          <w:p w:rsidR="00B35C2A" w:rsidRPr="00A410C8" w:rsidRDefault="00B35C2A" w:rsidP="00B35C2A">
            <w:pPr>
              <w:pStyle w:val="Textkrper"/>
            </w:pPr>
          </w:p>
        </w:tc>
      </w:tr>
    </w:tbl>
    <w:p w:rsidR="00EC4788" w:rsidRPr="00E148F6" w:rsidRDefault="00EC4788" w:rsidP="00C23B90">
      <w:pPr>
        <w:pStyle w:val="Marginaliegrau"/>
        <w:framePr w:wrap="around" w:y="182"/>
        <w:jc w:val="left"/>
      </w:pPr>
      <w:r>
        <w:lastRenderedPageBreak/>
        <w:t xml:space="preserve">Quelle der Bilder: </w:t>
      </w:r>
      <w:r w:rsidR="00C23B90">
        <w:br/>
      </w:r>
      <w:hyperlink r:id="rId206" w:history="1">
        <w:r w:rsidR="00E3744F" w:rsidRPr="001C6A09">
          <w:rPr>
            <w:rStyle w:val="Hyperlink"/>
            <w:color w:val="000000" w:themeColor="text1"/>
            <w:u w:val="none"/>
          </w:rPr>
          <w:t>www.felgenretter.de/felgen-instandsetzen.html</w:t>
        </w:r>
      </w:hyperlink>
    </w:p>
    <w:p w:rsidR="00B35C2A" w:rsidRDefault="00B35C2A" w:rsidP="00B35C2A">
      <w:pPr>
        <w:pStyle w:val="Textkrper"/>
      </w:pPr>
    </w:p>
    <w:p w:rsidR="00B35C2A" w:rsidRDefault="00C50F7D" w:rsidP="00B35C2A">
      <w:pPr>
        <w:pStyle w:val="Textkrper"/>
      </w:pPr>
      <w:r>
        <w:rPr>
          <w:noProof/>
        </w:rPr>
        <w:drawing>
          <wp:anchor distT="0" distB="0" distL="114300" distR="114300" simplePos="0" relativeHeight="251471872" behindDoc="0" locked="0" layoutInCell="1" allowOverlap="1" wp14:anchorId="65199F97" wp14:editId="230C63C3">
            <wp:simplePos x="0" y="0"/>
            <wp:positionH relativeFrom="column">
              <wp:posOffset>-4445</wp:posOffset>
            </wp:positionH>
            <wp:positionV relativeFrom="paragraph">
              <wp:posOffset>152400</wp:posOffset>
            </wp:positionV>
            <wp:extent cx="1553210" cy="1553210"/>
            <wp:effectExtent l="0" t="0" r="8890" b="8890"/>
            <wp:wrapSquare wrapText="bothSides"/>
            <wp:docPr id="1001" name="Grafik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tretch>
                      <a:fillRect/>
                    </a:stretch>
                  </pic:blipFill>
                  <pic:spPr>
                    <a:xfrm>
                      <a:off x="0" y="0"/>
                      <a:ext cx="1553210" cy="1553210"/>
                    </a:xfrm>
                    <a:prstGeom prst="rect">
                      <a:avLst/>
                    </a:prstGeom>
                  </pic:spPr>
                </pic:pic>
              </a:graphicData>
            </a:graphic>
            <wp14:sizeRelH relativeFrom="page">
              <wp14:pctWidth>0</wp14:pctWidth>
            </wp14:sizeRelH>
            <wp14:sizeRelV relativeFrom="page">
              <wp14:pctHeight>0</wp14:pctHeight>
            </wp14:sizeRelV>
          </wp:anchor>
        </w:drawing>
      </w:r>
    </w:p>
    <w:p w:rsidR="00B35C2A" w:rsidRDefault="00C50F7D" w:rsidP="00B35C2A">
      <w:r>
        <w:rPr>
          <w:noProof/>
          <w:lang w:eastAsia="de-DE"/>
        </w:rPr>
        <w:drawing>
          <wp:anchor distT="0" distB="0" distL="114300" distR="114300" simplePos="0" relativeHeight="251583488" behindDoc="0" locked="0" layoutInCell="1" allowOverlap="1" wp14:anchorId="65CBF043" wp14:editId="5BCD2D47">
            <wp:simplePos x="0" y="0"/>
            <wp:positionH relativeFrom="column">
              <wp:posOffset>937895</wp:posOffset>
            </wp:positionH>
            <wp:positionV relativeFrom="paragraph">
              <wp:posOffset>84455</wp:posOffset>
            </wp:positionV>
            <wp:extent cx="1553210" cy="1553210"/>
            <wp:effectExtent l="0" t="0" r="8890" b="8890"/>
            <wp:wrapSquare wrapText="bothSides"/>
            <wp:docPr id="1004" name="Grafik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1553210" cy="1553210"/>
                    </a:xfrm>
                    <a:prstGeom prst="rect">
                      <a:avLst/>
                    </a:prstGeom>
                  </pic:spPr>
                </pic:pic>
              </a:graphicData>
            </a:graphic>
            <wp14:sizeRelH relativeFrom="page">
              <wp14:pctWidth>0</wp14:pctWidth>
            </wp14:sizeRelH>
            <wp14:sizeRelV relativeFrom="page">
              <wp14:pctHeight>0</wp14:pctHeight>
            </wp14:sizeRelV>
          </wp:anchor>
        </w:drawing>
      </w:r>
    </w:p>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EC4788" w:rsidRDefault="00EC4788"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C50F7D" w:rsidP="00B35C2A">
      <w:r>
        <w:rPr>
          <w:noProof/>
          <w:lang w:eastAsia="de-DE"/>
        </w:rPr>
        <w:drawing>
          <wp:anchor distT="0" distB="0" distL="114300" distR="114300" simplePos="0" relativeHeight="251470848" behindDoc="1" locked="0" layoutInCell="1" allowOverlap="1" wp14:anchorId="61CAE412" wp14:editId="3F9C77E8">
            <wp:simplePos x="0" y="0"/>
            <wp:positionH relativeFrom="column">
              <wp:posOffset>2610485</wp:posOffset>
            </wp:positionH>
            <wp:positionV relativeFrom="paragraph">
              <wp:posOffset>141605</wp:posOffset>
            </wp:positionV>
            <wp:extent cx="1354455" cy="1354455"/>
            <wp:effectExtent l="0" t="0" r="0" b="0"/>
            <wp:wrapTight wrapText="bothSides">
              <wp:wrapPolygon edited="0">
                <wp:start x="0" y="0"/>
                <wp:lineTo x="0" y="21266"/>
                <wp:lineTo x="21266" y="21266"/>
                <wp:lineTo x="21266" y="0"/>
                <wp:lineTo x="0" y="0"/>
              </wp:wrapPolygon>
            </wp:wrapTight>
            <wp:docPr id="1002" name="Grafik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extLst>
                        <a:ext uri="{28A0092B-C50C-407E-A947-70E740481C1C}">
                          <a14:useLocalDpi xmlns:a14="http://schemas.microsoft.com/office/drawing/2010/main" val="0"/>
                        </a:ext>
                      </a:extLst>
                    </a:blip>
                    <a:stretch>
                      <a:fillRect/>
                    </a:stretch>
                  </pic:blipFill>
                  <pic:spPr>
                    <a:xfrm>
                      <a:off x="0" y="0"/>
                      <a:ext cx="1354455" cy="1354455"/>
                    </a:xfrm>
                    <a:prstGeom prst="rect">
                      <a:avLst/>
                    </a:prstGeom>
                  </pic:spPr>
                </pic:pic>
              </a:graphicData>
            </a:graphic>
            <wp14:sizeRelH relativeFrom="page">
              <wp14:pctWidth>0</wp14:pctWidth>
            </wp14:sizeRelH>
            <wp14:sizeRelV relativeFrom="page">
              <wp14:pctHeight>0</wp14:pctHeight>
            </wp14:sizeRelV>
          </wp:anchor>
        </w:drawing>
      </w:r>
    </w:p>
    <w:p w:rsidR="00B35C2A" w:rsidRDefault="00E3744F" w:rsidP="00B35C2A">
      <w:r>
        <w:rPr>
          <w:noProof/>
          <w:lang w:eastAsia="de-DE"/>
        </w:rPr>
        <w:drawing>
          <wp:anchor distT="0" distB="0" distL="114300" distR="114300" simplePos="0" relativeHeight="251495424" behindDoc="0" locked="0" layoutInCell="1" allowOverlap="1" wp14:anchorId="774CD47A" wp14:editId="5980506B">
            <wp:simplePos x="0" y="0"/>
            <wp:positionH relativeFrom="margin">
              <wp:posOffset>60960</wp:posOffset>
            </wp:positionH>
            <wp:positionV relativeFrom="margin">
              <wp:posOffset>2624455</wp:posOffset>
            </wp:positionV>
            <wp:extent cx="1619250" cy="1047750"/>
            <wp:effectExtent l="0" t="0" r="0" b="0"/>
            <wp:wrapSquare wrapText="bothSides"/>
            <wp:docPr id="1003" name="Grafik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extLst>
                        <a:ext uri="{28A0092B-C50C-407E-A947-70E740481C1C}">
                          <a14:useLocalDpi xmlns:a14="http://schemas.microsoft.com/office/drawing/2010/main" val="0"/>
                        </a:ext>
                      </a:extLst>
                    </a:blip>
                    <a:stretch>
                      <a:fillRect/>
                    </a:stretch>
                  </pic:blipFill>
                  <pic:spPr>
                    <a:xfrm>
                      <a:off x="0" y="0"/>
                      <a:ext cx="1619250" cy="1047750"/>
                    </a:xfrm>
                    <a:prstGeom prst="rect">
                      <a:avLst/>
                    </a:prstGeom>
                  </pic:spPr>
                </pic:pic>
              </a:graphicData>
            </a:graphic>
          </wp:anchor>
        </w:drawing>
      </w:r>
    </w:p>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757243" w:rsidP="00B35C2A">
      <w:r>
        <w:rPr>
          <w:noProof/>
          <w:lang w:eastAsia="de-DE"/>
        </w:rPr>
        <w:drawing>
          <wp:inline distT="0" distB="0" distL="0" distR="0" wp14:anchorId="75980235" wp14:editId="6399AC21">
            <wp:extent cx="1604514" cy="1631256"/>
            <wp:effectExtent l="0" t="0" r="0" b="762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1607000" cy="1633783"/>
                    </a:xfrm>
                    <a:prstGeom prst="rect">
                      <a:avLst/>
                    </a:prstGeom>
                  </pic:spPr>
                </pic:pic>
              </a:graphicData>
            </a:graphic>
          </wp:inline>
        </w:drawing>
      </w:r>
    </w:p>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B35C2A" w:rsidRDefault="00B35C2A" w:rsidP="00B35C2A"/>
    <w:p w:rsidR="00EC4788" w:rsidRDefault="00EC478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A23B9"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4A23B9" w:rsidRDefault="004A23B9" w:rsidP="00B233FA">
            <w:pPr>
              <w:pStyle w:val="Tabelle6pt"/>
              <w:rPr>
                <w:color w:val="000000"/>
              </w:rPr>
            </w:pPr>
            <w:r>
              <w:lastRenderedPageBreak/>
              <w:br w:type="page"/>
              <w:t>Lernfeld</w:t>
            </w:r>
          </w:p>
          <w:p w:rsidR="004A23B9" w:rsidRDefault="004A23B9" w:rsidP="00B233FA">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4A23B9" w:rsidRDefault="004A23B9" w:rsidP="00B233FA">
            <w:pPr>
              <w:pStyle w:val="Tabelle6pt"/>
              <w:rPr>
                <w:color w:val="000000"/>
              </w:rPr>
            </w:pPr>
            <w:r>
              <w:t>Titel</w:t>
            </w:r>
          </w:p>
          <w:p w:rsidR="004A23B9" w:rsidRDefault="00C50F7D" w:rsidP="00B233FA">
            <w:pPr>
              <w:pStyle w:val="TabelleKopflinks"/>
            </w:pPr>
            <w:r>
              <w:t xml:space="preserve">Planen und Entscheiden – </w:t>
            </w:r>
            <w:r w:rsidR="004A23B9">
              <w:t>Felgenschäden</w:t>
            </w:r>
            <w:r w:rsidR="007317DD">
              <w:t xml:space="preserve"> nach Fehlerbild</w:t>
            </w:r>
            <w:r>
              <w:t xml:space="preserve"> benennen</w:t>
            </w:r>
          </w:p>
        </w:tc>
        <w:tc>
          <w:tcPr>
            <w:tcW w:w="188" w:type="dxa"/>
            <w:vMerge w:val="restart"/>
            <w:tcBorders>
              <w:top w:val="nil"/>
              <w:left w:val="single" w:sz="4" w:space="0" w:color="auto"/>
              <w:bottom w:val="nil"/>
              <w:right w:val="single" w:sz="4" w:space="0" w:color="auto"/>
            </w:tcBorders>
            <w:shd w:val="clear" w:color="auto" w:fill="FFFFFF"/>
          </w:tcPr>
          <w:p w:rsidR="004A23B9" w:rsidRPr="004B658C" w:rsidRDefault="004A23B9" w:rsidP="00B233FA"/>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4A23B9" w:rsidRPr="00B51DE9" w:rsidRDefault="004A23B9" w:rsidP="008978E3">
            <w:pPr>
              <w:pStyle w:val="TabelleKopfmitte"/>
              <w:rPr>
                <w:rFonts w:eastAsia="Calibri"/>
              </w:rPr>
            </w:pPr>
            <w:r>
              <w:t>FZT</w:t>
            </w:r>
            <w:r w:rsidR="008978E3">
              <w:t xml:space="preserve"> </w:t>
            </w:r>
            <w:r w:rsidR="007317DD">
              <w:t>01.</w:t>
            </w:r>
            <w:r w:rsidR="008978E3">
              <w:t>0</w:t>
            </w:r>
            <w:r w:rsidR="004E62CD">
              <w:t>1.</w:t>
            </w:r>
            <w:r w:rsidR="00C50F7D">
              <w:t>0</w:t>
            </w:r>
            <w:r w:rsidR="008978E3">
              <w:t>3</w:t>
            </w:r>
            <w:r w:rsidR="00C50F7D">
              <w:t>.04</w:t>
            </w:r>
          </w:p>
        </w:tc>
      </w:tr>
      <w:tr w:rsidR="004A23B9" w:rsidRPr="00B51DE9" w:rsidTr="00B233FA">
        <w:tc>
          <w:tcPr>
            <w:tcW w:w="7348" w:type="dxa"/>
            <w:gridSpan w:val="2"/>
            <w:tcBorders>
              <w:left w:val="single" w:sz="4" w:space="0" w:color="auto"/>
              <w:bottom w:val="single" w:sz="4" w:space="0" w:color="auto"/>
              <w:right w:val="single" w:sz="4" w:space="0" w:color="auto"/>
            </w:tcBorders>
            <w:hideMark/>
          </w:tcPr>
          <w:p w:rsidR="004A23B9" w:rsidRPr="004B658C" w:rsidRDefault="004A23B9" w:rsidP="00B233FA">
            <w:pPr>
              <w:pStyle w:val="Tabelle6pt"/>
            </w:pPr>
            <w:r>
              <w:t>Kompetenzbereiche:</w:t>
            </w:r>
          </w:p>
          <w:p w:rsidR="004A23B9" w:rsidRPr="00EC4788" w:rsidRDefault="004A23B9" w:rsidP="00B233FA">
            <w:pPr>
              <w:pStyle w:val="Kopf8ptafz"/>
            </w:pPr>
            <w:r w:rsidRPr="00EC4788">
              <w:rPr>
                <w:szCs w:val="16"/>
              </w:rPr>
              <w:t>Ich kann Baugruppen, von denen Gefahren ausgehen, erkennen.</w:t>
            </w:r>
          </w:p>
          <w:p w:rsidR="004A23B9" w:rsidRDefault="004A23B9" w:rsidP="00B233FA">
            <w:pPr>
              <w:pStyle w:val="Kopf8ptafz"/>
            </w:pPr>
            <w:r w:rsidRPr="00EC4788">
              <w:t>Ich kann mich mit Problemen auseinandersetzen.</w:t>
            </w:r>
          </w:p>
        </w:tc>
        <w:tc>
          <w:tcPr>
            <w:tcW w:w="188" w:type="dxa"/>
            <w:vMerge/>
            <w:tcBorders>
              <w:left w:val="single" w:sz="4" w:space="0" w:color="auto"/>
              <w:bottom w:val="nil"/>
              <w:right w:val="nil"/>
            </w:tcBorders>
            <w:vAlign w:val="center"/>
            <w:hideMark/>
          </w:tcPr>
          <w:p w:rsidR="004A23B9" w:rsidRDefault="004A23B9" w:rsidP="00B233F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A23B9" w:rsidRPr="00B51DE9" w:rsidTr="00B233FA">
              <w:trPr>
                <w:trHeight w:val="284"/>
              </w:trPr>
              <w:tc>
                <w:tcPr>
                  <w:tcW w:w="2090" w:type="dxa"/>
                  <w:shd w:val="clear" w:color="auto" w:fill="D9D9D9" w:themeFill="background1" w:themeFillShade="D9"/>
                </w:tcPr>
                <w:p w:rsidR="004A23B9" w:rsidRPr="00B51DE9" w:rsidRDefault="004A23B9" w:rsidP="00B233FA">
                  <w:pPr>
                    <w:pStyle w:val="TabelleKopfmitte"/>
                  </w:pPr>
                  <w:r w:rsidRPr="00B51DE9">
                    <w:t>L</w:t>
                  </w:r>
                  <w:r>
                    <w:t>ösung</w:t>
                  </w:r>
                </w:p>
              </w:tc>
            </w:tr>
          </w:tbl>
          <w:p w:rsidR="004A23B9" w:rsidRPr="00B51DE9" w:rsidRDefault="004A23B9" w:rsidP="00B233FA"/>
        </w:tc>
      </w:tr>
    </w:tbl>
    <w:p w:rsidR="004A23B9" w:rsidRDefault="004A23B9" w:rsidP="004A23B9">
      <w:pPr>
        <w:pStyle w:val="berschrift1"/>
      </w:pPr>
      <w:r w:rsidRPr="001D7E8D">
        <w:rPr>
          <w:noProof/>
          <w:sz w:val="24"/>
        </w:rPr>
        <w:drawing>
          <wp:anchor distT="0" distB="0" distL="114300" distR="114300" simplePos="0" relativeHeight="251480064" behindDoc="0" locked="0" layoutInCell="0" allowOverlap="1" wp14:anchorId="31ACA593" wp14:editId="4758D3AA">
            <wp:simplePos x="0" y="0"/>
            <wp:positionH relativeFrom="rightMargin">
              <wp:posOffset>467995</wp:posOffset>
            </wp:positionH>
            <wp:positionV relativeFrom="paragraph">
              <wp:posOffset>121920</wp:posOffset>
            </wp:positionV>
            <wp:extent cx="348615" cy="320040"/>
            <wp:effectExtent l="0" t="0" r="0" b="3810"/>
            <wp:wrapNone/>
            <wp:docPr id="10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7E8D">
        <w:rPr>
          <w:noProof/>
          <w:sz w:val="24"/>
        </w:rPr>
        <w:drawing>
          <wp:anchor distT="0" distB="0" distL="114300" distR="114300" simplePos="0" relativeHeight="251479040" behindDoc="0" locked="0" layoutInCell="0" allowOverlap="1" wp14:anchorId="630AAE34" wp14:editId="2BC9F182">
            <wp:simplePos x="0" y="0"/>
            <wp:positionH relativeFrom="rightMargin">
              <wp:posOffset>107950</wp:posOffset>
            </wp:positionH>
            <wp:positionV relativeFrom="paragraph">
              <wp:posOffset>122285</wp:posOffset>
            </wp:positionV>
            <wp:extent cx="348615" cy="320040"/>
            <wp:effectExtent l="0" t="0" r="0" b="3810"/>
            <wp:wrapNone/>
            <wp:docPr id="100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Felgenschäden</w:t>
      </w:r>
    </w:p>
    <w:p w:rsidR="004A23B9" w:rsidRDefault="004A23B9" w:rsidP="00711FBC">
      <w:pPr>
        <w:pStyle w:val="Textkrper"/>
      </w:pPr>
      <w:r>
        <w:rPr>
          <w:noProof/>
          <w:sz w:val="24"/>
        </w:rPr>
        <w:drawing>
          <wp:anchor distT="0" distB="0" distL="114300" distR="114300" simplePos="0" relativeHeight="251472896" behindDoc="0" locked="0" layoutInCell="0" allowOverlap="1" wp14:anchorId="1F0CF499" wp14:editId="4F1061D4">
            <wp:simplePos x="0" y="0"/>
            <wp:positionH relativeFrom="rightMargin">
              <wp:posOffset>96520</wp:posOffset>
            </wp:positionH>
            <wp:positionV relativeFrom="paragraph">
              <wp:posOffset>17145</wp:posOffset>
            </wp:positionV>
            <wp:extent cx="658495" cy="323850"/>
            <wp:effectExtent l="0" t="0" r="8255" b="0"/>
            <wp:wrapNone/>
            <wp:docPr id="100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Schneiden Sie die Bilder der Felgenschäden aus und ordnen Sie diese den entspreche</w:t>
      </w:r>
      <w:r>
        <w:t>n</w:t>
      </w:r>
      <w:r>
        <w:t>den Fehlerbeschreibungen zu.</w:t>
      </w:r>
    </w:p>
    <w:p w:rsidR="004A23B9" w:rsidRDefault="004A23B9" w:rsidP="004A23B9">
      <w:pPr>
        <w:pStyle w:val="Textkrper"/>
      </w:pPr>
      <w:r>
        <w:rPr>
          <w:noProof/>
        </w:rPr>
        <w:drawing>
          <wp:anchor distT="0" distB="0" distL="114300" distR="114300" simplePos="0" relativeHeight="251473920" behindDoc="0" locked="0" layoutInCell="1" allowOverlap="1" wp14:anchorId="4285F076" wp14:editId="2766AEAB">
            <wp:simplePos x="0" y="0"/>
            <wp:positionH relativeFrom="column">
              <wp:posOffset>4770755</wp:posOffset>
            </wp:positionH>
            <wp:positionV relativeFrom="paragraph">
              <wp:posOffset>139065</wp:posOffset>
            </wp:positionV>
            <wp:extent cx="319405" cy="308610"/>
            <wp:effectExtent l="0" t="0" r="4445" b="0"/>
            <wp:wrapNone/>
            <wp:docPr id="1008" name="Grafik 1008" descr="C:\Users\user\AppData\Local\Temp\Internetrecherch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Temp\Internetrecherche Icon.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9405" cy="30861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2457"/>
        <w:gridCol w:w="2457"/>
        <w:gridCol w:w="2457"/>
      </w:tblGrid>
      <w:tr w:rsidR="004A23B9" w:rsidRPr="00A410C8" w:rsidTr="00C50F7D">
        <w:tc>
          <w:tcPr>
            <w:tcW w:w="2457" w:type="dxa"/>
            <w:shd w:val="clear" w:color="auto" w:fill="D9D9D9" w:themeFill="background1" w:themeFillShade="D9"/>
          </w:tcPr>
          <w:p w:rsidR="004A23B9" w:rsidRPr="00A410C8" w:rsidRDefault="004A23B9" w:rsidP="00B233FA">
            <w:pPr>
              <w:pStyle w:val="TabelleKopflinks"/>
            </w:pPr>
            <w:r>
              <w:t>Bild</w:t>
            </w:r>
          </w:p>
        </w:tc>
        <w:tc>
          <w:tcPr>
            <w:tcW w:w="2457" w:type="dxa"/>
            <w:shd w:val="clear" w:color="auto" w:fill="D9D9D9" w:themeFill="background1" w:themeFillShade="D9"/>
          </w:tcPr>
          <w:p w:rsidR="004A23B9" w:rsidRPr="00A410C8" w:rsidRDefault="004A23B9" w:rsidP="00B233FA">
            <w:pPr>
              <w:pStyle w:val="TabelleKopflinks"/>
            </w:pPr>
            <w:r>
              <w:t>Fehlerbeschreibung</w:t>
            </w:r>
          </w:p>
        </w:tc>
        <w:tc>
          <w:tcPr>
            <w:tcW w:w="2457" w:type="dxa"/>
            <w:shd w:val="clear" w:color="auto" w:fill="D9D9D9" w:themeFill="background1" w:themeFillShade="D9"/>
          </w:tcPr>
          <w:p w:rsidR="004A23B9" w:rsidRPr="00A410C8" w:rsidRDefault="004A23B9" w:rsidP="00B233FA">
            <w:pPr>
              <w:pStyle w:val="TabelleKopflinks"/>
            </w:pPr>
            <w:r>
              <w:t>Reparatur möglich?</w:t>
            </w:r>
          </w:p>
        </w:tc>
      </w:tr>
      <w:tr w:rsidR="004A23B9" w:rsidRPr="00A410C8" w:rsidTr="00C50F7D">
        <w:trPr>
          <w:trHeight w:val="1903"/>
        </w:trPr>
        <w:tc>
          <w:tcPr>
            <w:tcW w:w="2457" w:type="dxa"/>
            <w:shd w:val="clear" w:color="auto" w:fill="auto"/>
          </w:tcPr>
          <w:p w:rsidR="004A23B9" w:rsidRPr="00A410C8" w:rsidRDefault="004A23B9" w:rsidP="00B233FA">
            <w:pPr>
              <w:pStyle w:val="Textkrper"/>
            </w:pPr>
            <w:r>
              <w:rPr>
                <w:noProof/>
              </w:rPr>
              <w:drawing>
                <wp:anchor distT="0" distB="0" distL="114300" distR="114300" simplePos="0" relativeHeight="251478016" behindDoc="0" locked="0" layoutInCell="1" allowOverlap="1" wp14:anchorId="33F67A60" wp14:editId="11C18FEB">
                  <wp:simplePos x="0" y="0"/>
                  <wp:positionH relativeFrom="column">
                    <wp:posOffset>-17393</wp:posOffset>
                  </wp:positionH>
                  <wp:positionV relativeFrom="paragraph">
                    <wp:posOffset>3506</wp:posOffset>
                  </wp:positionV>
                  <wp:extent cx="1144099" cy="1089329"/>
                  <wp:effectExtent l="0" t="0" r="0" b="0"/>
                  <wp:wrapNone/>
                  <wp:docPr id="1009" name="Grafik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143361" cy="1088627"/>
                          </a:xfrm>
                          <a:prstGeom prst="rect">
                            <a:avLst/>
                          </a:prstGeom>
                        </pic:spPr>
                      </pic:pic>
                    </a:graphicData>
                  </a:graphic>
                  <wp14:sizeRelH relativeFrom="page">
                    <wp14:pctWidth>0</wp14:pctWidth>
                  </wp14:sizeRelH>
                  <wp14:sizeRelV relativeFrom="page">
                    <wp14:pctHeight>0</wp14:pctHeight>
                  </wp14:sizeRelV>
                </wp:anchor>
              </w:drawing>
            </w:r>
          </w:p>
        </w:tc>
        <w:tc>
          <w:tcPr>
            <w:tcW w:w="2457" w:type="dxa"/>
          </w:tcPr>
          <w:p w:rsidR="004A23B9" w:rsidRPr="00A410C8" w:rsidRDefault="004A23B9" w:rsidP="00B233FA">
            <w:pPr>
              <w:pStyle w:val="Textkrper"/>
            </w:pPr>
            <w:proofErr w:type="spellStart"/>
            <w:r>
              <w:t>Lackabplatzer</w:t>
            </w:r>
            <w:proofErr w:type="spellEnd"/>
          </w:p>
        </w:tc>
        <w:tc>
          <w:tcPr>
            <w:tcW w:w="2457" w:type="dxa"/>
          </w:tcPr>
          <w:p w:rsidR="004A23B9" w:rsidRPr="00A410C8" w:rsidRDefault="004A23B9" w:rsidP="004A23B9">
            <w:pPr>
              <w:pStyle w:val="Textkrper"/>
              <w:jc w:val="left"/>
            </w:pPr>
            <w:r>
              <w:t>Ja, kann in der Regel pro</w:t>
            </w:r>
            <w:r w:rsidR="00E6695F">
              <w:t>-</w:t>
            </w:r>
            <w:proofErr w:type="spellStart"/>
            <w:r>
              <w:t>blemlos</w:t>
            </w:r>
            <w:proofErr w:type="spellEnd"/>
            <w:r>
              <w:t xml:space="preserve"> nachlackiert we</w:t>
            </w:r>
            <w:r>
              <w:t>r</w:t>
            </w:r>
            <w:r>
              <w:t>den.</w:t>
            </w:r>
          </w:p>
        </w:tc>
      </w:tr>
      <w:tr w:rsidR="004A23B9" w:rsidRPr="00A410C8" w:rsidTr="00C50F7D">
        <w:trPr>
          <w:trHeight w:val="1859"/>
        </w:trPr>
        <w:tc>
          <w:tcPr>
            <w:tcW w:w="2457" w:type="dxa"/>
            <w:shd w:val="clear" w:color="auto" w:fill="auto"/>
          </w:tcPr>
          <w:p w:rsidR="004A23B9" w:rsidRPr="00A410C8" w:rsidRDefault="004A23B9" w:rsidP="00B233FA">
            <w:pPr>
              <w:pStyle w:val="Textkrper"/>
            </w:pPr>
            <w:r>
              <w:rPr>
                <w:noProof/>
              </w:rPr>
              <w:drawing>
                <wp:anchor distT="0" distB="0" distL="114300" distR="114300" simplePos="0" relativeHeight="251475968" behindDoc="0" locked="0" layoutInCell="1" allowOverlap="1" wp14:anchorId="49BAD215" wp14:editId="1F1A53CF">
                  <wp:simplePos x="0" y="0"/>
                  <wp:positionH relativeFrom="column">
                    <wp:posOffset>14412</wp:posOffset>
                  </wp:positionH>
                  <wp:positionV relativeFrom="paragraph">
                    <wp:posOffset>33517</wp:posOffset>
                  </wp:positionV>
                  <wp:extent cx="1065475" cy="1065475"/>
                  <wp:effectExtent l="0" t="0" r="1905" b="1905"/>
                  <wp:wrapNone/>
                  <wp:docPr id="1010" name="Grafik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067631" cy="1067631"/>
                          </a:xfrm>
                          <a:prstGeom prst="rect">
                            <a:avLst/>
                          </a:prstGeom>
                        </pic:spPr>
                      </pic:pic>
                    </a:graphicData>
                  </a:graphic>
                  <wp14:sizeRelH relativeFrom="page">
                    <wp14:pctWidth>0</wp14:pctWidth>
                  </wp14:sizeRelH>
                  <wp14:sizeRelV relativeFrom="page">
                    <wp14:pctHeight>0</wp14:pctHeight>
                  </wp14:sizeRelV>
                </wp:anchor>
              </w:drawing>
            </w:r>
          </w:p>
        </w:tc>
        <w:tc>
          <w:tcPr>
            <w:tcW w:w="2457" w:type="dxa"/>
          </w:tcPr>
          <w:p w:rsidR="004A23B9" w:rsidRPr="00A410C8" w:rsidRDefault="004A23B9" w:rsidP="00B233FA">
            <w:pPr>
              <w:pStyle w:val="Textkrper"/>
            </w:pPr>
            <w:r>
              <w:t>Kratzer</w:t>
            </w:r>
          </w:p>
        </w:tc>
        <w:tc>
          <w:tcPr>
            <w:tcW w:w="2457" w:type="dxa"/>
          </w:tcPr>
          <w:p w:rsidR="004A23B9" w:rsidRPr="00A410C8" w:rsidRDefault="004A23B9" w:rsidP="004A23B9">
            <w:pPr>
              <w:pStyle w:val="Textkrper"/>
              <w:jc w:val="left"/>
            </w:pPr>
            <w:r>
              <w:t>Ja, Oberfläche kann i</w:t>
            </w:r>
            <w:r>
              <w:t>n</w:t>
            </w:r>
            <w:r>
              <w:t>stand gesetzt werden.</w:t>
            </w:r>
          </w:p>
        </w:tc>
      </w:tr>
      <w:tr w:rsidR="004A23B9" w:rsidRPr="00A410C8" w:rsidTr="00C50F7D">
        <w:trPr>
          <w:trHeight w:val="1859"/>
        </w:trPr>
        <w:tc>
          <w:tcPr>
            <w:tcW w:w="2457" w:type="dxa"/>
            <w:shd w:val="clear" w:color="auto" w:fill="auto"/>
          </w:tcPr>
          <w:p w:rsidR="004A23B9" w:rsidRPr="00A410C8" w:rsidRDefault="004A23B9" w:rsidP="00B233FA">
            <w:pPr>
              <w:pStyle w:val="Textkrper"/>
            </w:pPr>
            <w:r>
              <w:rPr>
                <w:noProof/>
              </w:rPr>
              <w:drawing>
                <wp:anchor distT="0" distB="0" distL="114300" distR="114300" simplePos="0" relativeHeight="251476992" behindDoc="0" locked="0" layoutInCell="1" allowOverlap="1" wp14:anchorId="500E006B" wp14:editId="4432E901">
                  <wp:simplePos x="0" y="0"/>
                  <wp:positionH relativeFrom="column">
                    <wp:posOffset>-25345</wp:posOffset>
                  </wp:positionH>
                  <wp:positionV relativeFrom="paragraph">
                    <wp:posOffset>19326</wp:posOffset>
                  </wp:positionV>
                  <wp:extent cx="1065475" cy="1065475"/>
                  <wp:effectExtent l="0" t="0" r="1905" b="1905"/>
                  <wp:wrapNone/>
                  <wp:docPr id="1011" name="Grafik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065673" cy="1065673"/>
                          </a:xfrm>
                          <a:prstGeom prst="rect">
                            <a:avLst/>
                          </a:prstGeom>
                        </pic:spPr>
                      </pic:pic>
                    </a:graphicData>
                  </a:graphic>
                  <wp14:sizeRelH relativeFrom="page">
                    <wp14:pctWidth>0</wp14:pctWidth>
                  </wp14:sizeRelH>
                  <wp14:sizeRelV relativeFrom="page">
                    <wp14:pctHeight>0</wp14:pctHeight>
                  </wp14:sizeRelV>
                </wp:anchor>
              </w:drawing>
            </w:r>
          </w:p>
        </w:tc>
        <w:tc>
          <w:tcPr>
            <w:tcW w:w="2457" w:type="dxa"/>
          </w:tcPr>
          <w:p w:rsidR="004A23B9" w:rsidRPr="00A410C8" w:rsidRDefault="004A23B9" w:rsidP="00B233FA">
            <w:pPr>
              <w:pStyle w:val="Textkrper"/>
            </w:pPr>
            <w:r>
              <w:t>Bordsteinschaden</w:t>
            </w:r>
          </w:p>
        </w:tc>
        <w:tc>
          <w:tcPr>
            <w:tcW w:w="2457" w:type="dxa"/>
          </w:tcPr>
          <w:p w:rsidR="004A23B9" w:rsidRPr="00A410C8" w:rsidRDefault="004A23B9" w:rsidP="004A23B9">
            <w:pPr>
              <w:pStyle w:val="Textkrper"/>
              <w:jc w:val="left"/>
            </w:pPr>
            <w:r>
              <w:t>Ja, kann bis 3 mm Tiefe repariert werden.</w:t>
            </w:r>
          </w:p>
        </w:tc>
      </w:tr>
      <w:tr w:rsidR="004A23B9" w:rsidRPr="00A410C8" w:rsidTr="00C50F7D">
        <w:trPr>
          <w:trHeight w:val="1566"/>
        </w:trPr>
        <w:tc>
          <w:tcPr>
            <w:tcW w:w="2457" w:type="dxa"/>
            <w:shd w:val="clear" w:color="auto" w:fill="auto"/>
          </w:tcPr>
          <w:p w:rsidR="004A23B9" w:rsidRPr="00A410C8" w:rsidRDefault="004A23B9" w:rsidP="00B233FA">
            <w:pPr>
              <w:pStyle w:val="Textkrper"/>
            </w:pPr>
            <w:r>
              <w:rPr>
                <w:noProof/>
              </w:rPr>
              <w:drawing>
                <wp:anchor distT="0" distB="0" distL="114300" distR="114300" simplePos="0" relativeHeight="251474944" behindDoc="0" locked="0" layoutInCell="1" allowOverlap="1" wp14:anchorId="7021A6EC" wp14:editId="560DAA96">
                  <wp:simplePos x="0" y="0"/>
                  <wp:positionH relativeFrom="margin">
                    <wp:posOffset>-25345</wp:posOffset>
                  </wp:positionH>
                  <wp:positionV relativeFrom="margin">
                    <wp:posOffset>-24296</wp:posOffset>
                  </wp:positionV>
                  <wp:extent cx="1224501" cy="792111"/>
                  <wp:effectExtent l="0" t="0" r="0" b="8255"/>
                  <wp:wrapNone/>
                  <wp:docPr id="1012" name="Grafik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extLst>
                              <a:ext uri="{28A0092B-C50C-407E-A947-70E740481C1C}">
                                <a14:useLocalDpi xmlns:a14="http://schemas.microsoft.com/office/drawing/2010/main" val="0"/>
                              </a:ext>
                            </a:extLst>
                          </a:blip>
                          <a:stretch>
                            <a:fillRect/>
                          </a:stretch>
                        </pic:blipFill>
                        <pic:spPr>
                          <a:xfrm>
                            <a:off x="0" y="0"/>
                            <a:ext cx="1227057" cy="793764"/>
                          </a:xfrm>
                          <a:prstGeom prst="rect">
                            <a:avLst/>
                          </a:prstGeom>
                        </pic:spPr>
                      </pic:pic>
                    </a:graphicData>
                  </a:graphic>
                  <wp14:sizeRelH relativeFrom="margin">
                    <wp14:pctWidth>0</wp14:pctWidth>
                  </wp14:sizeRelH>
                  <wp14:sizeRelV relativeFrom="margin">
                    <wp14:pctHeight>0</wp14:pctHeight>
                  </wp14:sizeRelV>
                </wp:anchor>
              </w:drawing>
            </w:r>
          </w:p>
        </w:tc>
        <w:tc>
          <w:tcPr>
            <w:tcW w:w="2457" w:type="dxa"/>
          </w:tcPr>
          <w:p w:rsidR="004A23B9" w:rsidRDefault="004A23B9" w:rsidP="00B233FA">
            <w:pPr>
              <w:pStyle w:val="Textkrper"/>
            </w:pPr>
            <w:r>
              <w:t>Beule</w:t>
            </w:r>
          </w:p>
        </w:tc>
        <w:tc>
          <w:tcPr>
            <w:tcW w:w="2457" w:type="dxa"/>
          </w:tcPr>
          <w:p w:rsidR="004A23B9" w:rsidRPr="00A410C8" w:rsidRDefault="004A23B9" w:rsidP="004A23B9">
            <w:pPr>
              <w:pStyle w:val="Textkrper"/>
              <w:jc w:val="left"/>
            </w:pPr>
            <w:r>
              <w:t>Abhängig von der Größe der Beule ist eine Rüc</w:t>
            </w:r>
            <w:r>
              <w:t>k</w:t>
            </w:r>
            <w:r>
              <w:t>formung möglich. In der Regel wird die Felge au</w:t>
            </w:r>
            <w:r>
              <w:t>s</w:t>
            </w:r>
            <w:r>
              <w:t>getauscht.</w:t>
            </w:r>
          </w:p>
        </w:tc>
      </w:tr>
      <w:tr w:rsidR="004A23B9" w:rsidRPr="00A410C8" w:rsidTr="00C50F7D">
        <w:trPr>
          <w:trHeight w:val="1304"/>
        </w:trPr>
        <w:tc>
          <w:tcPr>
            <w:tcW w:w="2457" w:type="dxa"/>
            <w:shd w:val="clear" w:color="auto" w:fill="auto"/>
          </w:tcPr>
          <w:p w:rsidR="004A23B9" w:rsidRPr="00A410C8" w:rsidRDefault="00757243" w:rsidP="00B233FA">
            <w:pPr>
              <w:pStyle w:val="Textkrper"/>
            </w:pPr>
            <w:r>
              <w:rPr>
                <w:noProof/>
              </w:rPr>
              <w:drawing>
                <wp:inline distT="0" distB="0" distL="0" distR="0" wp14:anchorId="218CEE8A" wp14:editId="36A7F67B">
                  <wp:extent cx="1128505" cy="1147313"/>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1130253" cy="1149090"/>
                          </a:xfrm>
                          <a:prstGeom prst="rect">
                            <a:avLst/>
                          </a:prstGeom>
                        </pic:spPr>
                      </pic:pic>
                    </a:graphicData>
                  </a:graphic>
                </wp:inline>
              </w:drawing>
            </w:r>
          </w:p>
        </w:tc>
        <w:tc>
          <w:tcPr>
            <w:tcW w:w="2457" w:type="dxa"/>
          </w:tcPr>
          <w:p w:rsidR="004A23B9" w:rsidRDefault="004A23B9" w:rsidP="00B233FA">
            <w:pPr>
              <w:pStyle w:val="Textkrper"/>
            </w:pPr>
            <w:r>
              <w:t>Riss</w:t>
            </w:r>
          </w:p>
        </w:tc>
        <w:tc>
          <w:tcPr>
            <w:tcW w:w="2457" w:type="dxa"/>
          </w:tcPr>
          <w:p w:rsidR="004A23B9" w:rsidRPr="00A410C8" w:rsidRDefault="004A23B9" w:rsidP="004A23B9">
            <w:pPr>
              <w:pStyle w:val="Textkrper"/>
              <w:jc w:val="left"/>
            </w:pPr>
            <w:r>
              <w:t>Nicht reparabel, Felge muss ausgetauscht we</w:t>
            </w:r>
            <w:r>
              <w:t>r</w:t>
            </w:r>
            <w:r>
              <w:t>den.</w:t>
            </w:r>
          </w:p>
        </w:tc>
      </w:tr>
    </w:tbl>
    <w:p w:rsidR="00C50F7D" w:rsidRDefault="00C50F7D"/>
    <w:p w:rsidR="00C50F7D" w:rsidRDefault="00C50F7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5E5813"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5E5813" w:rsidRDefault="005E5813" w:rsidP="00B233FA">
            <w:pPr>
              <w:pStyle w:val="Tabelle6pt"/>
              <w:rPr>
                <w:color w:val="000000"/>
              </w:rPr>
            </w:pPr>
            <w:r>
              <w:lastRenderedPageBreak/>
              <w:br w:type="page"/>
              <w:t>Lernfeld</w:t>
            </w:r>
          </w:p>
          <w:p w:rsidR="005E5813" w:rsidRDefault="005E5813" w:rsidP="00B233F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5E5813" w:rsidRDefault="005E5813" w:rsidP="00B233FA">
            <w:pPr>
              <w:pStyle w:val="Tabelle6pt"/>
              <w:rPr>
                <w:color w:val="000000"/>
              </w:rPr>
            </w:pPr>
            <w:r>
              <w:t>Titel</w:t>
            </w:r>
          </w:p>
          <w:p w:rsidR="005E5813" w:rsidRDefault="00C50F7D" w:rsidP="00E3744F">
            <w:pPr>
              <w:pStyle w:val="TabelleKopflinks"/>
            </w:pPr>
            <w:r>
              <w:t xml:space="preserve">Planen und Entscheiden </w:t>
            </w:r>
            <w:r w:rsidR="00E3744F">
              <w:t>–</w:t>
            </w:r>
            <w:r>
              <w:t xml:space="preserve"> </w:t>
            </w:r>
            <w:r w:rsidR="00E6695F">
              <w:t>Sommer-</w:t>
            </w:r>
            <w:r w:rsidR="005E5813">
              <w:t xml:space="preserve"> und Wi</w:t>
            </w:r>
            <w:r w:rsidR="005E5813">
              <w:t>n</w:t>
            </w:r>
            <w:r w:rsidR="005E5813">
              <w:t>terreifen</w:t>
            </w:r>
            <w:r>
              <w:t xml:space="preserve"> unterscheiden</w:t>
            </w:r>
          </w:p>
        </w:tc>
        <w:tc>
          <w:tcPr>
            <w:tcW w:w="188" w:type="dxa"/>
            <w:vMerge w:val="restart"/>
            <w:tcBorders>
              <w:top w:val="nil"/>
              <w:left w:val="single" w:sz="4" w:space="0" w:color="auto"/>
              <w:bottom w:val="nil"/>
              <w:right w:val="single" w:sz="4" w:space="0" w:color="auto"/>
            </w:tcBorders>
            <w:shd w:val="clear" w:color="auto" w:fill="FFFFFF"/>
          </w:tcPr>
          <w:p w:rsidR="005E5813" w:rsidRPr="004B658C" w:rsidRDefault="005E5813" w:rsidP="00B233F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FE3CE8" w:rsidRPr="00B51DE9" w:rsidRDefault="00FE3CE8" w:rsidP="008978E3">
            <w:pPr>
              <w:pStyle w:val="TabelleKopfmitte"/>
              <w:rPr>
                <w:rFonts w:eastAsia="Calibri"/>
              </w:rPr>
            </w:pPr>
            <w:r>
              <w:t>FZT</w:t>
            </w:r>
            <w:r w:rsidR="008978E3">
              <w:t xml:space="preserve"> </w:t>
            </w:r>
            <w:r w:rsidR="007317DD">
              <w:t>01.</w:t>
            </w:r>
            <w:r w:rsidR="008978E3">
              <w:t>0</w:t>
            </w:r>
            <w:r w:rsidR="004E62CD">
              <w:t>1.</w:t>
            </w:r>
            <w:r w:rsidR="00C50F7D">
              <w:t>0</w:t>
            </w:r>
            <w:r w:rsidR="008978E3">
              <w:t>3</w:t>
            </w:r>
            <w:r w:rsidR="00C50F7D">
              <w:t>.05</w:t>
            </w:r>
          </w:p>
        </w:tc>
      </w:tr>
      <w:tr w:rsidR="005E5813" w:rsidRPr="00B51DE9" w:rsidTr="00B233FA">
        <w:tc>
          <w:tcPr>
            <w:tcW w:w="7348" w:type="dxa"/>
            <w:gridSpan w:val="3"/>
            <w:tcBorders>
              <w:left w:val="single" w:sz="4" w:space="0" w:color="auto"/>
              <w:bottom w:val="single" w:sz="4" w:space="0" w:color="auto"/>
              <w:right w:val="single" w:sz="4" w:space="0" w:color="auto"/>
            </w:tcBorders>
            <w:shd w:val="clear" w:color="auto" w:fill="auto"/>
            <w:hideMark/>
          </w:tcPr>
          <w:p w:rsidR="005E5813" w:rsidRPr="00FA6EBE" w:rsidRDefault="005E5813" w:rsidP="00B233FA">
            <w:pPr>
              <w:pStyle w:val="Tabelle6pt"/>
            </w:pPr>
            <w:r w:rsidRPr="00FA6EBE">
              <w:t>Kompetenzbereiche:</w:t>
            </w:r>
          </w:p>
          <w:p w:rsidR="005E5813" w:rsidRPr="00FA6EBE" w:rsidRDefault="005E5813" w:rsidP="00B233FA">
            <w:pPr>
              <w:pStyle w:val="Kopf8ptafz"/>
            </w:pPr>
            <w:r w:rsidRPr="00FA6EBE">
              <w:rPr>
                <w:szCs w:val="16"/>
              </w:rPr>
              <w:t>Ich kann Baugruppen, von denen Gefahren ausgehen, erkennen.</w:t>
            </w:r>
          </w:p>
          <w:p w:rsidR="005E5813" w:rsidRPr="000F2EF0" w:rsidRDefault="005E5813" w:rsidP="00B233FA">
            <w:pPr>
              <w:pStyle w:val="Kopf8ptafz"/>
              <w:rPr>
                <w:i/>
              </w:rPr>
            </w:pPr>
            <w:r w:rsidRPr="000F2EF0">
              <w:rPr>
                <w:i/>
              </w:rPr>
              <w:t>Ich kann mich an Gesprächen beteiligen.</w:t>
            </w:r>
          </w:p>
          <w:p w:rsidR="005E5813" w:rsidRPr="00FA6EBE" w:rsidRDefault="005E5813" w:rsidP="00B233FA">
            <w:pPr>
              <w:pStyle w:val="Kopf8ptafz"/>
            </w:pPr>
            <w:r w:rsidRPr="000F2EF0">
              <w:rPr>
                <w:i/>
              </w:rPr>
              <w:t>Ich kann meine Gedanken mitteilen.</w:t>
            </w:r>
          </w:p>
        </w:tc>
        <w:tc>
          <w:tcPr>
            <w:tcW w:w="188" w:type="dxa"/>
            <w:vMerge/>
            <w:tcBorders>
              <w:left w:val="single" w:sz="4" w:space="0" w:color="auto"/>
              <w:bottom w:val="nil"/>
              <w:right w:val="nil"/>
            </w:tcBorders>
            <w:vAlign w:val="center"/>
            <w:hideMark/>
          </w:tcPr>
          <w:p w:rsidR="005E5813" w:rsidRPr="00FA6EBE" w:rsidRDefault="005E5813" w:rsidP="00B233F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5E5813" w:rsidRPr="00FA6EBE" w:rsidTr="00B233FA">
              <w:trPr>
                <w:trHeight w:val="284"/>
              </w:trPr>
              <w:tc>
                <w:tcPr>
                  <w:tcW w:w="2090" w:type="dxa"/>
                  <w:shd w:val="clear" w:color="auto" w:fill="auto"/>
                </w:tcPr>
                <w:p w:rsidR="005E5813" w:rsidRPr="00FA6EBE" w:rsidRDefault="005E5813" w:rsidP="00B233FA">
                  <w:pPr>
                    <w:pStyle w:val="Textkrpermitte"/>
                  </w:pPr>
                  <w:proofErr w:type="spellStart"/>
                  <w:r w:rsidRPr="00FA6EBE">
                    <w:t>LernPROJEKT</w:t>
                  </w:r>
                  <w:proofErr w:type="spellEnd"/>
                </w:p>
              </w:tc>
            </w:tr>
            <w:tr w:rsidR="005E5813" w:rsidRPr="00FA6EBE" w:rsidTr="00B233FA">
              <w:trPr>
                <w:trHeight w:val="284"/>
              </w:trPr>
              <w:tc>
                <w:tcPr>
                  <w:tcW w:w="2090" w:type="dxa"/>
                  <w:tcBorders>
                    <w:bottom w:val="single" w:sz="4" w:space="0" w:color="auto"/>
                  </w:tcBorders>
                  <w:shd w:val="clear" w:color="auto" w:fill="auto"/>
                </w:tcPr>
                <w:p w:rsidR="005E5813" w:rsidRPr="00FA6EBE" w:rsidRDefault="005E5813" w:rsidP="00B233FA">
                  <w:pPr>
                    <w:pStyle w:val="Textkrpermitte"/>
                  </w:pPr>
                  <w:proofErr w:type="spellStart"/>
                  <w:r w:rsidRPr="00FA6EBE">
                    <w:t>LernTHEMA</w:t>
                  </w:r>
                  <w:proofErr w:type="spellEnd"/>
                </w:p>
              </w:tc>
            </w:tr>
            <w:tr w:rsidR="005E5813" w:rsidRPr="00FA6EBE" w:rsidTr="00B233FA">
              <w:trPr>
                <w:trHeight w:val="284"/>
              </w:trPr>
              <w:tc>
                <w:tcPr>
                  <w:tcW w:w="2090" w:type="dxa"/>
                  <w:tcBorders>
                    <w:bottom w:val="nil"/>
                  </w:tcBorders>
                  <w:shd w:val="clear" w:color="auto" w:fill="D9D9D9" w:themeFill="background1" w:themeFillShade="D9"/>
                </w:tcPr>
                <w:p w:rsidR="005E5813" w:rsidRPr="00FA6EBE" w:rsidRDefault="005E5813" w:rsidP="00B233FA">
                  <w:pPr>
                    <w:pStyle w:val="TabelleKopfmitte"/>
                  </w:pPr>
                  <w:proofErr w:type="spellStart"/>
                  <w:r w:rsidRPr="00FA6EBE">
                    <w:t>LernSCHRITT</w:t>
                  </w:r>
                  <w:proofErr w:type="spellEnd"/>
                </w:p>
              </w:tc>
            </w:tr>
          </w:tbl>
          <w:p w:rsidR="005E5813" w:rsidRPr="00FA6EBE" w:rsidRDefault="005E5813" w:rsidP="00B233FA"/>
        </w:tc>
      </w:tr>
      <w:tr w:rsidR="005E5813" w:rsidRPr="00B51DE9" w:rsidTr="00B233FA">
        <w:trPr>
          <w:trHeight w:val="149"/>
        </w:trPr>
        <w:tc>
          <w:tcPr>
            <w:tcW w:w="7348" w:type="dxa"/>
            <w:gridSpan w:val="3"/>
            <w:tcBorders>
              <w:top w:val="single" w:sz="4" w:space="0" w:color="auto"/>
              <w:left w:val="nil"/>
              <w:right w:val="nil"/>
            </w:tcBorders>
          </w:tcPr>
          <w:p w:rsidR="005E5813" w:rsidRPr="00FA6EBE" w:rsidRDefault="005E5813" w:rsidP="00B233FA"/>
        </w:tc>
        <w:tc>
          <w:tcPr>
            <w:tcW w:w="196" w:type="dxa"/>
            <w:gridSpan w:val="2"/>
            <w:tcBorders>
              <w:top w:val="nil"/>
              <w:left w:val="nil"/>
              <w:right w:val="nil"/>
            </w:tcBorders>
          </w:tcPr>
          <w:p w:rsidR="005E5813" w:rsidRPr="00FA6EBE" w:rsidRDefault="005E5813" w:rsidP="00B233FA"/>
        </w:tc>
        <w:tc>
          <w:tcPr>
            <w:tcW w:w="2095" w:type="dxa"/>
            <w:tcBorders>
              <w:top w:val="single" w:sz="4" w:space="0" w:color="auto"/>
              <w:left w:val="nil"/>
              <w:right w:val="nil"/>
            </w:tcBorders>
          </w:tcPr>
          <w:p w:rsidR="005E5813" w:rsidRPr="00FA6EBE" w:rsidRDefault="005E5813" w:rsidP="00B233FA"/>
        </w:tc>
      </w:tr>
      <w:tr w:rsidR="005E5813" w:rsidRPr="00B51DE9" w:rsidTr="00B233FA">
        <w:trPr>
          <w:trHeight w:val="443"/>
        </w:trPr>
        <w:tc>
          <w:tcPr>
            <w:tcW w:w="4818" w:type="dxa"/>
            <w:gridSpan w:val="2"/>
            <w:vMerge w:val="restart"/>
            <w:tcBorders>
              <w:left w:val="single" w:sz="4" w:space="0" w:color="auto"/>
              <w:right w:val="single" w:sz="4" w:space="0" w:color="auto"/>
            </w:tcBorders>
          </w:tcPr>
          <w:p w:rsidR="005E5813" w:rsidRPr="00FA6EBE" w:rsidRDefault="005E5813" w:rsidP="00B233FA">
            <w:pPr>
              <w:pStyle w:val="Tabelle6pt"/>
            </w:pPr>
            <w:r w:rsidRPr="00FA6EBE">
              <w:t>Kompetenzen:</w:t>
            </w:r>
          </w:p>
          <w:p w:rsidR="005E5813" w:rsidRPr="00FA6EBE" w:rsidRDefault="005E5813" w:rsidP="00B233FA">
            <w:pPr>
              <w:pStyle w:val="Kopf8ptafz"/>
            </w:pPr>
            <w:r w:rsidRPr="00FA6EBE">
              <w:t>Ich kann die Funktion einzelner Profilelemente beschreiben.</w:t>
            </w:r>
          </w:p>
          <w:p w:rsidR="005E5813" w:rsidRPr="00FA6EBE" w:rsidRDefault="005E5813" w:rsidP="00B233FA">
            <w:pPr>
              <w:pStyle w:val="Kopf8ptafz"/>
            </w:pPr>
            <w:r w:rsidRPr="00FA6EBE">
              <w:t>Ich kann erläutern, wie sich Sommer- von Winterreifen untersche</w:t>
            </w:r>
            <w:r w:rsidRPr="00FA6EBE">
              <w:t>i</w:t>
            </w:r>
            <w:r w:rsidRPr="00FA6EBE">
              <w:t>den.</w:t>
            </w:r>
          </w:p>
          <w:p w:rsidR="005E5813" w:rsidRPr="00FA6EBE" w:rsidRDefault="00FB4B59" w:rsidP="00FB4B59">
            <w:pPr>
              <w:pStyle w:val="Kopf8ptafz"/>
            </w:pPr>
            <w:r>
              <w:t>Ich kann mit einer</w:t>
            </w:r>
            <w:r w:rsidR="000B56EE" w:rsidRPr="00FA6EBE">
              <w:t xml:space="preserve"> Partner</w:t>
            </w:r>
            <w:r>
              <w:t>in oder einem</w:t>
            </w:r>
            <w:r w:rsidR="00E60A72">
              <w:t xml:space="preserve"> </w:t>
            </w:r>
            <w:r>
              <w:t>Partner</w:t>
            </w:r>
            <w:r w:rsidR="005E5813" w:rsidRPr="00FA6EBE">
              <w:t xml:space="preserve"> zusammenarbe</w:t>
            </w:r>
            <w:r w:rsidR="005E5813" w:rsidRPr="00FA6EBE">
              <w:t>i</w:t>
            </w:r>
            <w:r w:rsidR="005E5813" w:rsidRPr="00FA6EBE">
              <w:t>ten.</w:t>
            </w:r>
          </w:p>
        </w:tc>
        <w:tc>
          <w:tcPr>
            <w:tcW w:w="4821" w:type="dxa"/>
            <w:gridSpan w:val="4"/>
            <w:tcBorders>
              <w:left w:val="single" w:sz="4" w:space="0" w:color="auto"/>
              <w:right w:val="single" w:sz="4" w:space="0" w:color="auto"/>
            </w:tcBorders>
          </w:tcPr>
          <w:p w:rsidR="005E5813" w:rsidRPr="00FA6EBE" w:rsidRDefault="005E5813" w:rsidP="00B233FA">
            <w:pPr>
              <w:pStyle w:val="Tabelle6pt"/>
            </w:pPr>
            <w:r w:rsidRPr="00FA6EBE">
              <w:t>Was Sie schon können sollten:</w:t>
            </w:r>
          </w:p>
          <w:p w:rsidR="005E5813" w:rsidRPr="00FA6EBE" w:rsidRDefault="005E5813" w:rsidP="00B233FA">
            <w:pPr>
              <w:pStyle w:val="Kopf8ptafz"/>
            </w:pPr>
            <w:r w:rsidRPr="00FA6EBE">
              <w:t>Ich kann mic</w:t>
            </w:r>
            <w:r w:rsidR="003F241F">
              <w:t>h schon im Internet informieren.</w:t>
            </w:r>
          </w:p>
        </w:tc>
      </w:tr>
      <w:tr w:rsidR="005E5813" w:rsidRPr="00B51DE9" w:rsidTr="00B233FA">
        <w:trPr>
          <w:trHeight w:val="443"/>
        </w:trPr>
        <w:tc>
          <w:tcPr>
            <w:tcW w:w="4818" w:type="dxa"/>
            <w:gridSpan w:val="2"/>
            <w:vMerge/>
            <w:tcBorders>
              <w:left w:val="single" w:sz="4" w:space="0" w:color="auto"/>
              <w:right w:val="single" w:sz="4" w:space="0" w:color="auto"/>
            </w:tcBorders>
          </w:tcPr>
          <w:p w:rsidR="005E5813" w:rsidRPr="00FA6EBE" w:rsidRDefault="005E5813" w:rsidP="00B233FA">
            <w:pPr>
              <w:pStyle w:val="Tabelle6pt"/>
            </w:pPr>
          </w:p>
        </w:tc>
        <w:tc>
          <w:tcPr>
            <w:tcW w:w="4821" w:type="dxa"/>
            <w:gridSpan w:val="4"/>
            <w:tcBorders>
              <w:left w:val="single" w:sz="4" w:space="0" w:color="auto"/>
              <w:right w:val="single" w:sz="4" w:space="0" w:color="auto"/>
            </w:tcBorders>
          </w:tcPr>
          <w:p w:rsidR="005E5813" w:rsidRPr="00FA6EBE" w:rsidRDefault="005E5813" w:rsidP="00B233FA">
            <w:pPr>
              <w:pStyle w:val="Tabelle6pt"/>
            </w:pPr>
            <w:r w:rsidRPr="00FA6EBE">
              <w:t>Wofür Sie das benötigen:</w:t>
            </w:r>
          </w:p>
          <w:p w:rsidR="005E5813" w:rsidRPr="00FA6EBE" w:rsidRDefault="005E5813" w:rsidP="00D560B8">
            <w:pPr>
              <w:pStyle w:val="Kopf8ptafz"/>
              <w:numPr>
                <w:ilvl w:val="0"/>
                <w:numId w:val="0"/>
              </w:numPr>
              <w:ind w:left="227"/>
            </w:pPr>
          </w:p>
        </w:tc>
      </w:tr>
      <w:tr w:rsidR="005E5813" w:rsidRPr="00B51DE9" w:rsidTr="00B233FA">
        <w:trPr>
          <w:trHeight w:val="443"/>
        </w:trPr>
        <w:tc>
          <w:tcPr>
            <w:tcW w:w="4818" w:type="dxa"/>
            <w:gridSpan w:val="2"/>
            <w:vMerge/>
            <w:tcBorders>
              <w:left w:val="single" w:sz="4" w:space="0" w:color="auto"/>
              <w:right w:val="single" w:sz="4" w:space="0" w:color="auto"/>
            </w:tcBorders>
          </w:tcPr>
          <w:p w:rsidR="005E5813" w:rsidRPr="00FA6EBE" w:rsidRDefault="005E5813" w:rsidP="00B233FA">
            <w:pPr>
              <w:pStyle w:val="Tabelle6pt"/>
            </w:pPr>
          </w:p>
        </w:tc>
        <w:tc>
          <w:tcPr>
            <w:tcW w:w="4821" w:type="dxa"/>
            <w:gridSpan w:val="4"/>
            <w:tcBorders>
              <w:left w:val="single" w:sz="4" w:space="0" w:color="auto"/>
              <w:right w:val="single" w:sz="4" w:space="0" w:color="auto"/>
            </w:tcBorders>
          </w:tcPr>
          <w:p w:rsidR="005E5813" w:rsidRPr="00FA6EBE" w:rsidRDefault="005E5813" w:rsidP="00B233FA">
            <w:pPr>
              <w:pStyle w:val="Tabelle6pt"/>
            </w:pPr>
            <w:r w:rsidRPr="00FA6EBE">
              <w:t>Wie Sie Ihr Können prüfen können:</w:t>
            </w:r>
          </w:p>
          <w:p w:rsidR="005E5813" w:rsidRPr="00FA6EBE" w:rsidRDefault="00C739E3" w:rsidP="00FB4B59">
            <w:pPr>
              <w:pStyle w:val="Kopf8ptafz"/>
            </w:pPr>
            <w:r w:rsidRPr="00FA6EBE">
              <w:t xml:space="preserve">Gegenseitige Kontrolle mit anderen </w:t>
            </w:r>
            <w:r w:rsidR="00877961" w:rsidRPr="00FA6EBE">
              <w:t>Schülerinnen</w:t>
            </w:r>
            <w:r w:rsidR="00FB4B59">
              <w:t xml:space="preserve"> und Schülern</w:t>
            </w:r>
          </w:p>
        </w:tc>
      </w:tr>
    </w:tbl>
    <w:p w:rsidR="005E5813" w:rsidRDefault="005E5813" w:rsidP="005E5813">
      <w:pPr>
        <w:pStyle w:val="berschrift1"/>
      </w:pPr>
      <w:r>
        <w:rPr>
          <w:noProof/>
          <w:sz w:val="24"/>
        </w:rPr>
        <w:drawing>
          <wp:anchor distT="0" distB="0" distL="114300" distR="114300" simplePos="0" relativeHeight="251485184" behindDoc="0" locked="0" layoutInCell="0" allowOverlap="1" wp14:anchorId="41B38C40" wp14:editId="2018515D">
            <wp:simplePos x="0" y="0"/>
            <wp:positionH relativeFrom="rightMargin">
              <wp:posOffset>107950</wp:posOffset>
            </wp:positionH>
            <wp:positionV relativeFrom="paragraph">
              <wp:posOffset>87630</wp:posOffset>
            </wp:positionV>
            <wp:extent cx="349885" cy="320675"/>
            <wp:effectExtent l="0" t="0" r="0" b="3175"/>
            <wp:wrapNone/>
            <wp:docPr id="10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516928" behindDoc="0" locked="0" layoutInCell="0" allowOverlap="1" wp14:anchorId="47E1FCD6" wp14:editId="43AD7230">
            <wp:simplePos x="0" y="0"/>
            <wp:positionH relativeFrom="rightMargin">
              <wp:posOffset>467995</wp:posOffset>
            </wp:positionH>
            <wp:positionV relativeFrom="paragraph">
              <wp:posOffset>87630</wp:posOffset>
            </wp:positionV>
            <wp:extent cx="349885" cy="320675"/>
            <wp:effectExtent l="0" t="0" r="0" b="3175"/>
            <wp:wrapNone/>
            <wp:docPr id="10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541504" behindDoc="0" locked="0" layoutInCell="0" allowOverlap="1" wp14:anchorId="4CD3909B" wp14:editId="6B5F7395">
            <wp:simplePos x="0" y="0"/>
            <wp:positionH relativeFrom="rightMargin">
              <wp:posOffset>828040</wp:posOffset>
            </wp:positionH>
            <wp:positionV relativeFrom="paragraph">
              <wp:posOffset>87995</wp:posOffset>
            </wp:positionV>
            <wp:extent cx="348615" cy="320040"/>
            <wp:effectExtent l="0" t="0" r="0" b="3810"/>
            <wp:wrapNone/>
            <wp:docPr id="102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Sommer- und Winterreifen</w:t>
      </w:r>
    </w:p>
    <w:p w:rsidR="005E5813" w:rsidRDefault="005E5813" w:rsidP="004F5D85">
      <w:pPr>
        <w:pStyle w:val="Textkrper"/>
        <w:numPr>
          <w:ilvl w:val="0"/>
          <w:numId w:val="25"/>
        </w:numPr>
        <w:jc w:val="left"/>
      </w:pPr>
      <w:r>
        <w:t>Geben Sie die Funktion der einzelnen Elemente des Reifens an.</w:t>
      </w:r>
      <w:r>
        <w:rPr>
          <w:noProof/>
          <w:sz w:val="24"/>
        </w:rPr>
        <w:drawing>
          <wp:anchor distT="0" distB="0" distL="114300" distR="114300" simplePos="0" relativeHeight="251543552" behindDoc="0" locked="0" layoutInCell="0" allowOverlap="1" wp14:anchorId="513EA3F1" wp14:editId="6B242D6A">
            <wp:simplePos x="0" y="0"/>
            <wp:positionH relativeFrom="rightMargin">
              <wp:posOffset>107950</wp:posOffset>
            </wp:positionH>
            <wp:positionV relativeFrom="paragraph">
              <wp:posOffset>0</wp:posOffset>
            </wp:positionV>
            <wp:extent cx="658495" cy="323850"/>
            <wp:effectExtent l="0" t="0" r="8255" b="0"/>
            <wp:wrapNone/>
            <wp:docPr id="102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5813" w:rsidRDefault="005E5813" w:rsidP="005E5813">
      <w:pPr>
        <w:pStyle w:val="Textkrper"/>
      </w:pPr>
    </w:p>
    <w:p w:rsidR="005E5813" w:rsidRDefault="00E42114" w:rsidP="002A6FE0">
      <w:pPr>
        <w:pStyle w:val="Textkrper"/>
        <w:jc w:val="left"/>
      </w:pPr>
      <w:r>
        <w:rPr>
          <w:noProof/>
          <w:sz w:val="24"/>
        </w:rPr>
        <mc:AlternateContent>
          <mc:Choice Requires="wpg">
            <w:drawing>
              <wp:anchor distT="0" distB="0" distL="114300" distR="114300" simplePos="0" relativeHeight="251482112" behindDoc="0" locked="0" layoutInCell="1" allowOverlap="1">
                <wp:simplePos x="0" y="0"/>
                <wp:positionH relativeFrom="column">
                  <wp:posOffset>680085</wp:posOffset>
                </wp:positionH>
                <wp:positionV relativeFrom="paragraph">
                  <wp:posOffset>108585</wp:posOffset>
                </wp:positionV>
                <wp:extent cx="3817620" cy="2488565"/>
                <wp:effectExtent l="19050" t="19050" r="0" b="6985"/>
                <wp:wrapNone/>
                <wp:docPr id="1371" name="Gruppieren 1371"/>
                <wp:cNvGraphicFramePr/>
                <a:graphic xmlns:a="http://schemas.openxmlformats.org/drawingml/2006/main">
                  <a:graphicData uri="http://schemas.microsoft.com/office/word/2010/wordprocessingGroup">
                    <wpg:wgp>
                      <wpg:cNvGrpSpPr/>
                      <wpg:grpSpPr>
                        <a:xfrm>
                          <a:off x="0" y="0"/>
                          <a:ext cx="3817620" cy="2488565"/>
                          <a:chOff x="0" y="0"/>
                          <a:chExt cx="3817620" cy="2488565"/>
                        </a:xfrm>
                      </wpg:grpSpPr>
                      <pic:pic xmlns:pic="http://schemas.openxmlformats.org/drawingml/2006/picture">
                        <pic:nvPicPr>
                          <pic:cNvPr id="1152" name="Grafik 1152"/>
                          <pic:cNvPicPr>
                            <a:picLocks noChangeAspect="1"/>
                          </pic:cNvPicPr>
                        </pic:nvPicPr>
                        <pic:blipFill>
                          <a:blip r:embed="rId210">
                            <a:extLst>
                              <a:ext uri="{28A0092B-C50C-407E-A947-70E740481C1C}">
                                <a14:useLocalDpi xmlns:a14="http://schemas.microsoft.com/office/drawing/2010/main" val="0"/>
                              </a:ext>
                            </a:extLst>
                          </a:blip>
                          <a:stretch>
                            <a:fillRect/>
                          </a:stretch>
                        </pic:blipFill>
                        <pic:spPr>
                          <a:xfrm>
                            <a:off x="2066925" y="0"/>
                            <a:ext cx="1750695" cy="2488565"/>
                          </a:xfrm>
                          <a:prstGeom prst="rect">
                            <a:avLst/>
                          </a:prstGeom>
                        </pic:spPr>
                      </pic:pic>
                      <wps:wsp>
                        <wps:cNvPr id="1013" name="Gerade Verbindung 3"/>
                        <wps:cNvCnPr/>
                        <wps:spPr>
                          <a:xfrm flipH="1" flipV="1">
                            <a:off x="47625" y="0"/>
                            <a:ext cx="2251710" cy="452755"/>
                          </a:xfrm>
                          <a:prstGeom prst="line">
                            <a:avLst/>
                          </a:prstGeom>
                          <a:ln w="38100">
                            <a:headEnd type="oval"/>
                          </a:ln>
                        </wps:spPr>
                        <wps:style>
                          <a:lnRef idx="1">
                            <a:schemeClr val="accent1"/>
                          </a:lnRef>
                          <a:fillRef idx="0">
                            <a:schemeClr val="accent1"/>
                          </a:fillRef>
                          <a:effectRef idx="0">
                            <a:schemeClr val="accent1"/>
                          </a:effectRef>
                          <a:fontRef idx="minor">
                            <a:schemeClr val="tx1"/>
                          </a:fontRef>
                        </wps:style>
                        <wps:bodyPr/>
                      </wps:wsp>
                      <wps:wsp>
                        <wps:cNvPr id="1014" name="Gerade Verbindung 4"/>
                        <wps:cNvCnPr/>
                        <wps:spPr>
                          <a:xfrm flipH="1">
                            <a:off x="0" y="790575"/>
                            <a:ext cx="2329180" cy="127000"/>
                          </a:xfrm>
                          <a:prstGeom prst="line">
                            <a:avLst/>
                          </a:prstGeom>
                          <a:ln w="38100">
                            <a:headEnd type="oval"/>
                          </a:ln>
                        </wps:spPr>
                        <wps:style>
                          <a:lnRef idx="1">
                            <a:schemeClr val="accent1"/>
                          </a:lnRef>
                          <a:fillRef idx="0">
                            <a:schemeClr val="accent1"/>
                          </a:fillRef>
                          <a:effectRef idx="0">
                            <a:schemeClr val="accent1"/>
                          </a:effectRef>
                          <a:fontRef idx="minor">
                            <a:schemeClr val="tx1"/>
                          </a:fontRef>
                        </wps:style>
                        <wps:bodyPr/>
                      </wps:wsp>
                      <wps:wsp>
                        <wps:cNvPr id="1015" name="Gerade Verbindung 5"/>
                        <wps:cNvCnPr/>
                        <wps:spPr>
                          <a:xfrm flipH="1">
                            <a:off x="104775" y="1790700"/>
                            <a:ext cx="2631881" cy="76200"/>
                          </a:xfrm>
                          <a:prstGeom prst="line">
                            <a:avLst/>
                          </a:prstGeom>
                          <a:ln w="38100">
                            <a:headEnd type="ova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uppieren 1371" o:spid="_x0000_s1026" style="position:absolute;margin-left:53.55pt;margin-top:8.55pt;width:300.6pt;height:195.95pt;z-index:251482112" coordsize="38176,24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">
                <v:shape id="Grafik 1152" o:spid="_x0000_s1027" type="#_x0000_t75" style="position:absolute;left:20669;width:17507;height:24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oUpHEAAAA3QAAAA8AAABkcnMvZG93bnJldi54bWxET01rwkAQvRf8D8sIXopuoq1IdBVbECz0&#10;EhW8DtkxG8zOhuxGo7++Wyj0No/3OatNb2txo9ZXjhWkkwQEceF0xaWC03E3XoDwAVlj7ZgUPMjD&#10;Zj14WWGm3Z1zuh1CKWII+wwVmBCaTEpfGLLoJ64hjtzFtRZDhG0pdYv3GG5rOU2SubRYcWww2NCn&#10;oeJ66KyC/Osc5t+deX48Zukpf6u63sxelRoN++0SRKA+/Iv/3Hsd56fvU/j9Jp4g1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foUpHEAAAA3QAAAA8AAAAAAAAAAAAAAAAA&#10;nwIAAGRycy9kb3ducmV2LnhtbFBLBQYAAAAABAAEAPcAAACQAwAAAAA=&#10;">
                  <v:imagedata r:id="rId211" o:title=""/>
                  <v:path arrowok="t"/>
                </v:shape>
                <v:line id="Gerade Verbindung 3" o:spid="_x0000_s1028" style="position:absolute;flip:x y;visibility:visible;mso-wrap-style:square" from="476,0" to="22993,4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6VicIAAADdAAAADwAAAGRycy9kb3ducmV2LnhtbERPTWvCQBC9C/6HZYRepG6soDbNRqQ0&#10;4LVGPQ/ZaRLcnQ3ZNab99W6h0Ns83udku9EaMVDvW8cKlosEBHHldMu1glNZPG9B+ICs0TgmBd/k&#10;YZdPJxmm2t35k4ZjqEUMYZ+igiaELpXSVw1Z9AvXEUfuy/UWQ4R9LXWP9xhujXxJkrW02HJsaLCj&#10;94aq6/FmFXzMh2JTnveH0f68trK4mDLMjVJPs3H/BiLQGP7Ff+6DjvOT5Qp+v4kny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Y6VicIAAADdAAAADwAAAAAAAAAAAAAA&#10;AAChAgAAZHJzL2Rvd25yZXYueG1sUEsFBgAAAAAEAAQA+QAAAJADAAAAAA==&#10;" strokecolor="#4579b8 [3044]" strokeweight="3pt">
                  <v:stroke startarrow="oval"/>
                </v:line>
                <v:line id="Gerade Verbindung 4" o:spid="_x0000_s1029" style="position:absolute;flip:x;visibility:visible;mso-wrap-style:square" from="0,7905" to="23291,91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4VcsIAAADdAAAADwAAAGRycy9kb3ducmV2LnhtbERP22rCQBB9L/QflhF8azYRLSV1FVEU&#10;39LGfsCQnVxodjbNribm691CoW9zONdZb0fTihv1rrGsIIliEMSF1Q1XCr4ux5c3EM4ja2wtk4I7&#10;Odhunp/WmGo78Cfdcl+JEMIuRQW1910qpStqMugi2xEHrrS9QR9gX0nd4xDCTSsXcfwqDTYcGmrs&#10;aF9T8Z1fjYJsKLKPqXSnZHVhP7j8MP6YSan5bNy9g/A0+n/xn/usw/w4WcLvN+EEuXk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94VcsIAAADdAAAADwAAAAAAAAAAAAAA&#10;AAChAgAAZHJzL2Rvd25yZXYueG1sUEsFBgAAAAAEAAQA+QAAAJADAAAAAA==&#10;" strokecolor="#4579b8 [3044]" strokeweight="3pt">
                  <v:stroke startarrow="oval"/>
                </v:line>
                <v:line id="Gerade Verbindung 5" o:spid="_x0000_s1030" style="position:absolute;flip:x;visibility:visible;mso-wrap-style:square" from="1047,17907" to="27366,18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Kw6cIAAADdAAAADwAAAGRycy9kb3ducmV2LnhtbERPzWrCQBC+F/oOyxS8NZsIFomuIi0V&#10;b7GJDzBkxySYnU2zq4l5erdQ8DYf3++st6NpxY1611hWkEQxCOLS6oYrBafi+30Jwnlkja1lUnAn&#10;B9vN68saU20H/qFb7isRQtilqKD2vkuldGVNBl1kO+LAnW1v0AfYV1L3OIRw08p5HH9Igw2Hhho7&#10;+qypvORXoyAbyuw4nd0+WRTsB5d/jb9mUmr2Nu5WIDyN/in+dx90mB8nC/j7JpwgN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JKw6cIAAADdAAAADwAAAAAAAAAAAAAA&#10;AAChAgAAZHJzL2Rvd25yZXYueG1sUEsFBgAAAAAEAAQA+QAAAJADAAAAAA==&#10;" strokecolor="#4579b8 [3044]" strokeweight="3pt">
                  <v:stroke startarrow="oval"/>
                </v:line>
              </v:group>
            </w:pict>
          </mc:Fallback>
        </mc:AlternateContent>
      </w:r>
      <w:r w:rsidR="005E5813">
        <w:rPr>
          <w:noProof/>
          <w:sz w:val="24"/>
        </w:rPr>
        <w:drawing>
          <wp:anchor distT="0" distB="0" distL="114300" distR="114300" simplePos="0" relativeHeight="251481088" behindDoc="0" locked="0" layoutInCell="0" allowOverlap="1" wp14:anchorId="73AF10C9" wp14:editId="1E23E46F">
            <wp:simplePos x="0" y="0"/>
            <wp:positionH relativeFrom="rightMargin">
              <wp:posOffset>118414</wp:posOffset>
            </wp:positionH>
            <wp:positionV relativeFrom="paragraph">
              <wp:posOffset>134620</wp:posOffset>
            </wp:positionV>
            <wp:extent cx="323850" cy="323850"/>
            <wp:effectExtent l="0" t="0" r="0" b="0"/>
            <wp:wrapNone/>
            <wp:docPr id="1153"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E5813">
        <w:t>Längsrillen:</w:t>
      </w:r>
    </w:p>
    <w:p w:rsidR="005E5813" w:rsidRDefault="005E5813" w:rsidP="005E5813"/>
    <w:p w:rsidR="005E5813" w:rsidRDefault="005E5813" w:rsidP="005E5813">
      <w:pPr>
        <w:rPr>
          <w:lang w:eastAsia="de-DE"/>
        </w:rPr>
      </w:pPr>
      <w:r>
        <w:t>___________________________________</w:t>
      </w:r>
    </w:p>
    <w:p w:rsidR="005E5813" w:rsidRDefault="005E5813" w:rsidP="005E5813">
      <w:pPr>
        <w:pStyle w:val="Textkrper"/>
      </w:pPr>
    </w:p>
    <w:p w:rsidR="005E5813" w:rsidRDefault="005E5813" w:rsidP="005E5813">
      <w:pPr>
        <w:rPr>
          <w:lang w:eastAsia="de-DE"/>
        </w:rPr>
      </w:pPr>
      <w:r>
        <w:t>___________________________________</w:t>
      </w:r>
    </w:p>
    <w:p w:rsidR="005E5813" w:rsidRDefault="005E5813" w:rsidP="005E5813">
      <w:pPr>
        <w:pStyle w:val="Textkrper"/>
      </w:pPr>
    </w:p>
    <w:p w:rsidR="005E5813" w:rsidRDefault="005E5813" w:rsidP="002A6FE0">
      <w:pPr>
        <w:pStyle w:val="Textkrper"/>
        <w:jc w:val="left"/>
      </w:pPr>
      <w:r>
        <w:t>TWI-Stege:</w:t>
      </w:r>
    </w:p>
    <w:p w:rsidR="005E5813" w:rsidRDefault="005E5813" w:rsidP="005E5813"/>
    <w:p w:rsidR="005E5813" w:rsidRDefault="005E5813" w:rsidP="005E5813">
      <w:pPr>
        <w:rPr>
          <w:lang w:eastAsia="de-DE"/>
        </w:rPr>
      </w:pPr>
      <w:r>
        <w:t>___________________________________</w:t>
      </w:r>
    </w:p>
    <w:p w:rsidR="005E5813" w:rsidRDefault="005E5813" w:rsidP="005E5813">
      <w:pPr>
        <w:pStyle w:val="Textkrper"/>
      </w:pPr>
    </w:p>
    <w:p w:rsidR="005E5813" w:rsidRDefault="005E5813" w:rsidP="005E5813">
      <w:pPr>
        <w:rPr>
          <w:lang w:eastAsia="de-DE"/>
        </w:rPr>
      </w:pPr>
      <w:r>
        <w:t>___________________________________</w:t>
      </w:r>
    </w:p>
    <w:p w:rsidR="00FA6EBE" w:rsidRPr="001C6A09" w:rsidRDefault="002B577E" w:rsidP="00FA6EBE">
      <w:pPr>
        <w:pStyle w:val="Marginaliegrau"/>
        <w:framePr w:wrap="around" w:y="75"/>
        <w:rPr>
          <w:color w:val="000000" w:themeColor="text1"/>
        </w:rPr>
      </w:pPr>
      <w:hyperlink r:id="rId212" w:history="1">
        <w:r w:rsidR="001C6A09" w:rsidRPr="001C6A09">
          <w:rPr>
            <w:rStyle w:val="Hyperlink"/>
            <w:color w:val="000000" w:themeColor="text1"/>
            <w:u w:val="none"/>
          </w:rPr>
          <w:t>www.blobs.continental-t</w:t>
        </w:r>
        <w:r w:rsidR="001C6A09" w:rsidRPr="001C6A09">
          <w:rPr>
            <w:rStyle w:val="Hyperlink"/>
            <w:color w:val="000000" w:themeColor="text1"/>
            <w:u w:val="none"/>
          </w:rPr>
          <w:t>i</w:t>
        </w:r>
        <w:r w:rsidR="001C6A09" w:rsidRPr="001C6A09">
          <w:rPr>
            <w:rStyle w:val="Hyperlink"/>
            <w:color w:val="000000" w:themeColor="text1"/>
            <w:u w:val="none"/>
          </w:rPr>
          <w:t>res.com/www8/servlet/image/5918/uncropped/0/560/7/contipremiumcontact-5-tire-image.png</w:t>
        </w:r>
      </w:hyperlink>
    </w:p>
    <w:p w:rsidR="005E5813" w:rsidRDefault="005E5813" w:rsidP="005E5813">
      <w:pPr>
        <w:pStyle w:val="Textkrper"/>
      </w:pPr>
    </w:p>
    <w:p w:rsidR="005E5813" w:rsidRDefault="005E5813" w:rsidP="002A6FE0">
      <w:pPr>
        <w:pStyle w:val="Textkrper"/>
        <w:jc w:val="left"/>
      </w:pPr>
      <w:r>
        <w:t>Querrillen:</w:t>
      </w:r>
    </w:p>
    <w:p w:rsidR="005E5813" w:rsidRDefault="005E5813" w:rsidP="005E5813">
      <w:pPr>
        <w:pStyle w:val="Textkrper"/>
      </w:pPr>
    </w:p>
    <w:p w:rsidR="005E5813" w:rsidRDefault="005E5813" w:rsidP="005E5813">
      <w:pPr>
        <w:rPr>
          <w:lang w:eastAsia="de-DE"/>
        </w:rPr>
      </w:pPr>
      <w:r>
        <w:t>___________________________________</w:t>
      </w:r>
    </w:p>
    <w:p w:rsidR="005E5813" w:rsidRDefault="005E5813" w:rsidP="005E5813">
      <w:pPr>
        <w:pStyle w:val="Textkrper"/>
      </w:pPr>
    </w:p>
    <w:p w:rsidR="005E5813" w:rsidRDefault="005E5813" w:rsidP="005E5813">
      <w:pPr>
        <w:rPr>
          <w:lang w:eastAsia="de-DE"/>
        </w:rPr>
      </w:pPr>
      <w:r>
        <w:t>___________________________________</w:t>
      </w:r>
    </w:p>
    <w:p w:rsidR="005E5813" w:rsidRDefault="005E5813" w:rsidP="005E5813">
      <w:pPr>
        <w:pStyle w:val="Textkrper"/>
      </w:pPr>
    </w:p>
    <w:p w:rsidR="005E5813" w:rsidRDefault="005E5813" w:rsidP="005E5813">
      <w:pPr>
        <w:pStyle w:val="Textkrper"/>
      </w:pPr>
    </w:p>
    <w:p w:rsidR="005E5813" w:rsidRDefault="005E5813" w:rsidP="004F5D85">
      <w:pPr>
        <w:pStyle w:val="Textkrper"/>
        <w:numPr>
          <w:ilvl w:val="0"/>
          <w:numId w:val="25"/>
        </w:numPr>
        <w:jc w:val="left"/>
      </w:pPr>
      <w:r>
        <w:t>Ermitteln Sie die Bedeutung der folgenden Symbole.</w:t>
      </w:r>
    </w:p>
    <w:p w:rsidR="005E5813" w:rsidRDefault="005E5813" w:rsidP="005E5813">
      <w:pPr>
        <w:pStyle w:val="Textkrper"/>
        <w:ind w:left="360"/>
      </w:pPr>
    </w:p>
    <w:p w:rsidR="005E5813" w:rsidRDefault="005E5813" w:rsidP="005E5813">
      <w:pPr>
        <w:pStyle w:val="Textkrper"/>
        <w:ind w:left="360"/>
      </w:pPr>
      <w:r>
        <w:rPr>
          <w:noProof/>
        </w:rPr>
        <w:drawing>
          <wp:anchor distT="0" distB="0" distL="114300" distR="114300" simplePos="0" relativeHeight="251544576" behindDoc="0" locked="0" layoutInCell="1" allowOverlap="1" wp14:anchorId="591339FB" wp14:editId="51A428A6">
            <wp:simplePos x="0" y="0"/>
            <wp:positionH relativeFrom="column">
              <wp:posOffset>227330</wp:posOffset>
            </wp:positionH>
            <wp:positionV relativeFrom="paragraph">
              <wp:posOffset>77470</wp:posOffset>
            </wp:positionV>
            <wp:extent cx="814705" cy="732790"/>
            <wp:effectExtent l="0" t="0" r="4445" b="0"/>
            <wp:wrapSquare wrapText="bothSides"/>
            <wp:docPr id="1154" name="Grafik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814705" cy="732790"/>
                    </a:xfrm>
                    <a:prstGeom prst="rect">
                      <a:avLst/>
                    </a:prstGeom>
                    <a:noFill/>
                    <a:ln>
                      <a:noFill/>
                    </a:ln>
                  </pic:spPr>
                </pic:pic>
              </a:graphicData>
            </a:graphic>
            <wp14:sizeRelH relativeFrom="page">
              <wp14:pctWidth>0</wp14:pctWidth>
            </wp14:sizeRelH>
            <wp14:sizeRelV relativeFrom="page">
              <wp14:pctHeight>0</wp14:pctHeight>
            </wp14:sizeRelV>
          </wp:anchor>
        </w:drawing>
      </w:r>
      <w:r>
        <w:t>______________________________________________________</w:t>
      </w:r>
    </w:p>
    <w:p w:rsidR="00FA6EBE" w:rsidRPr="001C6A09" w:rsidRDefault="002B577E" w:rsidP="00FA6EBE">
      <w:pPr>
        <w:pStyle w:val="Marginaliegrau"/>
        <w:framePr w:wrap="around" w:y="52"/>
        <w:rPr>
          <w:color w:val="000000" w:themeColor="text1"/>
        </w:rPr>
      </w:pPr>
      <w:hyperlink r:id="rId214" w:history="1">
        <w:r w:rsidR="001C6A09" w:rsidRPr="001C6A09">
          <w:rPr>
            <w:rStyle w:val="Hyperlink"/>
            <w:color w:val="000000" w:themeColor="text1"/>
            <w:u w:val="none"/>
          </w:rPr>
          <w:t>www.reifen.de/static/de/tipps-tricks/reifentipps/m-s-reifen</w:t>
        </w:r>
      </w:hyperlink>
    </w:p>
    <w:p w:rsidR="005E5813" w:rsidRPr="001C6A09" w:rsidRDefault="005E5813" w:rsidP="005E5813">
      <w:pPr>
        <w:pStyle w:val="Textkrper"/>
        <w:ind w:left="360"/>
      </w:pPr>
    </w:p>
    <w:p w:rsidR="005E5813" w:rsidRDefault="005E5813" w:rsidP="005E5813">
      <w:pPr>
        <w:pStyle w:val="Textkrper"/>
        <w:ind w:left="360"/>
      </w:pPr>
      <w:r>
        <w:t>______________________________________________________</w:t>
      </w:r>
    </w:p>
    <w:p w:rsidR="005E5813" w:rsidRDefault="005E5813" w:rsidP="005E5813">
      <w:pPr>
        <w:pStyle w:val="Textkrper"/>
        <w:ind w:left="360"/>
      </w:pPr>
    </w:p>
    <w:p w:rsidR="005E5813" w:rsidRDefault="005E5813" w:rsidP="005E5813">
      <w:pPr>
        <w:pStyle w:val="Textkrper"/>
        <w:ind w:left="360"/>
      </w:pPr>
      <w:r>
        <w:t>______________________________________________________</w:t>
      </w:r>
    </w:p>
    <w:p w:rsidR="005E5813" w:rsidRDefault="005E5813" w:rsidP="005E5813">
      <w:pPr>
        <w:pStyle w:val="Textkrper"/>
        <w:rPr>
          <w:noProof/>
        </w:rPr>
      </w:pPr>
    </w:p>
    <w:p w:rsidR="005E5813" w:rsidRDefault="005E5813" w:rsidP="005E5813">
      <w:pPr>
        <w:pStyle w:val="Textkrper"/>
        <w:rPr>
          <w:noProof/>
        </w:rPr>
      </w:pPr>
    </w:p>
    <w:p w:rsidR="005E5813" w:rsidRDefault="005E5813" w:rsidP="005E5813">
      <w:pPr>
        <w:pStyle w:val="Textkrper"/>
      </w:pPr>
      <w:r>
        <w:rPr>
          <w:noProof/>
        </w:rPr>
        <w:drawing>
          <wp:anchor distT="0" distB="0" distL="114300" distR="114300" simplePos="0" relativeHeight="251546624" behindDoc="0" locked="0" layoutInCell="1" allowOverlap="1" wp14:anchorId="4068A38F" wp14:editId="09577CB2">
            <wp:simplePos x="0" y="0"/>
            <wp:positionH relativeFrom="column">
              <wp:posOffset>232410</wp:posOffset>
            </wp:positionH>
            <wp:positionV relativeFrom="paragraph">
              <wp:posOffset>67310</wp:posOffset>
            </wp:positionV>
            <wp:extent cx="1457325" cy="783590"/>
            <wp:effectExtent l="0" t="0" r="9525" b="0"/>
            <wp:wrapSquare wrapText="bothSides"/>
            <wp:docPr id="1155" name="Grafik 1155" descr="Kennzeichnung für M+S-Rei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ennzeichnung für M+S-Reifen"/>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20181" r="23354" b="23589"/>
                    <a:stretch/>
                  </pic:blipFill>
                  <pic:spPr bwMode="auto">
                    <a:xfrm>
                      <a:off x="0" y="0"/>
                      <a:ext cx="1457325" cy="783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______________</w:t>
      </w:r>
      <w:r w:rsidR="00887461">
        <w:t>_______________________________</w:t>
      </w:r>
    </w:p>
    <w:p w:rsidR="005E5813" w:rsidRDefault="005E5813" w:rsidP="005E5813">
      <w:pPr>
        <w:pStyle w:val="Textkrper"/>
        <w:ind w:left="360"/>
      </w:pPr>
    </w:p>
    <w:p w:rsidR="005E5813" w:rsidRDefault="005E5813" w:rsidP="005E5813">
      <w:pPr>
        <w:rPr>
          <w:lang w:eastAsia="de-DE"/>
        </w:rPr>
      </w:pPr>
      <w:r>
        <w:t>______________</w:t>
      </w:r>
      <w:r w:rsidR="00887461">
        <w:t>_______________________________</w:t>
      </w:r>
    </w:p>
    <w:p w:rsidR="00FA6EBE" w:rsidRPr="00FA6EBE" w:rsidRDefault="00FA6EBE" w:rsidP="00FA6EBE">
      <w:pPr>
        <w:pStyle w:val="Marginaliegrau"/>
        <w:framePr w:wrap="around" w:y="233"/>
        <w:rPr>
          <w:noProof/>
          <w:sz w:val="20"/>
        </w:rPr>
      </w:pPr>
      <w:r w:rsidRPr="00FA6EBE">
        <w:rPr>
          <w:noProof/>
        </w:rPr>
        <w:t>Quelle:</w:t>
      </w:r>
      <w:r w:rsidRPr="00C55F28">
        <w:rPr>
          <w:noProof/>
        </w:rPr>
        <w:t xml:space="preserve"> </w:t>
      </w:r>
      <w:hyperlink r:id="rId216" w:history="1">
        <w:r w:rsidR="001C6A09" w:rsidRPr="00C55F28">
          <w:rPr>
            <w:rStyle w:val="Hyperlink"/>
            <w:noProof/>
            <w:color w:val="000000" w:themeColor="text1"/>
            <w:u w:val="none"/>
          </w:rPr>
          <w:t>www.reifen.de</w:t>
        </w:r>
      </w:hyperlink>
    </w:p>
    <w:p w:rsidR="005E5813" w:rsidRDefault="005E5813" w:rsidP="005E5813">
      <w:pPr>
        <w:pStyle w:val="Textkrper"/>
        <w:ind w:left="360"/>
      </w:pPr>
    </w:p>
    <w:p w:rsidR="00FA6EBE" w:rsidRDefault="00FA6EBE" w:rsidP="00FA6EBE">
      <w:pPr>
        <w:rPr>
          <w:lang w:eastAsia="de-DE"/>
        </w:rPr>
      </w:pPr>
      <w:r>
        <w:t>_____________________________________________</w:t>
      </w:r>
    </w:p>
    <w:p w:rsidR="00FA6EBE" w:rsidRDefault="00FA6EBE" w:rsidP="00FA6EBE">
      <w:pPr>
        <w:pStyle w:val="Textkrper"/>
        <w:ind w:left="360"/>
      </w:pPr>
    </w:p>
    <w:p w:rsidR="00FA6EBE" w:rsidRDefault="00FA6EBE" w:rsidP="00FA6EBE">
      <w:pPr>
        <w:rPr>
          <w:lang w:eastAsia="de-DE"/>
        </w:rPr>
      </w:pPr>
      <w:r>
        <w:t>_________________________________________________________________________</w:t>
      </w:r>
    </w:p>
    <w:p w:rsidR="005E5813" w:rsidRDefault="005E5813" w:rsidP="005E5813">
      <w:pPr>
        <w:rPr>
          <w:lang w:eastAsia="de-DE"/>
        </w:rPr>
      </w:pPr>
    </w:p>
    <w:p w:rsidR="005E5813" w:rsidRDefault="005E5813" w:rsidP="005E5813">
      <w:pPr>
        <w:spacing w:line="240" w:lineRule="exact"/>
        <w:rPr>
          <w:lang w:eastAsia="de-DE"/>
        </w:rPr>
      </w:pPr>
      <w:r>
        <w:br w:type="page"/>
      </w:r>
    </w:p>
    <w:p w:rsidR="00985470" w:rsidRPr="00985470" w:rsidRDefault="00985470" w:rsidP="00985470">
      <w:pPr>
        <w:pStyle w:val="Textkrper"/>
        <w:rPr>
          <w:lang w:eastAsia="en-US"/>
        </w:rPr>
      </w:pPr>
    </w:p>
    <w:p w:rsidR="005E5813" w:rsidRDefault="005E5813" w:rsidP="004F5D85">
      <w:pPr>
        <w:pStyle w:val="Textkrper"/>
        <w:numPr>
          <w:ilvl w:val="0"/>
          <w:numId w:val="25"/>
        </w:numPr>
        <w:jc w:val="left"/>
      </w:pPr>
      <w:r>
        <w:t>Besonderheiten bei Winterreifen:</w:t>
      </w:r>
    </w:p>
    <w:p w:rsidR="005E5813" w:rsidRDefault="00461279" w:rsidP="005E5813">
      <w:pPr>
        <w:pStyle w:val="Textkrper"/>
        <w:ind w:left="360"/>
        <w:jc w:val="left"/>
      </w:pPr>
      <w:r>
        <w:t>Informieren Sie sich im Internet</w:t>
      </w:r>
      <w:r w:rsidR="00BD65F2">
        <w:t xml:space="preserve"> über Reifengrundlagen beim Pkw. Erklären Sie im Anschluss die folgenden Begriffe:</w:t>
      </w:r>
      <w:r w:rsidR="005E5813">
        <w:br/>
      </w:r>
    </w:p>
    <w:p w:rsidR="005E5813" w:rsidRDefault="005E5813" w:rsidP="005E5813">
      <w:pPr>
        <w:pStyle w:val="Textkrper"/>
        <w:ind w:left="360"/>
        <w:jc w:val="left"/>
      </w:pPr>
      <w:r>
        <w:t>Laufstreifenmischung:</w:t>
      </w:r>
    </w:p>
    <w:p w:rsidR="005E5813" w:rsidRDefault="005E5813" w:rsidP="005E5813"/>
    <w:p w:rsidR="005E5813" w:rsidRDefault="005E5813" w:rsidP="005E5813">
      <w:pPr>
        <w:ind w:left="360"/>
        <w:rPr>
          <w:lang w:eastAsia="de-DE"/>
        </w:rPr>
      </w:pPr>
      <w:r>
        <w:t>_______________________________________</w:t>
      </w:r>
      <w:r w:rsidR="00887461">
        <w:t>_______________________________</w:t>
      </w:r>
    </w:p>
    <w:p w:rsidR="005E5813" w:rsidRDefault="005E5813" w:rsidP="005E5813">
      <w:pPr>
        <w:ind w:left="360"/>
      </w:pPr>
    </w:p>
    <w:p w:rsidR="005E5813" w:rsidRDefault="005E5813" w:rsidP="005E5813">
      <w:pPr>
        <w:ind w:left="360"/>
        <w:rPr>
          <w:lang w:eastAsia="de-DE"/>
        </w:rPr>
      </w:pPr>
      <w:r>
        <w:t>_______________________________________</w:t>
      </w:r>
      <w:r w:rsidR="00887461">
        <w:t>_______________________________</w:t>
      </w:r>
    </w:p>
    <w:p w:rsidR="005E5813" w:rsidRDefault="005E5813" w:rsidP="005E5813">
      <w:pPr>
        <w:pStyle w:val="Textkrper"/>
        <w:ind w:left="360"/>
        <w:jc w:val="left"/>
      </w:pPr>
    </w:p>
    <w:p w:rsidR="005E5813" w:rsidRDefault="005E5813" w:rsidP="005E5813">
      <w:pPr>
        <w:ind w:left="360"/>
        <w:rPr>
          <w:lang w:eastAsia="de-DE"/>
        </w:rPr>
      </w:pPr>
      <w:r>
        <w:t>_______________________________________</w:t>
      </w:r>
      <w:r w:rsidR="00887461">
        <w:t>_______________________________</w:t>
      </w:r>
    </w:p>
    <w:p w:rsidR="005E5813" w:rsidRDefault="005E5813" w:rsidP="005E5813">
      <w:pPr>
        <w:pStyle w:val="Textkrper"/>
        <w:ind w:left="360"/>
        <w:jc w:val="left"/>
      </w:pPr>
    </w:p>
    <w:p w:rsidR="005E5813" w:rsidRDefault="005E5813" w:rsidP="005E5813">
      <w:pPr>
        <w:ind w:left="360"/>
      </w:pPr>
      <w:r>
        <w:t>Profil:</w:t>
      </w:r>
      <w:r>
        <w:br/>
      </w:r>
    </w:p>
    <w:p w:rsidR="005E5813" w:rsidRDefault="005E5813" w:rsidP="005E5813">
      <w:pPr>
        <w:ind w:left="360"/>
        <w:rPr>
          <w:lang w:eastAsia="de-DE"/>
        </w:rPr>
      </w:pPr>
      <w:r>
        <w:t>_______________________________________</w:t>
      </w:r>
      <w:r w:rsidR="00887461">
        <w:t>_______________________________</w:t>
      </w:r>
    </w:p>
    <w:p w:rsidR="005E5813" w:rsidRDefault="005E5813" w:rsidP="005E5813">
      <w:pPr>
        <w:ind w:left="360"/>
      </w:pPr>
    </w:p>
    <w:p w:rsidR="005E5813" w:rsidRDefault="005E5813" w:rsidP="005E5813">
      <w:pPr>
        <w:ind w:left="360"/>
      </w:pPr>
      <w:r>
        <w:t>_______________________________________</w:t>
      </w:r>
      <w:r w:rsidR="00887461">
        <w:t>_______________________________</w:t>
      </w:r>
      <w:r>
        <w:br/>
      </w:r>
    </w:p>
    <w:p w:rsidR="005E5813" w:rsidRDefault="005E5813" w:rsidP="005E5813">
      <w:pPr>
        <w:ind w:left="360"/>
        <w:rPr>
          <w:lang w:eastAsia="de-DE"/>
        </w:rPr>
      </w:pPr>
      <w:r>
        <w:t>_______________________________________</w:t>
      </w:r>
      <w:r w:rsidR="00887461">
        <w:t>_______________________________</w:t>
      </w:r>
    </w:p>
    <w:p w:rsidR="005E5813" w:rsidRDefault="005E5813" w:rsidP="005E5813">
      <w:pPr>
        <w:ind w:left="360"/>
        <w:rPr>
          <w:lang w:eastAsia="de-DE"/>
        </w:rPr>
      </w:pPr>
    </w:p>
    <w:p w:rsidR="005E5813" w:rsidRDefault="005E5813" w:rsidP="005E5813">
      <w:pPr>
        <w:pStyle w:val="Textkrper"/>
        <w:ind w:left="360"/>
        <w:jc w:val="left"/>
      </w:pPr>
      <w:r>
        <w:t>Lamellen:</w:t>
      </w:r>
    </w:p>
    <w:p w:rsidR="005E5813" w:rsidRDefault="005E5813" w:rsidP="005E5813"/>
    <w:p w:rsidR="005E5813" w:rsidRDefault="005E5813" w:rsidP="005E5813">
      <w:pPr>
        <w:ind w:left="360"/>
        <w:rPr>
          <w:lang w:eastAsia="de-DE"/>
        </w:rPr>
      </w:pPr>
      <w:r>
        <w:t>_______________________________________</w:t>
      </w:r>
      <w:r w:rsidR="00887461">
        <w:t>_______________________________</w:t>
      </w:r>
    </w:p>
    <w:p w:rsidR="005E5813" w:rsidRDefault="005E5813" w:rsidP="005E5813">
      <w:pPr>
        <w:ind w:left="360"/>
      </w:pPr>
    </w:p>
    <w:p w:rsidR="005E5813" w:rsidRDefault="005E5813" w:rsidP="005E5813">
      <w:pPr>
        <w:ind w:left="360"/>
        <w:rPr>
          <w:lang w:eastAsia="de-DE"/>
        </w:rPr>
      </w:pPr>
      <w:r>
        <w:t>_______________________________________</w:t>
      </w:r>
      <w:r w:rsidR="00887461">
        <w:t>_______________________________</w:t>
      </w:r>
    </w:p>
    <w:p w:rsidR="005E5813" w:rsidRDefault="005E5813" w:rsidP="005E5813">
      <w:pPr>
        <w:pStyle w:val="Textkrper"/>
        <w:ind w:left="360"/>
        <w:jc w:val="left"/>
      </w:pPr>
    </w:p>
    <w:p w:rsidR="005E5813" w:rsidRDefault="005E5813" w:rsidP="005E5813">
      <w:pPr>
        <w:ind w:left="360"/>
        <w:rPr>
          <w:lang w:eastAsia="de-DE"/>
        </w:rPr>
      </w:pPr>
      <w:r>
        <w:t>_______________________________________</w:t>
      </w:r>
      <w:r w:rsidR="00887461">
        <w:t>_______________________________</w:t>
      </w:r>
    </w:p>
    <w:p w:rsidR="005E5813" w:rsidRPr="001720A2" w:rsidRDefault="005E5813" w:rsidP="005E5813">
      <w:pPr>
        <w:pStyle w:val="Textkrper"/>
        <w:ind w:left="360"/>
        <w:jc w:val="left"/>
      </w:pPr>
    </w:p>
    <w:p w:rsidR="004A23B9" w:rsidRDefault="004A23B9" w:rsidP="004A23B9">
      <w:pPr>
        <w:pStyle w:val="Textkrper"/>
        <w:jc w:val="left"/>
      </w:pPr>
    </w:p>
    <w:p w:rsidR="004A23B9" w:rsidRDefault="004A23B9" w:rsidP="004A23B9">
      <w:pPr>
        <w:pStyle w:val="Textkrper"/>
        <w:jc w:val="left"/>
      </w:pPr>
    </w:p>
    <w:p w:rsidR="004A23B9" w:rsidRDefault="004A23B9" w:rsidP="004A23B9">
      <w:pPr>
        <w:pStyle w:val="Textkrper"/>
        <w:jc w:val="left"/>
      </w:pPr>
    </w:p>
    <w:p w:rsidR="004A23B9" w:rsidRPr="00E148F6" w:rsidRDefault="004A23B9" w:rsidP="004A23B9">
      <w:pPr>
        <w:pStyle w:val="Textkrper"/>
        <w:jc w:val="left"/>
      </w:pPr>
    </w:p>
    <w:p w:rsidR="00444ED4" w:rsidRDefault="00444ED4"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5E5813" w:rsidRDefault="005E5813" w:rsidP="00B35C2A"/>
    <w:p w:rsidR="00CB337B" w:rsidRDefault="00CB337B" w:rsidP="00B35C2A"/>
    <w:p w:rsidR="005E5813" w:rsidRDefault="005E5813" w:rsidP="00B35C2A"/>
    <w:p w:rsidR="005E5813" w:rsidRDefault="005E5813" w:rsidP="00B35C2A"/>
    <w:p w:rsidR="00F2001C" w:rsidRDefault="00F2001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E3CE8"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FE3CE8" w:rsidRDefault="00FE3CE8" w:rsidP="00B233FA">
            <w:pPr>
              <w:pStyle w:val="Tabelle6pt"/>
              <w:rPr>
                <w:color w:val="000000"/>
              </w:rPr>
            </w:pPr>
            <w:r>
              <w:lastRenderedPageBreak/>
              <w:br w:type="page"/>
              <w:t>Lernfeld</w:t>
            </w:r>
          </w:p>
          <w:p w:rsidR="00FE3CE8" w:rsidRDefault="00FE3CE8" w:rsidP="00B233FA">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FE3CE8" w:rsidRDefault="00FE3CE8" w:rsidP="00B233FA">
            <w:pPr>
              <w:pStyle w:val="Tabelle6pt"/>
              <w:rPr>
                <w:color w:val="000000"/>
              </w:rPr>
            </w:pPr>
            <w:r>
              <w:t>Titel</w:t>
            </w:r>
          </w:p>
          <w:p w:rsidR="00FE3CE8" w:rsidRDefault="00E6695F" w:rsidP="00B233FA">
            <w:pPr>
              <w:pStyle w:val="TabelleKopflinks"/>
            </w:pPr>
            <w:r>
              <w:t>Planen und Entscheiden –</w:t>
            </w:r>
            <w:r w:rsidR="00C50F7D">
              <w:t xml:space="preserve"> </w:t>
            </w:r>
            <w:r w:rsidR="00FE3CE8">
              <w:t>Sommer- und Wi</w:t>
            </w:r>
            <w:r w:rsidR="00FE3CE8">
              <w:t>n</w:t>
            </w:r>
            <w:r w:rsidR="00FE3CE8">
              <w:t>terreifen</w:t>
            </w:r>
            <w:r w:rsidR="00C50F7D">
              <w:t xml:space="preserve"> unterscheiden</w:t>
            </w:r>
          </w:p>
        </w:tc>
        <w:tc>
          <w:tcPr>
            <w:tcW w:w="188" w:type="dxa"/>
            <w:vMerge w:val="restart"/>
            <w:tcBorders>
              <w:top w:val="nil"/>
              <w:left w:val="single" w:sz="4" w:space="0" w:color="auto"/>
              <w:bottom w:val="nil"/>
              <w:right w:val="single" w:sz="4" w:space="0" w:color="auto"/>
            </w:tcBorders>
            <w:shd w:val="clear" w:color="auto" w:fill="FFFFFF"/>
          </w:tcPr>
          <w:p w:rsidR="00FE3CE8" w:rsidRPr="004B658C" w:rsidRDefault="00FE3CE8" w:rsidP="00B233FA"/>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FE3CE8" w:rsidRPr="00B51DE9" w:rsidRDefault="00FE3CE8" w:rsidP="008978E3">
            <w:pPr>
              <w:pStyle w:val="TabelleKopfmitte"/>
              <w:rPr>
                <w:rFonts w:eastAsia="Calibri"/>
              </w:rPr>
            </w:pPr>
            <w:r>
              <w:t>FZT</w:t>
            </w:r>
            <w:r w:rsidR="008978E3">
              <w:t xml:space="preserve"> </w:t>
            </w:r>
            <w:r w:rsidR="007317DD">
              <w:t>01.</w:t>
            </w:r>
            <w:r w:rsidR="008978E3">
              <w:t>0</w:t>
            </w:r>
            <w:r w:rsidR="004E62CD">
              <w:t>1.</w:t>
            </w:r>
            <w:r w:rsidR="00C50F7D">
              <w:t>0</w:t>
            </w:r>
            <w:r w:rsidR="008978E3">
              <w:t>3</w:t>
            </w:r>
            <w:r w:rsidR="00C50F7D">
              <w:t>.05</w:t>
            </w:r>
          </w:p>
        </w:tc>
      </w:tr>
      <w:tr w:rsidR="00FE3CE8" w:rsidRPr="00B51DE9" w:rsidTr="00B233FA">
        <w:tc>
          <w:tcPr>
            <w:tcW w:w="7348" w:type="dxa"/>
            <w:gridSpan w:val="2"/>
            <w:tcBorders>
              <w:left w:val="single" w:sz="4" w:space="0" w:color="auto"/>
              <w:bottom w:val="single" w:sz="4" w:space="0" w:color="auto"/>
              <w:right w:val="single" w:sz="4" w:space="0" w:color="auto"/>
            </w:tcBorders>
            <w:hideMark/>
          </w:tcPr>
          <w:p w:rsidR="00FE3CE8" w:rsidRPr="004B658C" w:rsidRDefault="00FE3CE8" w:rsidP="00B233FA">
            <w:pPr>
              <w:pStyle w:val="Tabelle6pt"/>
            </w:pPr>
            <w:r>
              <w:t>Kompetenzbereiche:</w:t>
            </w:r>
          </w:p>
          <w:p w:rsidR="00FE3CE8" w:rsidRDefault="00FE3CE8" w:rsidP="00B233FA">
            <w:pPr>
              <w:pStyle w:val="Kopf8ptafz"/>
            </w:pPr>
            <w:r w:rsidRPr="001935F8">
              <w:rPr>
                <w:szCs w:val="16"/>
              </w:rPr>
              <w:t>Ich kann Baugruppen</w:t>
            </w:r>
            <w:r>
              <w:rPr>
                <w:szCs w:val="16"/>
              </w:rPr>
              <w:t>,</w:t>
            </w:r>
            <w:r w:rsidRPr="001935F8">
              <w:rPr>
                <w:szCs w:val="16"/>
              </w:rPr>
              <w:t xml:space="preserve"> von den</w:t>
            </w:r>
            <w:r>
              <w:rPr>
                <w:szCs w:val="16"/>
              </w:rPr>
              <w:t>en</w:t>
            </w:r>
            <w:r w:rsidRPr="001935F8">
              <w:rPr>
                <w:szCs w:val="16"/>
              </w:rPr>
              <w:t xml:space="preserve"> Gefahren ausgehen</w:t>
            </w:r>
            <w:r>
              <w:rPr>
                <w:szCs w:val="16"/>
              </w:rPr>
              <w:t>,</w:t>
            </w:r>
            <w:r w:rsidRPr="001935F8">
              <w:rPr>
                <w:szCs w:val="16"/>
              </w:rPr>
              <w:t xml:space="preserve"> erkennen.</w:t>
            </w:r>
          </w:p>
          <w:p w:rsidR="00FE3CE8" w:rsidRPr="009034E4" w:rsidRDefault="00FE3CE8" w:rsidP="00B233FA">
            <w:pPr>
              <w:pStyle w:val="Kopf8ptafz"/>
              <w:rPr>
                <w:i/>
              </w:rPr>
            </w:pPr>
            <w:r w:rsidRPr="009034E4">
              <w:rPr>
                <w:i/>
              </w:rPr>
              <w:t>Ich kann mich an Gesprächen beteiligen.</w:t>
            </w:r>
          </w:p>
          <w:p w:rsidR="00FE3CE8" w:rsidRDefault="00FE3CE8" w:rsidP="00B233FA">
            <w:pPr>
              <w:pStyle w:val="Kopf8ptafz"/>
            </w:pPr>
            <w:r w:rsidRPr="009034E4">
              <w:rPr>
                <w:i/>
              </w:rPr>
              <w:t>Ich kann meine Gedanken mitteilen.</w:t>
            </w:r>
          </w:p>
        </w:tc>
        <w:tc>
          <w:tcPr>
            <w:tcW w:w="188" w:type="dxa"/>
            <w:vMerge/>
            <w:tcBorders>
              <w:left w:val="single" w:sz="4" w:space="0" w:color="auto"/>
              <w:bottom w:val="nil"/>
              <w:right w:val="nil"/>
            </w:tcBorders>
            <w:vAlign w:val="center"/>
            <w:hideMark/>
          </w:tcPr>
          <w:p w:rsidR="00FE3CE8" w:rsidRDefault="00FE3CE8" w:rsidP="00B233F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E3CE8" w:rsidRPr="00B51DE9" w:rsidTr="00B233FA">
              <w:trPr>
                <w:trHeight w:val="284"/>
              </w:trPr>
              <w:tc>
                <w:tcPr>
                  <w:tcW w:w="2090" w:type="dxa"/>
                  <w:shd w:val="clear" w:color="auto" w:fill="D9D9D9" w:themeFill="background1" w:themeFillShade="D9"/>
                </w:tcPr>
                <w:p w:rsidR="00FE3CE8" w:rsidRPr="00B51DE9" w:rsidRDefault="00FE3CE8" w:rsidP="00B233FA">
                  <w:pPr>
                    <w:pStyle w:val="TabelleKopfmitte"/>
                  </w:pPr>
                  <w:r w:rsidRPr="00B51DE9">
                    <w:t>L</w:t>
                  </w:r>
                  <w:r>
                    <w:t>ösung</w:t>
                  </w:r>
                </w:p>
              </w:tc>
            </w:tr>
          </w:tbl>
          <w:p w:rsidR="00FE3CE8" w:rsidRPr="00B51DE9" w:rsidRDefault="00FE3CE8" w:rsidP="00B233FA"/>
        </w:tc>
      </w:tr>
    </w:tbl>
    <w:p w:rsidR="00FE3CE8" w:rsidRDefault="00FE3CE8" w:rsidP="00FE3CE8">
      <w:pPr>
        <w:pStyle w:val="berschrift1"/>
      </w:pPr>
      <w:r>
        <w:rPr>
          <w:noProof/>
          <w:sz w:val="24"/>
        </w:rPr>
        <w:drawing>
          <wp:anchor distT="0" distB="0" distL="114300" distR="114300" simplePos="0" relativeHeight="251587584" behindDoc="0" locked="0" layoutInCell="0" allowOverlap="1" wp14:anchorId="001A4A5A" wp14:editId="0BA31ED6">
            <wp:simplePos x="0" y="0"/>
            <wp:positionH relativeFrom="rightMargin">
              <wp:posOffset>107950</wp:posOffset>
            </wp:positionH>
            <wp:positionV relativeFrom="paragraph">
              <wp:posOffset>95250</wp:posOffset>
            </wp:positionV>
            <wp:extent cx="349885" cy="320675"/>
            <wp:effectExtent l="0" t="0" r="0" b="3175"/>
            <wp:wrapNone/>
            <wp:docPr id="11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59264" behindDoc="0" locked="0" layoutInCell="0" allowOverlap="1" wp14:anchorId="0BE2BDCE" wp14:editId="14984353">
            <wp:simplePos x="0" y="0"/>
            <wp:positionH relativeFrom="rightMargin">
              <wp:posOffset>467995</wp:posOffset>
            </wp:positionH>
            <wp:positionV relativeFrom="paragraph">
              <wp:posOffset>95250</wp:posOffset>
            </wp:positionV>
            <wp:extent cx="349885" cy="320675"/>
            <wp:effectExtent l="0" t="0" r="0" b="3175"/>
            <wp:wrapNone/>
            <wp:docPr id="116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680768" behindDoc="0" locked="0" layoutInCell="0" allowOverlap="1" wp14:anchorId="305B73EA" wp14:editId="3F7AA3C3">
            <wp:simplePos x="0" y="0"/>
            <wp:positionH relativeFrom="rightMargin">
              <wp:posOffset>828040</wp:posOffset>
            </wp:positionH>
            <wp:positionV relativeFrom="paragraph">
              <wp:posOffset>95615</wp:posOffset>
            </wp:positionV>
            <wp:extent cx="348615" cy="320040"/>
            <wp:effectExtent l="0" t="0" r="0" b="3810"/>
            <wp:wrapNone/>
            <wp:docPr id="116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Sommer- und Winterreifen</w:t>
      </w:r>
    </w:p>
    <w:p w:rsidR="00FE3CE8" w:rsidRDefault="00FE3CE8" w:rsidP="004F5D85">
      <w:pPr>
        <w:pStyle w:val="Textkrper"/>
        <w:numPr>
          <w:ilvl w:val="0"/>
          <w:numId w:val="26"/>
        </w:numPr>
      </w:pPr>
      <w:r>
        <w:t>Geben Sie die Funktion der einzelnen Elemente des Reifens an.</w:t>
      </w:r>
      <w:r>
        <w:rPr>
          <w:noProof/>
          <w:sz w:val="24"/>
        </w:rPr>
        <w:drawing>
          <wp:anchor distT="0" distB="0" distL="114300" distR="114300" simplePos="0" relativeHeight="251681792" behindDoc="0" locked="0" layoutInCell="0" allowOverlap="1" wp14:anchorId="5EE93BD1" wp14:editId="34A8A1CF">
            <wp:simplePos x="0" y="0"/>
            <wp:positionH relativeFrom="rightMargin">
              <wp:posOffset>107950</wp:posOffset>
            </wp:positionH>
            <wp:positionV relativeFrom="paragraph">
              <wp:posOffset>0</wp:posOffset>
            </wp:positionV>
            <wp:extent cx="658495" cy="323850"/>
            <wp:effectExtent l="0" t="0" r="8255" b="0"/>
            <wp:wrapNone/>
            <wp:docPr id="116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3CE8" w:rsidRDefault="00FE3CE8" w:rsidP="00FE3CE8">
      <w:pPr>
        <w:pStyle w:val="Textkrper"/>
      </w:pPr>
    </w:p>
    <w:p w:rsidR="00FE3CE8" w:rsidRDefault="00FE3CE8" w:rsidP="00E6695F">
      <w:pPr>
        <w:pStyle w:val="Textkrper"/>
        <w:spacing w:after="120"/>
      </w:pPr>
      <w:r>
        <w:rPr>
          <w:noProof/>
          <w:sz w:val="24"/>
        </w:rPr>
        <w:drawing>
          <wp:anchor distT="0" distB="0" distL="114300" distR="114300" simplePos="0" relativeHeight="251557888" behindDoc="0" locked="0" layoutInCell="0" allowOverlap="1" wp14:anchorId="1F52753F" wp14:editId="3968C13D">
            <wp:simplePos x="0" y="0"/>
            <wp:positionH relativeFrom="rightMargin">
              <wp:posOffset>118414</wp:posOffset>
            </wp:positionH>
            <wp:positionV relativeFrom="paragraph">
              <wp:posOffset>134620</wp:posOffset>
            </wp:positionV>
            <wp:extent cx="323850" cy="323850"/>
            <wp:effectExtent l="0" t="0" r="0" b="0"/>
            <wp:wrapNone/>
            <wp:docPr id="1168"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6695F">
        <w:t>Längsrillen:</w:t>
      </w:r>
    </w:p>
    <w:p w:rsidR="00FE3CE8" w:rsidRDefault="00E6695F" w:rsidP="00FE3CE8">
      <w:pPr>
        <w:rPr>
          <w:i/>
          <w:u w:val="single"/>
        </w:rPr>
      </w:pPr>
      <w:r>
        <w:rPr>
          <w:noProof/>
          <w:sz w:val="24"/>
          <w:lang w:eastAsia="de-DE"/>
        </w:rPr>
        <mc:AlternateContent>
          <mc:Choice Requires="wpg">
            <w:drawing>
              <wp:anchor distT="0" distB="0" distL="114300" distR="114300" simplePos="0" relativeHeight="251556864" behindDoc="1" locked="0" layoutInCell="1" allowOverlap="1" wp14:anchorId="4F4D7CFE" wp14:editId="6AC103BF">
                <wp:simplePos x="0" y="0"/>
                <wp:positionH relativeFrom="column">
                  <wp:posOffset>3195955</wp:posOffset>
                </wp:positionH>
                <wp:positionV relativeFrom="paragraph">
                  <wp:posOffset>77470</wp:posOffset>
                </wp:positionV>
                <wp:extent cx="1353820" cy="1543050"/>
                <wp:effectExtent l="19050" t="19050" r="0" b="0"/>
                <wp:wrapTight wrapText="bothSides">
                  <wp:wrapPolygon edited="0">
                    <wp:start x="-304" y="-267"/>
                    <wp:lineTo x="-304" y="267"/>
                    <wp:lineTo x="7598" y="4000"/>
                    <wp:lineTo x="2128" y="8000"/>
                    <wp:lineTo x="0" y="8267"/>
                    <wp:lineTo x="0" y="9333"/>
                    <wp:lineTo x="7598" y="12533"/>
                    <wp:lineTo x="6079" y="16533"/>
                    <wp:lineTo x="-304" y="16800"/>
                    <wp:lineTo x="-304" y="18933"/>
                    <wp:lineTo x="7598" y="21067"/>
                    <wp:lineTo x="7598" y="21333"/>
                    <wp:lineTo x="21276" y="21333"/>
                    <wp:lineTo x="21276" y="-267"/>
                    <wp:lineTo x="3039" y="-267"/>
                    <wp:lineTo x="-304" y="-267"/>
                  </wp:wrapPolygon>
                </wp:wrapTight>
                <wp:docPr id="1370" name="Gruppieren 1370"/>
                <wp:cNvGraphicFramePr/>
                <a:graphic xmlns:a="http://schemas.openxmlformats.org/drawingml/2006/main">
                  <a:graphicData uri="http://schemas.microsoft.com/office/word/2010/wordprocessingGroup">
                    <wpg:wgp>
                      <wpg:cNvGrpSpPr/>
                      <wpg:grpSpPr>
                        <a:xfrm>
                          <a:off x="0" y="0"/>
                          <a:ext cx="1353820" cy="1543050"/>
                          <a:chOff x="1003895" y="200025"/>
                          <a:chExt cx="2813725" cy="2488565"/>
                        </a:xfrm>
                      </wpg:grpSpPr>
                      <pic:pic xmlns:pic="http://schemas.openxmlformats.org/drawingml/2006/picture">
                        <pic:nvPicPr>
                          <pic:cNvPr id="1167" name="Grafik 1167"/>
                          <pic:cNvPicPr>
                            <a:picLocks noChangeAspect="1"/>
                          </pic:cNvPicPr>
                        </pic:nvPicPr>
                        <pic:blipFill>
                          <a:blip r:embed="rId217" cstate="print">
                            <a:extLst>
                              <a:ext uri="{28A0092B-C50C-407E-A947-70E740481C1C}">
                                <a14:useLocalDpi xmlns:a14="http://schemas.microsoft.com/office/drawing/2010/main" val="0"/>
                              </a:ext>
                            </a:extLst>
                          </a:blip>
                          <a:stretch>
                            <a:fillRect/>
                          </a:stretch>
                        </pic:blipFill>
                        <pic:spPr>
                          <a:xfrm>
                            <a:off x="2066925" y="200025"/>
                            <a:ext cx="1750695" cy="2488565"/>
                          </a:xfrm>
                          <a:prstGeom prst="rect">
                            <a:avLst/>
                          </a:prstGeom>
                        </pic:spPr>
                      </pic:pic>
                      <wps:wsp>
                        <wps:cNvPr id="1156" name="Gerade Verbindung 3"/>
                        <wps:cNvCnPr/>
                        <wps:spPr>
                          <a:xfrm flipH="1" flipV="1">
                            <a:off x="1003895" y="200025"/>
                            <a:ext cx="1463714" cy="97154"/>
                          </a:xfrm>
                          <a:prstGeom prst="line">
                            <a:avLst/>
                          </a:prstGeom>
                          <a:ln w="38100">
                            <a:headEnd type="oval"/>
                          </a:ln>
                        </wps:spPr>
                        <wps:style>
                          <a:lnRef idx="1">
                            <a:schemeClr val="accent1"/>
                          </a:lnRef>
                          <a:fillRef idx="0">
                            <a:schemeClr val="accent1"/>
                          </a:fillRef>
                          <a:effectRef idx="0">
                            <a:schemeClr val="accent1"/>
                          </a:effectRef>
                          <a:fontRef idx="minor">
                            <a:schemeClr val="tx1"/>
                          </a:fontRef>
                        </wps:style>
                        <wps:bodyPr/>
                      </wps:wsp>
                      <wps:wsp>
                        <wps:cNvPr id="1157" name="Gerade Verbindung 4"/>
                        <wps:cNvCnPr/>
                        <wps:spPr>
                          <a:xfrm flipH="1">
                            <a:off x="1111469" y="857249"/>
                            <a:ext cx="1217715" cy="455760"/>
                          </a:xfrm>
                          <a:prstGeom prst="line">
                            <a:avLst/>
                          </a:prstGeom>
                          <a:ln w="38100">
                            <a:headEnd type="oval"/>
                          </a:ln>
                        </wps:spPr>
                        <wps:style>
                          <a:lnRef idx="1">
                            <a:schemeClr val="accent1"/>
                          </a:lnRef>
                          <a:fillRef idx="0">
                            <a:schemeClr val="accent1"/>
                          </a:fillRef>
                          <a:effectRef idx="0">
                            <a:schemeClr val="accent1"/>
                          </a:effectRef>
                          <a:fontRef idx="minor">
                            <a:schemeClr val="tx1"/>
                          </a:fontRef>
                        </wps:style>
                        <wps:bodyPr/>
                      </wps:wsp>
                      <wps:wsp>
                        <wps:cNvPr id="1158" name="Gerade Verbindung 5"/>
                        <wps:cNvCnPr/>
                        <wps:spPr>
                          <a:xfrm flipH="1">
                            <a:off x="1003895" y="2009777"/>
                            <a:ext cx="1732768" cy="360569"/>
                          </a:xfrm>
                          <a:prstGeom prst="line">
                            <a:avLst/>
                          </a:prstGeom>
                          <a:ln w="38100">
                            <a:head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uppieren 1370" o:spid="_x0000_s1026" style="position:absolute;margin-left:251.65pt;margin-top:6.1pt;width:106.6pt;height:121.5pt;z-index:-251759616;mso-width-relative:margin;mso-height-relative:margin" coordorigin="10038,2000" coordsize="28137,248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">
                <v:shape id="Grafik 1167" o:spid="_x0000_s1027" type="#_x0000_t75" style="position:absolute;left:20669;top:2000;width:17507;height:248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8UfTFAAAA3QAAAA8AAABkcnMvZG93bnJldi54bWxET0trAjEQvhf8D2GE3mrWUra6GqW1WKTS&#10;gy/wOGzG3cXNZJukuvrrG6HgbT6+54ynranFiZyvLCvo9xIQxLnVFRcKtpv50wCED8gaa8uk4EIe&#10;ppPOwxgzbc+8otM6FCKGsM9QQRlCk0np85IM+p5tiCN3sM5giNAVUjs8x3BTy+ckSaXBimNDiQ3N&#10;SsqP61+j4OX68T7Y0cbtfj73y/lX+t3OcKjUY7d9G4EI1Ia7+N+90HF+P32F2zfxBDn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FH0xQAAAN0AAAAPAAAAAAAAAAAAAAAA&#10;AJ8CAABkcnMvZG93bnJldi54bWxQSwUGAAAAAAQABAD3AAAAkQMAAAAA&#10;">
                  <v:imagedata r:id="rId218" o:title=""/>
                  <v:path arrowok="t"/>
                </v:shape>
                <v:line id="Gerade Verbindung 3" o:spid="_x0000_s1028" style="position:absolute;flip:x y;visibility:visible;mso-wrap-style:square" from="10038,2000" to="24676,2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KATMIAAADdAAAADwAAAGRycy9kb3ducmV2LnhtbERPTWvCQBC9F/wPywi9SN0oaGvMRqQY&#10;8FpTPQ/ZMQnuzobsNqb99V2h0Ns83udku9EaMVDvW8cKFvMEBHHldMu1gs+yeHkD4QOyRuOYFHyT&#10;h10+ecow1e7OHzScQi1iCPsUFTQhdKmUvmrIop+7jjhyV9dbDBH2tdQ93mO4NXKZJGtpseXY0GBH&#10;7w1Vt9OXVXCYDcVred4fR/uzaWVxMWWYGaWep+N+CyLQGP7Ff+6jjvMXqzU8voknyPw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XKATMIAAADdAAAADwAAAAAAAAAAAAAA&#10;AAChAgAAZHJzL2Rvd25yZXYueG1sUEsFBgAAAAAEAAQA+QAAAJADAAAAAA==&#10;" strokecolor="#4579b8 [3044]" strokeweight="3pt">
                  <v:stroke startarrow="oval"/>
                </v:line>
                <v:line id="Gerade Verbindung 4" o:spid="_x0000_s1029" style="position:absolute;flip:x;visibility:visible;mso-wrap-style:square" from="11114,8572" to="23291,131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c9WMEAAADdAAAADwAAAGRycy9kb3ducmV2LnhtbERP24rCMBB9X/Afwgj7tqYVvFCNIorL&#10;vqnVDxiasS02k9pE2/XrjSD4NodznfmyM5W4U+NKywriQQSCOLO65FzB6bj9mYJwHlljZZkU/JOD&#10;5aL3NcdE25YPdE99LkIIuwQVFN7XiZQuK8igG9iaOHBn2xj0ATa51A22IdxUchhFY2mw5NBQYE3r&#10;grJLejMKdm222z/O7jceHdm3Lt10V/NQ6rvfrWYgPHX+I367/3SYH48m8PomnCAXT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hz1YwQAAAN0AAAAPAAAAAAAAAAAAAAAA&#10;AKECAABkcnMvZG93bnJldi54bWxQSwUGAAAAAAQABAD5AAAAjwMAAAAA&#10;" strokecolor="#4579b8 [3044]" strokeweight="3pt">
                  <v:stroke startarrow="oval"/>
                </v:line>
                <v:line id="Gerade Verbindung 5" o:spid="_x0000_s1030" style="position:absolute;flip:x;visibility:visible;mso-wrap-style:square" from="10038,20097" to="27366,237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ipKsQAAADdAAAADwAAAGRycy9kb3ducmV2LnhtbESPQWvCQBCF7wX/wzKCt7pJwVKiq4hS&#10;8WYb/QFDdkyC2dmYXU3qr+8cBG8zvDfvfbNYDa5Rd+pC7dlAOk1AERfe1lwaOB2/379AhYhssfFM&#10;Bv4owGo5eltgZn3Pv3TPY6kkhEOGBqoY20zrUFTkMEx9Syza2XcOo6xdqW2HvYS7Rn8kyad2WLM0&#10;VNjSpqLikt+cgUNfHH4e57BLZ0eOfci3w9U9jJmMh/UcVKQhvszP670V/HQmuPKNjKC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GKkqxAAAAN0AAAAPAAAAAAAAAAAA&#10;AAAAAKECAABkcnMvZG93bnJldi54bWxQSwUGAAAAAAQABAD5AAAAkgMAAAAA&#10;" strokecolor="#4579b8 [3044]" strokeweight="3pt">
                  <v:stroke startarrow="oval"/>
                </v:line>
                <w10:wrap type="tight"/>
              </v:group>
            </w:pict>
          </mc:Fallback>
        </mc:AlternateContent>
      </w:r>
      <w:r w:rsidR="00FE3CE8" w:rsidRPr="004754BD">
        <w:rPr>
          <w:i/>
        </w:rPr>
        <w:t>Sie leiten das Wasser unter dem Reifen durch.</w:t>
      </w:r>
    </w:p>
    <w:p w:rsidR="00FE3CE8" w:rsidRDefault="00FE3CE8" w:rsidP="00E6695F">
      <w:pPr>
        <w:rPr>
          <w:lang w:eastAsia="de-DE"/>
        </w:rPr>
      </w:pPr>
    </w:p>
    <w:p w:rsidR="00FE3CE8" w:rsidRDefault="00E6695F" w:rsidP="00E6695F">
      <w:pPr>
        <w:pStyle w:val="Textkrper"/>
        <w:spacing w:after="120"/>
      </w:pPr>
      <w:r>
        <w:t>TWI-Stege:</w:t>
      </w:r>
    </w:p>
    <w:p w:rsidR="00FE3CE8" w:rsidRPr="004754BD" w:rsidRDefault="00FE3CE8" w:rsidP="00FE3CE8">
      <w:pPr>
        <w:rPr>
          <w:lang w:eastAsia="de-DE"/>
        </w:rPr>
      </w:pPr>
      <w:r w:rsidRPr="004754BD">
        <w:rPr>
          <w:i/>
        </w:rPr>
        <w:t xml:space="preserve">TWI steht für </w:t>
      </w:r>
      <w:proofErr w:type="spellStart"/>
      <w:r w:rsidRPr="004754BD">
        <w:rPr>
          <w:i/>
        </w:rPr>
        <w:t>Tread-Wear-Indicator</w:t>
      </w:r>
      <w:proofErr w:type="spellEnd"/>
      <w:r w:rsidRPr="004754BD">
        <w:rPr>
          <w:i/>
        </w:rPr>
        <w:t xml:space="preserve"> und gibt den Verschlei</w:t>
      </w:r>
      <w:r w:rsidRPr="004754BD">
        <w:rPr>
          <w:i/>
        </w:rPr>
        <w:t>ß</w:t>
      </w:r>
      <w:r w:rsidRPr="004754BD">
        <w:rPr>
          <w:i/>
        </w:rPr>
        <w:t>zustand des Reifens an. Sind sie mit dem Profil eben, ist die gesetzliche Abfahrgrenze von 1,6</w:t>
      </w:r>
      <w:r w:rsidR="00BC3351">
        <w:rPr>
          <w:i/>
        </w:rPr>
        <w:t xml:space="preserve"> </w:t>
      </w:r>
      <w:r w:rsidRPr="004754BD">
        <w:rPr>
          <w:i/>
        </w:rPr>
        <w:t>mm erreicht.</w:t>
      </w:r>
    </w:p>
    <w:p w:rsidR="00FE3CE8" w:rsidRPr="000F2EF0" w:rsidRDefault="00FE3CE8" w:rsidP="00FE3CE8">
      <w:pPr>
        <w:pStyle w:val="Textkrper"/>
      </w:pPr>
    </w:p>
    <w:p w:rsidR="00FA6EBE" w:rsidRPr="00CE73F4" w:rsidRDefault="002B577E" w:rsidP="00FA6EBE">
      <w:pPr>
        <w:pStyle w:val="Marginaliegrau"/>
        <w:framePr w:wrap="around" w:y="69"/>
        <w:rPr>
          <w:rFonts w:ascii="Source Sans Pro Semibold" w:eastAsia="Times New Roman" w:hAnsi="Source Sans Pro Semibold" w:cs="Times New Roman"/>
          <w:color w:val="000000" w:themeColor="text1"/>
          <w:szCs w:val="18"/>
        </w:rPr>
      </w:pPr>
      <w:hyperlink r:id="rId219" w:history="1">
        <w:r w:rsidR="00CE73F4" w:rsidRPr="00CE73F4">
          <w:rPr>
            <w:rStyle w:val="Hyperlink"/>
            <w:color w:val="000000" w:themeColor="text1"/>
            <w:u w:val="none"/>
          </w:rPr>
          <w:t>Quelle:</w:t>
        </w:r>
        <w:r w:rsidR="00CE73F4" w:rsidRPr="00CE73F4">
          <w:rPr>
            <w:rStyle w:val="Hyperlink"/>
            <w:color w:val="000000" w:themeColor="text1"/>
            <w:u w:val="none"/>
          </w:rPr>
          <w:br/>
        </w:r>
        <w:r w:rsidR="00FA6EBE" w:rsidRPr="00CE73F4">
          <w:rPr>
            <w:rStyle w:val="Hyperlink"/>
            <w:color w:val="000000" w:themeColor="text1"/>
            <w:u w:val="none"/>
          </w:rPr>
          <w:t>blobs.continental-t</w:t>
        </w:r>
        <w:r w:rsidR="00FA6EBE" w:rsidRPr="00CE73F4">
          <w:rPr>
            <w:rStyle w:val="Hyperlink"/>
            <w:color w:val="000000" w:themeColor="text1"/>
            <w:u w:val="none"/>
          </w:rPr>
          <w:t>i</w:t>
        </w:r>
        <w:r w:rsidR="00FA6EBE" w:rsidRPr="00CE73F4">
          <w:rPr>
            <w:rStyle w:val="Hyperlink"/>
            <w:color w:val="000000" w:themeColor="text1"/>
            <w:u w:val="none"/>
          </w:rPr>
          <w:t>res.com/www8/servlet/image/5918/uncropped/0/560/7/contipremiumcontact-5-tire-image.png</w:t>
        </w:r>
      </w:hyperlink>
    </w:p>
    <w:p w:rsidR="00FE3CE8" w:rsidRDefault="00E6695F" w:rsidP="00E6695F">
      <w:pPr>
        <w:pStyle w:val="Textkrper"/>
        <w:spacing w:after="120"/>
      </w:pPr>
      <w:r>
        <w:t>Querrillen:</w:t>
      </w:r>
    </w:p>
    <w:p w:rsidR="00FE3CE8" w:rsidRPr="004754BD" w:rsidRDefault="00FE3CE8" w:rsidP="00FE3CE8">
      <w:pPr>
        <w:rPr>
          <w:lang w:eastAsia="de-DE"/>
        </w:rPr>
      </w:pPr>
      <w:r w:rsidRPr="004754BD">
        <w:rPr>
          <w:i/>
        </w:rPr>
        <w:t>Sie sorgen für die Wasserableitung nach außen.</w:t>
      </w:r>
    </w:p>
    <w:p w:rsidR="00FE3CE8" w:rsidRDefault="00FE3CE8" w:rsidP="00FE3CE8">
      <w:pPr>
        <w:pStyle w:val="Textkrper"/>
      </w:pPr>
    </w:p>
    <w:p w:rsidR="00FE3CE8" w:rsidRDefault="00FE3CE8" w:rsidP="00FE3CE8">
      <w:pPr>
        <w:pStyle w:val="Textkrper"/>
      </w:pPr>
    </w:p>
    <w:p w:rsidR="00FE3CE8" w:rsidRDefault="00FE3CE8" w:rsidP="004F5D85">
      <w:pPr>
        <w:pStyle w:val="Textkrper"/>
        <w:numPr>
          <w:ilvl w:val="0"/>
          <w:numId w:val="26"/>
        </w:numPr>
        <w:jc w:val="left"/>
      </w:pPr>
      <w:r>
        <w:t>Ermitteln Sie die Bedeutung der folgenden Symbole.</w:t>
      </w:r>
    </w:p>
    <w:p w:rsidR="00FE3CE8" w:rsidRDefault="00FE3CE8" w:rsidP="00FE3CE8">
      <w:pPr>
        <w:pStyle w:val="Textkrper"/>
        <w:ind w:left="360"/>
      </w:pPr>
    </w:p>
    <w:p w:rsidR="00FA6EBE" w:rsidRPr="00CE73F4" w:rsidRDefault="002B577E" w:rsidP="00FA6EBE">
      <w:pPr>
        <w:pStyle w:val="Marginaliegrau"/>
        <w:framePr w:wrap="around" w:y="290"/>
        <w:rPr>
          <w:color w:val="000000" w:themeColor="text1"/>
        </w:rPr>
      </w:pPr>
      <w:hyperlink r:id="rId220" w:history="1">
        <w:r w:rsidR="00CE73F4" w:rsidRPr="00CE73F4">
          <w:rPr>
            <w:rStyle w:val="Hyperlink"/>
            <w:color w:val="000000" w:themeColor="text1"/>
            <w:u w:val="none"/>
          </w:rPr>
          <w:t>www.reifen.de/static/de/tipps-tricks/reifentipps/m-s-reifen</w:t>
        </w:r>
      </w:hyperlink>
    </w:p>
    <w:p w:rsidR="00FE3CE8" w:rsidRPr="002A6FE0" w:rsidRDefault="00FE3CE8" w:rsidP="002A6FE0">
      <w:pPr>
        <w:pStyle w:val="Textkrper"/>
        <w:ind w:left="360"/>
        <w:jc w:val="left"/>
        <w:rPr>
          <w:i/>
        </w:rPr>
      </w:pPr>
      <w:r w:rsidRPr="002A6FE0">
        <w:rPr>
          <w:noProof/>
        </w:rPr>
        <w:drawing>
          <wp:anchor distT="0" distB="0" distL="114300" distR="114300" simplePos="0" relativeHeight="251682816" behindDoc="0" locked="0" layoutInCell="1" allowOverlap="1" wp14:anchorId="65E6A2ED" wp14:editId="5C053C95">
            <wp:simplePos x="0" y="0"/>
            <wp:positionH relativeFrom="column">
              <wp:posOffset>226060</wp:posOffset>
            </wp:positionH>
            <wp:positionV relativeFrom="paragraph">
              <wp:posOffset>73660</wp:posOffset>
            </wp:positionV>
            <wp:extent cx="524510" cy="471805"/>
            <wp:effectExtent l="0" t="0" r="8890" b="4445"/>
            <wp:wrapSquare wrapText="bothSides"/>
            <wp:docPr id="1169" name="Grafik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24510" cy="471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A6FE0">
        <w:rPr>
          <w:i/>
        </w:rPr>
        <w:t>Die Schneeflocke wird an Reifen vergeben, die einen Traktionstest auf Eis und Schnee beste</w:t>
      </w:r>
      <w:r w:rsidR="00E6695F">
        <w:rPr>
          <w:i/>
        </w:rPr>
        <w:t>hen und ist genauer als das M+S-</w:t>
      </w:r>
      <w:r w:rsidRPr="002A6FE0">
        <w:rPr>
          <w:i/>
        </w:rPr>
        <w:t>Symbol.</w:t>
      </w:r>
    </w:p>
    <w:p w:rsidR="00FE3CE8" w:rsidRDefault="00FE3CE8" w:rsidP="00FE3CE8">
      <w:pPr>
        <w:pStyle w:val="Textkrper"/>
        <w:ind w:left="360"/>
        <w:rPr>
          <w:i/>
          <w:u w:val="single"/>
        </w:rPr>
      </w:pPr>
    </w:p>
    <w:p w:rsidR="00FE3CE8" w:rsidRDefault="00FE3CE8" w:rsidP="00FE3CE8">
      <w:pPr>
        <w:pStyle w:val="Textkrper"/>
        <w:ind w:left="360"/>
        <w:rPr>
          <w:i/>
          <w:u w:val="single"/>
        </w:rPr>
      </w:pPr>
    </w:p>
    <w:p w:rsidR="00FE3CE8" w:rsidRDefault="002A6FE0" w:rsidP="00FE3CE8">
      <w:pPr>
        <w:pStyle w:val="Textkrper"/>
        <w:rPr>
          <w:noProof/>
        </w:rPr>
      </w:pPr>
      <w:r w:rsidRPr="002A6FE0">
        <w:rPr>
          <w:noProof/>
        </w:rPr>
        <w:drawing>
          <wp:anchor distT="0" distB="0" distL="114300" distR="114300" simplePos="0" relativeHeight="251683840" behindDoc="0" locked="0" layoutInCell="1" allowOverlap="1" wp14:anchorId="4FF20A3A" wp14:editId="137F34B4">
            <wp:simplePos x="0" y="0"/>
            <wp:positionH relativeFrom="column">
              <wp:posOffset>233680</wp:posOffset>
            </wp:positionH>
            <wp:positionV relativeFrom="paragraph">
              <wp:posOffset>116840</wp:posOffset>
            </wp:positionV>
            <wp:extent cx="753745" cy="405130"/>
            <wp:effectExtent l="0" t="0" r="8255" b="0"/>
            <wp:wrapSquare wrapText="bothSides"/>
            <wp:docPr id="1170" name="Grafik 1170" descr="Kennzeichnung für M+S-Reif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ennzeichnung für M+S-Reifen"/>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20181" r="23354" b="23589"/>
                    <a:stretch/>
                  </pic:blipFill>
                  <pic:spPr bwMode="auto">
                    <a:xfrm>
                      <a:off x="0" y="0"/>
                      <a:ext cx="753745" cy="4051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3CE8" w:rsidRPr="002A6FE0" w:rsidRDefault="00FE3CE8" w:rsidP="002A6FE0">
      <w:pPr>
        <w:pStyle w:val="Textkrper"/>
        <w:jc w:val="left"/>
        <w:rPr>
          <w:i/>
        </w:rPr>
      </w:pPr>
      <w:r w:rsidRPr="002A6FE0">
        <w:rPr>
          <w:i/>
        </w:rPr>
        <w:t>M+S steht für Matsch und Schnee und ist die vom Gesetzgeber vorg</w:t>
      </w:r>
      <w:r w:rsidRPr="002A6FE0">
        <w:rPr>
          <w:i/>
        </w:rPr>
        <w:t>e</w:t>
      </w:r>
      <w:r w:rsidRPr="002A6FE0">
        <w:rPr>
          <w:i/>
        </w:rPr>
        <w:t>schriebene Kennzeichnung für Winterreifen.</w:t>
      </w:r>
    </w:p>
    <w:p w:rsidR="00FE3CE8" w:rsidRDefault="00FE3CE8" w:rsidP="00FE3CE8">
      <w:pPr>
        <w:pStyle w:val="Textkrper"/>
      </w:pPr>
    </w:p>
    <w:p w:rsidR="00FA6EBE" w:rsidRPr="00FA6EBE" w:rsidRDefault="00FA6EBE" w:rsidP="00FA6EBE">
      <w:pPr>
        <w:pStyle w:val="Marginaliegrau"/>
        <w:framePr w:wrap="around"/>
        <w:rPr>
          <w:noProof/>
          <w:sz w:val="20"/>
        </w:rPr>
      </w:pPr>
      <w:r w:rsidRPr="00FA6EBE">
        <w:rPr>
          <w:noProof/>
        </w:rPr>
        <w:t xml:space="preserve">Quelle: </w:t>
      </w:r>
      <w:hyperlink r:id="rId222" w:history="1">
        <w:r w:rsidR="00CE73F4" w:rsidRPr="00CE73F4">
          <w:rPr>
            <w:rStyle w:val="Hyperlink"/>
            <w:noProof/>
            <w:color w:val="000000" w:themeColor="text1"/>
            <w:u w:val="none"/>
          </w:rPr>
          <w:t>www.reifen.de</w:t>
        </w:r>
      </w:hyperlink>
    </w:p>
    <w:p w:rsidR="00FE3CE8" w:rsidRDefault="00FE3CE8" w:rsidP="00FE3CE8">
      <w:pPr>
        <w:spacing w:line="240" w:lineRule="exact"/>
        <w:rPr>
          <w:lang w:eastAsia="de-DE"/>
        </w:rPr>
      </w:pPr>
    </w:p>
    <w:p w:rsidR="00FE3CE8" w:rsidRDefault="00FE3CE8" w:rsidP="00711FBC">
      <w:pPr>
        <w:pStyle w:val="Textkrper"/>
        <w:numPr>
          <w:ilvl w:val="0"/>
          <w:numId w:val="26"/>
        </w:numPr>
      </w:pPr>
      <w:r>
        <w:t>Besonderheiten bei Winterreifen:</w:t>
      </w:r>
    </w:p>
    <w:p w:rsidR="00FE3CE8" w:rsidRDefault="00BD65F2" w:rsidP="00BD65F2">
      <w:pPr>
        <w:pStyle w:val="Textkrper"/>
        <w:ind w:left="360"/>
        <w:jc w:val="left"/>
      </w:pPr>
      <w:r>
        <w:t>Informieren Sie sich im Internet über Reifengrundlagen beim Pkw. Erklären Sie im Anschluss die folgenden Begriffe:</w:t>
      </w:r>
      <w:r>
        <w:br/>
      </w:r>
    </w:p>
    <w:p w:rsidR="00FE3CE8" w:rsidRDefault="00FE3CE8" w:rsidP="00711FBC">
      <w:pPr>
        <w:pStyle w:val="Textkrper"/>
        <w:ind w:left="360"/>
      </w:pPr>
      <w:r>
        <w:t>Laufstreifenmischung:</w:t>
      </w:r>
    </w:p>
    <w:p w:rsidR="00FE3CE8" w:rsidRPr="004754BD" w:rsidRDefault="00FE3CE8" w:rsidP="00711FBC">
      <w:pPr>
        <w:ind w:left="360"/>
        <w:jc w:val="both"/>
        <w:rPr>
          <w:lang w:eastAsia="de-DE"/>
        </w:rPr>
      </w:pPr>
      <w:r w:rsidRPr="004754BD">
        <w:rPr>
          <w:i/>
        </w:rPr>
        <w:t>Die Gummimischung verhärtet nicht so stark bei tiefen Temperaturen und ist auch bei niedrigen Temperaturen griffig und flexibel</w:t>
      </w:r>
      <w:r w:rsidR="00964FE0">
        <w:rPr>
          <w:i/>
        </w:rPr>
        <w:t>.</w:t>
      </w:r>
    </w:p>
    <w:p w:rsidR="00FE3CE8" w:rsidRDefault="00FE3CE8" w:rsidP="00711FBC">
      <w:pPr>
        <w:pStyle w:val="Textkrper"/>
        <w:ind w:left="360"/>
      </w:pPr>
    </w:p>
    <w:p w:rsidR="00FE3CE8" w:rsidRPr="004754BD" w:rsidRDefault="00FE3CE8" w:rsidP="00711FBC">
      <w:pPr>
        <w:ind w:left="360"/>
        <w:jc w:val="both"/>
        <w:rPr>
          <w:lang w:eastAsia="de-DE"/>
        </w:rPr>
      </w:pPr>
      <w:r>
        <w:t>Profil:</w:t>
      </w:r>
      <w:r>
        <w:br/>
      </w:r>
      <w:r w:rsidRPr="004754BD">
        <w:rPr>
          <w:i/>
        </w:rPr>
        <w:t xml:space="preserve">Durch die breiteren Profilrillen kann der Schnee besonders gut aufgenommen werden. Der Reifen verzahnt sich dadurch mit dem Schnee. </w:t>
      </w:r>
    </w:p>
    <w:p w:rsidR="00FE3CE8" w:rsidRDefault="00FE3CE8" w:rsidP="00711FBC">
      <w:pPr>
        <w:ind w:left="360"/>
        <w:jc w:val="both"/>
        <w:rPr>
          <w:lang w:eastAsia="de-DE"/>
        </w:rPr>
      </w:pPr>
    </w:p>
    <w:p w:rsidR="00FE3CE8" w:rsidRDefault="00FE3CE8" w:rsidP="00711FBC">
      <w:pPr>
        <w:pStyle w:val="Textkrper"/>
        <w:ind w:left="360"/>
      </w:pPr>
      <w:r>
        <w:t>Lamellen:</w:t>
      </w:r>
    </w:p>
    <w:p w:rsidR="00FE3CE8" w:rsidRDefault="00FE3CE8" w:rsidP="00711FBC">
      <w:pPr>
        <w:ind w:left="360"/>
        <w:jc w:val="both"/>
        <w:rPr>
          <w:i/>
        </w:rPr>
      </w:pPr>
      <w:r w:rsidRPr="004754BD">
        <w:rPr>
          <w:i/>
        </w:rPr>
        <w:t>Wenn sich der Reifen beim Anfahren zu bewegen beginnt, verformen sich die Profi</w:t>
      </w:r>
      <w:r w:rsidRPr="004754BD">
        <w:rPr>
          <w:i/>
        </w:rPr>
        <w:t>l</w:t>
      </w:r>
      <w:r w:rsidRPr="004754BD">
        <w:rPr>
          <w:i/>
        </w:rPr>
        <w:t>klötze und bilden durch die Feineinschnitte eine Vielzahl von Griffkanten, die sich mit dem winterlichen Untergrund verkrallen.</w:t>
      </w:r>
    </w:p>
    <w:p w:rsidR="00F2001C" w:rsidRDefault="00F2001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A13CC"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9A13CC" w:rsidRDefault="009A13CC" w:rsidP="00B233FA">
            <w:pPr>
              <w:pStyle w:val="Tabelle6pt"/>
              <w:rPr>
                <w:color w:val="000000"/>
              </w:rPr>
            </w:pPr>
            <w:r>
              <w:lastRenderedPageBreak/>
              <w:br w:type="page"/>
              <w:t>Lernfeld</w:t>
            </w:r>
          </w:p>
          <w:p w:rsidR="009A13CC" w:rsidRDefault="009A13CC" w:rsidP="00B233F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A13CC" w:rsidRDefault="009A13CC" w:rsidP="00B233FA">
            <w:pPr>
              <w:pStyle w:val="Tabelle6pt"/>
              <w:rPr>
                <w:color w:val="000000"/>
              </w:rPr>
            </w:pPr>
            <w:r>
              <w:t>Titel</w:t>
            </w:r>
          </w:p>
          <w:p w:rsidR="009A13CC" w:rsidRDefault="00CE73F4" w:rsidP="00B233FA">
            <w:pPr>
              <w:pStyle w:val="TabelleKopflinks"/>
            </w:pPr>
            <w:r>
              <w:t>Planen und Entscheiden –</w:t>
            </w:r>
            <w:r w:rsidR="00C50F7D">
              <w:t xml:space="preserve"> </w:t>
            </w:r>
            <w:r w:rsidR="009A13CC">
              <w:t>Radgrößen ermi</w:t>
            </w:r>
            <w:r w:rsidR="009A13CC">
              <w:t>t</w:t>
            </w:r>
            <w:r w:rsidR="009A13CC">
              <w:t>teln</w:t>
            </w:r>
          </w:p>
        </w:tc>
        <w:tc>
          <w:tcPr>
            <w:tcW w:w="188" w:type="dxa"/>
            <w:vMerge w:val="restart"/>
            <w:tcBorders>
              <w:top w:val="nil"/>
              <w:left w:val="single" w:sz="4" w:space="0" w:color="auto"/>
              <w:bottom w:val="nil"/>
              <w:right w:val="single" w:sz="4" w:space="0" w:color="auto"/>
            </w:tcBorders>
            <w:shd w:val="clear" w:color="auto" w:fill="FFFFFF"/>
          </w:tcPr>
          <w:p w:rsidR="009A13CC" w:rsidRPr="004B658C" w:rsidRDefault="009A13CC" w:rsidP="00B233F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571F23" w:rsidRPr="00B51DE9" w:rsidRDefault="00571F23" w:rsidP="008978E3">
            <w:pPr>
              <w:pStyle w:val="TabelleKopfmitte"/>
              <w:rPr>
                <w:rFonts w:eastAsia="Calibri"/>
              </w:rPr>
            </w:pPr>
            <w:r>
              <w:t>FZT</w:t>
            </w:r>
            <w:r w:rsidR="008978E3">
              <w:t xml:space="preserve"> </w:t>
            </w:r>
            <w:r w:rsidR="007317DD">
              <w:t>01.</w:t>
            </w:r>
            <w:r w:rsidR="008978E3">
              <w:t>0</w:t>
            </w:r>
            <w:r w:rsidR="004E62CD">
              <w:t>1.</w:t>
            </w:r>
            <w:r w:rsidR="00C50F7D">
              <w:t>0</w:t>
            </w:r>
            <w:r w:rsidR="008978E3">
              <w:t>3</w:t>
            </w:r>
            <w:r w:rsidR="00C50F7D">
              <w:t>.06</w:t>
            </w:r>
          </w:p>
        </w:tc>
      </w:tr>
      <w:tr w:rsidR="009A13CC" w:rsidRPr="00B51DE9" w:rsidTr="00B233FA">
        <w:tc>
          <w:tcPr>
            <w:tcW w:w="7348" w:type="dxa"/>
            <w:gridSpan w:val="3"/>
            <w:tcBorders>
              <w:left w:val="single" w:sz="4" w:space="0" w:color="auto"/>
              <w:bottom w:val="single" w:sz="4" w:space="0" w:color="auto"/>
              <w:right w:val="single" w:sz="4" w:space="0" w:color="auto"/>
            </w:tcBorders>
            <w:shd w:val="clear" w:color="auto" w:fill="auto"/>
            <w:hideMark/>
          </w:tcPr>
          <w:p w:rsidR="009A13CC" w:rsidRPr="00FA6EBE" w:rsidRDefault="009A13CC" w:rsidP="00B233FA">
            <w:pPr>
              <w:pStyle w:val="Tabelle6pt"/>
            </w:pPr>
            <w:r w:rsidRPr="00FA6EBE">
              <w:t>Kompetenzbereiche:</w:t>
            </w:r>
          </w:p>
          <w:p w:rsidR="009A13CC" w:rsidRPr="00FA6EBE" w:rsidRDefault="009A13CC" w:rsidP="00B233FA">
            <w:pPr>
              <w:pStyle w:val="Kopf8ptafz"/>
            </w:pPr>
            <w:r w:rsidRPr="00FA6EBE">
              <w:rPr>
                <w:spacing w:val="-2"/>
                <w:szCs w:val="16"/>
              </w:rPr>
              <w:t xml:space="preserve">Ich kann Arbeitsaufträge lesen und verstehen, um die Auftragsbearbeitung zu planen. </w:t>
            </w:r>
          </w:p>
          <w:p w:rsidR="009A13CC" w:rsidRPr="00FA6EBE" w:rsidRDefault="009A13CC" w:rsidP="00B233FA">
            <w:pPr>
              <w:pStyle w:val="Kopf8ptafz"/>
            </w:pPr>
            <w:r w:rsidRPr="00FA6EBE">
              <w:rPr>
                <w:spacing w:val="-2"/>
                <w:szCs w:val="16"/>
              </w:rPr>
              <w:t xml:space="preserve">Ich kann unterscheiden, welche Kenntnisse für die jeweilige Arbeit erforderlich sind. </w:t>
            </w:r>
          </w:p>
          <w:p w:rsidR="009A13CC" w:rsidRPr="00FA6EBE" w:rsidRDefault="009A13CC" w:rsidP="00B233FA">
            <w:pPr>
              <w:pStyle w:val="Kopf8ptafz"/>
            </w:pPr>
            <w:r w:rsidRPr="00FA6EBE">
              <w:rPr>
                <w:spacing w:val="-2"/>
                <w:szCs w:val="16"/>
              </w:rPr>
              <w:t>Ich kann Informationssysteme nutzen.</w:t>
            </w:r>
          </w:p>
          <w:p w:rsidR="009A13CC" w:rsidRPr="00FA6EBE" w:rsidRDefault="009A13CC" w:rsidP="00B233FA">
            <w:pPr>
              <w:pStyle w:val="Kopf8ptafz"/>
            </w:pPr>
            <w:r w:rsidRPr="00FA6EBE">
              <w:rPr>
                <w:rFonts w:cstheme="minorHAnsi"/>
                <w:szCs w:val="16"/>
              </w:rPr>
              <w:t>Ich kann Aufgaben bearbeiten und eingeübte Arbeitstechniken anwenden.</w:t>
            </w:r>
          </w:p>
        </w:tc>
        <w:tc>
          <w:tcPr>
            <w:tcW w:w="188" w:type="dxa"/>
            <w:vMerge/>
            <w:tcBorders>
              <w:left w:val="single" w:sz="4" w:space="0" w:color="auto"/>
              <w:bottom w:val="nil"/>
              <w:right w:val="nil"/>
            </w:tcBorders>
            <w:vAlign w:val="center"/>
            <w:hideMark/>
          </w:tcPr>
          <w:p w:rsidR="009A13CC" w:rsidRPr="00FA6EBE" w:rsidRDefault="009A13CC" w:rsidP="00B233F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A13CC" w:rsidRPr="00FA6EBE" w:rsidTr="00B233FA">
              <w:trPr>
                <w:trHeight w:val="284"/>
              </w:trPr>
              <w:tc>
                <w:tcPr>
                  <w:tcW w:w="2090" w:type="dxa"/>
                  <w:shd w:val="clear" w:color="auto" w:fill="auto"/>
                </w:tcPr>
                <w:p w:rsidR="009A13CC" w:rsidRPr="00FA6EBE" w:rsidRDefault="009A13CC" w:rsidP="00B233FA">
                  <w:pPr>
                    <w:pStyle w:val="Textkrpermitte"/>
                  </w:pPr>
                  <w:proofErr w:type="spellStart"/>
                  <w:r w:rsidRPr="00FA6EBE">
                    <w:t>LernPROJEKT</w:t>
                  </w:r>
                  <w:proofErr w:type="spellEnd"/>
                </w:p>
              </w:tc>
            </w:tr>
            <w:tr w:rsidR="009A13CC" w:rsidRPr="00FA6EBE" w:rsidTr="00B233FA">
              <w:trPr>
                <w:trHeight w:val="284"/>
              </w:trPr>
              <w:tc>
                <w:tcPr>
                  <w:tcW w:w="2090" w:type="dxa"/>
                  <w:tcBorders>
                    <w:bottom w:val="single" w:sz="4" w:space="0" w:color="auto"/>
                  </w:tcBorders>
                  <w:shd w:val="clear" w:color="auto" w:fill="auto"/>
                </w:tcPr>
                <w:p w:rsidR="009A13CC" w:rsidRPr="00FA6EBE" w:rsidRDefault="009A13CC" w:rsidP="00B233FA">
                  <w:pPr>
                    <w:pStyle w:val="Textkrpermitte"/>
                  </w:pPr>
                  <w:proofErr w:type="spellStart"/>
                  <w:r w:rsidRPr="00FA6EBE">
                    <w:t>LernTHEMA</w:t>
                  </w:r>
                  <w:proofErr w:type="spellEnd"/>
                </w:p>
              </w:tc>
            </w:tr>
            <w:tr w:rsidR="009A13CC" w:rsidRPr="00FA6EBE" w:rsidTr="00B233FA">
              <w:trPr>
                <w:trHeight w:val="284"/>
              </w:trPr>
              <w:tc>
                <w:tcPr>
                  <w:tcW w:w="2090" w:type="dxa"/>
                  <w:tcBorders>
                    <w:bottom w:val="nil"/>
                  </w:tcBorders>
                  <w:shd w:val="clear" w:color="auto" w:fill="D9D9D9" w:themeFill="background1" w:themeFillShade="D9"/>
                </w:tcPr>
                <w:p w:rsidR="009A13CC" w:rsidRPr="00FA6EBE" w:rsidRDefault="009A13CC" w:rsidP="00B233FA">
                  <w:pPr>
                    <w:pStyle w:val="TabelleKopfmitte"/>
                  </w:pPr>
                  <w:proofErr w:type="spellStart"/>
                  <w:r w:rsidRPr="00FA6EBE">
                    <w:t>LernSCHRITT</w:t>
                  </w:r>
                  <w:proofErr w:type="spellEnd"/>
                </w:p>
              </w:tc>
            </w:tr>
          </w:tbl>
          <w:p w:rsidR="009A13CC" w:rsidRPr="00FA6EBE" w:rsidRDefault="009A13CC" w:rsidP="00B233FA"/>
        </w:tc>
      </w:tr>
      <w:tr w:rsidR="009A13CC" w:rsidRPr="00B51DE9" w:rsidTr="00B233FA">
        <w:trPr>
          <w:trHeight w:val="149"/>
        </w:trPr>
        <w:tc>
          <w:tcPr>
            <w:tcW w:w="7348" w:type="dxa"/>
            <w:gridSpan w:val="3"/>
            <w:tcBorders>
              <w:top w:val="single" w:sz="4" w:space="0" w:color="auto"/>
              <w:left w:val="nil"/>
              <w:right w:val="nil"/>
            </w:tcBorders>
          </w:tcPr>
          <w:p w:rsidR="009A13CC" w:rsidRPr="00FA6EBE" w:rsidRDefault="009A13CC" w:rsidP="00B233FA"/>
        </w:tc>
        <w:tc>
          <w:tcPr>
            <w:tcW w:w="196" w:type="dxa"/>
            <w:gridSpan w:val="2"/>
            <w:tcBorders>
              <w:top w:val="nil"/>
              <w:left w:val="nil"/>
              <w:right w:val="nil"/>
            </w:tcBorders>
          </w:tcPr>
          <w:p w:rsidR="009A13CC" w:rsidRPr="00FA6EBE" w:rsidRDefault="009A13CC" w:rsidP="00B233FA"/>
        </w:tc>
        <w:tc>
          <w:tcPr>
            <w:tcW w:w="2095" w:type="dxa"/>
            <w:tcBorders>
              <w:top w:val="single" w:sz="4" w:space="0" w:color="auto"/>
              <w:left w:val="nil"/>
              <w:right w:val="nil"/>
            </w:tcBorders>
          </w:tcPr>
          <w:p w:rsidR="009A13CC" w:rsidRPr="00FA6EBE" w:rsidRDefault="009A13CC" w:rsidP="00B233FA"/>
        </w:tc>
      </w:tr>
      <w:tr w:rsidR="009A13CC" w:rsidRPr="00B51DE9" w:rsidTr="00B233FA">
        <w:trPr>
          <w:trHeight w:val="443"/>
        </w:trPr>
        <w:tc>
          <w:tcPr>
            <w:tcW w:w="4818" w:type="dxa"/>
            <w:gridSpan w:val="2"/>
            <w:vMerge w:val="restart"/>
            <w:tcBorders>
              <w:left w:val="single" w:sz="4" w:space="0" w:color="auto"/>
              <w:right w:val="single" w:sz="4" w:space="0" w:color="auto"/>
            </w:tcBorders>
          </w:tcPr>
          <w:p w:rsidR="009A13CC" w:rsidRPr="00FA6EBE" w:rsidRDefault="009A13CC" w:rsidP="00B233FA">
            <w:pPr>
              <w:pStyle w:val="Tabelle6pt"/>
            </w:pPr>
            <w:r w:rsidRPr="00FA6EBE">
              <w:t>Kompetenzen:</w:t>
            </w:r>
          </w:p>
          <w:p w:rsidR="009A13CC" w:rsidRPr="00FA6EBE" w:rsidRDefault="009A13CC" w:rsidP="00B233FA">
            <w:pPr>
              <w:pStyle w:val="Kopf8ptafz"/>
            </w:pPr>
            <w:r w:rsidRPr="00FA6EBE">
              <w:t>Ich kann erklären wie sich größere Radgrößen auf das Fahrverha</w:t>
            </w:r>
            <w:r w:rsidRPr="00FA6EBE">
              <w:t>l</w:t>
            </w:r>
            <w:r w:rsidRPr="00FA6EBE">
              <w:t>ten auswirken.</w:t>
            </w:r>
          </w:p>
          <w:p w:rsidR="009A13CC" w:rsidRPr="00FA6EBE" w:rsidRDefault="009A13CC" w:rsidP="00B233FA">
            <w:pPr>
              <w:pStyle w:val="Kopf8ptafz"/>
            </w:pPr>
            <w:r w:rsidRPr="00FA6EBE">
              <w:t>Ich kann zulässige Radgrößen für ein Kundenfahrzeug ermitteln.</w:t>
            </w:r>
          </w:p>
          <w:p w:rsidR="009A13CC" w:rsidRPr="00FA6EBE" w:rsidRDefault="009A13CC" w:rsidP="00B233FA">
            <w:pPr>
              <w:pStyle w:val="Kopf8ptafz"/>
            </w:pPr>
            <w:r w:rsidRPr="00FA6EBE">
              <w:t>Ich kann die rechtlichen Voraussetzungen für einen Kundenwunsch prüfen.</w:t>
            </w:r>
          </w:p>
        </w:tc>
        <w:tc>
          <w:tcPr>
            <w:tcW w:w="4821" w:type="dxa"/>
            <w:gridSpan w:val="4"/>
            <w:tcBorders>
              <w:left w:val="single" w:sz="4" w:space="0" w:color="auto"/>
              <w:right w:val="single" w:sz="4" w:space="0" w:color="auto"/>
            </w:tcBorders>
          </w:tcPr>
          <w:p w:rsidR="009A13CC" w:rsidRPr="00FA6EBE" w:rsidRDefault="009A13CC" w:rsidP="00B233FA">
            <w:pPr>
              <w:pStyle w:val="Tabelle6pt"/>
            </w:pPr>
            <w:r w:rsidRPr="00FA6EBE">
              <w:t>Was Sie schon können sollten:</w:t>
            </w:r>
          </w:p>
          <w:p w:rsidR="009A13CC" w:rsidRPr="00FA6EBE" w:rsidRDefault="009A13CC" w:rsidP="00B233FA">
            <w:pPr>
              <w:pStyle w:val="Kopf8ptafz"/>
            </w:pPr>
            <w:r w:rsidRPr="00FA6EBE">
              <w:t>Ich kann schon einen Auftrag lesen.</w:t>
            </w:r>
          </w:p>
          <w:p w:rsidR="009A13CC" w:rsidRPr="00FA6EBE" w:rsidRDefault="009A13CC" w:rsidP="00B233FA">
            <w:pPr>
              <w:pStyle w:val="Kopf8ptafz"/>
            </w:pPr>
            <w:r w:rsidRPr="00FA6EBE">
              <w:t>Ich kann schon recherchieren.</w:t>
            </w:r>
          </w:p>
          <w:p w:rsidR="009A13CC" w:rsidRPr="00FA6EBE" w:rsidRDefault="009A13CC" w:rsidP="00B233FA">
            <w:pPr>
              <w:pStyle w:val="Kopf8ptafz"/>
            </w:pPr>
            <w:r w:rsidRPr="00FA6EBE">
              <w:t>Ich kann erarbeitete Informationen mit eigenen Worten zusamme</w:t>
            </w:r>
            <w:r w:rsidRPr="00FA6EBE">
              <w:t>n</w:t>
            </w:r>
            <w:r w:rsidRPr="00FA6EBE">
              <w:t>fassen.</w:t>
            </w:r>
          </w:p>
        </w:tc>
      </w:tr>
      <w:tr w:rsidR="009A13CC" w:rsidRPr="00B51DE9" w:rsidTr="00B233FA">
        <w:trPr>
          <w:trHeight w:val="443"/>
        </w:trPr>
        <w:tc>
          <w:tcPr>
            <w:tcW w:w="4818" w:type="dxa"/>
            <w:gridSpan w:val="2"/>
            <w:vMerge/>
            <w:tcBorders>
              <w:left w:val="single" w:sz="4" w:space="0" w:color="auto"/>
              <w:right w:val="single" w:sz="4" w:space="0" w:color="auto"/>
            </w:tcBorders>
          </w:tcPr>
          <w:p w:rsidR="009A13CC" w:rsidRPr="00FA6EBE" w:rsidRDefault="009A13CC" w:rsidP="00B233FA">
            <w:pPr>
              <w:pStyle w:val="Tabelle6pt"/>
            </w:pPr>
          </w:p>
        </w:tc>
        <w:tc>
          <w:tcPr>
            <w:tcW w:w="4821" w:type="dxa"/>
            <w:gridSpan w:val="4"/>
            <w:tcBorders>
              <w:left w:val="single" w:sz="4" w:space="0" w:color="auto"/>
              <w:right w:val="single" w:sz="4" w:space="0" w:color="auto"/>
            </w:tcBorders>
          </w:tcPr>
          <w:p w:rsidR="009A13CC" w:rsidRPr="00FA6EBE" w:rsidRDefault="009A13CC" w:rsidP="00B233FA">
            <w:pPr>
              <w:pStyle w:val="Tabelle6pt"/>
            </w:pPr>
            <w:r w:rsidRPr="00FA6EBE">
              <w:t>Wofür Sie das benötigen:</w:t>
            </w:r>
          </w:p>
          <w:p w:rsidR="009A13CC" w:rsidRPr="00FA6EBE" w:rsidRDefault="009A13CC" w:rsidP="009566D7">
            <w:pPr>
              <w:pStyle w:val="Kopf8ptafz"/>
            </w:pPr>
            <w:r w:rsidRPr="00FA6EBE">
              <w:t>Prüfen eines Kundenwunsches nach rechtlichen Gegebenheiten, damit die Betriebssicherheit des Fahrz</w:t>
            </w:r>
            <w:r w:rsidR="00CE73F4">
              <w:t>euges gewährleistet werden kann</w:t>
            </w:r>
          </w:p>
        </w:tc>
      </w:tr>
      <w:tr w:rsidR="009A13CC" w:rsidRPr="00B51DE9" w:rsidTr="00B233FA">
        <w:trPr>
          <w:trHeight w:val="443"/>
        </w:trPr>
        <w:tc>
          <w:tcPr>
            <w:tcW w:w="4818" w:type="dxa"/>
            <w:gridSpan w:val="2"/>
            <w:vMerge/>
            <w:tcBorders>
              <w:left w:val="single" w:sz="4" w:space="0" w:color="auto"/>
              <w:right w:val="single" w:sz="4" w:space="0" w:color="auto"/>
            </w:tcBorders>
          </w:tcPr>
          <w:p w:rsidR="009A13CC" w:rsidRPr="00FA6EBE" w:rsidRDefault="009A13CC" w:rsidP="00B233FA">
            <w:pPr>
              <w:pStyle w:val="Tabelle6pt"/>
            </w:pPr>
          </w:p>
        </w:tc>
        <w:tc>
          <w:tcPr>
            <w:tcW w:w="4821" w:type="dxa"/>
            <w:gridSpan w:val="4"/>
            <w:tcBorders>
              <w:left w:val="single" w:sz="4" w:space="0" w:color="auto"/>
              <w:right w:val="single" w:sz="4" w:space="0" w:color="auto"/>
            </w:tcBorders>
          </w:tcPr>
          <w:p w:rsidR="009A13CC" w:rsidRPr="00FA6EBE" w:rsidRDefault="009A13CC" w:rsidP="00B233FA">
            <w:pPr>
              <w:pStyle w:val="Tabelle6pt"/>
            </w:pPr>
            <w:r w:rsidRPr="00FA6EBE">
              <w:t>Wie Sie Ihr Können prüfen können:</w:t>
            </w:r>
          </w:p>
          <w:p w:rsidR="009A13CC" w:rsidRPr="00FA6EBE" w:rsidRDefault="00C739E3" w:rsidP="005A6CF7">
            <w:pPr>
              <w:pStyle w:val="Kopf8ptafz"/>
            </w:pPr>
            <w:r w:rsidRPr="00FA6EBE">
              <w:t xml:space="preserve">Gegenseitige Kontrolle mit anderen </w:t>
            </w:r>
            <w:r w:rsidR="00877961" w:rsidRPr="00FA6EBE">
              <w:t>Schülerinnen</w:t>
            </w:r>
            <w:r w:rsidR="005A6CF7">
              <w:t xml:space="preserve"> und Schülern</w:t>
            </w:r>
          </w:p>
        </w:tc>
      </w:tr>
    </w:tbl>
    <w:p w:rsidR="009A13CC" w:rsidRDefault="009A13CC" w:rsidP="009A13CC">
      <w:pPr>
        <w:rPr>
          <w:b/>
        </w:rPr>
      </w:pPr>
    </w:p>
    <w:p w:rsidR="009A13CC" w:rsidRPr="00DF380C" w:rsidRDefault="009A13CC" w:rsidP="00711FBC">
      <w:pPr>
        <w:jc w:val="both"/>
      </w:pPr>
      <w:r>
        <w:rPr>
          <w:b/>
        </w:rPr>
        <w:t xml:space="preserve">Auftragsänderung vom Kunden: </w:t>
      </w:r>
      <w:r>
        <w:t xml:space="preserve">Sie erhalten vom Werkstattmeister einen weiteren </w:t>
      </w:r>
      <w:r>
        <w:rPr>
          <w:noProof/>
          <w:sz w:val="24"/>
          <w:lang w:eastAsia="de-DE"/>
        </w:rPr>
        <w:drawing>
          <wp:anchor distT="0" distB="0" distL="114300" distR="114300" simplePos="0" relativeHeight="251687936" behindDoc="0" locked="0" layoutInCell="0" allowOverlap="1" wp14:anchorId="78671EA6" wp14:editId="270FB979">
            <wp:simplePos x="0" y="0"/>
            <wp:positionH relativeFrom="rightMargin">
              <wp:posOffset>107950</wp:posOffset>
            </wp:positionH>
            <wp:positionV relativeFrom="paragraph">
              <wp:posOffset>0</wp:posOffset>
            </wp:positionV>
            <wp:extent cx="345440" cy="323850"/>
            <wp:effectExtent l="0" t="0" r="0" b="0"/>
            <wp:wrapNone/>
            <wp:docPr id="117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Auftrag. Der Kunde äußerte d</w:t>
      </w:r>
      <w:r w:rsidR="00E6695F">
        <w:t xml:space="preserve">ie Frage </w:t>
      </w:r>
      <w:r>
        <w:t>per Telefon, ob es möglich ist</w:t>
      </w:r>
      <w:r w:rsidR="00E6695F">
        <w:t>,</w:t>
      </w:r>
      <w:r>
        <w:t xml:space="preserve"> größere Räder zu montieren.</w:t>
      </w:r>
    </w:p>
    <w:p w:rsidR="009A13CC" w:rsidRDefault="009A13CC" w:rsidP="009A13CC">
      <w:pPr>
        <w:rPr>
          <w:b/>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A13CC" w:rsidRPr="00DE4890" w:rsidTr="00B233FA">
        <w:trPr>
          <w:trHeight w:val="397"/>
        </w:trPr>
        <w:tc>
          <w:tcPr>
            <w:tcW w:w="1470" w:type="dxa"/>
            <w:shd w:val="clear" w:color="auto" w:fill="D9D9D9" w:themeFill="background1" w:themeFillShade="D9"/>
            <w:vAlign w:val="center"/>
          </w:tcPr>
          <w:p w:rsidR="009A13CC" w:rsidRPr="00DE4890" w:rsidRDefault="009A13CC" w:rsidP="00B233FA">
            <w:pPr>
              <w:pStyle w:val="TabelleKopfmitte"/>
            </w:pPr>
            <w:r>
              <w:t>Phase</w:t>
            </w:r>
          </w:p>
        </w:tc>
        <w:tc>
          <w:tcPr>
            <w:tcW w:w="940" w:type="dxa"/>
            <w:shd w:val="clear" w:color="auto" w:fill="D9D9D9" w:themeFill="background1" w:themeFillShade="D9"/>
            <w:vAlign w:val="center"/>
          </w:tcPr>
          <w:p w:rsidR="009A13CC" w:rsidRPr="00DE4890" w:rsidRDefault="009A13CC" w:rsidP="00B233FA">
            <w:pPr>
              <w:pStyle w:val="TabelleKopfmitte"/>
            </w:pPr>
            <w:r>
              <w:t>Zeit</w:t>
            </w:r>
          </w:p>
        </w:tc>
        <w:tc>
          <w:tcPr>
            <w:tcW w:w="4961" w:type="dxa"/>
            <w:shd w:val="clear" w:color="auto" w:fill="D9D9D9" w:themeFill="background1" w:themeFillShade="D9"/>
            <w:vAlign w:val="center"/>
          </w:tcPr>
          <w:p w:rsidR="009A13CC" w:rsidRPr="00DE4890" w:rsidRDefault="009A13CC" w:rsidP="00B233FA">
            <w:pPr>
              <w:pStyle w:val="TabelleKopfmitte"/>
            </w:pPr>
            <w:r>
              <w:t>Aufgabe</w:t>
            </w:r>
          </w:p>
        </w:tc>
      </w:tr>
      <w:tr w:rsidR="009A13CC" w:rsidRPr="00DE4890" w:rsidTr="00711FBC">
        <w:trPr>
          <w:trHeight w:val="624"/>
        </w:trPr>
        <w:tc>
          <w:tcPr>
            <w:tcW w:w="1470" w:type="dxa"/>
            <w:shd w:val="clear" w:color="auto" w:fill="auto"/>
            <w:vAlign w:val="center"/>
          </w:tcPr>
          <w:p w:rsidR="009A13CC" w:rsidRPr="00F0156F" w:rsidRDefault="009A13CC" w:rsidP="00B233FA">
            <w:pPr>
              <w:pStyle w:val="Textkrpermitte"/>
            </w:pPr>
            <w:r w:rsidRPr="00FC0F56">
              <w:rPr>
                <w:noProof/>
              </w:rPr>
              <w:drawing>
                <wp:inline distT="0" distB="0" distL="0" distR="0" wp14:anchorId="51635818" wp14:editId="6B3777AB">
                  <wp:extent cx="302701" cy="324000"/>
                  <wp:effectExtent l="0" t="0" r="2540" b="0"/>
                  <wp:docPr id="117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9A13CC" w:rsidRPr="00DE4890" w:rsidRDefault="009A13CC" w:rsidP="00711FBC">
            <w:pPr>
              <w:pStyle w:val="Textkrper"/>
              <w:jc w:val="center"/>
            </w:pPr>
            <w:r>
              <w:t>35 min</w:t>
            </w:r>
          </w:p>
        </w:tc>
        <w:tc>
          <w:tcPr>
            <w:tcW w:w="4961" w:type="dxa"/>
            <w:shd w:val="clear" w:color="auto" w:fill="auto"/>
            <w:vAlign w:val="center"/>
          </w:tcPr>
          <w:p w:rsidR="009A13CC" w:rsidRDefault="009A13CC" w:rsidP="00711FBC">
            <w:pPr>
              <w:jc w:val="both"/>
            </w:pPr>
            <w:r>
              <w:t>Prüfen Sie</w:t>
            </w:r>
            <w:r w:rsidR="00E6695F">
              <w:t>,</w:t>
            </w:r>
            <w:r>
              <w:t xml:space="preserve"> inwieweit größere Räder bei dem Kunde</w:t>
            </w:r>
            <w:r>
              <w:t>n</w:t>
            </w:r>
            <w:r>
              <w:t>fahrzeug montiert werden dürfen. Beachten Sie dabei die Auswirkungen auf das Fahrve</w:t>
            </w:r>
            <w:r w:rsidR="00BC3351">
              <w:t xml:space="preserve">rhalten, wenn sich die Größe </w:t>
            </w:r>
            <w:r w:rsidR="00E6695F">
              <w:t>um</w:t>
            </w:r>
            <w:r>
              <w:t xml:space="preserve"> mind. zwei Zoll ändert. Welche rechtlichen Schwierigkeiten können sich durch diese Änderung e</w:t>
            </w:r>
            <w:r>
              <w:t>r</w:t>
            </w:r>
            <w:r>
              <w:t>geben?</w:t>
            </w:r>
          </w:p>
          <w:p w:rsidR="009A13CC" w:rsidRPr="00DE4890" w:rsidRDefault="009A13CC" w:rsidP="00711FBC">
            <w:pPr>
              <w:pStyle w:val="Textkrper"/>
              <w:rPr>
                <w:noProof/>
              </w:rPr>
            </w:pPr>
            <w:r>
              <w:t>Nutzen Sie zur Lösung der Aufgabe den Fahrzeugschein und weitere Informationsquellen</w:t>
            </w:r>
            <w:r w:rsidR="00310CDC">
              <w:t>,</w:t>
            </w:r>
            <w:r>
              <w:t xml:space="preserve"> die Ihnen zur Verf</w:t>
            </w:r>
            <w:r>
              <w:t>ü</w:t>
            </w:r>
            <w:r>
              <w:t>gung stehen.</w:t>
            </w:r>
          </w:p>
        </w:tc>
      </w:tr>
      <w:tr w:rsidR="009A13CC" w:rsidRPr="00DE4890" w:rsidTr="00711FBC">
        <w:trPr>
          <w:trHeight w:val="624"/>
        </w:trPr>
        <w:tc>
          <w:tcPr>
            <w:tcW w:w="1470" w:type="dxa"/>
            <w:shd w:val="clear" w:color="auto" w:fill="auto"/>
            <w:vAlign w:val="center"/>
          </w:tcPr>
          <w:p w:rsidR="009A13CC" w:rsidRPr="00F0156F" w:rsidRDefault="009A13CC" w:rsidP="00B233FA">
            <w:pPr>
              <w:pStyle w:val="Textkrpermitte"/>
            </w:pPr>
            <w:r w:rsidRPr="00F0156F">
              <w:rPr>
                <w:noProof/>
              </w:rPr>
              <w:drawing>
                <wp:inline distT="0" distB="0" distL="0" distR="0" wp14:anchorId="63E0C518" wp14:editId="40F61637">
                  <wp:extent cx="648335" cy="318770"/>
                  <wp:effectExtent l="0" t="0" r="0" b="0"/>
                  <wp:docPr id="117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9A13CC" w:rsidRPr="00DE4890" w:rsidRDefault="009A13CC" w:rsidP="00711FBC">
            <w:pPr>
              <w:pStyle w:val="Textkrper"/>
              <w:jc w:val="center"/>
            </w:pPr>
            <w:r>
              <w:t>10 min</w:t>
            </w:r>
          </w:p>
        </w:tc>
        <w:tc>
          <w:tcPr>
            <w:tcW w:w="4961" w:type="dxa"/>
            <w:shd w:val="clear" w:color="auto" w:fill="auto"/>
            <w:vAlign w:val="center"/>
          </w:tcPr>
          <w:p w:rsidR="009A13CC" w:rsidRPr="00DE4890" w:rsidRDefault="00E6695F" w:rsidP="00FB4B59">
            <w:pPr>
              <w:pStyle w:val="Textkrper"/>
              <w:rPr>
                <w:noProof/>
              </w:rPr>
            </w:pPr>
            <w:r>
              <w:t>Kontrollieren Sie I</w:t>
            </w:r>
            <w:r w:rsidR="009A13CC">
              <w:t xml:space="preserve">hre Ergebnisse mit </w:t>
            </w:r>
            <w:r w:rsidR="00FB4B59">
              <w:t xml:space="preserve">einer Partnerin oder </w:t>
            </w:r>
            <w:r w:rsidR="009A13CC">
              <w:t>einem Partner.</w:t>
            </w:r>
          </w:p>
        </w:tc>
      </w:tr>
    </w:tbl>
    <w:p w:rsidR="009A13CC" w:rsidRDefault="009A13CC" w:rsidP="009A13CC">
      <w:pPr>
        <w:rPr>
          <w:b/>
        </w:rPr>
      </w:pPr>
    </w:p>
    <w:p w:rsidR="002A6FE0" w:rsidRDefault="002A6FE0"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9A13CC" w:rsidRDefault="009A13CC" w:rsidP="00B35C2A"/>
    <w:p w:rsidR="00F2001C" w:rsidRDefault="00F2001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E36366" w:rsidRPr="00B51DE9" w:rsidTr="008978E3">
        <w:trPr>
          <w:trHeight w:val="523"/>
        </w:trPr>
        <w:tc>
          <w:tcPr>
            <w:tcW w:w="3119" w:type="dxa"/>
            <w:tcBorders>
              <w:left w:val="single" w:sz="4" w:space="0" w:color="auto"/>
              <w:bottom w:val="single" w:sz="4" w:space="0" w:color="auto"/>
              <w:right w:val="single" w:sz="4" w:space="0" w:color="auto"/>
            </w:tcBorders>
            <w:shd w:val="clear" w:color="auto" w:fill="D9D9D9"/>
            <w:hideMark/>
          </w:tcPr>
          <w:p w:rsidR="00E36366" w:rsidRDefault="00E36366" w:rsidP="00B233FA">
            <w:pPr>
              <w:pStyle w:val="Tabelle6pt"/>
              <w:rPr>
                <w:color w:val="000000"/>
              </w:rPr>
            </w:pPr>
            <w:r>
              <w:lastRenderedPageBreak/>
              <w:br w:type="page"/>
              <w:t>Lernfeld</w:t>
            </w:r>
          </w:p>
          <w:p w:rsidR="00E36366" w:rsidRDefault="00E36366" w:rsidP="00B233F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E36366" w:rsidRDefault="00E36366" w:rsidP="00B233FA">
            <w:pPr>
              <w:pStyle w:val="Tabelle6pt"/>
              <w:rPr>
                <w:color w:val="000000"/>
              </w:rPr>
            </w:pPr>
            <w:r>
              <w:t>Titel</w:t>
            </w:r>
          </w:p>
          <w:p w:rsidR="00E36366" w:rsidRDefault="00DA41FB" w:rsidP="00B233FA">
            <w:pPr>
              <w:pStyle w:val="TabelleKopflinks"/>
            </w:pPr>
            <w:r>
              <w:t>Planen und Entscheiden –</w:t>
            </w:r>
            <w:r w:rsidR="00C50F7D">
              <w:t xml:space="preserve"> </w:t>
            </w:r>
            <w:r w:rsidR="00E36366" w:rsidRPr="00756CB1">
              <w:t>Kleinmaterialien für eine Reifenmontage planen</w:t>
            </w:r>
          </w:p>
        </w:tc>
        <w:tc>
          <w:tcPr>
            <w:tcW w:w="188" w:type="dxa"/>
            <w:vMerge w:val="restart"/>
            <w:tcBorders>
              <w:top w:val="nil"/>
              <w:left w:val="single" w:sz="4" w:space="0" w:color="auto"/>
              <w:bottom w:val="nil"/>
              <w:right w:val="single" w:sz="4" w:space="0" w:color="auto"/>
            </w:tcBorders>
            <w:shd w:val="clear" w:color="auto" w:fill="FFFFFF"/>
          </w:tcPr>
          <w:p w:rsidR="00E36366" w:rsidRPr="004B658C" w:rsidRDefault="00E36366" w:rsidP="00B233F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E36366" w:rsidRPr="00B51DE9" w:rsidRDefault="00E36366" w:rsidP="008978E3">
            <w:pPr>
              <w:pStyle w:val="TabelleKopfmitte"/>
              <w:rPr>
                <w:rFonts w:eastAsia="Calibri"/>
              </w:rPr>
            </w:pPr>
            <w:r>
              <w:t>FZT</w:t>
            </w:r>
            <w:r w:rsidR="008978E3">
              <w:t xml:space="preserve"> </w:t>
            </w:r>
            <w:r w:rsidR="007317DD">
              <w:t>01.</w:t>
            </w:r>
            <w:r w:rsidR="008978E3">
              <w:t>0</w:t>
            </w:r>
            <w:r w:rsidR="004E62CD">
              <w:t>1.</w:t>
            </w:r>
            <w:r w:rsidR="00C50F7D">
              <w:t>0</w:t>
            </w:r>
            <w:r w:rsidR="008978E3">
              <w:t>3</w:t>
            </w:r>
            <w:r w:rsidR="00C50F7D">
              <w:t>.07</w:t>
            </w:r>
          </w:p>
        </w:tc>
      </w:tr>
      <w:tr w:rsidR="00E36366" w:rsidRPr="00B51DE9" w:rsidTr="00B233FA">
        <w:tc>
          <w:tcPr>
            <w:tcW w:w="7348" w:type="dxa"/>
            <w:gridSpan w:val="3"/>
            <w:tcBorders>
              <w:left w:val="single" w:sz="4" w:space="0" w:color="auto"/>
              <w:bottom w:val="single" w:sz="4" w:space="0" w:color="auto"/>
              <w:right w:val="single" w:sz="4" w:space="0" w:color="auto"/>
            </w:tcBorders>
            <w:shd w:val="clear" w:color="auto" w:fill="auto"/>
            <w:hideMark/>
          </w:tcPr>
          <w:p w:rsidR="00E36366" w:rsidRPr="00FA6EBE" w:rsidRDefault="00E36366" w:rsidP="00B233FA">
            <w:pPr>
              <w:pStyle w:val="Tabelle6pt"/>
            </w:pPr>
            <w:r w:rsidRPr="00FA6EBE">
              <w:t>Kompetenzbereiche:</w:t>
            </w:r>
          </w:p>
          <w:p w:rsidR="00E36366" w:rsidRPr="00FA6EBE" w:rsidRDefault="00E36366" w:rsidP="00B233FA">
            <w:pPr>
              <w:pStyle w:val="Kopf8ptafz"/>
            </w:pPr>
            <w:r w:rsidRPr="00FA6EBE">
              <w:rPr>
                <w:szCs w:val="16"/>
              </w:rPr>
              <w:t>Ich kann Betriebs- und Hilfsstoffe nennen und unterscheiden. Ich kann den Materialbedarf ermitteln.</w:t>
            </w:r>
          </w:p>
          <w:p w:rsidR="00E36366" w:rsidRPr="002D22E7" w:rsidRDefault="00DA41FB" w:rsidP="00B233FA">
            <w:pPr>
              <w:pStyle w:val="Kopf8ptafz"/>
              <w:rPr>
                <w:i/>
              </w:rPr>
            </w:pPr>
            <w:r>
              <w:rPr>
                <w:rFonts w:cstheme="minorHAnsi"/>
                <w:i/>
                <w:color w:val="000000" w:themeColor="text1"/>
                <w:szCs w:val="16"/>
              </w:rPr>
              <w:t>Ich kann in Kontakt mit a</w:t>
            </w:r>
            <w:r w:rsidR="00E36366" w:rsidRPr="002D22E7">
              <w:rPr>
                <w:rFonts w:cstheme="minorHAnsi"/>
                <w:i/>
                <w:color w:val="000000" w:themeColor="text1"/>
                <w:szCs w:val="16"/>
              </w:rPr>
              <w:t>nderen sein.</w:t>
            </w:r>
          </w:p>
        </w:tc>
        <w:tc>
          <w:tcPr>
            <w:tcW w:w="188" w:type="dxa"/>
            <w:vMerge/>
            <w:tcBorders>
              <w:left w:val="single" w:sz="4" w:space="0" w:color="auto"/>
              <w:bottom w:val="nil"/>
              <w:right w:val="nil"/>
            </w:tcBorders>
            <w:vAlign w:val="center"/>
            <w:hideMark/>
          </w:tcPr>
          <w:p w:rsidR="00E36366" w:rsidRPr="00FA6EBE" w:rsidRDefault="00E36366" w:rsidP="00B233F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36366" w:rsidRPr="00FA6EBE" w:rsidTr="00B233FA">
              <w:trPr>
                <w:trHeight w:val="284"/>
              </w:trPr>
              <w:tc>
                <w:tcPr>
                  <w:tcW w:w="2090" w:type="dxa"/>
                  <w:shd w:val="clear" w:color="auto" w:fill="auto"/>
                </w:tcPr>
                <w:p w:rsidR="00E36366" w:rsidRPr="00FA6EBE" w:rsidRDefault="00E36366" w:rsidP="00B233FA">
                  <w:pPr>
                    <w:pStyle w:val="Textkrpermitte"/>
                  </w:pPr>
                  <w:proofErr w:type="spellStart"/>
                  <w:r w:rsidRPr="00FA6EBE">
                    <w:t>LernPROJEKT</w:t>
                  </w:r>
                  <w:proofErr w:type="spellEnd"/>
                </w:p>
              </w:tc>
            </w:tr>
            <w:tr w:rsidR="00E36366" w:rsidRPr="00FA6EBE" w:rsidTr="00B233FA">
              <w:trPr>
                <w:trHeight w:val="284"/>
              </w:trPr>
              <w:tc>
                <w:tcPr>
                  <w:tcW w:w="2090" w:type="dxa"/>
                  <w:tcBorders>
                    <w:bottom w:val="single" w:sz="4" w:space="0" w:color="auto"/>
                  </w:tcBorders>
                  <w:shd w:val="clear" w:color="auto" w:fill="auto"/>
                </w:tcPr>
                <w:p w:rsidR="00E36366" w:rsidRPr="00FA6EBE" w:rsidRDefault="00E36366" w:rsidP="00B233FA">
                  <w:pPr>
                    <w:pStyle w:val="Textkrpermitte"/>
                  </w:pPr>
                  <w:proofErr w:type="spellStart"/>
                  <w:r w:rsidRPr="00FA6EBE">
                    <w:t>LernTHEMA</w:t>
                  </w:r>
                  <w:proofErr w:type="spellEnd"/>
                </w:p>
              </w:tc>
            </w:tr>
            <w:tr w:rsidR="00E36366" w:rsidRPr="00FA6EBE" w:rsidTr="00B233FA">
              <w:trPr>
                <w:trHeight w:val="284"/>
              </w:trPr>
              <w:tc>
                <w:tcPr>
                  <w:tcW w:w="2090" w:type="dxa"/>
                  <w:tcBorders>
                    <w:bottom w:val="nil"/>
                  </w:tcBorders>
                  <w:shd w:val="clear" w:color="auto" w:fill="D9D9D9" w:themeFill="background1" w:themeFillShade="D9"/>
                </w:tcPr>
                <w:p w:rsidR="00E36366" w:rsidRPr="00FA6EBE" w:rsidRDefault="00E36366" w:rsidP="00B233FA">
                  <w:pPr>
                    <w:pStyle w:val="TabelleKopfmitte"/>
                  </w:pPr>
                  <w:proofErr w:type="spellStart"/>
                  <w:r w:rsidRPr="00FA6EBE">
                    <w:t>LernSCHRITT</w:t>
                  </w:r>
                  <w:proofErr w:type="spellEnd"/>
                </w:p>
              </w:tc>
            </w:tr>
          </w:tbl>
          <w:p w:rsidR="00E36366" w:rsidRPr="00FA6EBE" w:rsidRDefault="00E36366" w:rsidP="00B233FA"/>
        </w:tc>
      </w:tr>
      <w:tr w:rsidR="00E36366" w:rsidRPr="00B51DE9" w:rsidTr="00B233FA">
        <w:trPr>
          <w:trHeight w:val="149"/>
        </w:trPr>
        <w:tc>
          <w:tcPr>
            <w:tcW w:w="7348" w:type="dxa"/>
            <w:gridSpan w:val="3"/>
            <w:tcBorders>
              <w:top w:val="single" w:sz="4" w:space="0" w:color="auto"/>
              <w:left w:val="nil"/>
              <w:right w:val="nil"/>
            </w:tcBorders>
          </w:tcPr>
          <w:p w:rsidR="00E36366" w:rsidRPr="00FA6EBE" w:rsidRDefault="00E36366" w:rsidP="00B233FA"/>
        </w:tc>
        <w:tc>
          <w:tcPr>
            <w:tcW w:w="196" w:type="dxa"/>
            <w:gridSpan w:val="2"/>
            <w:tcBorders>
              <w:top w:val="nil"/>
              <w:left w:val="nil"/>
              <w:right w:val="nil"/>
            </w:tcBorders>
          </w:tcPr>
          <w:p w:rsidR="00E36366" w:rsidRPr="00FA6EBE" w:rsidRDefault="00E36366" w:rsidP="00B233FA"/>
        </w:tc>
        <w:tc>
          <w:tcPr>
            <w:tcW w:w="2095" w:type="dxa"/>
            <w:tcBorders>
              <w:top w:val="single" w:sz="4" w:space="0" w:color="auto"/>
              <w:left w:val="nil"/>
              <w:right w:val="nil"/>
            </w:tcBorders>
          </w:tcPr>
          <w:p w:rsidR="00E36366" w:rsidRPr="00FA6EBE" w:rsidRDefault="00E36366" w:rsidP="00B233FA"/>
        </w:tc>
      </w:tr>
      <w:tr w:rsidR="00E36366" w:rsidRPr="00B51DE9" w:rsidTr="00B233FA">
        <w:trPr>
          <w:trHeight w:val="443"/>
        </w:trPr>
        <w:tc>
          <w:tcPr>
            <w:tcW w:w="4818" w:type="dxa"/>
            <w:gridSpan w:val="2"/>
            <w:vMerge w:val="restart"/>
            <w:tcBorders>
              <w:left w:val="single" w:sz="4" w:space="0" w:color="auto"/>
              <w:right w:val="single" w:sz="4" w:space="0" w:color="auto"/>
            </w:tcBorders>
          </w:tcPr>
          <w:p w:rsidR="00E36366" w:rsidRPr="00FA6EBE" w:rsidRDefault="00E36366" w:rsidP="00B233FA">
            <w:pPr>
              <w:pStyle w:val="Tabelle6pt"/>
            </w:pPr>
            <w:r w:rsidRPr="00FA6EBE">
              <w:t>Kompetenzen:</w:t>
            </w:r>
          </w:p>
          <w:p w:rsidR="00E36366" w:rsidRPr="00FA6EBE" w:rsidRDefault="00E36366" w:rsidP="00B233FA">
            <w:pPr>
              <w:pStyle w:val="Kopf8ptafz"/>
            </w:pPr>
            <w:r w:rsidRPr="00FA6EBE">
              <w:t>Ich kann den Bedarf an Kleinmaterialien für eine Reifenmontage planen.</w:t>
            </w:r>
          </w:p>
          <w:p w:rsidR="00E36366" w:rsidRPr="00FA6EBE" w:rsidRDefault="00E36366" w:rsidP="00B233FA">
            <w:pPr>
              <w:pStyle w:val="Kopf8ptafz"/>
            </w:pPr>
            <w:r w:rsidRPr="00FA6EBE">
              <w:t>Ich kann G</w:t>
            </w:r>
            <w:r w:rsidR="00E6695F">
              <w:t>edanken zu einem Thema in Worte</w:t>
            </w:r>
            <w:r w:rsidRPr="00FA6EBE">
              <w:t xml:space="preserve"> fassen und schriftlich festhalten.</w:t>
            </w:r>
          </w:p>
          <w:p w:rsidR="00E36366" w:rsidRPr="00FA6EBE" w:rsidRDefault="00E36366" w:rsidP="00B233FA">
            <w:pPr>
              <w:pStyle w:val="Kopf8ptafz"/>
            </w:pPr>
            <w:r w:rsidRPr="00FA6EBE">
              <w:t>Ich kann meine Gedanken anderen mitteilen.</w:t>
            </w:r>
          </w:p>
          <w:p w:rsidR="00E36366" w:rsidRPr="00FA6EBE" w:rsidRDefault="00E36366" w:rsidP="00B233FA">
            <w:pPr>
              <w:pStyle w:val="Kopf8ptafz"/>
            </w:pPr>
            <w:r w:rsidRPr="00FA6EBE">
              <w:t>Ich kann mich mit anderen auf etwas einigen.</w:t>
            </w:r>
          </w:p>
          <w:p w:rsidR="00E36366" w:rsidRPr="00FA6EBE" w:rsidRDefault="00E36366" w:rsidP="00B233FA">
            <w:pPr>
              <w:pStyle w:val="Kopf8ptafz"/>
            </w:pPr>
            <w:r w:rsidRPr="00FA6EBE">
              <w:t>Ich kann Ergebnisse einer Diskussion vortragen und ggf. auf Fragen sachlich und argumentativ antworten.</w:t>
            </w:r>
          </w:p>
        </w:tc>
        <w:tc>
          <w:tcPr>
            <w:tcW w:w="4821" w:type="dxa"/>
            <w:gridSpan w:val="4"/>
            <w:tcBorders>
              <w:left w:val="single" w:sz="4" w:space="0" w:color="auto"/>
              <w:right w:val="single" w:sz="4" w:space="0" w:color="auto"/>
            </w:tcBorders>
          </w:tcPr>
          <w:p w:rsidR="00E36366" w:rsidRPr="00FA6EBE" w:rsidRDefault="00E36366" w:rsidP="00B233FA">
            <w:pPr>
              <w:pStyle w:val="Tabelle6pt"/>
            </w:pPr>
            <w:r w:rsidRPr="00FA6EBE">
              <w:t>Was Sie schon können sollten:</w:t>
            </w:r>
          </w:p>
          <w:p w:rsidR="00E36366" w:rsidRPr="00FA6EBE" w:rsidRDefault="00E36366" w:rsidP="00B233FA">
            <w:pPr>
              <w:pStyle w:val="Kopf8ptafz"/>
            </w:pPr>
            <w:r w:rsidRPr="00FA6EBE">
              <w:t>Ich kann schon meine Gedanken zu einer Aufgabe in eigene Worte fassen</w:t>
            </w:r>
            <w:r w:rsidR="00C739E3" w:rsidRPr="00FA6EBE">
              <w:t>.</w:t>
            </w:r>
          </w:p>
        </w:tc>
      </w:tr>
      <w:tr w:rsidR="00E36366" w:rsidRPr="00B51DE9" w:rsidTr="00B233FA">
        <w:trPr>
          <w:trHeight w:val="443"/>
        </w:trPr>
        <w:tc>
          <w:tcPr>
            <w:tcW w:w="4818" w:type="dxa"/>
            <w:gridSpan w:val="2"/>
            <w:vMerge/>
            <w:tcBorders>
              <w:left w:val="single" w:sz="4" w:space="0" w:color="auto"/>
              <w:right w:val="single" w:sz="4" w:space="0" w:color="auto"/>
            </w:tcBorders>
          </w:tcPr>
          <w:p w:rsidR="00E36366" w:rsidRPr="00FA6EBE" w:rsidRDefault="00E36366" w:rsidP="00B233FA">
            <w:pPr>
              <w:pStyle w:val="Tabelle6pt"/>
            </w:pPr>
          </w:p>
        </w:tc>
        <w:tc>
          <w:tcPr>
            <w:tcW w:w="4821" w:type="dxa"/>
            <w:gridSpan w:val="4"/>
            <w:tcBorders>
              <w:left w:val="single" w:sz="4" w:space="0" w:color="auto"/>
              <w:right w:val="single" w:sz="4" w:space="0" w:color="auto"/>
            </w:tcBorders>
          </w:tcPr>
          <w:p w:rsidR="00E36366" w:rsidRPr="00FA6EBE" w:rsidRDefault="00E36366" w:rsidP="00B233FA">
            <w:pPr>
              <w:pStyle w:val="Tabelle6pt"/>
            </w:pPr>
            <w:r w:rsidRPr="00FA6EBE">
              <w:t>Wofür Sie das benötigen:</w:t>
            </w:r>
          </w:p>
          <w:p w:rsidR="00E36366" w:rsidRPr="00FA6EBE" w:rsidRDefault="00E36366" w:rsidP="00B233FA">
            <w:pPr>
              <w:pStyle w:val="Kopf8ptafz"/>
            </w:pPr>
            <w:r w:rsidRPr="00FA6EBE">
              <w:t>Durchführung von Arbeiten bei der Reifenmontage</w:t>
            </w:r>
          </w:p>
        </w:tc>
      </w:tr>
      <w:tr w:rsidR="00E36366" w:rsidRPr="00B51DE9" w:rsidTr="00B233FA">
        <w:trPr>
          <w:trHeight w:val="443"/>
        </w:trPr>
        <w:tc>
          <w:tcPr>
            <w:tcW w:w="4818" w:type="dxa"/>
            <w:gridSpan w:val="2"/>
            <w:vMerge/>
            <w:tcBorders>
              <w:left w:val="single" w:sz="4" w:space="0" w:color="auto"/>
              <w:right w:val="single" w:sz="4" w:space="0" w:color="auto"/>
            </w:tcBorders>
          </w:tcPr>
          <w:p w:rsidR="00E36366" w:rsidRPr="00FA6EBE" w:rsidRDefault="00E36366" w:rsidP="00B233FA">
            <w:pPr>
              <w:pStyle w:val="Tabelle6pt"/>
            </w:pPr>
          </w:p>
        </w:tc>
        <w:tc>
          <w:tcPr>
            <w:tcW w:w="4821" w:type="dxa"/>
            <w:gridSpan w:val="4"/>
            <w:tcBorders>
              <w:left w:val="single" w:sz="4" w:space="0" w:color="auto"/>
              <w:right w:val="single" w:sz="4" w:space="0" w:color="auto"/>
            </w:tcBorders>
          </w:tcPr>
          <w:p w:rsidR="00E36366" w:rsidRPr="00FA6EBE" w:rsidRDefault="00E36366" w:rsidP="00B233FA">
            <w:pPr>
              <w:pStyle w:val="Tabelle6pt"/>
            </w:pPr>
            <w:r w:rsidRPr="00FA6EBE">
              <w:t>Wie Sie Ihr Können prüfen können:</w:t>
            </w:r>
          </w:p>
          <w:p w:rsidR="00E36366" w:rsidRPr="00FA6EBE" w:rsidRDefault="00E36366" w:rsidP="00D138B7">
            <w:pPr>
              <w:pStyle w:val="Kopf8ptafz"/>
            </w:pPr>
            <w:r w:rsidRPr="00FA6EBE">
              <w:t>Durch das Gespräch mit Mit</w:t>
            </w:r>
            <w:r w:rsidR="007A7973" w:rsidRPr="00FA6EBE">
              <w:t>schüler</w:t>
            </w:r>
            <w:r w:rsidR="005A6CF7">
              <w:t>innen</w:t>
            </w:r>
            <w:r w:rsidR="00FA6EBE" w:rsidRPr="00FA6EBE">
              <w:t xml:space="preserve"> und M</w:t>
            </w:r>
            <w:r w:rsidR="005A6CF7">
              <w:t>itschül</w:t>
            </w:r>
            <w:r w:rsidR="00FA6EBE" w:rsidRPr="00FA6EBE">
              <w:t>e</w:t>
            </w:r>
            <w:r w:rsidR="005A6CF7">
              <w:t>r</w:t>
            </w:r>
            <w:r w:rsidR="00FA6EBE" w:rsidRPr="00FA6EBE">
              <w:t>n</w:t>
            </w:r>
            <w:r w:rsidR="00C739E3" w:rsidRPr="00FA6EBE">
              <w:t xml:space="preserve"> im Raum</w:t>
            </w:r>
          </w:p>
        </w:tc>
      </w:tr>
    </w:tbl>
    <w:p w:rsidR="00E36366" w:rsidRDefault="00E36366" w:rsidP="00E36366">
      <w:pPr>
        <w:rPr>
          <w:noProof/>
          <w:sz w:val="24"/>
          <w:lang w:eastAsia="de-DE"/>
        </w:rPr>
      </w:pPr>
    </w:p>
    <w:p w:rsidR="00E36366" w:rsidRPr="00F86CBE" w:rsidRDefault="00E36366" w:rsidP="00711FBC">
      <w:pPr>
        <w:jc w:val="both"/>
        <w:rPr>
          <w:noProof/>
          <w:szCs w:val="16"/>
          <w:lang w:eastAsia="de-DE"/>
        </w:rPr>
      </w:pPr>
      <w:r w:rsidRPr="00F86CBE">
        <w:rPr>
          <w:b/>
          <w:bCs/>
          <w:noProof/>
          <w:szCs w:val="16"/>
          <w:lang w:eastAsia="de-DE"/>
        </w:rPr>
        <w:t>Aufgabe:</w:t>
      </w:r>
      <w:r w:rsidRPr="00F86CBE">
        <w:rPr>
          <w:noProof/>
          <w:szCs w:val="16"/>
          <w:lang w:eastAsia="de-DE"/>
        </w:rPr>
        <w:t xml:space="preserve"> Sie erhalten vom Meister den Auftrag</w:t>
      </w:r>
      <w:r w:rsidR="00E6695F">
        <w:rPr>
          <w:noProof/>
          <w:szCs w:val="16"/>
          <w:lang w:eastAsia="de-DE"/>
        </w:rPr>
        <w:t>,</w:t>
      </w:r>
      <w:r w:rsidRPr="00F86CBE">
        <w:rPr>
          <w:noProof/>
          <w:szCs w:val="16"/>
          <w:lang w:eastAsia="de-DE"/>
        </w:rPr>
        <w:t xml:space="preserve"> die Räder des Kunden mit </w:t>
      </w:r>
      <w:r w:rsidRPr="00F86CBE">
        <w:rPr>
          <w:noProof/>
          <w:szCs w:val="16"/>
          <w:lang w:eastAsia="de-DE"/>
        </w:rPr>
        <w:drawing>
          <wp:anchor distT="0" distB="0" distL="114300" distR="114300" simplePos="0" relativeHeight="251691008" behindDoc="0" locked="0" layoutInCell="0" allowOverlap="1" wp14:anchorId="7144F3C0" wp14:editId="7D47F4F9">
            <wp:simplePos x="0" y="0"/>
            <wp:positionH relativeFrom="rightMargin">
              <wp:posOffset>828040</wp:posOffset>
            </wp:positionH>
            <wp:positionV relativeFrom="paragraph">
              <wp:posOffset>0</wp:posOffset>
            </wp:positionV>
            <wp:extent cx="349200" cy="320400"/>
            <wp:effectExtent l="0" t="0" r="0" b="3810"/>
            <wp:wrapNone/>
            <wp:docPr id="117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CBE">
        <w:rPr>
          <w:noProof/>
          <w:szCs w:val="16"/>
          <w:lang w:eastAsia="de-DE"/>
        </w:rPr>
        <w:drawing>
          <wp:anchor distT="0" distB="0" distL="114300" distR="114300" simplePos="0" relativeHeight="251689984" behindDoc="0" locked="0" layoutInCell="0" allowOverlap="1" wp14:anchorId="4C8DE7C5" wp14:editId="7B015F62">
            <wp:simplePos x="0" y="0"/>
            <wp:positionH relativeFrom="rightMargin">
              <wp:posOffset>467995</wp:posOffset>
            </wp:positionH>
            <wp:positionV relativeFrom="paragraph">
              <wp:posOffset>0</wp:posOffset>
            </wp:positionV>
            <wp:extent cx="349885" cy="320675"/>
            <wp:effectExtent l="0" t="0" r="0" b="3175"/>
            <wp:wrapNone/>
            <wp:docPr id="117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CBE">
        <w:rPr>
          <w:noProof/>
          <w:szCs w:val="16"/>
          <w:lang w:eastAsia="de-DE"/>
        </w:rPr>
        <w:drawing>
          <wp:anchor distT="0" distB="0" distL="114300" distR="114300" simplePos="0" relativeHeight="251688960" behindDoc="0" locked="0" layoutInCell="0" allowOverlap="1" wp14:anchorId="7EB5253D" wp14:editId="06629212">
            <wp:simplePos x="0" y="0"/>
            <wp:positionH relativeFrom="rightMargin">
              <wp:posOffset>107950</wp:posOffset>
            </wp:positionH>
            <wp:positionV relativeFrom="paragraph">
              <wp:posOffset>0</wp:posOffset>
            </wp:positionV>
            <wp:extent cx="349885" cy="320675"/>
            <wp:effectExtent l="0" t="0" r="0" b="3175"/>
            <wp:wrapNone/>
            <wp:docPr id="117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86CBE">
        <w:rPr>
          <w:noProof/>
          <w:szCs w:val="16"/>
          <w:lang w:eastAsia="de-DE"/>
        </w:rPr>
        <w:t xml:space="preserve">neuen Reifen zu versehen. </w:t>
      </w:r>
    </w:p>
    <w:p w:rsidR="00E36366" w:rsidRDefault="00E36366" w:rsidP="00E36366">
      <w:pPr>
        <w:rPr>
          <w:noProof/>
          <w:szCs w:val="16"/>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E36366" w:rsidRPr="00DE4890" w:rsidTr="00B233FA">
        <w:trPr>
          <w:trHeight w:val="397"/>
        </w:trPr>
        <w:tc>
          <w:tcPr>
            <w:tcW w:w="1470" w:type="dxa"/>
            <w:shd w:val="clear" w:color="auto" w:fill="D9D9D9" w:themeFill="background1" w:themeFillShade="D9"/>
            <w:vAlign w:val="center"/>
          </w:tcPr>
          <w:p w:rsidR="00E36366" w:rsidRPr="00DE4890" w:rsidRDefault="00E36366" w:rsidP="00B233FA">
            <w:pPr>
              <w:pStyle w:val="TabelleKopfmitte"/>
            </w:pPr>
            <w:r>
              <w:t>Phase</w:t>
            </w:r>
          </w:p>
        </w:tc>
        <w:tc>
          <w:tcPr>
            <w:tcW w:w="940" w:type="dxa"/>
            <w:shd w:val="clear" w:color="auto" w:fill="D9D9D9" w:themeFill="background1" w:themeFillShade="D9"/>
            <w:vAlign w:val="center"/>
          </w:tcPr>
          <w:p w:rsidR="00E36366" w:rsidRPr="00DE4890" w:rsidRDefault="00E36366" w:rsidP="00B233FA">
            <w:pPr>
              <w:pStyle w:val="TabelleKopfmitte"/>
            </w:pPr>
            <w:r>
              <w:t>Zeit</w:t>
            </w:r>
          </w:p>
        </w:tc>
        <w:tc>
          <w:tcPr>
            <w:tcW w:w="4961" w:type="dxa"/>
            <w:shd w:val="clear" w:color="auto" w:fill="D9D9D9" w:themeFill="background1" w:themeFillShade="D9"/>
            <w:vAlign w:val="center"/>
          </w:tcPr>
          <w:p w:rsidR="00E36366" w:rsidRPr="00DE4890" w:rsidRDefault="00E36366" w:rsidP="00B233FA">
            <w:pPr>
              <w:pStyle w:val="TabelleKopfmitte"/>
            </w:pPr>
            <w:r>
              <w:t>Aufgabe</w:t>
            </w:r>
          </w:p>
        </w:tc>
      </w:tr>
      <w:tr w:rsidR="00E36366" w:rsidRPr="00DE4890" w:rsidTr="00711FBC">
        <w:trPr>
          <w:trHeight w:val="624"/>
        </w:trPr>
        <w:tc>
          <w:tcPr>
            <w:tcW w:w="1470" w:type="dxa"/>
            <w:shd w:val="clear" w:color="auto" w:fill="auto"/>
            <w:vAlign w:val="center"/>
          </w:tcPr>
          <w:p w:rsidR="00E36366" w:rsidRPr="00F0156F" w:rsidRDefault="00E36366" w:rsidP="00B233FA">
            <w:pPr>
              <w:pStyle w:val="Textkrpermitte"/>
            </w:pPr>
            <w:r w:rsidRPr="00FC0F56">
              <w:rPr>
                <w:noProof/>
              </w:rPr>
              <w:drawing>
                <wp:inline distT="0" distB="0" distL="0" distR="0" wp14:anchorId="600A0691" wp14:editId="7BAAC356">
                  <wp:extent cx="532800" cy="324000"/>
                  <wp:effectExtent l="0" t="0" r="635" b="0"/>
                  <wp:docPr id="117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E36366" w:rsidRPr="00DE4890" w:rsidRDefault="00E36366" w:rsidP="00711FBC">
            <w:pPr>
              <w:pStyle w:val="Textkrper"/>
              <w:jc w:val="center"/>
            </w:pPr>
            <w:r>
              <w:t>5 min</w:t>
            </w:r>
          </w:p>
        </w:tc>
        <w:tc>
          <w:tcPr>
            <w:tcW w:w="4961" w:type="dxa"/>
            <w:shd w:val="clear" w:color="auto" w:fill="auto"/>
            <w:vAlign w:val="center"/>
          </w:tcPr>
          <w:p w:rsidR="00E36366" w:rsidRPr="00DE4890" w:rsidRDefault="00E36366" w:rsidP="005A6CF7">
            <w:pPr>
              <w:pStyle w:val="Textkrper"/>
              <w:rPr>
                <w:noProof/>
              </w:rPr>
            </w:pPr>
            <w:r w:rsidRPr="00F86CBE">
              <w:rPr>
                <w:noProof/>
                <w:szCs w:val="16"/>
              </w:rPr>
              <w:t xml:space="preserve">Bilden Sie eine Gruppe von vier </w:t>
            </w:r>
            <w:r w:rsidR="00877961">
              <w:rPr>
                <w:noProof/>
                <w:szCs w:val="16"/>
              </w:rPr>
              <w:t>Schülerinnen</w:t>
            </w:r>
            <w:r w:rsidR="005A6CF7">
              <w:rPr>
                <w:noProof/>
                <w:szCs w:val="16"/>
              </w:rPr>
              <w:t xml:space="preserve"> und Schülern</w:t>
            </w:r>
            <w:r w:rsidR="00FA6EBE">
              <w:rPr>
                <w:noProof/>
                <w:szCs w:val="16"/>
              </w:rPr>
              <w:t>.</w:t>
            </w:r>
          </w:p>
        </w:tc>
      </w:tr>
      <w:tr w:rsidR="00E36366" w:rsidRPr="00DE4890" w:rsidTr="00711FBC">
        <w:trPr>
          <w:trHeight w:val="624"/>
        </w:trPr>
        <w:tc>
          <w:tcPr>
            <w:tcW w:w="1470" w:type="dxa"/>
            <w:shd w:val="clear" w:color="auto" w:fill="auto"/>
            <w:vAlign w:val="center"/>
          </w:tcPr>
          <w:p w:rsidR="00E36366" w:rsidRPr="00F0156F" w:rsidRDefault="00E36366" w:rsidP="00B233FA">
            <w:pPr>
              <w:pStyle w:val="Textkrpermitte"/>
            </w:pPr>
            <w:r w:rsidRPr="00FC0F56">
              <w:rPr>
                <w:noProof/>
              </w:rPr>
              <w:drawing>
                <wp:inline distT="0" distB="0" distL="0" distR="0" wp14:anchorId="15E5C7E4" wp14:editId="2B322A81">
                  <wp:extent cx="302701" cy="324000"/>
                  <wp:effectExtent l="0" t="0" r="2540" b="0"/>
                  <wp:docPr id="117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E36366" w:rsidRPr="00DE4890" w:rsidRDefault="00E36366" w:rsidP="00711FBC">
            <w:pPr>
              <w:pStyle w:val="Textkrper"/>
              <w:jc w:val="center"/>
            </w:pPr>
            <w:r>
              <w:t>10 min</w:t>
            </w:r>
          </w:p>
        </w:tc>
        <w:tc>
          <w:tcPr>
            <w:tcW w:w="4961" w:type="dxa"/>
            <w:shd w:val="clear" w:color="auto" w:fill="auto"/>
            <w:vAlign w:val="center"/>
          </w:tcPr>
          <w:p w:rsidR="00E36366" w:rsidRPr="00DE4890" w:rsidRDefault="00E36366" w:rsidP="00711FBC">
            <w:pPr>
              <w:pStyle w:val="Textkrper"/>
              <w:rPr>
                <w:noProof/>
              </w:rPr>
            </w:pPr>
            <w:r w:rsidRPr="00F86CBE">
              <w:rPr>
                <w:noProof/>
                <w:szCs w:val="16"/>
              </w:rPr>
              <w:t>Anschließend überlegen Sie zunächst allein, welche Kleinmaterialien für  die Reifenmontage notwendig sind. Tr</w:t>
            </w:r>
            <w:r w:rsidR="00E6695F">
              <w:rPr>
                <w:noProof/>
                <w:szCs w:val="16"/>
              </w:rPr>
              <w:t>agen Sie I</w:t>
            </w:r>
            <w:r w:rsidRPr="00F86CBE">
              <w:rPr>
                <w:noProof/>
                <w:szCs w:val="16"/>
              </w:rPr>
              <w:t>hre Überlegungen im Außenbereich des Ihnen vorliegende Blattes</w:t>
            </w:r>
            <w:r w:rsidR="00310CDC">
              <w:rPr>
                <w:noProof/>
                <w:szCs w:val="16"/>
              </w:rPr>
              <w:t xml:space="preserve"> ein</w:t>
            </w:r>
            <w:r w:rsidRPr="00F86CBE">
              <w:rPr>
                <w:noProof/>
                <w:szCs w:val="16"/>
              </w:rPr>
              <w:t>.</w:t>
            </w:r>
          </w:p>
        </w:tc>
      </w:tr>
      <w:tr w:rsidR="00E36366" w:rsidRPr="00DE4890" w:rsidTr="00711FBC">
        <w:trPr>
          <w:trHeight w:val="624"/>
        </w:trPr>
        <w:tc>
          <w:tcPr>
            <w:tcW w:w="1470" w:type="dxa"/>
            <w:shd w:val="clear" w:color="auto" w:fill="auto"/>
            <w:vAlign w:val="center"/>
          </w:tcPr>
          <w:p w:rsidR="00E36366" w:rsidRPr="00F0156F" w:rsidRDefault="006D2097" w:rsidP="00B233FA">
            <w:pPr>
              <w:pStyle w:val="Textkrpermitte"/>
            </w:pPr>
            <w:r>
              <w:t xml:space="preserve"> </w:t>
            </w:r>
            <w:r w:rsidR="00E36366" w:rsidRPr="00FC0F56">
              <w:rPr>
                <w:noProof/>
              </w:rPr>
              <w:drawing>
                <wp:inline distT="0" distB="0" distL="0" distR="0" wp14:anchorId="1889A8B9" wp14:editId="741A7355">
                  <wp:extent cx="532800" cy="324000"/>
                  <wp:effectExtent l="0" t="0" r="635" b="0"/>
                  <wp:docPr id="118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E36366" w:rsidRPr="00DE4890" w:rsidRDefault="00E36366" w:rsidP="00711FBC">
            <w:pPr>
              <w:pStyle w:val="Textkrper"/>
              <w:jc w:val="center"/>
            </w:pPr>
            <w:r>
              <w:t>10 min</w:t>
            </w:r>
          </w:p>
        </w:tc>
        <w:tc>
          <w:tcPr>
            <w:tcW w:w="4961" w:type="dxa"/>
            <w:shd w:val="clear" w:color="auto" w:fill="auto"/>
            <w:vAlign w:val="center"/>
          </w:tcPr>
          <w:p w:rsidR="00E36366" w:rsidRPr="00DE4890" w:rsidRDefault="00E36366" w:rsidP="005A6CF7">
            <w:pPr>
              <w:pStyle w:val="Textkrper"/>
              <w:rPr>
                <w:noProof/>
              </w:rPr>
            </w:pPr>
            <w:r w:rsidRPr="00F86CBE">
              <w:rPr>
                <w:noProof/>
                <w:szCs w:val="16"/>
              </w:rPr>
              <w:t xml:space="preserve">Besprechen Sie anschließend alle Ihre Überlegungen, indem </w:t>
            </w:r>
            <w:r w:rsidR="005A6CF7">
              <w:rPr>
                <w:noProof/>
                <w:szCs w:val="16"/>
              </w:rPr>
              <w:t>jede Schülerin</w:t>
            </w:r>
            <w:r w:rsidR="005A6CF7" w:rsidRPr="00F86CBE">
              <w:rPr>
                <w:noProof/>
                <w:szCs w:val="16"/>
              </w:rPr>
              <w:t xml:space="preserve"> </w:t>
            </w:r>
            <w:r w:rsidR="005A6CF7">
              <w:rPr>
                <w:noProof/>
                <w:szCs w:val="16"/>
              </w:rPr>
              <w:t xml:space="preserve">und </w:t>
            </w:r>
            <w:r w:rsidRPr="00F86CBE">
              <w:rPr>
                <w:noProof/>
                <w:szCs w:val="16"/>
              </w:rPr>
              <w:t xml:space="preserve">jeder </w:t>
            </w:r>
            <w:r w:rsidR="00877961">
              <w:rPr>
                <w:noProof/>
                <w:szCs w:val="16"/>
              </w:rPr>
              <w:t xml:space="preserve">Schüler </w:t>
            </w:r>
            <w:r w:rsidR="005A6CF7">
              <w:rPr>
                <w:noProof/>
                <w:szCs w:val="16"/>
              </w:rPr>
              <w:t>ihre und seine</w:t>
            </w:r>
            <w:r w:rsidRPr="00F86CBE">
              <w:rPr>
                <w:noProof/>
                <w:szCs w:val="16"/>
              </w:rPr>
              <w:t xml:space="preserve"> Ergebnisse berichtet. Diskutieren Sie diese und einigen Sie sich auf die notwendigsten Kleinmaterialien. Halten Sie Ihre Ergebnisse in der Mitte des Ihnen vorliegenden Blattes </w:t>
            </w:r>
            <w:r w:rsidR="00310CDC">
              <w:rPr>
                <w:noProof/>
                <w:szCs w:val="16"/>
              </w:rPr>
              <w:t>fest</w:t>
            </w:r>
            <w:r w:rsidRPr="00F86CBE">
              <w:rPr>
                <w:noProof/>
                <w:szCs w:val="16"/>
              </w:rPr>
              <w:t>. Übertragen Sie die Ergebnisse auf Kleinkarten.</w:t>
            </w:r>
          </w:p>
        </w:tc>
      </w:tr>
      <w:tr w:rsidR="00E36366" w:rsidRPr="00DE4890" w:rsidTr="00711FBC">
        <w:trPr>
          <w:trHeight w:val="624"/>
        </w:trPr>
        <w:tc>
          <w:tcPr>
            <w:tcW w:w="1470" w:type="dxa"/>
            <w:shd w:val="clear" w:color="auto" w:fill="auto"/>
            <w:vAlign w:val="center"/>
          </w:tcPr>
          <w:p w:rsidR="00E36366" w:rsidRPr="00F0156F" w:rsidRDefault="00E36366" w:rsidP="00B233FA">
            <w:pPr>
              <w:pStyle w:val="Textkrpermitte"/>
            </w:pPr>
            <w:r>
              <w:rPr>
                <w:noProof/>
                <w:sz w:val="24"/>
              </w:rPr>
              <w:drawing>
                <wp:inline distT="0" distB="0" distL="0" distR="0" wp14:anchorId="6E4BCAB3" wp14:editId="6CAC1A8E">
                  <wp:extent cx="237490" cy="323850"/>
                  <wp:effectExtent l="0" t="0" r="0" b="0"/>
                  <wp:docPr id="1181"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inline>
              </w:drawing>
            </w:r>
          </w:p>
        </w:tc>
        <w:tc>
          <w:tcPr>
            <w:tcW w:w="940" w:type="dxa"/>
            <w:shd w:val="clear" w:color="auto" w:fill="auto"/>
            <w:vAlign w:val="center"/>
          </w:tcPr>
          <w:p w:rsidR="00E36366" w:rsidRPr="00DE4890" w:rsidRDefault="00E36366" w:rsidP="00711FBC">
            <w:pPr>
              <w:pStyle w:val="Textkrper"/>
              <w:jc w:val="center"/>
            </w:pPr>
            <w:r>
              <w:t>10 min</w:t>
            </w:r>
          </w:p>
        </w:tc>
        <w:tc>
          <w:tcPr>
            <w:tcW w:w="4961" w:type="dxa"/>
            <w:shd w:val="clear" w:color="auto" w:fill="auto"/>
            <w:vAlign w:val="center"/>
          </w:tcPr>
          <w:p w:rsidR="00E36366" w:rsidRPr="00DE4890" w:rsidRDefault="00E36366" w:rsidP="005A6CF7">
            <w:pPr>
              <w:pStyle w:val="Textkrper"/>
              <w:rPr>
                <w:noProof/>
              </w:rPr>
            </w:pPr>
            <w:r w:rsidRPr="00F86CBE">
              <w:rPr>
                <w:noProof/>
                <w:szCs w:val="16"/>
              </w:rPr>
              <w:t>Ein</w:t>
            </w:r>
            <w:r w:rsidR="005A6CF7">
              <w:rPr>
                <w:noProof/>
                <w:szCs w:val="16"/>
              </w:rPr>
              <w:t>e</w:t>
            </w:r>
            <w:r w:rsidRPr="00F86CBE">
              <w:rPr>
                <w:noProof/>
                <w:szCs w:val="16"/>
              </w:rPr>
              <w:t xml:space="preserve"> </w:t>
            </w:r>
            <w:r w:rsidR="005A6CF7">
              <w:rPr>
                <w:noProof/>
                <w:szCs w:val="16"/>
              </w:rPr>
              <w:t>Schülerin</w:t>
            </w:r>
            <w:r w:rsidR="005A6CF7" w:rsidRPr="00F86CBE">
              <w:rPr>
                <w:noProof/>
                <w:szCs w:val="16"/>
              </w:rPr>
              <w:t xml:space="preserve"> </w:t>
            </w:r>
            <w:r w:rsidR="005A6CF7">
              <w:rPr>
                <w:noProof/>
                <w:szCs w:val="16"/>
              </w:rPr>
              <w:t xml:space="preserve">oder ein </w:t>
            </w:r>
            <w:r w:rsidR="00E6695F">
              <w:rPr>
                <w:noProof/>
                <w:szCs w:val="16"/>
              </w:rPr>
              <w:t xml:space="preserve">Schüler </w:t>
            </w:r>
            <w:r w:rsidRPr="00F86CBE">
              <w:rPr>
                <w:noProof/>
                <w:szCs w:val="16"/>
              </w:rPr>
              <w:t>jeder Gruppe stellt die Ergebnisse  im Plenum vor.</w:t>
            </w:r>
          </w:p>
        </w:tc>
      </w:tr>
      <w:tr w:rsidR="00E36366" w:rsidRPr="00DE4890" w:rsidTr="00711FBC">
        <w:trPr>
          <w:trHeight w:val="624"/>
        </w:trPr>
        <w:tc>
          <w:tcPr>
            <w:tcW w:w="1470" w:type="dxa"/>
            <w:shd w:val="clear" w:color="auto" w:fill="auto"/>
            <w:vAlign w:val="center"/>
          </w:tcPr>
          <w:p w:rsidR="00E36366" w:rsidRPr="00F0156F" w:rsidRDefault="00E36366" w:rsidP="00B233FA">
            <w:pPr>
              <w:pStyle w:val="Textkrpermitte"/>
            </w:pPr>
            <w:r>
              <w:rPr>
                <w:noProof/>
                <w:sz w:val="24"/>
              </w:rPr>
              <w:drawing>
                <wp:inline distT="0" distB="0" distL="0" distR="0" wp14:anchorId="74B2AD94" wp14:editId="05B9EE2C">
                  <wp:extent cx="323850" cy="323850"/>
                  <wp:effectExtent l="0" t="0" r="0" b="0"/>
                  <wp:docPr id="118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inline>
              </w:drawing>
            </w:r>
          </w:p>
        </w:tc>
        <w:tc>
          <w:tcPr>
            <w:tcW w:w="940" w:type="dxa"/>
            <w:shd w:val="clear" w:color="auto" w:fill="auto"/>
            <w:vAlign w:val="center"/>
          </w:tcPr>
          <w:p w:rsidR="00E36366" w:rsidRPr="00DE4890" w:rsidRDefault="00E36366" w:rsidP="00711FBC">
            <w:pPr>
              <w:pStyle w:val="Textkrper"/>
              <w:jc w:val="center"/>
            </w:pPr>
            <w:r>
              <w:t>10 min</w:t>
            </w:r>
          </w:p>
        </w:tc>
        <w:tc>
          <w:tcPr>
            <w:tcW w:w="4961" w:type="dxa"/>
            <w:shd w:val="clear" w:color="auto" w:fill="auto"/>
            <w:vAlign w:val="center"/>
          </w:tcPr>
          <w:p w:rsidR="00E36366" w:rsidRPr="00DE4890" w:rsidRDefault="00E6695F" w:rsidP="00711FBC">
            <w:pPr>
              <w:pStyle w:val="Textkrper"/>
              <w:rPr>
                <w:noProof/>
              </w:rPr>
            </w:pPr>
            <w:r>
              <w:rPr>
                <w:noProof/>
              </w:rPr>
              <w:t>Diskussion zu den Ergebnisse</w:t>
            </w:r>
            <w:r w:rsidR="00F9307C">
              <w:rPr>
                <w:noProof/>
              </w:rPr>
              <w:t>n</w:t>
            </w:r>
          </w:p>
        </w:tc>
      </w:tr>
    </w:tbl>
    <w:p w:rsidR="00E36366" w:rsidRDefault="00E36366" w:rsidP="00E36366">
      <w:pPr>
        <w:rPr>
          <w:noProof/>
          <w:szCs w:val="16"/>
          <w:lang w:eastAsia="de-DE"/>
        </w:rPr>
      </w:pPr>
    </w:p>
    <w:p w:rsidR="00E36366" w:rsidRDefault="00E36366" w:rsidP="00E36366">
      <w:pPr>
        <w:rPr>
          <w:noProof/>
          <w:szCs w:val="16"/>
          <w:lang w:eastAsia="de-DE"/>
        </w:rPr>
      </w:pPr>
    </w:p>
    <w:p w:rsidR="00E36366" w:rsidRDefault="00E36366"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C739E3" w:rsidRDefault="00C739E3"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F2001C" w:rsidRDefault="00F2001C">
      <w:pPr>
        <w:spacing w:line="240" w:lineRule="exact"/>
        <w:rPr>
          <w:noProof/>
          <w:szCs w:val="16"/>
          <w:lang w:eastAsia="de-DE"/>
        </w:rPr>
      </w:pPr>
      <w:r>
        <w:rPr>
          <w:noProof/>
          <w:szCs w:val="16"/>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062AC" w:rsidRPr="004034E6" w:rsidTr="00AF6E58">
        <w:trPr>
          <w:trHeight w:val="523"/>
        </w:trPr>
        <w:tc>
          <w:tcPr>
            <w:tcW w:w="3119" w:type="dxa"/>
            <w:tcBorders>
              <w:left w:val="single" w:sz="4" w:space="0" w:color="auto"/>
              <w:bottom w:val="single" w:sz="4" w:space="0" w:color="auto"/>
              <w:right w:val="single" w:sz="4" w:space="0" w:color="auto"/>
            </w:tcBorders>
            <w:shd w:val="clear" w:color="auto" w:fill="D9D9D9"/>
            <w:hideMark/>
          </w:tcPr>
          <w:p w:rsidR="00F062AC" w:rsidRPr="004034E6" w:rsidRDefault="00F062AC" w:rsidP="00B233FA">
            <w:pPr>
              <w:pStyle w:val="Tabelle6pt"/>
              <w:rPr>
                <w:color w:val="000000"/>
              </w:rPr>
            </w:pPr>
            <w:r w:rsidRPr="004034E6">
              <w:lastRenderedPageBreak/>
              <w:br w:type="page"/>
              <w:t>Lernfeld</w:t>
            </w:r>
          </w:p>
          <w:p w:rsidR="00F062AC" w:rsidRPr="004034E6" w:rsidRDefault="00F062AC" w:rsidP="00B233FA">
            <w:pPr>
              <w:pStyle w:val="TabelleKopflinks"/>
            </w:pPr>
            <w:r w:rsidRPr="004034E6">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F062AC" w:rsidRPr="004034E6" w:rsidRDefault="00F062AC" w:rsidP="00B233FA">
            <w:pPr>
              <w:pStyle w:val="Tabelle6pt"/>
              <w:rPr>
                <w:color w:val="000000"/>
              </w:rPr>
            </w:pPr>
            <w:r w:rsidRPr="004034E6">
              <w:t>Titel</w:t>
            </w:r>
          </w:p>
          <w:p w:rsidR="00F062AC" w:rsidRPr="004034E6" w:rsidRDefault="00C50F7D" w:rsidP="00B233FA">
            <w:pPr>
              <w:pStyle w:val="TabelleKopflinks"/>
            </w:pPr>
            <w:r>
              <w:t xml:space="preserve">Planen und Entscheiden – </w:t>
            </w:r>
            <w:r w:rsidR="00F062AC" w:rsidRPr="004034E6">
              <w:t>Anzugsdrehmoment</w:t>
            </w:r>
            <w:r w:rsidR="00E6695F">
              <w:t xml:space="preserve"> ermitteln (</w:t>
            </w:r>
            <w:proofErr w:type="spellStart"/>
            <w:r w:rsidR="00E6695F">
              <w:t>SOLL-</w:t>
            </w:r>
            <w:r>
              <w:t>Werte</w:t>
            </w:r>
            <w:proofErr w:type="spellEnd"/>
            <w:r>
              <w:t>)</w:t>
            </w:r>
          </w:p>
        </w:tc>
        <w:tc>
          <w:tcPr>
            <w:tcW w:w="188" w:type="dxa"/>
            <w:vMerge w:val="restart"/>
            <w:tcBorders>
              <w:top w:val="nil"/>
              <w:left w:val="single" w:sz="4" w:space="0" w:color="auto"/>
              <w:bottom w:val="nil"/>
              <w:right w:val="single" w:sz="4" w:space="0" w:color="auto"/>
            </w:tcBorders>
            <w:shd w:val="clear" w:color="auto" w:fill="FFFFFF"/>
          </w:tcPr>
          <w:p w:rsidR="00F062AC" w:rsidRPr="004034E6" w:rsidRDefault="00F062AC" w:rsidP="00B233F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F062AC" w:rsidRPr="004034E6" w:rsidRDefault="00F062AC" w:rsidP="00AF6E58">
            <w:pPr>
              <w:pStyle w:val="TabelleKopfmitte"/>
              <w:rPr>
                <w:rFonts w:eastAsia="Calibri"/>
              </w:rPr>
            </w:pPr>
            <w:r>
              <w:t>FZT</w:t>
            </w:r>
            <w:r w:rsidR="00AF6E58">
              <w:t xml:space="preserve"> </w:t>
            </w:r>
            <w:r w:rsidR="007317DD">
              <w:t>01.</w:t>
            </w:r>
            <w:r w:rsidR="00AF6E58">
              <w:t>0</w:t>
            </w:r>
            <w:r w:rsidR="004E62CD">
              <w:t>1.</w:t>
            </w:r>
            <w:r w:rsidR="00C50F7D">
              <w:t>0</w:t>
            </w:r>
            <w:r w:rsidR="00AF6E58">
              <w:t>3</w:t>
            </w:r>
            <w:r w:rsidR="00C50F7D">
              <w:t>.08</w:t>
            </w:r>
          </w:p>
        </w:tc>
      </w:tr>
      <w:tr w:rsidR="00F062AC" w:rsidRPr="004034E6" w:rsidTr="00B233FA">
        <w:tc>
          <w:tcPr>
            <w:tcW w:w="7348" w:type="dxa"/>
            <w:gridSpan w:val="3"/>
            <w:tcBorders>
              <w:left w:val="single" w:sz="4" w:space="0" w:color="auto"/>
              <w:bottom w:val="single" w:sz="4" w:space="0" w:color="auto"/>
              <w:right w:val="single" w:sz="4" w:space="0" w:color="auto"/>
            </w:tcBorders>
            <w:shd w:val="clear" w:color="auto" w:fill="auto"/>
            <w:hideMark/>
          </w:tcPr>
          <w:p w:rsidR="00F062AC" w:rsidRPr="00FA6EBE" w:rsidRDefault="00F062AC" w:rsidP="00B233FA">
            <w:pPr>
              <w:pStyle w:val="Tabelle6pt"/>
            </w:pPr>
            <w:r w:rsidRPr="00FA6EBE">
              <w:t>Kompetenzbereiche:</w:t>
            </w:r>
          </w:p>
          <w:p w:rsidR="00F062AC" w:rsidRPr="00FA6EBE" w:rsidRDefault="00F062AC" w:rsidP="00B233FA">
            <w:pPr>
              <w:pStyle w:val="Kopf8ptafz"/>
            </w:pPr>
            <w:r w:rsidRPr="00FA6EBE">
              <w:rPr>
                <w:szCs w:val="16"/>
              </w:rPr>
              <w:t>Ich kann für Aufträge eine begründete Auswahl an Werkzeugen treffen und deren spezifische Bezeichnu</w:t>
            </w:r>
            <w:r w:rsidRPr="00FA6EBE">
              <w:rPr>
                <w:szCs w:val="16"/>
              </w:rPr>
              <w:t>n</w:t>
            </w:r>
            <w:r w:rsidRPr="00FA6EBE">
              <w:rPr>
                <w:szCs w:val="16"/>
              </w:rPr>
              <w:t>gen und Eigenschaften erklären.</w:t>
            </w:r>
          </w:p>
          <w:p w:rsidR="00F062AC" w:rsidRPr="00FA6EBE" w:rsidRDefault="00F062AC" w:rsidP="00B233FA">
            <w:pPr>
              <w:pStyle w:val="Kopf8ptafz"/>
            </w:pPr>
            <w:r w:rsidRPr="00FA6EBE">
              <w:rPr>
                <w:spacing w:val="-2"/>
                <w:szCs w:val="16"/>
              </w:rPr>
              <w:t>Ich kann Informationssysteme nutzen.</w:t>
            </w:r>
          </w:p>
          <w:p w:rsidR="00F062AC" w:rsidRPr="00FA6EBE" w:rsidRDefault="00F062AC" w:rsidP="00B233FA">
            <w:pPr>
              <w:pStyle w:val="Kopf8ptafz"/>
            </w:pPr>
            <w:r w:rsidRPr="00FA6EBE">
              <w:rPr>
                <w:szCs w:val="16"/>
              </w:rPr>
              <w:t>Ich kann Regeln zu betrieblichen Arbeitssicherheits- und Unfallverhütungsvorgaben nennen und anwe</w:t>
            </w:r>
            <w:r w:rsidRPr="00FA6EBE">
              <w:rPr>
                <w:szCs w:val="16"/>
              </w:rPr>
              <w:t>n</w:t>
            </w:r>
            <w:r w:rsidRPr="00FA6EBE">
              <w:rPr>
                <w:szCs w:val="16"/>
              </w:rPr>
              <w:t>den.</w:t>
            </w:r>
          </w:p>
          <w:p w:rsidR="00F062AC" w:rsidRPr="00FA6EBE" w:rsidRDefault="00F062AC" w:rsidP="00B233FA">
            <w:pPr>
              <w:pStyle w:val="Kopf8ptafz"/>
            </w:pPr>
            <w:r w:rsidRPr="00FA6EBE">
              <w:rPr>
                <w:color w:val="000000" w:themeColor="text1"/>
                <w:szCs w:val="16"/>
              </w:rPr>
              <w:t>Ich kann die Anforderungen meines Umfelds wahrnehmen.</w:t>
            </w:r>
          </w:p>
        </w:tc>
        <w:tc>
          <w:tcPr>
            <w:tcW w:w="188" w:type="dxa"/>
            <w:vMerge/>
            <w:tcBorders>
              <w:left w:val="single" w:sz="4" w:space="0" w:color="auto"/>
              <w:bottom w:val="nil"/>
              <w:right w:val="nil"/>
            </w:tcBorders>
            <w:vAlign w:val="center"/>
            <w:hideMark/>
          </w:tcPr>
          <w:p w:rsidR="00F062AC" w:rsidRPr="00FA6EBE" w:rsidRDefault="00F062AC" w:rsidP="00B233F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062AC" w:rsidRPr="00FA6EBE" w:rsidTr="00B233FA">
              <w:trPr>
                <w:trHeight w:val="284"/>
              </w:trPr>
              <w:tc>
                <w:tcPr>
                  <w:tcW w:w="2090" w:type="dxa"/>
                  <w:shd w:val="clear" w:color="auto" w:fill="auto"/>
                </w:tcPr>
                <w:p w:rsidR="00F062AC" w:rsidRPr="00FA6EBE" w:rsidRDefault="00F062AC" w:rsidP="00B233FA">
                  <w:pPr>
                    <w:pStyle w:val="Textkrpermitte"/>
                  </w:pPr>
                  <w:proofErr w:type="spellStart"/>
                  <w:r w:rsidRPr="00FA6EBE">
                    <w:t>LernPROJEKT</w:t>
                  </w:r>
                  <w:proofErr w:type="spellEnd"/>
                </w:p>
              </w:tc>
            </w:tr>
            <w:tr w:rsidR="00F062AC" w:rsidRPr="00FA6EBE" w:rsidTr="00B233FA">
              <w:trPr>
                <w:trHeight w:val="284"/>
              </w:trPr>
              <w:tc>
                <w:tcPr>
                  <w:tcW w:w="2090" w:type="dxa"/>
                  <w:tcBorders>
                    <w:bottom w:val="single" w:sz="4" w:space="0" w:color="auto"/>
                  </w:tcBorders>
                  <w:shd w:val="clear" w:color="auto" w:fill="auto"/>
                </w:tcPr>
                <w:p w:rsidR="00F062AC" w:rsidRPr="00FA6EBE" w:rsidRDefault="00F062AC" w:rsidP="00B233FA">
                  <w:pPr>
                    <w:pStyle w:val="Textkrpermitte"/>
                  </w:pPr>
                  <w:proofErr w:type="spellStart"/>
                  <w:r w:rsidRPr="00FA6EBE">
                    <w:t>LernTHEMA</w:t>
                  </w:r>
                  <w:proofErr w:type="spellEnd"/>
                </w:p>
              </w:tc>
            </w:tr>
            <w:tr w:rsidR="00F062AC" w:rsidRPr="00FA6EBE" w:rsidTr="00B233FA">
              <w:trPr>
                <w:trHeight w:val="284"/>
              </w:trPr>
              <w:tc>
                <w:tcPr>
                  <w:tcW w:w="2090" w:type="dxa"/>
                  <w:tcBorders>
                    <w:bottom w:val="nil"/>
                  </w:tcBorders>
                  <w:shd w:val="clear" w:color="auto" w:fill="D9D9D9" w:themeFill="background1" w:themeFillShade="D9"/>
                </w:tcPr>
                <w:p w:rsidR="00F062AC" w:rsidRPr="00FA6EBE" w:rsidRDefault="00F062AC" w:rsidP="00B233FA">
                  <w:pPr>
                    <w:pStyle w:val="TabelleKopfmitte"/>
                  </w:pPr>
                  <w:proofErr w:type="spellStart"/>
                  <w:r w:rsidRPr="00FA6EBE">
                    <w:t>LernSCHRITT</w:t>
                  </w:r>
                  <w:proofErr w:type="spellEnd"/>
                </w:p>
              </w:tc>
            </w:tr>
          </w:tbl>
          <w:p w:rsidR="00F062AC" w:rsidRPr="00FA6EBE" w:rsidRDefault="00F062AC" w:rsidP="00B233FA"/>
        </w:tc>
      </w:tr>
      <w:tr w:rsidR="00F062AC" w:rsidRPr="004034E6" w:rsidTr="00B233FA">
        <w:trPr>
          <w:trHeight w:val="149"/>
        </w:trPr>
        <w:tc>
          <w:tcPr>
            <w:tcW w:w="7348" w:type="dxa"/>
            <w:gridSpan w:val="3"/>
            <w:tcBorders>
              <w:top w:val="single" w:sz="4" w:space="0" w:color="auto"/>
              <w:left w:val="nil"/>
              <w:right w:val="nil"/>
            </w:tcBorders>
          </w:tcPr>
          <w:p w:rsidR="00F062AC" w:rsidRPr="00FA6EBE" w:rsidRDefault="00F062AC" w:rsidP="00B233FA"/>
        </w:tc>
        <w:tc>
          <w:tcPr>
            <w:tcW w:w="196" w:type="dxa"/>
            <w:gridSpan w:val="2"/>
            <w:tcBorders>
              <w:top w:val="nil"/>
              <w:left w:val="nil"/>
              <w:right w:val="nil"/>
            </w:tcBorders>
          </w:tcPr>
          <w:p w:rsidR="00F062AC" w:rsidRPr="00FA6EBE" w:rsidRDefault="00F062AC" w:rsidP="00B233FA"/>
        </w:tc>
        <w:tc>
          <w:tcPr>
            <w:tcW w:w="2095" w:type="dxa"/>
            <w:tcBorders>
              <w:top w:val="single" w:sz="4" w:space="0" w:color="auto"/>
              <w:left w:val="nil"/>
              <w:right w:val="nil"/>
            </w:tcBorders>
          </w:tcPr>
          <w:p w:rsidR="00F062AC" w:rsidRPr="00FA6EBE" w:rsidRDefault="00F062AC" w:rsidP="00B233FA"/>
        </w:tc>
      </w:tr>
      <w:tr w:rsidR="00F062AC" w:rsidRPr="004034E6" w:rsidTr="00B233FA">
        <w:trPr>
          <w:trHeight w:val="443"/>
        </w:trPr>
        <w:tc>
          <w:tcPr>
            <w:tcW w:w="4818" w:type="dxa"/>
            <w:gridSpan w:val="2"/>
            <w:vMerge w:val="restart"/>
            <w:tcBorders>
              <w:left w:val="single" w:sz="4" w:space="0" w:color="auto"/>
              <w:right w:val="single" w:sz="4" w:space="0" w:color="auto"/>
            </w:tcBorders>
          </w:tcPr>
          <w:p w:rsidR="00F062AC" w:rsidRPr="00FA6EBE" w:rsidRDefault="00F062AC" w:rsidP="00B233FA">
            <w:pPr>
              <w:pStyle w:val="Tabelle6pt"/>
            </w:pPr>
            <w:r w:rsidRPr="00FA6EBE">
              <w:t>Kompetenzen:</w:t>
            </w:r>
          </w:p>
          <w:p w:rsidR="00F062AC" w:rsidRPr="00FA6EBE" w:rsidRDefault="00F062AC" w:rsidP="00B233FA">
            <w:pPr>
              <w:pStyle w:val="Kopf8ptafz"/>
            </w:pPr>
            <w:r w:rsidRPr="00FA6EBE">
              <w:t>Ich kann das Anzugsdrehmoment aus den Herstellerunterlagen entnehmen.</w:t>
            </w:r>
          </w:p>
          <w:p w:rsidR="00F062AC" w:rsidRPr="00FA6EBE" w:rsidRDefault="00F062AC" w:rsidP="00B233FA">
            <w:pPr>
              <w:pStyle w:val="Kopf8ptafz"/>
            </w:pPr>
            <w:r w:rsidRPr="00FA6EBE">
              <w:t>Ich kann erläutern warum Räder über Kreuz angezogen werden.</w:t>
            </w:r>
          </w:p>
          <w:p w:rsidR="00F062AC" w:rsidRPr="00FA6EBE" w:rsidRDefault="00F062AC" w:rsidP="00B233FA">
            <w:pPr>
              <w:pStyle w:val="Kopf8ptafz"/>
            </w:pPr>
            <w:r w:rsidRPr="00FA6EBE">
              <w:t>Ich kann die Folgen der Nichtbeachtung des richtigen Drehmome</w:t>
            </w:r>
            <w:r w:rsidRPr="00FA6EBE">
              <w:t>n</w:t>
            </w:r>
            <w:r w:rsidRPr="00FA6EBE">
              <w:t>tes bei der Rädermontage abschätzen.</w:t>
            </w:r>
          </w:p>
        </w:tc>
        <w:tc>
          <w:tcPr>
            <w:tcW w:w="4821" w:type="dxa"/>
            <w:gridSpan w:val="4"/>
            <w:tcBorders>
              <w:left w:val="single" w:sz="4" w:space="0" w:color="auto"/>
              <w:right w:val="single" w:sz="4" w:space="0" w:color="auto"/>
            </w:tcBorders>
          </w:tcPr>
          <w:p w:rsidR="00F062AC" w:rsidRPr="00FA6EBE" w:rsidRDefault="00F062AC" w:rsidP="00B233FA">
            <w:pPr>
              <w:pStyle w:val="Tabelle6pt"/>
            </w:pPr>
            <w:r w:rsidRPr="00FA6EBE">
              <w:t>Was Sie schon können sollten:</w:t>
            </w:r>
          </w:p>
          <w:p w:rsidR="00F062AC" w:rsidRPr="00FA6EBE" w:rsidRDefault="00F062AC" w:rsidP="00B233FA">
            <w:pPr>
              <w:pStyle w:val="Kopf8ptafz"/>
            </w:pPr>
            <w:r w:rsidRPr="00FA6EBE">
              <w:t>Ich kann meine Gedanken zu einer Aufgabe in eigene Worte fassen</w:t>
            </w:r>
            <w:r w:rsidR="00C739E3" w:rsidRPr="00FA6EBE">
              <w:t>.</w:t>
            </w:r>
          </w:p>
        </w:tc>
      </w:tr>
      <w:tr w:rsidR="00F062AC" w:rsidRPr="004034E6" w:rsidTr="00B233FA">
        <w:trPr>
          <w:trHeight w:val="443"/>
        </w:trPr>
        <w:tc>
          <w:tcPr>
            <w:tcW w:w="4818" w:type="dxa"/>
            <w:gridSpan w:val="2"/>
            <w:vMerge/>
            <w:tcBorders>
              <w:left w:val="single" w:sz="4" w:space="0" w:color="auto"/>
              <w:right w:val="single" w:sz="4" w:space="0" w:color="auto"/>
            </w:tcBorders>
          </w:tcPr>
          <w:p w:rsidR="00F062AC" w:rsidRPr="00FA6EBE" w:rsidRDefault="00F062AC" w:rsidP="00B233FA">
            <w:pPr>
              <w:pStyle w:val="Tabelle6pt"/>
            </w:pPr>
          </w:p>
        </w:tc>
        <w:tc>
          <w:tcPr>
            <w:tcW w:w="4821" w:type="dxa"/>
            <w:gridSpan w:val="4"/>
            <w:tcBorders>
              <w:left w:val="single" w:sz="4" w:space="0" w:color="auto"/>
              <w:right w:val="single" w:sz="4" w:space="0" w:color="auto"/>
            </w:tcBorders>
          </w:tcPr>
          <w:p w:rsidR="00F062AC" w:rsidRPr="00FA6EBE" w:rsidRDefault="00F062AC" w:rsidP="00B233FA">
            <w:pPr>
              <w:pStyle w:val="Tabelle6pt"/>
            </w:pPr>
            <w:r w:rsidRPr="00FA6EBE">
              <w:t>Wofür Sie das benötigen:</w:t>
            </w:r>
          </w:p>
          <w:p w:rsidR="00F062AC" w:rsidRPr="00FA6EBE" w:rsidRDefault="00F062AC" w:rsidP="009566D7">
            <w:pPr>
              <w:pStyle w:val="Kopf8ptafz"/>
            </w:pPr>
            <w:r w:rsidRPr="00FA6EBE">
              <w:t>Durchführung von Arbeiten bei der Reifenmontage</w:t>
            </w:r>
          </w:p>
        </w:tc>
      </w:tr>
      <w:tr w:rsidR="00F062AC" w:rsidRPr="004034E6" w:rsidTr="00B233FA">
        <w:trPr>
          <w:trHeight w:val="443"/>
        </w:trPr>
        <w:tc>
          <w:tcPr>
            <w:tcW w:w="4818" w:type="dxa"/>
            <w:gridSpan w:val="2"/>
            <w:vMerge/>
            <w:tcBorders>
              <w:left w:val="single" w:sz="4" w:space="0" w:color="auto"/>
              <w:right w:val="single" w:sz="4" w:space="0" w:color="auto"/>
            </w:tcBorders>
          </w:tcPr>
          <w:p w:rsidR="00F062AC" w:rsidRPr="00FA6EBE" w:rsidRDefault="00F062AC" w:rsidP="00B233FA">
            <w:pPr>
              <w:pStyle w:val="Tabelle6pt"/>
            </w:pPr>
          </w:p>
        </w:tc>
        <w:tc>
          <w:tcPr>
            <w:tcW w:w="4821" w:type="dxa"/>
            <w:gridSpan w:val="4"/>
            <w:tcBorders>
              <w:left w:val="single" w:sz="4" w:space="0" w:color="auto"/>
              <w:right w:val="single" w:sz="4" w:space="0" w:color="auto"/>
            </w:tcBorders>
          </w:tcPr>
          <w:p w:rsidR="00F062AC" w:rsidRPr="00FA6EBE" w:rsidRDefault="00F062AC" w:rsidP="00B233FA">
            <w:pPr>
              <w:pStyle w:val="Tabelle6pt"/>
            </w:pPr>
            <w:r w:rsidRPr="00FA6EBE">
              <w:t>Wie Sie Ihr Können prüfen können:</w:t>
            </w:r>
          </w:p>
          <w:p w:rsidR="00F062AC" w:rsidRPr="00FA6EBE" w:rsidRDefault="00F062AC" w:rsidP="00B233FA">
            <w:pPr>
              <w:pStyle w:val="Kopf8ptafz"/>
            </w:pPr>
            <w:r w:rsidRPr="00FA6EBE">
              <w:t xml:space="preserve">Durch das Gespräch mit </w:t>
            </w:r>
            <w:r w:rsidR="005A6CF7" w:rsidRPr="00FA6EBE">
              <w:t>Mitschüler</w:t>
            </w:r>
            <w:r w:rsidR="005A6CF7">
              <w:t>innen</w:t>
            </w:r>
            <w:r w:rsidR="005A6CF7" w:rsidRPr="00FA6EBE">
              <w:t xml:space="preserve"> und M</w:t>
            </w:r>
            <w:r w:rsidR="005A6CF7">
              <w:t>itschül</w:t>
            </w:r>
            <w:r w:rsidR="005A6CF7" w:rsidRPr="00FA6EBE">
              <w:t>e</w:t>
            </w:r>
            <w:r w:rsidR="005A6CF7">
              <w:t>r</w:t>
            </w:r>
            <w:r w:rsidR="005A6CF7" w:rsidRPr="00FA6EBE">
              <w:t xml:space="preserve">n </w:t>
            </w:r>
            <w:r w:rsidRPr="00FA6EBE">
              <w:t>im Raum</w:t>
            </w:r>
          </w:p>
          <w:p w:rsidR="00F062AC" w:rsidRPr="00FA6EBE" w:rsidRDefault="00F062AC" w:rsidP="009566D7">
            <w:pPr>
              <w:pStyle w:val="Kopf8ptafz"/>
            </w:pPr>
            <w:r w:rsidRPr="00FA6EBE">
              <w:t>Bei der praktischen Durchführung von Arbeiten an Fahrzeugen mit Reifendruckkontrollsystem</w:t>
            </w:r>
          </w:p>
        </w:tc>
      </w:tr>
    </w:tbl>
    <w:p w:rsidR="00F062AC" w:rsidRPr="004034E6" w:rsidRDefault="00C50F7D" w:rsidP="00F062AC">
      <w:pPr>
        <w:rPr>
          <w:noProof/>
          <w:sz w:val="24"/>
          <w:lang w:eastAsia="de-DE"/>
        </w:rPr>
      </w:pPr>
      <w:r w:rsidRPr="004034E6">
        <w:rPr>
          <w:noProof/>
          <w:sz w:val="24"/>
          <w:szCs w:val="16"/>
          <w:lang w:eastAsia="de-DE"/>
        </w:rPr>
        <w:drawing>
          <wp:anchor distT="0" distB="0" distL="114300" distR="114300" simplePos="0" relativeHeight="251693056" behindDoc="0" locked="0" layoutInCell="0" allowOverlap="1" wp14:anchorId="468A823B" wp14:editId="4AB2E6B4">
            <wp:simplePos x="0" y="0"/>
            <wp:positionH relativeFrom="rightMargin">
              <wp:posOffset>125095</wp:posOffset>
            </wp:positionH>
            <wp:positionV relativeFrom="paragraph">
              <wp:posOffset>52070</wp:posOffset>
            </wp:positionV>
            <wp:extent cx="348615" cy="320040"/>
            <wp:effectExtent l="0" t="0" r="0" b="3810"/>
            <wp:wrapNone/>
            <wp:docPr id="118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4E6">
        <w:rPr>
          <w:noProof/>
          <w:sz w:val="24"/>
          <w:szCs w:val="16"/>
          <w:lang w:eastAsia="de-DE"/>
        </w:rPr>
        <w:drawing>
          <wp:anchor distT="0" distB="0" distL="114300" distR="114300" simplePos="0" relativeHeight="251694080" behindDoc="0" locked="0" layoutInCell="0" allowOverlap="1" wp14:anchorId="7BE55018" wp14:editId="273E991D">
            <wp:simplePos x="0" y="0"/>
            <wp:positionH relativeFrom="rightMargin">
              <wp:posOffset>485140</wp:posOffset>
            </wp:positionH>
            <wp:positionV relativeFrom="paragraph">
              <wp:posOffset>52070</wp:posOffset>
            </wp:positionV>
            <wp:extent cx="348615" cy="320040"/>
            <wp:effectExtent l="0" t="0" r="0" b="3810"/>
            <wp:wrapNone/>
            <wp:docPr id="118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62AC" w:rsidRPr="004034E6" w:rsidRDefault="00F062AC" w:rsidP="00F062AC">
      <w:pPr>
        <w:rPr>
          <w:noProof/>
          <w:szCs w:val="16"/>
          <w:lang w:eastAsia="de-DE"/>
        </w:rPr>
      </w:pPr>
      <w:r w:rsidRPr="004034E6">
        <w:rPr>
          <w:b/>
          <w:bCs/>
          <w:noProof/>
          <w:szCs w:val="16"/>
          <w:lang w:eastAsia="de-DE"/>
        </w:rPr>
        <w:t>Aufgaben:</w:t>
      </w:r>
      <w:r w:rsidRPr="004034E6">
        <w:rPr>
          <w:noProof/>
          <w:szCs w:val="16"/>
          <w:lang w:eastAsia="de-DE"/>
        </w:rPr>
        <w:t xml:space="preserve"> </w:t>
      </w:r>
    </w:p>
    <w:p w:rsidR="00F062AC" w:rsidRPr="004034E6" w:rsidRDefault="00F062AC" w:rsidP="00F062AC">
      <w:pPr>
        <w:rPr>
          <w:noProof/>
          <w:szCs w:val="16"/>
          <w:lang w:eastAsia="de-DE"/>
        </w:rPr>
      </w:pPr>
    </w:p>
    <w:p w:rsidR="00F062AC" w:rsidRPr="004034E6" w:rsidRDefault="00F062AC" w:rsidP="00711FBC">
      <w:pPr>
        <w:pStyle w:val="Listenabsatz"/>
        <w:numPr>
          <w:ilvl w:val="0"/>
          <w:numId w:val="27"/>
        </w:numPr>
        <w:jc w:val="both"/>
        <w:rPr>
          <w:noProof/>
          <w:szCs w:val="16"/>
          <w:lang w:eastAsia="de-DE"/>
        </w:rPr>
      </w:pPr>
      <w:r w:rsidRPr="004034E6">
        <w:rPr>
          <w:noProof/>
          <w:szCs w:val="16"/>
          <w:lang w:eastAsia="de-DE"/>
        </w:rPr>
        <w:t xml:space="preserve">Ermitteln Sie das vorgeschriebene Anzugsdrehmoment für das </w:t>
      </w:r>
      <w:r w:rsidRPr="004034E6">
        <w:rPr>
          <w:noProof/>
          <w:sz w:val="24"/>
          <w:lang w:eastAsia="de-DE"/>
        </w:rPr>
        <w:drawing>
          <wp:anchor distT="0" distB="0" distL="114300" distR="114300" simplePos="0" relativeHeight="251692032" behindDoc="0" locked="0" layoutInCell="0" allowOverlap="1" wp14:anchorId="0D963A5B" wp14:editId="574972A6">
            <wp:simplePos x="0" y="0"/>
            <wp:positionH relativeFrom="rightMargin">
              <wp:posOffset>107950</wp:posOffset>
            </wp:positionH>
            <wp:positionV relativeFrom="paragraph">
              <wp:posOffset>0</wp:posOffset>
            </wp:positionV>
            <wp:extent cx="302701" cy="324000"/>
            <wp:effectExtent l="0" t="0" r="2540" b="0"/>
            <wp:wrapNone/>
            <wp:docPr id="120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4E6">
        <w:rPr>
          <w:noProof/>
          <w:szCs w:val="16"/>
          <w:lang w:eastAsia="de-DE"/>
        </w:rPr>
        <w:t>Kundenfahrzeug. Nutzen Sie zur Lösung das Werkstattinfor</w:t>
      </w:r>
      <w:r w:rsidR="00E6695F">
        <w:rPr>
          <w:noProof/>
          <w:szCs w:val="16"/>
          <w:lang w:eastAsia="de-DE"/>
        </w:rPr>
        <w:t>m</w:t>
      </w:r>
      <w:r w:rsidRPr="004034E6">
        <w:rPr>
          <w:noProof/>
          <w:szCs w:val="16"/>
          <w:lang w:eastAsia="de-DE"/>
        </w:rPr>
        <w:t xml:space="preserve">ationsprogramm. </w:t>
      </w:r>
    </w:p>
    <w:p w:rsidR="00F062AC" w:rsidRPr="004034E6" w:rsidRDefault="00F062AC" w:rsidP="00711FBC">
      <w:pPr>
        <w:jc w:val="both"/>
        <w:rPr>
          <w:noProof/>
          <w:szCs w:val="16"/>
          <w:lang w:eastAsia="de-DE"/>
        </w:rPr>
      </w:pPr>
    </w:p>
    <w:p w:rsidR="00F062AC" w:rsidRPr="004034E6" w:rsidRDefault="00E6695F" w:rsidP="00711FBC">
      <w:pPr>
        <w:ind w:left="708"/>
        <w:jc w:val="both"/>
        <w:rPr>
          <w:noProof/>
          <w:szCs w:val="16"/>
          <w:lang w:eastAsia="de-DE"/>
        </w:rPr>
      </w:pPr>
      <w:r>
        <w:rPr>
          <w:noProof/>
          <w:szCs w:val="16"/>
          <w:lang w:eastAsia="de-DE"/>
        </w:rPr>
        <w:t>V</w:t>
      </w:r>
      <w:r w:rsidR="00F062AC" w:rsidRPr="004034E6">
        <w:rPr>
          <w:noProof/>
          <w:szCs w:val="16"/>
          <w:lang w:eastAsia="de-DE"/>
        </w:rPr>
        <w:t>orgeschriebenes Anzugsdrehmoment für das Kundenfahrzeug: _____________</w:t>
      </w:r>
    </w:p>
    <w:p w:rsidR="00F062AC" w:rsidRPr="00F062AC" w:rsidRDefault="00F062AC" w:rsidP="00711FBC">
      <w:pPr>
        <w:pStyle w:val="Listenabsatz"/>
        <w:jc w:val="both"/>
        <w:rPr>
          <w:noProof/>
          <w:szCs w:val="16"/>
          <w:lang w:eastAsia="de-DE"/>
        </w:rPr>
      </w:pPr>
    </w:p>
    <w:p w:rsidR="00F062AC" w:rsidRPr="004034E6" w:rsidRDefault="00F062AC" w:rsidP="00711FBC">
      <w:pPr>
        <w:pStyle w:val="Listenabsatz"/>
        <w:numPr>
          <w:ilvl w:val="0"/>
          <w:numId w:val="27"/>
        </w:numPr>
        <w:jc w:val="both"/>
        <w:rPr>
          <w:noProof/>
          <w:szCs w:val="16"/>
          <w:lang w:eastAsia="de-DE"/>
        </w:rPr>
      </w:pPr>
      <w:r w:rsidRPr="004034E6">
        <w:rPr>
          <w:noProof/>
          <w:szCs w:val="16"/>
          <w:lang w:eastAsia="de-DE"/>
        </w:rPr>
        <w:t xml:space="preserve">Erläutern Sie, warum die Räder grundsätzlich über Kreuz angezogen werden </w:t>
      </w:r>
      <w:r w:rsidRPr="004034E6">
        <w:rPr>
          <w:noProof/>
          <w:sz w:val="24"/>
          <w:szCs w:val="16"/>
          <w:lang w:eastAsia="de-DE"/>
        </w:rPr>
        <w:drawing>
          <wp:anchor distT="0" distB="0" distL="114300" distR="114300" simplePos="0" relativeHeight="251701248" behindDoc="0" locked="0" layoutInCell="0" allowOverlap="1" wp14:anchorId="2B4C0DED" wp14:editId="1FBF028F">
            <wp:simplePos x="0" y="0"/>
            <wp:positionH relativeFrom="rightMargin">
              <wp:posOffset>107950</wp:posOffset>
            </wp:positionH>
            <wp:positionV relativeFrom="paragraph">
              <wp:posOffset>0</wp:posOffset>
            </wp:positionV>
            <wp:extent cx="345440" cy="323850"/>
            <wp:effectExtent l="0" t="0" r="0" b="0"/>
            <wp:wrapNone/>
            <wp:docPr id="12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4E6">
        <w:rPr>
          <w:noProof/>
          <w:szCs w:val="16"/>
          <w:lang w:eastAsia="de-DE"/>
        </w:rPr>
        <w:t>müssen.</w:t>
      </w:r>
    </w:p>
    <w:p w:rsidR="00F062AC" w:rsidRPr="004034E6" w:rsidRDefault="00F062AC" w:rsidP="00711FBC">
      <w:pPr>
        <w:jc w:val="both"/>
        <w:rPr>
          <w:noProof/>
          <w:sz w:val="8"/>
          <w:szCs w:val="8"/>
          <w:lang w:eastAsia="de-DE"/>
        </w:rPr>
      </w:pPr>
    </w:p>
    <w:p w:rsidR="00F062AC" w:rsidRPr="004034E6" w:rsidRDefault="00F062AC" w:rsidP="00711FBC">
      <w:pPr>
        <w:spacing w:line="360" w:lineRule="auto"/>
        <w:ind w:left="709"/>
        <w:jc w:val="both"/>
        <w:rPr>
          <w:noProof/>
          <w:szCs w:val="16"/>
          <w:lang w:eastAsia="de-DE"/>
        </w:rPr>
      </w:pPr>
      <w:r w:rsidRPr="004034E6">
        <w:rPr>
          <w:noProof/>
          <w:szCs w:val="16"/>
          <w:lang w:eastAsia="de-DE"/>
        </w:rPr>
        <w:t>__________________________________________________________________</w:t>
      </w:r>
    </w:p>
    <w:p w:rsidR="00F062AC" w:rsidRPr="004034E6" w:rsidRDefault="00F062AC" w:rsidP="00711FBC">
      <w:pPr>
        <w:spacing w:line="360" w:lineRule="auto"/>
        <w:ind w:left="709"/>
        <w:jc w:val="both"/>
        <w:rPr>
          <w:noProof/>
          <w:szCs w:val="16"/>
          <w:lang w:eastAsia="de-DE"/>
        </w:rPr>
      </w:pPr>
      <w:r w:rsidRPr="004034E6">
        <w:rPr>
          <w:noProof/>
          <w:szCs w:val="16"/>
          <w:lang w:eastAsia="de-DE"/>
        </w:rPr>
        <w:t>__________________________________________________________________</w:t>
      </w:r>
    </w:p>
    <w:p w:rsidR="00F062AC" w:rsidRPr="004034E6" w:rsidRDefault="00F062AC" w:rsidP="00711FBC">
      <w:pPr>
        <w:spacing w:line="360" w:lineRule="auto"/>
        <w:ind w:left="709"/>
        <w:jc w:val="both"/>
        <w:rPr>
          <w:noProof/>
          <w:szCs w:val="16"/>
          <w:lang w:eastAsia="de-DE"/>
        </w:rPr>
      </w:pPr>
      <w:r w:rsidRPr="004034E6">
        <w:rPr>
          <w:noProof/>
          <w:szCs w:val="16"/>
          <w:lang w:eastAsia="de-DE"/>
        </w:rPr>
        <w:t>__________________________________________________________________</w:t>
      </w:r>
    </w:p>
    <w:p w:rsidR="00F062AC" w:rsidRPr="004034E6" w:rsidRDefault="00F062AC" w:rsidP="00711FBC">
      <w:pPr>
        <w:spacing w:line="360" w:lineRule="auto"/>
        <w:ind w:left="709"/>
        <w:jc w:val="both"/>
        <w:rPr>
          <w:noProof/>
          <w:szCs w:val="16"/>
          <w:lang w:eastAsia="de-DE"/>
        </w:rPr>
      </w:pPr>
      <w:r w:rsidRPr="004034E6">
        <w:rPr>
          <w:noProof/>
          <w:szCs w:val="16"/>
          <w:lang w:eastAsia="de-DE"/>
        </w:rPr>
        <w:t>__________________________________________________________________</w:t>
      </w:r>
    </w:p>
    <w:p w:rsidR="00F062AC" w:rsidRPr="004034E6" w:rsidRDefault="00F062AC" w:rsidP="00711FBC">
      <w:pPr>
        <w:spacing w:line="360" w:lineRule="auto"/>
        <w:ind w:left="709"/>
        <w:jc w:val="both"/>
        <w:rPr>
          <w:noProof/>
          <w:szCs w:val="16"/>
          <w:lang w:eastAsia="de-DE"/>
        </w:rPr>
      </w:pPr>
      <w:r w:rsidRPr="004034E6">
        <w:rPr>
          <w:noProof/>
          <w:szCs w:val="16"/>
          <w:lang w:eastAsia="de-DE"/>
        </w:rPr>
        <w:t>__________________________________________________________________</w:t>
      </w:r>
    </w:p>
    <w:p w:rsidR="00F062AC" w:rsidRPr="004034E6" w:rsidRDefault="00F062AC" w:rsidP="00711FBC">
      <w:pPr>
        <w:jc w:val="both"/>
        <w:rPr>
          <w:noProof/>
          <w:sz w:val="12"/>
          <w:szCs w:val="12"/>
          <w:lang w:eastAsia="de-DE"/>
        </w:rPr>
      </w:pPr>
    </w:p>
    <w:p w:rsidR="00F062AC" w:rsidRPr="004034E6" w:rsidRDefault="00F062AC" w:rsidP="00711FBC">
      <w:pPr>
        <w:pStyle w:val="Listenabsatz"/>
        <w:numPr>
          <w:ilvl w:val="0"/>
          <w:numId w:val="27"/>
        </w:numPr>
        <w:jc w:val="both"/>
        <w:rPr>
          <w:noProof/>
          <w:szCs w:val="16"/>
          <w:lang w:eastAsia="de-DE"/>
        </w:rPr>
      </w:pPr>
      <w:r w:rsidRPr="004034E6">
        <w:rPr>
          <w:noProof/>
          <w:szCs w:val="16"/>
          <w:lang w:eastAsia="de-DE"/>
        </w:rPr>
        <w:t xml:space="preserve">Ein Kunde ruft in der Werkstatt an. Er hat seine Räder selbst mit dem Radkreuz gewechselt. </w:t>
      </w:r>
      <w:r w:rsidRPr="004034E6">
        <w:rPr>
          <w:noProof/>
          <w:sz w:val="24"/>
          <w:szCs w:val="16"/>
          <w:lang w:eastAsia="de-DE"/>
        </w:rPr>
        <w:drawing>
          <wp:anchor distT="0" distB="0" distL="114300" distR="114300" simplePos="0" relativeHeight="251700224" behindDoc="0" locked="0" layoutInCell="0" allowOverlap="1" wp14:anchorId="7DD1EA08" wp14:editId="790C3D0C">
            <wp:simplePos x="0" y="0"/>
            <wp:positionH relativeFrom="rightMargin">
              <wp:posOffset>107950</wp:posOffset>
            </wp:positionH>
            <wp:positionV relativeFrom="paragraph">
              <wp:posOffset>0</wp:posOffset>
            </wp:positionV>
            <wp:extent cx="345440" cy="323850"/>
            <wp:effectExtent l="0" t="0" r="0" b="0"/>
            <wp:wrapNone/>
            <wp:docPr id="12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4E6">
        <w:rPr>
          <w:noProof/>
          <w:szCs w:val="16"/>
          <w:lang w:eastAsia="de-DE"/>
        </w:rPr>
        <w:t>Während einer Probefahrt verliert er ein Rad. Er wird von einem Mitarbeiter Ihres Autohauses in die Werkstatt gebracht. Er hatte Glück im Unglück.</w:t>
      </w:r>
    </w:p>
    <w:p w:rsidR="00F062AC" w:rsidRPr="004034E6" w:rsidRDefault="00F062AC" w:rsidP="00711FBC">
      <w:pPr>
        <w:pStyle w:val="Listenabsatz"/>
        <w:jc w:val="both"/>
        <w:rPr>
          <w:noProof/>
          <w:szCs w:val="16"/>
          <w:lang w:eastAsia="de-DE"/>
        </w:rPr>
      </w:pPr>
      <w:r w:rsidRPr="004034E6">
        <w:rPr>
          <w:noProof/>
          <w:szCs w:val="16"/>
          <w:lang w:eastAsia="de-DE"/>
        </w:rPr>
        <w:t>Erklären Sie dem Kunden, warum es es wichtig ist</w:t>
      </w:r>
      <w:r w:rsidR="00E6695F">
        <w:rPr>
          <w:noProof/>
          <w:szCs w:val="16"/>
          <w:lang w:eastAsia="de-DE"/>
        </w:rPr>
        <w:t>,</w:t>
      </w:r>
      <w:r w:rsidRPr="004034E6">
        <w:rPr>
          <w:noProof/>
          <w:szCs w:val="16"/>
          <w:lang w:eastAsia="de-DE"/>
        </w:rPr>
        <w:t xml:space="preserve"> die Rädermontage mit dem richtigen Drehmoment durchzuführen.</w:t>
      </w:r>
    </w:p>
    <w:p w:rsidR="00F062AC" w:rsidRPr="004034E6" w:rsidRDefault="00F062AC" w:rsidP="00711FBC">
      <w:pPr>
        <w:jc w:val="both"/>
        <w:rPr>
          <w:noProof/>
          <w:sz w:val="8"/>
          <w:szCs w:val="8"/>
          <w:lang w:eastAsia="de-DE"/>
        </w:rPr>
      </w:pPr>
    </w:p>
    <w:p w:rsidR="00F062AC" w:rsidRPr="004034E6" w:rsidRDefault="00F062AC" w:rsidP="00F062AC">
      <w:pPr>
        <w:spacing w:line="360" w:lineRule="auto"/>
        <w:ind w:left="709"/>
        <w:rPr>
          <w:noProof/>
          <w:szCs w:val="16"/>
          <w:lang w:eastAsia="de-DE"/>
        </w:rPr>
      </w:pPr>
      <w:r w:rsidRPr="004034E6">
        <w:rPr>
          <w:noProof/>
          <w:szCs w:val="16"/>
          <w:lang w:eastAsia="de-DE"/>
        </w:rPr>
        <w:t>__________________________________________________________________</w:t>
      </w:r>
    </w:p>
    <w:p w:rsidR="00F062AC" w:rsidRPr="004034E6" w:rsidRDefault="00F062AC" w:rsidP="00F062AC">
      <w:pPr>
        <w:spacing w:line="360" w:lineRule="auto"/>
        <w:ind w:left="709"/>
        <w:rPr>
          <w:noProof/>
          <w:szCs w:val="16"/>
          <w:lang w:eastAsia="de-DE"/>
        </w:rPr>
      </w:pPr>
      <w:r w:rsidRPr="004034E6">
        <w:rPr>
          <w:noProof/>
          <w:szCs w:val="16"/>
          <w:lang w:eastAsia="de-DE"/>
        </w:rPr>
        <w:t>__________________________________________________________________</w:t>
      </w:r>
    </w:p>
    <w:p w:rsidR="00F062AC" w:rsidRPr="004034E6" w:rsidRDefault="00F062AC" w:rsidP="00F062AC">
      <w:pPr>
        <w:spacing w:line="360" w:lineRule="auto"/>
        <w:ind w:left="709"/>
        <w:rPr>
          <w:noProof/>
          <w:szCs w:val="16"/>
          <w:lang w:eastAsia="de-DE"/>
        </w:rPr>
      </w:pPr>
      <w:r w:rsidRPr="004034E6">
        <w:rPr>
          <w:noProof/>
          <w:szCs w:val="16"/>
          <w:lang w:eastAsia="de-DE"/>
        </w:rPr>
        <w:t>__________________________________________________________________</w:t>
      </w:r>
    </w:p>
    <w:p w:rsidR="00F062AC" w:rsidRPr="004034E6" w:rsidRDefault="00F062AC" w:rsidP="00F062AC">
      <w:pPr>
        <w:spacing w:line="360" w:lineRule="auto"/>
        <w:ind w:left="709"/>
        <w:rPr>
          <w:noProof/>
          <w:szCs w:val="16"/>
          <w:lang w:eastAsia="de-DE"/>
        </w:rPr>
      </w:pPr>
      <w:r w:rsidRPr="004034E6">
        <w:rPr>
          <w:noProof/>
          <w:szCs w:val="16"/>
          <w:lang w:eastAsia="de-DE"/>
        </w:rPr>
        <w:t>__________________________________________________________________</w:t>
      </w:r>
    </w:p>
    <w:p w:rsidR="00F062AC" w:rsidRPr="004034E6" w:rsidRDefault="00F062AC" w:rsidP="00F062AC">
      <w:pPr>
        <w:spacing w:line="360" w:lineRule="auto"/>
        <w:ind w:left="709"/>
        <w:rPr>
          <w:noProof/>
          <w:szCs w:val="16"/>
          <w:lang w:eastAsia="de-DE"/>
        </w:rPr>
      </w:pPr>
      <w:r w:rsidRPr="004034E6">
        <w:rPr>
          <w:noProof/>
          <w:szCs w:val="16"/>
          <w:lang w:eastAsia="de-DE"/>
        </w:rPr>
        <w:t>__________________________________________________________________</w:t>
      </w:r>
    </w:p>
    <w:p w:rsidR="00F062AC" w:rsidRPr="004034E6" w:rsidRDefault="00F062AC" w:rsidP="00F062AC">
      <w:pPr>
        <w:spacing w:line="360" w:lineRule="auto"/>
        <w:ind w:left="709"/>
        <w:rPr>
          <w:noProof/>
          <w:szCs w:val="16"/>
          <w:lang w:eastAsia="de-DE"/>
        </w:rPr>
      </w:pPr>
      <w:r w:rsidRPr="004034E6">
        <w:rPr>
          <w:noProof/>
          <w:szCs w:val="16"/>
          <w:lang w:eastAsia="de-DE"/>
        </w:rPr>
        <w:t>__________________________________________________________________</w:t>
      </w:r>
    </w:p>
    <w:p w:rsidR="00F062AC" w:rsidRPr="004034E6" w:rsidRDefault="00F062AC" w:rsidP="00F062AC">
      <w:pPr>
        <w:spacing w:line="360" w:lineRule="auto"/>
        <w:ind w:left="709"/>
        <w:rPr>
          <w:noProof/>
          <w:szCs w:val="16"/>
          <w:lang w:eastAsia="de-DE"/>
        </w:rPr>
      </w:pPr>
      <w:r w:rsidRPr="004034E6">
        <w:rPr>
          <w:noProof/>
          <w:szCs w:val="16"/>
          <w:lang w:eastAsia="de-DE"/>
        </w:rPr>
        <w:t>__________________________________________________________________</w:t>
      </w:r>
    </w:p>
    <w:p w:rsidR="00F062AC" w:rsidRPr="004034E6" w:rsidRDefault="00F062AC" w:rsidP="00F062AC">
      <w:pPr>
        <w:spacing w:line="360" w:lineRule="auto"/>
        <w:ind w:left="709"/>
        <w:rPr>
          <w:noProof/>
          <w:szCs w:val="16"/>
          <w:lang w:eastAsia="de-DE"/>
        </w:rPr>
      </w:pPr>
      <w:r w:rsidRPr="004034E6">
        <w:rPr>
          <w:noProof/>
          <w:szCs w:val="16"/>
          <w:lang w:eastAsia="de-DE"/>
        </w:rPr>
        <w:t>__________________________________________________________________</w:t>
      </w:r>
    </w:p>
    <w:p w:rsidR="00F2001C" w:rsidRDefault="00F2001C">
      <w:pPr>
        <w:spacing w:line="240" w:lineRule="exact"/>
        <w:rPr>
          <w:noProof/>
          <w:szCs w:val="16"/>
          <w:lang w:eastAsia="de-DE"/>
        </w:rPr>
      </w:pPr>
      <w:r>
        <w:rPr>
          <w:noProof/>
          <w:szCs w:val="16"/>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062AC" w:rsidRPr="004034E6" w:rsidTr="00AF6E58">
        <w:trPr>
          <w:trHeight w:val="523"/>
        </w:trPr>
        <w:tc>
          <w:tcPr>
            <w:tcW w:w="3119" w:type="dxa"/>
            <w:tcBorders>
              <w:left w:val="single" w:sz="4" w:space="0" w:color="auto"/>
              <w:bottom w:val="single" w:sz="4" w:space="0" w:color="auto"/>
              <w:right w:val="single" w:sz="4" w:space="0" w:color="auto"/>
            </w:tcBorders>
            <w:shd w:val="clear" w:color="auto" w:fill="D9D9D9"/>
            <w:hideMark/>
          </w:tcPr>
          <w:p w:rsidR="00F062AC" w:rsidRPr="004034E6" w:rsidRDefault="00F062AC" w:rsidP="00B233FA">
            <w:pPr>
              <w:pStyle w:val="Tabelle6pt"/>
              <w:rPr>
                <w:color w:val="000000"/>
              </w:rPr>
            </w:pPr>
            <w:r w:rsidRPr="004034E6">
              <w:lastRenderedPageBreak/>
              <w:br w:type="page"/>
              <w:t>Lernfeld</w:t>
            </w:r>
          </w:p>
          <w:p w:rsidR="00F062AC" w:rsidRPr="004034E6" w:rsidRDefault="00F062AC" w:rsidP="00B233FA">
            <w:pPr>
              <w:pStyle w:val="TabelleKopflinks"/>
            </w:pPr>
            <w:r w:rsidRPr="004034E6">
              <w:t>LF 1</w:t>
            </w:r>
          </w:p>
        </w:tc>
        <w:tc>
          <w:tcPr>
            <w:tcW w:w="4229" w:type="dxa"/>
            <w:tcBorders>
              <w:left w:val="single" w:sz="4" w:space="0" w:color="auto"/>
              <w:bottom w:val="single" w:sz="4" w:space="0" w:color="auto"/>
              <w:right w:val="single" w:sz="4" w:space="0" w:color="auto"/>
            </w:tcBorders>
            <w:shd w:val="clear" w:color="auto" w:fill="D9D9D9"/>
            <w:hideMark/>
          </w:tcPr>
          <w:p w:rsidR="00F062AC" w:rsidRPr="004034E6" w:rsidRDefault="00F062AC" w:rsidP="00B233FA">
            <w:pPr>
              <w:pStyle w:val="Tabelle6pt"/>
              <w:rPr>
                <w:color w:val="000000"/>
              </w:rPr>
            </w:pPr>
            <w:r w:rsidRPr="004034E6">
              <w:t>Titel</w:t>
            </w:r>
          </w:p>
          <w:p w:rsidR="00F062AC" w:rsidRPr="004034E6" w:rsidRDefault="00E1277B" w:rsidP="00B233FA">
            <w:pPr>
              <w:pStyle w:val="TabelleKopflinks"/>
            </w:pPr>
            <w:r>
              <w:t xml:space="preserve">Planen und Entscheiden – </w:t>
            </w:r>
            <w:r w:rsidR="00F062AC" w:rsidRPr="004034E6">
              <w:t>Anzugsdrehmoment</w:t>
            </w:r>
            <w:r w:rsidR="00E6695F">
              <w:t xml:space="preserve"> ermitteln (</w:t>
            </w:r>
            <w:proofErr w:type="spellStart"/>
            <w:r w:rsidR="00E6695F">
              <w:t>SOLL-</w:t>
            </w:r>
            <w:r>
              <w:t>Werte</w:t>
            </w:r>
            <w:proofErr w:type="spellEnd"/>
            <w:r>
              <w:t>)</w:t>
            </w:r>
          </w:p>
        </w:tc>
        <w:tc>
          <w:tcPr>
            <w:tcW w:w="188" w:type="dxa"/>
            <w:vMerge w:val="restart"/>
            <w:tcBorders>
              <w:top w:val="nil"/>
              <w:left w:val="single" w:sz="4" w:space="0" w:color="auto"/>
              <w:bottom w:val="nil"/>
              <w:right w:val="single" w:sz="4" w:space="0" w:color="auto"/>
            </w:tcBorders>
            <w:shd w:val="clear" w:color="auto" w:fill="FFFFFF"/>
          </w:tcPr>
          <w:p w:rsidR="00F062AC" w:rsidRPr="004034E6" w:rsidRDefault="00F062AC" w:rsidP="00B233FA"/>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02AC2" w:rsidRPr="004034E6" w:rsidRDefault="00102AC2" w:rsidP="00AF6E58">
            <w:pPr>
              <w:pStyle w:val="TabelleKopfmitte"/>
              <w:rPr>
                <w:rFonts w:eastAsia="Calibri"/>
              </w:rPr>
            </w:pPr>
            <w:r>
              <w:t>FZT</w:t>
            </w:r>
            <w:r w:rsidR="00AF6E58">
              <w:t xml:space="preserve"> </w:t>
            </w:r>
            <w:r w:rsidR="007317DD">
              <w:t>01.</w:t>
            </w:r>
            <w:r w:rsidR="00AF6E58">
              <w:t>0</w:t>
            </w:r>
            <w:r w:rsidR="004E62CD">
              <w:t>1.</w:t>
            </w:r>
            <w:r w:rsidR="00E1277B">
              <w:t>0</w:t>
            </w:r>
            <w:r w:rsidR="00AF6E58">
              <w:t>3</w:t>
            </w:r>
            <w:r w:rsidR="00E1277B">
              <w:t>.08</w:t>
            </w:r>
          </w:p>
        </w:tc>
      </w:tr>
      <w:tr w:rsidR="00F062AC" w:rsidRPr="004034E6" w:rsidTr="00B233FA">
        <w:tc>
          <w:tcPr>
            <w:tcW w:w="7348" w:type="dxa"/>
            <w:gridSpan w:val="2"/>
            <w:tcBorders>
              <w:left w:val="single" w:sz="4" w:space="0" w:color="auto"/>
              <w:bottom w:val="single" w:sz="4" w:space="0" w:color="auto"/>
              <w:right w:val="single" w:sz="4" w:space="0" w:color="auto"/>
            </w:tcBorders>
            <w:hideMark/>
          </w:tcPr>
          <w:p w:rsidR="00F062AC" w:rsidRPr="004034E6" w:rsidRDefault="00F062AC" w:rsidP="00B233FA">
            <w:pPr>
              <w:pStyle w:val="Tabelle6pt"/>
            </w:pPr>
            <w:r w:rsidRPr="004034E6">
              <w:t>Kompetenzbereiche:</w:t>
            </w:r>
          </w:p>
          <w:p w:rsidR="00F062AC" w:rsidRPr="00200D51" w:rsidRDefault="00F062AC" w:rsidP="00B233FA">
            <w:pPr>
              <w:pStyle w:val="Kopf8ptafz"/>
            </w:pPr>
            <w:r w:rsidRPr="00200D51">
              <w:rPr>
                <w:szCs w:val="16"/>
              </w:rPr>
              <w:t>Ich kann für Aufträge eine begründete Auswahl an Werkzeugen treffen und deren spezifische Bezeichnu</w:t>
            </w:r>
            <w:r w:rsidRPr="00200D51">
              <w:rPr>
                <w:szCs w:val="16"/>
              </w:rPr>
              <w:t>n</w:t>
            </w:r>
            <w:r w:rsidRPr="00200D51">
              <w:rPr>
                <w:szCs w:val="16"/>
              </w:rPr>
              <w:t>gen und Eigenschaften erklären.</w:t>
            </w:r>
          </w:p>
          <w:p w:rsidR="00F062AC" w:rsidRPr="00200D51" w:rsidRDefault="00F062AC" w:rsidP="00B233FA">
            <w:pPr>
              <w:pStyle w:val="Kopf8ptafz"/>
            </w:pPr>
            <w:r w:rsidRPr="00200D51">
              <w:rPr>
                <w:spacing w:val="-2"/>
                <w:szCs w:val="16"/>
              </w:rPr>
              <w:t>Ich kann Informationssysteme nutzen.</w:t>
            </w:r>
          </w:p>
          <w:p w:rsidR="00F062AC" w:rsidRPr="00200D51" w:rsidRDefault="00F062AC" w:rsidP="00B233FA">
            <w:pPr>
              <w:pStyle w:val="Kopf8ptafz"/>
            </w:pPr>
            <w:r w:rsidRPr="00200D51">
              <w:rPr>
                <w:szCs w:val="16"/>
              </w:rPr>
              <w:t>Ich kann Regeln zu betrieblichen Arbeitssicherheits- und Unfallverhütungsvorgaben nennen und anwe</w:t>
            </w:r>
            <w:r w:rsidRPr="00200D51">
              <w:rPr>
                <w:szCs w:val="16"/>
              </w:rPr>
              <w:t>n</w:t>
            </w:r>
            <w:r w:rsidRPr="00200D51">
              <w:rPr>
                <w:szCs w:val="16"/>
              </w:rPr>
              <w:t>den.</w:t>
            </w:r>
          </w:p>
          <w:p w:rsidR="00F062AC" w:rsidRPr="002D22E7" w:rsidRDefault="00F062AC" w:rsidP="00B233FA">
            <w:pPr>
              <w:pStyle w:val="Kopf8ptafz"/>
              <w:rPr>
                <w:i/>
              </w:rPr>
            </w:pPr>
            <w:r w:rsidRPr="002D22E7">
              <w:rPr>
                <w:i/>
                <w:color w:val="000000" w:themeColor="text1"/>
                <w:szCs w:val="16"/>
              </w:rPr>
              <w:t>Ich kann die Anforderungen meines Umfelds wahrnehmen.</w:t>
            </w:r>
          </w:p>
        </w:tc>
        <w:tc>
          <w:tcPr>
            <w:tcW w:w="188" w:type="dxa"/>
            <w:vMerge/>
            <w:tcBorders>
              <w:left w:val="single" w:sz="4" w:space="0" w:color="auto"/>
              <w:bottom w:val="nil"/>
              <w:right w:val="nil"/>
            </w:tcBorders>
            <w:vAlign w:val="center"/>
            <w:hideMark/>
          </w:tcPr>
          <w:p w:rsidR="00F062AC" w:rsidRPr="004034E6" w:rsidRDefault="00F062AC" w:rsidP="00B233FA">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062AC" w:rsidRPr="004034E6" w:rsidTr="00B233FA">
              <w:trPr>
                <w:trHeight w:val="284"/>
              </w:trPr>
              <w:tc>
                <w:tcPr>
                  <w:tcW w:w="2090" w:type="dxa"/>
                  <w:shd w:val="clear" w:color="auto" w:fill="D9D9D9" w:themeFill="background1" w:themeFillShade="D9"/>
                </w:tcPr>
                <w:p w:rsidR="00F062AC" w:rsidRPr="004034E6" w:rsidRDefault="00F062AC" w:rsidP="00B233FA">
                  <w:pPr>
                    <w:pStyle w:val="TabelleKopfmitte"/>
                  </w:pPr>
                  <w:r w:rsidRPr="004034E6">
                    <w:t>Lösung</w:t>
                  </w:r>
                </w:p>
              </w:tc>
            </w:tr>
          </w:tbl>
          <w:p w:rsidR="00F062AC" w:rsidRPr="004034E6" w:rsidRDefault="00F062AC" w:rsidP="00B233FA"/>
        </w:tc>
      </w:tr>
    </w:tbl>
    <w:p w:rsidR="00F062AC" w:rsidRPr="004034E6" w:rsidRDefault="00E1277B" w:rsidP="00F062AC">
      <w:pPr>
        <w:rPr>
          <w:noProof/>
          <w:sz w:val="24"/>
          <w:lang w:eastAsia="de-DE"/>
        </w:rPr>
      </w:pPr>
      <w:r w:rsidRPr="004034E6">
        <w:rPr>
          <w:noProof/>
          <w:sz w:val="24"/>
          <w:szCs w:val="16"/>
          <w:lang w:eastAsia="de-DE"/>
        </w:rPr>
        <w:drawing>
          <wp:anchor distT="0" distB="0" distL="114300" distR="114300" simplePos="0" relativeHeight="251696128" behindDoc="0" locked="0" layoutInCell="0" allowOverlap="1" wp14:anchorId="58C27E8D" wp14:editId="387DDFB5">
            <wp:simplePos x="0" y="0"/>
            <wp:positionH relativeFrom="rightMargin">
              <wp:posOffset>109220</wp:posOffset>
            </wp:positionH>
            <wp:positionV relativeFrom="paragraph">
              <wp:posOffset>99695</wp:posOffset>
            </wp:positionV>
            <wp:extent cx="348615" cy="320040"/>
            <wp:effectExtent l="0" t="0" r="0" b="3810"/>
            <wp:wrapNone/>
            <wp:docPr id="120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4E6">
        <w:rPr>
          <w:noProof/>
          <w:sz w:val="24"/>
          <w:szCs w:val="16"/>
          <w:lang w:eastAsia="de-DE"/>
        </w:rPr>
        <w:drawing>
          <wp:anchor distT="0" distB="0" distL="114300" distR="114300" simplePos="0" relativeHeight="251697152" behindDoc="0" locked="0" layoutInCell="0" allowOverlap="1" wp14:anchorId="536B2D97" wp14:editId="51C0EA8C">
            <wp:simplePos x="0" y="0"/>
            <wp:positionH relativeFrom="rightMargin">
              <wp:posOffset>461645</wp:posOffset>
            </wp:positionH>
            <wp:positionV relativeFrom="paragraph">
              <wp:posOffset>99695</wp:posOffset>
            </wp:positionV>
            <wp:extent cx="348615" cy="320040"/>
            <wp:effectExtent l="0" t="0" r="0" b="3810"/>
            <wp:wrapNone/>
            <wp:docPr id="120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62AC" w:rsidRPr="004034E6" w:rsidRDefault="00F062AC" w:rsidP="00F062AC">
      <w:pPr>
        <w:rPr>
          <w:noProof/>
          <w:szCs w:val="16"/>
          <w:lang w:eastAsia="de-DE"/>
        </w:rPr>
      </w:pPr>
      <w:r w:rsidRPr="004034E6">
        <w:rPr>
          <w:b/>
          <w:bCs/>
          <w:noProof/>
          <w:szCs w:val="16"/>
          <w:lang w:eastAsia="de-DE"/>
        </w:rPr>
        <w:t>Aufgaben:</w:t>
      </w:r>
      <w:r w:rsidRPr="004034E6">
        <w:rPr>
          <w:noProof/>
          <w:szCs w:val="16"/>
          <w:lang w:eastAsia="de-DE"/>
        </w:rPr>
        <w:t xml:space="preserve"> </w:t>
      </w:r>
    </w:p>
    <w:p w:rsidR="00F062AC" w:rsidRPr="004034E6" w:rsidRDefault="00F062AC" w:rsidP="00F062AC">
      <w:pPr>
        <w:rPr>
          <w:noProof/>
          <w:szCs w:val="16"/>
          <w:lang w:eastAsia="de-DE"/>
        </w:rPr>
      </w:pPr>
    </w:p>
    <w:p w:rsidR="00F062AC" w:rsidRPr="004034E6" w:rsidRDefault="00F062AC" w:rsidP="00711FBC">
      <w:pPr>
        <w:pStyle w:val="Listenabsatz"/>
        <w:numPr>
          <w:ilvl w:val="0"/>
          <w:numId w:val="28"/>
        </w:numPr>
        <w:jc w:val="both"/>
        <w:rPr>
          <w:noProof/>
          <w:szCs w:val="16"/>
          <w:lang w:eastAsia="de-DE"/>
        </w:rPr>
      </w:pPr>
      <w:r w:rsidRPr="004034E6">
        <w:rPr>
          <w:noProof/>
          <w:szCs w:val="16"/>
          <w:lang w:eastAsia="de-DE"/>
        </w:rPr>
        <w:t xml:space="preserve">Ermitteln Sie das vorgeschriebene Anzugsdrehmoment für das </w:t>
      </w:r>
      <w:r w:rsidRPr="004034E6">
        <w:rPr>
          <w:noProof/>
          <w:sz w:val="24"/>
          <w:lang w:eastAsia="de-DE"/>
        </w:rPr>
        <w:drawing>
          <wp:anchor distT="0" distB="0" distL="114300" distR="114300" simplePos="0" relativeHeight="251695104" behindDoc="0" locked="0" layoutInCell="0" allowOverlap="1" wp14:anchorId="31938BE7" wp14:editId="046AE59A">
            <wp:simplePos x="0" y="0"/>
            <wp:positionH relativeFrom="rightMargin">
              <wp:posOffset>107950</wp:posOffset>
            </wp:positionH>
            <wp:positionV relativeFrom="paragraph">
              <wp:posOffset>0</wp:posOffset>
            </wp:positionV>
            <wp:extent cx="302701" cy="324000"/>
            <wp:effectExtent l="0" t="0" r="2540" b="0"/>
            <wp:wrapNone/>
            <wp:docPr id="120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4E6">
        <w:rPr>
          <w:noProof/>
          <w:szCs w:val="16"/>
          <w:lang w:eastAsia="de-DE"/>
        </w:rPr>
        <w:t>Kundenfahrzeug. Nutzen Sie zur Lösung das Werkstattinfor</w:t>
      </w:r>
      <w:r w:rsidR="00310CDC">
        <w:rPr>
          <w:noProof/>
          <w:szCs w:val="16"/>
          <w:lang w:eastAsia="de-DE"/>
        </w:rPr>
        <w:t>m</w:t>
      </w:r>
      <w:r w:rsidRPr="004034E6">
        <w:rPr>
          <w:noProof/>
          <w:szCs w:val="16"/>
          <w:lang w:eastAsia="de-DE"/>
        </w:rPr>
        <w:t xml:space="preserve">ationsprogramm. </w:t>
      </w:r>
    </w:p>
    <w:p w:rsidR="00F062AC" w:rsidRPr="004034E6" w:rsidRDefault="00F062AC" w:rsidP="00711FBC">
      <w:pPr>
        <w:jc w:val="both"/>
        <w:rPr>
          <w:noProof/>
          <w:sz w:val="8"/>
          <w:szCs w:val="8"/>
          <w:lang w:eastAsia="de-DE"/>
        </w:rPr>
      </w:pPr>
    </w:p>
    <w:p w:rsidR="00F062AC" w:rsidRPr="004034E6" w:rsidRDefault="00E6695F" w:rsidP="00711FBC">
      <w:pPr>
        <w:ind w:left="708"/>
        <w:jc w:val="both"/>
        <w:rPr>
          <w:noProof/>
          <w:szCs w:val="16"/>
          <w:lang w:eastAsia="de-DE"/>
        </w:rPr>
      </w:pPr>
      <w:r>
        <w:rPr>
          <w:noProof/>
          <w:szCs w:val="16"/>
          <w:lang w:eastAsia="de-DE"/>
        </w:rPr>
        <w:t>V</w:t>
      </w:r>
      <w:r w:rsidR="00F062AC" w:rsidRPr="004034E6">
        <w:rPr>
          <w:noProof/>
          <w:szCs w:val="16"/>
          <w:lang w:eastAsia="de-DE"/>
        </w:rPr>
        <w:t>orgeschriebenes Anzugsdrehmoment für das Kundenfahrzeug: _____________</w:t>
      </w:r>
    </w:p>
    <w:p w:rsidR="00F062AC" w:rsidRPr="004034E6" w:rsidRDefault="00F062AC" w:rsidP="00711FBC">
      <w:pPr>
        <w:jc w:val="both"/>
        <w:rPr>
          <w:noProof/>
          <w:sz w:val="12"/>
          <w:szCs w:val="12"/>
          <w:lang w:eastAsia="de-DE"/>
        </w:rPr>
      </w:pPr>
    </w:p>
    <w:p w:rsidR="00F062AC" w:rsidRPr="004034E6" w:rsidRDefault="00F062AC" w:rsidP="00711FBC">
      <w:pPr>
        <w:pStyle w:val="Listenabsatz"/>
        <w:numPr>
          <w:ilvl w:val="0"/>
          <w:numId w:val="28"/>
        </w:numPr>
        <w:jc w:val="both"/>
        <w:rPr>
          <w:noProof/>
          <w:szCs w:val="16"/>
          <w:lang w:eastAsia="de-DE"/>
        </w:rPr>
      </w:pPr>
      <w:r w:rsidRPr="004034E6">
        <w:rPr>
          <w:noProof/>
          <w:szCs w:val="16"/>
          <w:lang w:eastAsia="de-DE"/>
        </w:rPr>
        <w:t>Erläutern Sie was beim Anziehen der Räder beachtet werden muss.</w:t>
      </w:r>
      <w:r w:rsidRPr="004034E6">
        <w:rPr>
          <w:noProof/>
          <w:sz w:val="24"/>
          <w:szCs w:val="16"/>
          <w:lang w:eastAsia="de-DE"/>
        </w:rPr>
        <w:drawing>
          <wp:anchor distT="0" distB="0" distL="114300" distR="114300" simplePos="0" relativeHeight="251698176" behindDoc="0" locked="0" layoutInCell="0" allowOverlap="1" wp14:anchorId="7D9856A1" wp14:editId="58404B35">
            <wp:simplePos x="0" y="0"/>
            <wp:positionH relativeFrom="rightMargin">
              <wp:posOffset>107950</wp:posOffset>
            </wp:positionH>
            <wp:positionV relativeFrom="paragraph">
              <wp:posOffset>0</wp:posOffset>
            </wp:positionV>
            <wp:extent cx="345440" cy="323850"/>
            <wp:effectExtent l="0" t="0" r="0" b="0"/>
            <wp:wrapNone/>
            <wp:docPr id="120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062AC" w:rsidRPr="004034E6" w:rsidRDefault="00F062AC" w:rsidP="00711FBC">
      <w:pPr>
        <w:pStyle w:val="Listenabsatz"/>
        <w:jc w:val="both"/>
        <w:rPr>
          <w:noProof/>
          <w:sz w:val="8"/>
          <w:szCs w:val="8"/>
          <w:lang w:eastAsia="de-DE"/>
        </w:rPr>
      </w:pPr>
    </w:p>
    <w:p w:rsidR="00F062AC" w:rsidRPr="004034E6" w:rsidRDefault="00F062AC" w:rsidP="00711FBC">
      <w:pPr>
        <w:pStyle w:val="Listenabsatz"/>
        <w:jc w:val="both"/>
        <w:rPr>
          <w:i/>
          <w:noProof/>
          <w:szCs w:val="16"/>
          <w:lang w:eastAsia="de-DE"/>
        </w:rPr>
      </w:pPr>
      <w:r w:rsidRPr="004034E6">
        <w:rPr>
          <w:i/>
          <w:noProof/>
          <w:szCs w:val="16"/>
          <w:lang w:eastAsia="de-DE"/>
        </w:rPr>
        <w:t>Beim Anziehen der Räder mit den Radmuttern muss darauf geachtet werden, das</w:t>
      </w:r>
      <w:r w:rsidR="00310CDC">
        <w:rPr>
          <w:i/>
          <w:noProof/>
          <w:szCs w:val="16"/>
          <w:lang w:eastAsia="de-DE"/>
        </w:rPr>
        <w:t>s</w:t>
      </w:r>
      <w:r w:rsidRPr="004034E6">
        <w:rPr>
          <w:i/>
          <w:noProof/>
          <w:szCs w:val="16"/>
          <w:lang w:eastAsia="de-DE"/>
        </w:rPr>
        <w:t xml:space="preserve"> die Radmuttern in mehrereren Stufen über Kreuz angezogen werden. Damit wird ein Verziehen oder Verkanten der Felge vermieden.</w:t>
      </w:r>
    </w:p>
    <w:p w:rsidR="00F062AC" w:rsidRPr="004034E6" w:rsidRDefault="00F062AC" w:rsidP="00711FBC">
      <w:pPr>
        <w:ind w:left="708"/>
        <w:jc w:val="both"/>
        <w:rPr>
          <w:noProof/>
          <w:sz w:val="12"/>
          <w:szCs w:val="12"/>
          <w:lang w:eastAsia="de-DE"/>
        </w:rPr>
      </w:pPr>
    </w:p>
    <w:p w:rsidR="00F062AC" w:rsidRPr="004034E6" w:rsidRDefault="00F062AC" w:rsidP="00711FBC">
      <w:pPr>
        <w:pStyle w:val="Listenabsatz"/>
        <w:numPr>
          <w:ilvl w:val="0"/>
          <w:numId w:val="28"/>
        </w:numPr>
        <w:jc w:val="both"/>
        <w:rPr>
          <w:noProof/>
          <w:szCs w:val="16"/>
          <w:lang w:eastAsia="de-DE"/>
        </w:rPr>
      </w:pPr>
      <w:r w:rsidRPr="004034E6">
        <w:rPr>
          <w:noProof/>
          <w:szCs w:val="16"/>
          <w:lang w:eastAsia="de-DE"/>
        </w:rPr>
        <w:t xml:space="preserve">Ein Kunde ruft in der Werkstatt an. Er hat seine Räder selbst mit dem Radkreuz gewechselt. </w:t>
      </w:r>
      <w:r w:rsidRPr="004034E6">
        <w:rPr>
          <w:noProof/>
          <w:sz w:val="24"/>
          <w:szCs w:val="16"/>
          <w:lang w:eastAsia="de-DE"/>
        </w:rPr>
        <w:drawing>
          <wp:anchor distT="0" distB="0" distL="114300" distR="114300" simplePos="0" relativeHeight="251699200" behindDoc="0" locked="0" layoutInCell="0" allowOverlap="1" wp14:anchorId="35921FAC" wp14:editId="41D5E725">
            <wp:simplePos x="0" y="0"/>
            <wp:positionH relativeFrom="rightMargin">
              <wp:posOffset>107950</wp:posOffset>
            </wp:positionH>
            <wp:positionV relativeFrom="paragraph">
              <wp:posOffset>0</wp:posOffset>
            </wp:positionV>
            <wp:extent cx="345440" cy="323850"/>
            <wp:effectExtent l="0" t="0" r="0" b="0"/>
            <wp:wrapNone/>
            <wp:docPr id="121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34E6">
        <w:rPr>
          <w:noProof/>
          <w:szCs w:val="16"/>
          <w:lang w:eastAsia="de-DE"/>
        </w:rPr>
        <w:t>Während einer Probefahrt verliert er ein Rad. Er wird von einem Mitarbeiter Ihres Autohauses in die Werkstatt gebracht. Er hatte Glück im Unglück.</w:t>
      </w:r>
    </w:p>
    <w:p w:rsidR="00F062AC" w:rsidRPr="004034E6" w:rsidRDefault="00F062AC" w:rsidP="00711FBC">
      <w:pPr>
        <w:pStyle w:val="Listenabsatz"/>
        <w:jc w:val="both"/>
        <w:rPr>
          <w:noProof/>
          <w:szCs w:val="16"/>
          <w:lang w:eastAsia="de-DE"/>
        </w:rPr>
      </w:pPr>
      <w:r w:rsidRPr="004034E6">
        <w:rPr>
          <w:noProof/>
          <w:szCs w:val="16"/>
          <w:lang w:eastAsia="de-DE"/>
        </w:rPr>
        <w:t>Erklären Sie dem Kunden, warum es es wichtig ist</w:t>
      </w:r>
      <w:r w:rsidR="00E6695F">
        <w:rPr>
          <w:noProof/>
          <w:szCs w:val="16"/>
          <w:lang w:eastAsia="de-DE"/>
        </w:rPr>
        <w:t>,</w:t>
      </w:r>
      <w:r w:rsidRPr="004034E6">
        <w:rPr>
          <w:noProof/>
          <w:szCs w:val="16"/>
          <w:lang w:eastAsia="de-DE"/>
        </w:rPr>
        <w:t xml:space="preserve"> die Rädermontage mit dem richtigen Drehmoment durchzuführen.</w:t>
      </w:r>
    </w:p>
    <w:p w:rsidR="00F062AC" w:rsidRPr="004034E6" w:rsidRDefault="00F062AC" w:rsidP="00711FBC">
      <w:pPr>
        <w:pStyle w:val="Listenabsatz"/>
        <w:jc w:val="both"/>
        <w:rPr>
          <w:noProof/>
          <w:sz w:val="8"/>
          <w:szCs w:val="8"/>
          <w:lang w:eastAsia="de-DE"/>
        </w:rPr>
      </w:pPr>
    </w:p>
    <w:p w:rsidR="00F062AC" w:rsidRPr="004034E6" w:rsidRDefault="00F062AC" w:rsidP="00711FBC">
      <w:pPr>
        <w:pStyle w:val="Listenabsatz"/>
        <w:jc w:val="both"/>
        <w:rPr>
          <w:i/>
          <w:noProof/>
          <w:szCs w:val="16"/>
          <w:lang w:eastAsia="de-DE"/>
        </w:rPr>
      </w:pPr>
      <w:r w:rsidRPr="004034E6">
        <w:rPr>
          <w:i/>
          <w:noProof/>
          <w:szCs w:val="16"/>
          <w:lang w:eastAsia="de-DE"/>
        </w:rPr>
        <w:t>Ein Radkreuz ist nur ein Not</w:t>
      </w:r>
      <w:r w:rsidR="00E6695F">
        <w:rPr>
          <w:i/>
          <w:noProof/>
          <w:szCs w:val="16"/>
          <w:lang w:eastAsia="de-DE"/>
        </w:rPr>
        <w:t>behelf. Radmuttern nicht mit dem</w:t>
      </w:r>
      <w:r w:rsidRPr="004034E6">
        <w:rPr>
          <w:i/>
          <w:noProof/>
          <w:szCs w:val="16"/>
          <w:lang w:eastAsia="de-DE"/>
        </w:rPr>
        <w:t xml:space="preserve"> rich</w:t>
      </w:r>
      <w:r w:rsidR="00310CDC">
        <w:rPr>
          <w:i/>
          <w:noProof/>
          <w:szCs w:val="16"/>
          <w:lang w:eastAsia="de-DE"/>
        </w:rPr>
        <w:t>t</w:t>
      </w:r>
      <w:r w:rsidRPr="004034E6">
        <w:rPr>
          <w:i/>
          <w:noProof/>
          <w:szCs w:val="16"/>
          <w:lang w:eastAsia="de-DE"/>
        </w:rPr>
        <w:t>igen Drehmoment anzuziehen hat fatale Folgen, wie zum Beispiel einen Unfall. Sind die Schrauben zu lasch angezogen</w:t>
      </w:r>
      <w:r w:rsidR="00E6695F">
        <w:rPr>
          <w:i/>
          <w:noProof/>
          <w:szCs w:val="16"/>
          <w:lang w:eastAsia="de-DE"/>
        </w:rPr>
        <w:t>,</w:t>
      </w:r>
      <w:r w:rsidRPr="004034E6">
        <w:rPr>
          <w:i/>
          <w:noProof/>
          <w:szCs w:val="16"/>
          <w:lang w:eastAsia="de-DE"/>
        </w:rPr>
        <w:t xml:space="preserve"> kann sich das Rad während der Fahrt lösen. Ein zu hohes Anzugsmoment, indem man z. B. auf dem Radkreuz auf und ab hüpft, beschädigt die Felge, Radnabe, Radmuttern und die Befestigungslöcher. Auch in diesem Fall wird es zum Lösen der Radmuttern kommen.</w:t>
      </w:r>
    </w:p>
    <w:p w:rsidR="00F062AC" w:rsidRPr="004034E6" w:rsidRDefault="00F062AC" w:rsidP="00711FBC">
      <w:pPr>
        <w:pStyle w:val="Listenabsatz"/>
        <w:jc w:val="both"/>
        <w:rPr>
          <w:i/>
          <w:noProof/>
          <w:szCs w:val="16"/>
          <w:lang w:eastAsia="de-DE"/>
        </w:rPr>
      </w:pPr>
      <w:r w:rsidRPr="004034E6">
        <w:rPr>
          <w:i/>
          <w:noProof/>
          <w:szCs w:val="16"/>
          <w:lang w:eastAsia="de-DE"/>
        </w:rPr>
        <w:t>Das Anziehen der Räder mit den Radmuttern muss in mehrereren Stufen über Kreuz erfolgen, damit ein Verziehen oder Verkanten der Felge vermieden wird.</w:t>
      </w:r>
    </w:p>
    <w:p w:rsidR="006D2097" w:rsidRDefault="006D2097" w:rsidP="00711FBC">
      <w:pPr>
        <w:jc w:val="both"/>
        <w:rPr>
          <w:noProof/>
          <w:szCs w:val="16"/>
          <w:lang w:eastAsia="de-DE"/>
        </w:rPr>
      </w:pPr>
    </w:p>
    <w:p w:rsidR="006D2097" w:rsidRDefault="006D2097" w:rsidP="00711FBC">
      <w:pPr>
        <w:jc w:val="both"/>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6D2097" w:rsidRDefault="006D2097" w:rsidP="00E36366">
      <w:pPr>
        <w:rPr>
          <w:noProof/>
          <w:szCs w:val="16"/>
          <w:lang w:eastAsia="de-DE"/>
        </w:rPr>
      </w:pPr>
    </w:p>
    <w:p w:rsidR="00E36366" w:rsidRPr="00F86CBE" w:rsidRDefault="00E36366" w:rsidP="00E36366">
      <w:pPr>
        <w:rPr>
          <w:noProof/>
          <w:szCs w:val="16"/>
          <w:lang w:eastAsia="de-DE"/>
        </w:rPr>
      </w:pPr>
    </w:p>
    <w:p w:rsidR="00E36366" w:rsidRDefault="00E36366" w:rsidP="00E36366">
      <w:pPr>
        <w:rPr>
          <w:noProof/>
          <w:szCs w:val="16"/>
          <w:lang w:eastAsia="de-DE"/>
        </w:rPr>
      </w:pPr>
    </w:p>
    <w:p w:rsidR="00E36366" w:rsidRDefault="00E36366" w:rsidP="00E36366">
      <w:pPr>
        <w:rPr>
          <w:noProof/>
          <w:szCs w:val="16"/>
          <w:lang w:eastAsia="de-DE"/>
        </w:rPr>
      </w:pPr>
    </w:p>
    <w:p w:rsidR="00B4788C" w:rsidRDefault="00B4788C" w:rsidP="00E36366">
      <w:pPr>
        <w:rPr>
          <w:noProof/>
          <w:szCs w:val="16"/>
          <w:lang w:eastAsia="de-DE"/>
        </w:rPr>
      </w:pPr>
    </w:p>
    <w:p w:rsidR="00C739E3" w:rsidRPr="00F86CBE" w:rsidRDefault="00C739E3" w:rsidP="00E36366">
      <w:pPr>
        <w:rPr>
          <w:noProof/>
          <w:szCs w:val="16"/>
          <w:lang w:eastAsia="de-DE"/>
        </w:rPr>
      </w:pPr>
    </w:p>
    <w:p w:rsidR="00E36366" w:rsidRDefault="00E36366" w:rsidP="00E36366">
      <w:pPr>
        <w:rPr>
          <w:noProof/>
          <w:szCs w:val="16"/>
          <w:lang w:eastAsia="de-DE"/>
        </w:rPr>
      </w:pPr>
    </w:p>
    <w:p w:rsidR="00F2001C" w:rsidRDefault="00F2001C">
      <w:pPr>
        <w:spacing w:line="240" w:lineRule="exact"/>
        <w:rPr>
          <w:noProof/>
          <w:szCs w:val="16"/>
          <w:lang w:eastAsia="de-DE"/>
        </w:rPr>
      </w:pPr>
      <w:r>
        <w:rPr>
          <w:noProof/>
          <w:szCs w:val="16"/>
          <w:lang w:eastAsia="de-DE"/>
        </w:rPr>
        <w:br w:type="page"/>
      </w:r>
    </w:p>
    <w:p w:rsidR="00CB337B" w:rsidRDefault="00CB337B" w:rsidP="00E36366">
      <w:pPr>
        <w:rPr>
          <w:noProof/>
          <w:szCs w:val="16"/>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B233FA" w:rsidRPr="00B51DE9" w:rsidTr="00AF6E58">
        <w:trPr>
          <w:trHeight w:val="523"/>
        </w:trPr>
        <w:tc>
          <w:tcPr>
            <w:tcW w:w="3119" w:type="dxa"/>
            <w:tcBorders>
              <w:left w:val="single" w:sz="4" w:space="0" w:color="auto"/>
              <w:bottom w:val="single" w:sz="4" w:space="0" w:color="auto"/>
              <w:right w:val="single" w:sz="4" w:space="0" w:color="auto"/>
            </w:tcBorders>
            <w:shd w:val="clear" w:color="auto" w:fill="D9D9D9"/>
            <w:hideMark/>
          </w:tcPr>
          <w:p w:rsidR="00B233FA" w:rsidRDefault="00B233FA" w:rsidP="00B233FA">
            <w:pPr>
              <w:pStyle w:val="Tabelle6pt"/>
              <w:rPr>
                <w:color w:val="000000"/>
              </w:rPr>
            </w:pPr>
            <w:r>
              <w:br w:type="page"/>
              <w:t>Lernfeld</w:t>
            </w:r>
          </w:p>
          <w:p w:rsidR="00B233FA" w:rsidRDefault="00B233FA" w:rsidP="00B233FA">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B233FA" w:rsidRDefault="00B233FA" w:rsidP="00B233FA">
            <w:pPr>
              <w:pStyle w:val="Tabelle6pt"/>
              <w:rPr>
                <w:color w:val="000000"/>
              </w:rPr>
            </w:pPr>
            <w:r>
              <w:t>Titel</w:t>
            </w:r>
          </w:p>
          <w:p w:rsidR="00B233FA" w:rsidRDefault="00E1277B" w:rsidP="00086961">
            <w:pPr>
              <w:pStyle w:val="TabelleKopflinks"/>
            </w:pPr>
            <w:r>
              <w:t xml:space="preserve">Planen und Entscheiden </w:t>
            </w:r>
            <w:r w:rsidR="00086961">
              <w:t>–</w:t>
            </w:r>
            <w:r>
              <w:t xml:space="preserve"> </w:t>
            </w:r>
            <w:r w:rsidR="00AF6E58">
              <w:t>Reifen</w:t>
            </w:r>
            <w:r w:rsidR="00B233FA">
              <w:t>druck ermi</w:t>
            </w:r>
            <w:r w:rsidR="00B233FA">
              <w:t>t</w:t>
            </w:r>
            <w:r w:rsidR="00B233FA">
              <w:t>teln</w:t>
            </w:r>
          </w:p>
        </w:tc>
        <w:tc>
          <w:tcPr>
            <w:tcW w:w="188" w:type="dxa"/>
            <w:vMerge w:val="restart"/>
            <w:tcBorders>
              <w:top w:val="nil"/>
              <w:left w:val="single" w:sz="4" w:space="0" w:color="auto"/>
              <w:bottom w:val="nil"/>
              <w:right w:val="single" w:sz="4" w:space="0" w:color="auto"/>
            </w:tcBorders>
            <w:shd w:val="clear" w:color="auto" w:fill="FFFFFF"/>
          </w:tcPr>
          <w:p w:rsidR="00B233FA" w:rsidRPr="004B658C" w:rsidRDefault="00B233FA" w:rsidP="00B233FA"/>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B233FA" w:rsidRPr="00B51DE9" w:rsidRDefault="00B233FA" w:rsidP="00AF6E58">
            <w:pPr>
              <w:pStyle w:val="TabelleKopfmitte"/>
              <w:rPr>
                <w:rFonts w:eastAsia="Calibri"/>
              </w:rPr>
            </w:pPr>
            <w:r>
              <w:t>FZT</w:t>
            </w:r>
            <w:r w:rsidR="00AF6E58">
              <w:t xml:space="preserve"> </w:t>
            </w:r>
            <w:r w:rsidR="001724CC">
              <w:t>01.</w:t>
            </w:r>
            <w:r w:rsidR="00AF6E58">
              <w:t>0</w:t>
            </w:r>
            <w:r w:rsidR="004E62CD">
              <w:t>1.</w:t>
            </w:r>
            <w:r w:rsidR="00E1277B">
              <w:t>0</w:t>
            </w:r>
            <w:r w:rsidR="00AF6E58">
              <w:t>3</w:t>
            </w:r>
            <w:r w:rsidR="00E1277B">
              <w:t>.09</w:t>
            </w:r>
          </w:p>
        </w:tc>
      </w:tr>
      <w:tr w:rsidR="00B233FA" w:rsidRPr="00B51DE9" w:rsidTr="00B233FA">
        <w:tc>
          <w:tcPr>
            <w:tcW w:w="7348" w:type="dxa"/>
            <w:gridSpan w:val="3"/>
            <w:tcBorders>
              <w:left w:val="single" w:sz="4" w:space="0" w:color="auto"/>
              <w:bottom w:val="single" w:sz="4" w:space="0" w:color="auto"/>
              <w:right w:val="single" w:sz="4" w:space="0" w:color="auto"/>
            </w:tcBorders>
            <w:shd w:val="clear" w:color="auto" w:fill="auto"/>
            <w:hideMark/>
          </w:tcPr>
          <w:p w:rsidR="00B233FA" w:rsidRPr="00200D51" w:rsidRDefault="00B233FA" w:rsidP="00B233FA">
            <w:pPr>
              <w:pStyle w:val="Tabelle6pt"/>
            </w:pPr>
            <w:r w:rsidRPr="00200D51">
              <w:t>Kompetenzbereiche:</w:t>
            </w:r>
          </w:p>
          <w:p w:rsidR="00B233FA" w:rsidRPr="00200D51" w:rsidRDefault="00B233FA" w:rsidP="00B233FA">
            <w:pPr>
              <w:pStyle w:val="Kopf8ptafz"/>
            </w:pPr>
            <w:r w:rsidRPr="00200D51">
              <w:rPr>
                <w:szCs w:val="16"/>
              </w:rPr>
              <w:t>Ich kann Regeln zu betrieblichen Arbeitssicherheits- und Unfallverhütungsvorgaben nennen und anwe</w:t>
            </w:r>
            <w:r w:rsidRPr="00200D51">
              <w:rPr>
                <w:szCs w:val="16"/>
              </w:rPr>
              <w:t>n</w:t>
            </w:r>
            <w:r w:rsidRPr="00200D51">
              <w:rPr>
                <w:szCs w:val="16"/>
              </w:rPr>
              <w:t>den.</w:t>
            </w:r>
          </w:p>
          <w:p w:rsidR="00B233FA" w:rsidRPr="00200D51" w:rsidRDefault="00B233FA" w:rsidP="00B233FA">
            <w:pPr>
              <w:pStyle w:val="Kopf8ptafz"/>
            </w:pPr>
            <w:r w:rsidRPr="00200D51">
              <w:rPr>
                <w:szCs w:val="16"/>
              </w:rPr>
              <w:t>Ich kann Baugruppen, von denen Gefahren ausgehen, erkennen.</w:t>
            </w:r>
          </w:p>
          <w:p w:rsidR="00B233FA" w:rsidRPr="00200D51" w:rsidRDefault="00B233FA" w:rsidP="00B233FA">
            <w:pPr>
              <w:pStyle w:val="Kopf8ptafz"/>
            </w:pPr>
            <w:r w:rsidRPr="00200D51">
              <w:rPr>
                <w:spacing w:val="-2"/>
                <w:szCs w:val="16"/>
              </w:rPr>
              <w:t>Ich kann Informationssysteme nutzen.</w:t>
            </w:r>
          </w:p>
          <w:p w:rsidR="00B233FA" w:rsidRPr="002D22E7" w:rsidRDefault="00B233FA" w:rsidP="00B233FA">
            <w:pPr>
              <w:pStyle w:val="Kopf8ptafz"/>
              <w:rPr>
                <w:i/>
              </w:rPr>
            </w:pPr>
            <w:r w:rsidRPr="002D22E7">
              <w:rPr>
                <w:i/>
                <w:color w:val="000000" w:themeColor="text1"/>
                <w:szCs w:val="16"/>
              </w:rPr>
              <w:t>Ich kann die Anforderungen meines Umfelds wahrnehmen.</w:t>
            </w:r>
          </w:p>
        </w:tc>
        <w:tc>
          <w:tcPr>
            <w:tcW w:w="188" w:type="dxa"/>
            <w:vMerge/>
            <w:tcBorders>
              <w:left w:val="single" w:sz="4" w:space="0" w:color="auto"/>
              <w:bottom w:val="nil"/>
              <w:right w:val="nil"/>
            </w:tcBorders>
            <w:vAlign w:val="center"/>
            <w:hideMark/>
          </w:tcPr>
          <w:p w:rsidR="00B233FA" w:rsidRPr="00200D51" w:rsidRDefault="00B233FA" w:rsidP="00B233FA">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233FA" w:rsidRPr="00200D51" w:rsidTr="00B233FA">
              <w:trPr>
                <w:trHeight w:val="284"/>
              </w:trPr>
              <w:tc>
                <w:tcPr>
                  <w:tcW w:w="2090" w:type="dxa"/>
                  <w:shd w:val="clear" w:color="auto" w:fill="auto"/>
                </w:tcPr>
                <w:p w:rsidR="00B233FA" w:rsidRPr="00200D51" w:rsidRDefault="00B233FA" w:rsidP="00B233FA">
                  <w:pPr>
                    <w:pStyle w:val="Textkrpermitte"/>
                  </w:pPr>
                  <w:proofErr w:type="spellStart"/>
                  <w:r w:rsidRPr="00200D51">
                    <w:t>LernPROJEKT</w:t>
                  </w:r>
                  <w:proofErr w:type="spellEnd"/>
                </w:p>
              </w:tc>
            </w:tr>
            <w:tr w:rsidR="00B233FA" w:rsidRPr="00200D51" w:rsidTr="00B233FA">
              <w:trPr>
                <w:trHeight w:val="284"/>
              </w:trPr>
              <w:tc>
                <w:tcPr>
                  <w:tcW w:w="2090" w:type="dxa"/>
                  <w:tcBorders>
                    <w:bottom w:val="single" w:sz="4" w:space="0" w:color="auto"/>
                  </w:tcBorders>
                  <w:shd w:val="clear" w:color="auto" w:fill="auto"/>
                </w:tcPr>
                <w:p w:rsidR="00B233FA" w:rsidRPr="00200D51" w:rsidRDefault="00B233FA" w:rsidP="00B233FA">
                  <w:pPr>
                    <w:pStyle w:val="Textkrpermitte"/>
                  </w:pPr>
                  <w:proofErr w:type="spellStart"/>
                  <w:r w:rsidRPr="00200D51">
                    <w:t>LernTHEMA</w:t>
                  </w:r>
                  <w:proofErr w:type="spellEnd"/>
                </w:p>
              </w:tc>
            </w:tr>
            <w:tr w:rsidR="00B233FA" w:rsidRPr="00200D51" w:rsidTr="00B233FA">
              <w:trPr>
                <w:trHeight w:val="284"/>
              </w:trPr>
              <w:tc>
                <w:tcPr>
                  <w:tcW w:w="2090" w:type="dxa"/>
                  <w:tcBorders>
                    <w:bottom w:val="nil"/>
                  </w:tcBorders>
                  <w:shd w:val="clear" w:color="auto" w:fill="D9D9D9" w:themeFill="background1" w:themeFillShade="D9"/>
                </w:tcPr>
                <w:p w:rsidR="00B233FA" w:rsidRPr="00200D51" w:rsidRDefault="00B233FA" w:rsidP="00B233FA">
                  <w:pPr>
                    <w:pStyle w:val="TabelleKopfmitte"/>
                  </w:pPr>
                  <w:proofErr w:type="spellStart"/>
                  <w:r w:rsidRPr="00200D51">
                    <w:t>LernSCHRITT</w:t>
                  </w:r>
                  <w:proofErr w:type="spellEnd"/>
                </w:p>
              </w:tc>
            </w:tr>
          </w:tbl>
          <w:p w:rsidR="00B233FA" w:rsidRPr="00200D51" w:rsidRDefault="00B233FA" w:rsidP="00B233FA"/>
        </w:tc>
      </w:tr>
      <w:tr w:rsidR="00B233FA" w:rsidRPr="00B51DE9" w:rsidTr="00B233FA">
        <w:trPr>
          <w:trHeight w:val="149"/>
        </w:trPr>
        <w:tc>
          <w:tcPr>
            <w:tcW w:w="7348" w:type="dxa"/>
            <w:gridSpan w:val="3"/>
            <w:tcBorders>
              <w:top w:val="single" w:sz="4" w:space="0" w:color="auto"/>
              <w:left w:val="nil"/>
              <w:right w:val="nil"/>
            </w:tcBorders>
          </w:tcPr>
          <w:p w:rsidR="00B233FA" w:rsidRPr="00200D51" w:rsidRDefault="00B233FA" w:rsidP="00B233FA"/>
        </w:tc>
        <w:tc>
          <w:tcPr>
            <w:tcW w:w="196" w:type="dxa"/>
            <w:gridSpan w:val="2"/>
            <w:tcBorders>
              <w:top w:val="nil"/>
              <w:left w:val="nil"/>
              <w:right w:val="nil"/>
            </w:tcBorders>
          </w:tcPr>
          <w:p w:rsidR="00B233FA" w:rsidRPr="00200D51" w:rsidRDefault="00B233FA" w:rsidP="00B233FA"/>
        </w:tc>
        <w:tc>
          <w:tcPr>
            <w:tcW w:w="2095" w:type="dxa"/>
            <w:tcBorders>
              <w:top w:val="single" w:sz="4" w:space="0" w:color="auto"/>
              <w:left w:val="nil"/>
              <w:right w:val="nil"/>
            </w:tcBorders>
          </w:tcPr>
          <w:p w:rsidR="00B233FA" w:rsidRPr="00200D51" w:rsidRDefault="00B233FA" w:rsidP="00B233FA"/>
        </w:tc>
      </w:tr>
      <w:tr w:rsidR="00B233FA" w:rsidRPr="00B51DE9" w:rsidTr="00B233FA">
        <w:trPr>
          <w:trHeight w:val="443"/>
        </w:trPr>
        <w:tc>
          <w:tcPr>
            <w:tcW w:w="4818" w:type="dxa"/>
            <w:gridSpan w:val="2"/>
            <w:vMerge w:val="restart"/>
            <w:tcBorders>
              <w:left w:val="single" w:sz="4" w:space="0" w:color="auto"/>
              <w:right w:val="single" w:sz="4" w:space="0" w:color="auto"/>
            </w:tcBorders>
          </w:tcPr>
          <w:p w:rsidR="00B233FA" w:rsidRPr="00200D51" w:rsidRDefault="001518B2" w:rsidP="00B233FA">
            <w:pPr>
              <w:pStyle w:val="Tabelle6pt"/>
            </w:pPr>
            <w:r w:rsidRPr="009C39FE">
              <w:rPr>
                <w:noProof/>
                <w:sz w:val="24"/>
                <w:szCs w:val="16"/>
                <w:lang w:eastAsia="de-DE"/>
              </w:rPr>
              <w:drawing>
                <wp:anchor distT="0" distB="0" distL="114300" distR="114300" simplePos="0" relativeHeight="251714560" behindDoc="0" locked="0" layoutInCell="0" allowOverlap="1" wp14:anchorId="1B2EFD83" wp14:editId="74C04C9A">
                  <wp:simplePos x="0" y="0"/>
                  <wp:positionH relativeFrom="rightMargin">
                    <wp:posOffset>846455</wp:posOffset>
                  </wp:positionH>
                  <wp:positionV relativeFrom="paragraph">
                    <wp:posOffset>1201420</wp:posOffset>
                  </wp:positionV>
                  <wp:extent cx="348615" cy="320040"/>
                  <wp:effectExtent l="0" t="0" r="0" b="3810"/>
                  <wp:wrapNone/>
                  <wp:docPr id="121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9FE">
              <w:rPr>
                <w:noProof/>
                <w:sz w:val="24"/>
                <w:szCs w:val="16"/>
                <w:lang w:eastAsia="de-DE"/>
              </w:rPr>
              <w:drawing>
                <wp:anchor distT="0" distB="0" distL="114300" distR="114300" simplePos="0" relativeHeight="251713536" behindDoc="0" locked="0" layoutInCell="0" allowOverlap="1" wp14:anchorId="1047A1C4" wp14:editId="27158C62">
                  <wp:simplePos x="0" y="0"/>
                  <wp:positionH relativeFrom="rightMargin">
                    <wp:posOffset>486410</wp:posOffset>
                  </wp:positionH>
                  <wp:positionV relativeFrom="paragraph">
                    <wp:posOffset>1200785</wp:posOffset>
                  </wp:positionV>
                  <wp:extent cx="349885" cy="320675"/>
                  <wp:effectExtent l="0" t="0" r="0" b="3175"/>
                  <wp:wrapNone/>
                  <wp:docPr id="121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9FE">
              <w:rPr>
                <w:noProof/>
                <w:sz w:val="24"/>
                <w:szCs w:val="16"/>
                <w:lang w:eastAsia="de-DE"/>
              </w:rPr>
              <w:drawing>
                <wp:anchor distT="0" distB="0" distL="114300" distR="114300" simplePos="0" relativeHeight="251712512" behindDoc="0" locked="0" layoutInCell="0" allowOverlap="1" wp14:anchorId="00B75D94" wp14:editId="158D9F4E">
                  <wp:simplePos x="0" y="0"/>
                  <wp:positionH relativeFrom="rightMargin">
                    <wp:posOffset>126365</wp:posOffset>
                  </wp:positionH>
                  <wp:positionV relativeFrom="paragraph">
                    <wp:posOffset>1200785</wp:posOffset>
                  </wp:positionV>
                  <wp:extent cx="349885" cy="320675"/>
                  <wp:effectExtent l="0" t="0" r="0" b="3175"/>
                  <wp:wrapNone/>
                  <wp:docPr id="121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3FA" w:rsidRPr="00200D51">
              <w:t>Kompetenzen:</w:t>
            </w:r>
          </w:p>
          <w:p w:rsidR="00B233FA" w:rsidRPr="00200D51" w:rsidRDefault="00B233FA" w:rsidP="00B233FA">
            <w:pPr>
              <w:pStyle w:val="Kopf8ptafz"/>
            </w:pPr>
            <w:r w:rsidRPr="00200D51">
              <w:t>Ich kann die Auswirkungen bei Nichtbeachtung des richtigen Re</w:t>
            </w:r>
            <w:r w:rsidRPr="00200D51">
              <w:t>i</w:t>
            </w:r>
            <w:r w:rsidRPr="00200D51">
              <w:t>fenluftdruckes erläutern.</w:t>
            </w:r>
          </w:p>
          <w:p w:rsidR="00B233FA" w:rsidRPr="00200D51" w:rsidRDefault="00B233FA" w:rsidP="00B233FA">
            <w:pPr>
              <w:pStyle w:val="Kopf8ptafz"/>
            </w:pPr>
            <w:r w:rsidRPr="00200D51">
              <w:t>Ich kann den vorgeschriebenen Reifenluftdruck ermitteln.</w:t>
            </w:r>
          </w:p>
        </w:tc>
        <w:tc>
          <w:tcPr>
            <w:tcW w:w="4821" w:type="dxa"/>
            <w:gridSpan w:val="4"/>
            <w:tcBorders>
              <w:left w:val="single" w:sz="4" w:space="0" w:color="auto"/>
              <w:right w:val="single" w:sz="4" w:space="0" w:color="auto"/>
            </w:tcBorders>
          </w:tcPr>
          <w:p w:rsidR="00B233FA" w:rsidRPr="00200D51" w:rsidRDefault="00B233FA" w:rsidP="00B233FA">
            <w:pPr>
              <w:pStyle w:val="Tabelle6pt"/>
            </w:pPr>
            <w:r w:rsidRPr="00200D51">
              <w:t>Was Sie schon können sollten:</w:t>
            </w:r>
          </w:p>
          <w:p w:rsidR="00B233FA" w:rsidRPr="00200D51" w:rsidRDefault="00B233FA" w:rsidP="00B233FA">
            <w:pPr>
              <w:pStyle w:val="Kopf8ptafz"/>
            </w:pPr>
            <w:r w:rsidRPr="00200D51">
              <w:t>Ich kann schon meine Gedanken zu einer Aufgabe in eigene Worte fassen</w:t>
            </w:r>
            <w:r w:rsidR="00C739E3" w:rsidRPr="00200D51">
              <w:t>.</w:t>
            </w:r>
          </w:p>
        </w:tc>
      </w:tr>
      <w:tr w:rsidR="00B233FA" w:rsidRPr="00B51DE9" w:rsidTr="00B233FA">
        <w:trPr>
          <w:trHeight w:val="443"/>
        </w:trPr>
        <w:tc>
          <w:tcPr>
            <w:tcW w:w="4818" w:type="dxa"/>
            <w:gridSpan w:val="2"/>
            <w:vMerge/>
            <w:tcBorders>
              <w:left w:val="single" w:sz="4" w:space="0" w:color="auto"/>
              <w:right w:val="single" w:sz="4" w:space="0" w:color="auto"/>
            </w:tcBorders>
          </w:tcPr>
          <w:p w:rsidR="00B233FA" w:rsidRPr="00200D51" w:rsidRDefault="00B233FA" w:rsidP="00B233FA">
            <w:pPr>
              <w:pStyle w:val="Tabelle6pt"/>
            </w:pPr>
          </w:p>
        </w:tc>
        <w:tc>
          <w:tcPr>
            <w:tcW w:w="4821" w:type="dxa"/>
            <w:gridSpan w:val="4"/>
            <w:tcBorders>
              <w:left w:val="single" w:sz="4" w:space="0" w:color="auto"/>
              <w:right w:val="single" w:sz="4" w:space="0" w:color="auto"/>
            </w:tcBorders>
          </w:tcPr>
          <w:p w:rsidR="00B233FA" w:rsidRPr="00200D51" w:rsidRDefault="00B233FA" w:rsidP="00B233FA">
            <w:pPr>
              <w:pStyle w:val="Tabelle6pt"/>
            </w:pPr>
            <w:r w:rsidRPr="00200D51">
              <w:t>Wofür Sie das benötigen:</w:t>
            </w:r>
          </w:p>
          <w:p w:rsidR="00B233FA" w:rsidRPr="00200D51" w:rsidRDefault="00B233FA" w:rsidP="009566D7">
            <w:pPr>
              <w:pStyle w:val="Kopf8ptafz"/>
            </w:pPr>
            <w:r w:rsidRPr="00200D51">
              <w:t>Durchführung von Arbeiten bei der Reifenmontage</w:t>
            </w:r>
          </w:p>
        </w:tc>
      </w:tr>
      <w:tr w:rsidR="00B233FA" w:rsidRPr="00B51DE9" w:rsidTr="00B233FA">
        <w:trPr>
          <w:trHeight w:val="443"/>
        </w:trPr>
        <w:tc>
          <w:tcPr>
            <w:tcW w:w="4818" w:type="dxa"/>
            <w:gridSpan w:val="2"/>
            <w:vMerge/>
            <w:tcBorders>
              <w:left w:val="single" w:sz="4" w:space="0" w:color="auto"/>
              <w:right w:val="single" w:sz="4" w:space="0" w:color="auto"/>
            </w:tcBorders>
          </w:tcPr>
          <w:p w:rsidR="00B233FA" w:rsidRPr="00200D51" w:rsidRDefault="00B233FA" w:rsidP="00B233FA">
            <w:pPr>
              <w:pStyle w:val="Tabelle6pt"/>
            </w:pPr>
          </w:p>
        </w:tc>
        <w:tc>
          <w:tcPr>
            <w:tcW w:w="4821" w:type="dxa"/>
            <w:gridSpan w:val="4"/>
            <w:tcBorders>
              <w:left w:val="single" w:sz="4" w:space="0" w:color="auto"/>
              <w:right w:val="single" w:sz="4" w:space="0" w:color="auto"/>
            </w:tcBorders>
          </w:tcPr>
          <w:p w:rsidR="00B233FA" w:rsidRPr="00200D51" w:rsidRDefault="00B233FA" w:rsidP="00B233FA">
            <w:pPr>
              <w:pStyle w:val="Tabelle6pt"/>
            </w:pPr>
            <w:r w:rsidRPr="00200D51">
              <w:t>Wie Sie Ihr Können prüfen können:</w:t>
            </w:r>
          </w:p>
          <w:p w:rsidR="00B233FA" w:rsidRPr="00200D51" w:rsidRDefault="00B233FA" w:rsidP="00B233FA">
            <w:pPr>
              <w:pStyle w:val="Kopf8ptafz"/>
            </w:pPr>
            <w:r w:rsidRPr="00200D51">
              <w:t xml:space="preserve">Durch </w:t>
            </w:r>
            <w:r w:rsidR="00CD0CCA" w:rsidRPr="00200D51">
              <w:t>ein</w:t>
            </w:r>
            <w:r w:rsidRPr="00200D51">
              <w:t xml:space="preserve"> Gespräch mit </w:t>
            </w:r>
            <w:r w:rsidR="005A6CF7" w:rsidRPr="00FA6EBE">
              <w:t>Mitschüler</w:t>
            </w:r>
            <w:r w:rsidR="005A6CF7">
              <w:t>innen</w:t>
            </w:r>
            <w:r w:rsidR="005A6CF7" w:rsidRPr="00FA6EBE">
              <w:t xml:space="preserve"> und M</w:t>
            </w:r>
            <w:r w:rsidR="005A6CF7">
              <w:t>itschül</w:t>
            </w:r>
            <w:r w:rsidR="005A6CF7" w:rsidRPr="00FA6EBE">
              <w:t>e</w:t>
            </w:r>
            <w:r w:rsidR="005A6CF7">
              <w:t>r</w:t>
            </w:r>
            <w:r w:rsidR="005A6CF7" w:rsidRPr="00FA6EBE">
              <w:t xml:space="preserve">n </w:t>
            </w:r>
            <w:r w:rsidR="00E6695F">
              <w:t>im Raum</w:t>
            </w:r>
          </w:p>
          <w:p w:rsidR="00B233FA" w:rsidRPr="00200D51" w:rsidRDefault="00B233FA" w:rsidP="009566D7">
            <w:pPr>
              <w:pStyle w:val="Kopf8ptafz"/>
            </w:pPr>
            <w:r w:rsidRPr="00200D51">
              <w:t>Durch Sichtprüfung am Rad</w:t>
            </w:r>
          </w:p>
        </w:tc>
      </w:tr>
    </w:tbl>
    <w:p w:rsidR="00B233FA" w:rsidRDefault="00B233FA" w:rsidP="00281DAB">
      <w:pPr>
        <w:spacing w:before="120"/>
        <w:rPr>
          <w:bCs/>
          <w:noProof/>
          <w:szCs w:val="16"/>
          <w:lang w:eastAsia="de-DE"/>
        </w:rPr>
      </w:pPr>
      <w:r w:rsidRPr="00F86CBE">
        <w:rPr>
          <w:b/>
          <w:bCs/>
          <w:noProof/>
          <w:szCs w:val="16"/>
          <w:lang w:eastAsia="de-DE"/>
        </w:rPr>
        <w:t>Aufgabe</w:t>
      </w:r>
      <w:r>
        <w:rPr>
          <w:b/>
          <w:bCs/>
          <w:noProof/>
          <w:szCs w:val="16"/>
          <w:lang w:eastAsia="de-DE"/>
        </w:rPr>
        <w:t>n</w:t>
      </w:r>
      <w:r w:rsidRPr="00F86CBE">
        <w:rPr>
          <w:b/>
          <w:bCs/>
          <w:noProof/>
          <w:szCs w:val="16"/>
          <w:lang w:eastAsia="de-DE"/>
        </w:rPr>
        <w:t>:</w:t>
      </w:r>
    </w:p>
    <w:p w:rsidR="00B233FA" w:rsidRDefault="00B233FA" w:rsidP="00B233FA">
      <w:pPr>
        <w:rPr>
          <w:bCs/>
          <w:noProof/>
          <w:szCs w:val="16"/>
          <w:lang w:eastAsia="de-DE"/>
        </w:rPr>
      </w:pPr>
    </w:p>
    <w:p w:rsidR="00B233FA" w:rsidRDefault="001518B2" w:rsidP="00711FBC">
      <w:pPr>
        <w:pStyle w:val="Listenabsatz"/>
        <w:numPr>
          <w:ilvl w:val="0"/>
          <w:numId w:val="29"/>
        </w:numPr>
        <w:jc w:val="both"/>
        <w:rPr>
          <w:noProof/>
          <w:szCs w:val="16"/>
          <w:lang w:eastAsia="de-DE"/>
        </w:rPr>
      </w:pPr>
      <w:r w:rsidRPr="009C39FE">
        <w:rPr>
          <w:noProof/>
          <w:sz w:val="24"/>
          <w:szCs w:val="16"/>
          <w:lang w:eastAsia="de-DE"/>
        </w:rPr>
        <w:drawing>
          <wp:anchor distT="0" distB="0" distL="114300" distR="114300" simplePos="0" relativeHeight="251711488" behindDoc="0" locked="0" layoutInCell="0" allowOverlap="1" wp14:anchorId="7B6D2279" wp14:editId="24D07DBC">
            <wp:simplePos x="0" y="0"/>
            <wp:positionH relativeFrom="rightMargin">
              <wp:posOffset>142545</wp:posOffset>
            </wp:positionH>
            <wp:positionV relativeFrom="paragraph">
              <wp:posOffset>17780</wp:posOffset>
            </wp:positionV>
            <wp:extent cx="302260" cy="323850"/>
            <wp:effectExtent l="0" t="0" r="2540" b="0"/>
            <wp:wrapNone/>
            <wp:docPr id="28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3FA">
        <w:rPr>
          <w:noProof/>
          <w:szCs w:val="16"/>
          <w:lang w:eastAsia="de-DE"/>
        </w:rPr>
        <w:t>Ermitteln Sie den erforderlichen Reifendruck der Räder vorne und hinten. Nutzen Sie zur Lösung das Werkstattinformationsprogramm. Vervollständigen Sie die Tabelle.</w:t>
      </w:r>
    </w:p>
    <w:p w:rsidR="00B233FA" w:rsidRPr="009C39FE" w:rsidRDefault="00B233FA" w:rsidP="00B233FA">
      <w:pPr>
        <w:pStyle w:val="Listenabsatz"/>
        <w:rPr>
          <w:noProof/>
          <w:sz w:val="8"/>
          <w:szCs w:val="8"/>
          <w:lang w:eastAsia="de-DE"/>
        </w:rPr>
      </w:pPr>
    </w:p>
    <w:tbl>
      <w:tblPr>
        <w:tblStyle w:val="Tabellenraster"/>
        <w:tblW w:w="0" w:type="auto"/>
        <w:tblInd w:w="817" w:type="dxa"/>
        <w:tblLook w:val="04A0" w:firstRow="1" w:lastRow="0" w:firstColumn="1" w:lastColumn="0" w:noHBand="0" w:noVBand="1"/>
      </w:tblPr>
      <w:tblGrid>
        <w:gridCol w:w="2192"/>
        <w:gridCol w:w="2288"/>
        <w:gridCol w:w="2289"/>
      </w:tblGrid>
      <w:tr w:rsidR="00B233FA" w:rsidTr="00B233FA">
        <w:trPr>
          <w:trHeight w:val="340"/>
        </w:trPr>
        <w:tc>
          <w:tcPr>
            <w:tcW w:w="2192" w:type="dxa"/>
            <w:tcBorders>
              <w:top w:val="nil"/>
              <w:left w:val="nil"/>
            </w:tcBorders>
            <w:vAlign w:val="center"/>
          </w:tcPr>
          <w:p w:rsidR="00B233FA" w:rsidRDefault="00B233FA" w:rsidP="00B233FA">
            <w:pPr>
              <w:pStyle w:val="Listenabsatz"/>
              <w:ind w:left="0"/>
              <w:rPr>
                <w:noProof/>
                <w:szCs w:val="16"/>
              </w:rPr>
            </w:pPr>
          </w:p>
        </w:tc>
        <w:tc>
          <w:tcPr>
            <w:tcW w:w="2288" w:type="dxa"/>
            <w:vAlign w:val="center"/>
          </w:tcPr>
          <w:p w:rsidR="00B233FA" w:rsidRDefault="00B233FA" w:rsidP="00B233FA">
            <w:pPr>
              <w:pStyle w:val="Listenabsatz"/>
              <w:ind w:left="0"/>
              <w:jc w:val="center"/>
              <w:rPr>
                <w:noProof/>
                <w:szCs w:val="16"/>
              </w:rPr>
            </w:pPr>
            <w:r>
              <w:rPr>
                <w:noProof/>
                <w:szCs w:val="16"/>
              </w:rPr>
              <w:t>Räder vorn</w:t>
            </w:r>
          </w:p>
          <w:p w:rsidR="00B233FA" w:rsidRDefault="00B233FA" w:rsidP="00B233FA">
            <w:pPr>
              <w:pStyle w:val="Listenabsatz"/>
              <w:ind w:left="0"/>
              <w:jc w:val="center"/>
              <w:rPr>
                <w:noProof/>
                <w:szCs w:val="16"/>
              </w:rPr>
            </w:pPr>
            <w:r>
              <w:rPr>
                <w:noProof/>
                <w:szCs w:val="16"/>
              </w:rPr>
              <w:t>Luftdruck in bar</w:t>
            </w:r>
          </w:p>
        </w:tc>
        <w:tc>
          <w:tcPr>
            <w:tcW w:w="2289" w:type="dxa"/>
            <w:vAlign w:val="center"/>
          </w:tcPr>
          <w:p w:rsidR="00B233FA" w:rsidRDefault="00B233FA" w:rsidP="00B233FA">
            <w:pPr>
              <w:pStyle w:val="Listenabsatz"/>
              <w:ind w:left="0"/>
              <w:jc w:val="center"/>
              <w:rPr>
                <w:noProof/>
                <w:szCs w:val="16"/>
              </w:rPr>
            </w:pPr>
            <w:r>
              <w:rPr>
                <w:noProof/>
                <w:szCs w:val="16"/>
              </w:rPr>
              <w:t>Räder hinten</w:t>
            </w:r>
          </w:p>
          <w:p w:rsidR="00B233FA" w:rsidRDefault="00B233FA" w:rsidP="00B233FA">
            <w:pPr>
              <w:pStyle w:val="Listenabsatz"/>
              <w:ind w:left="0"/>
              <w:jc w:val="center"/>
              <w:rPr>
                <w:noProof/>
                <w:szCs w:val="16"/>
              </w:rPr>
            </w:pPr>
            <w:r>
              <w:rPr>
                <w:noProof/>
                <w:szCs w:val="16"/>
              </w:rPr>
              <w:t>Luftdruck in bar</w:t>
            </w:r>
          </w:p>
        </w:tc>
      </w:tr>
      <w:tr w:rsidR="00B233FA" w:rsidTr="00B233FA">
        <w:trPr>
          <w:trHeight w:val="340"/>
        </w:trPr>
        <w:tc>
          <w:tcPr>
            <w:tcW w:w="2192" w:type="dxa"/>
            <w:vAlign w:val="center"/>
          </w:tcPr>
          <w:p w:rsidR="00B233FA" w:rsidRDefault="00B233FA" w:rsidP="00B233FA">
            <w:pPr>
              <w:pStyle w:val="Listenabsatz"/>
              <w:ind w:left="0"/>
              <w:rPr>
                <w:noProof/>
                <w:szCs w:val="16"/>
              </w:rPr>
            </w:pPr>
            <w:r>
              <w:rPr>
                <w:noProof/>
                <w:szCs w:val="16"/>
              </w:rPr>
              <w:t>Fahrzeug teilbeladen</w:t>
            </w:r>
          </w:p>
        </w:tc>
        <w:tc>
          <w:tcPr>
            <w:tcW w:w="2288" w:type="dxa"/>
          </w:tcPr>
          <w:p w:rsidR="00B233FA" w:rsidRDefault="00B233FA" w:rsidP="00B233FA">
            <w:pPr>
              <w:pStyle w:val="Listenabsatz"/>
              <w:ind w:left="0"/>
              <w:rPr>
                <w:noProof/>
                <w:szCs w:val="16"/>
              </w:rPr>
            </w:pPr>
          </w:p>
        </w:tc>
        <w:tc>
          <w:tcPr>
            <w:tcW w:w="2289" w:type="dxa"/>
          </w:tcPr>
          <w:p w:rsidR="00B233FA" w:rsidRDefault="00B233FA" w:rsidP="00B233FA">
            <w:pPr>
              <w:pStyle w:val="Listenabsatz"/>
              <w:ind w:left="0"/>
              <w:rPr>
                <w:noProof/>
                <w:szCs w:val="16"/>
              </w:rPr>
            </w:pPr>
          </w:p>
        </w:tc>
      </w:tr>
      <w:tr w:rsidR="00B233FA" w:rsidTr="00B233FA">
        <w:trPr>
          <w:trHeight w:val="340"/>
        </w:trPr>
        <w:tc>
          <w:tcPr>
            <w:tcW w:w="2192" w:type="dxa"/>
            <w:vAlign w:val="center"/>
          </w:tcPr>
          <w:p w:rsidR="00B233FA" w:rsidRDefault="00B233FA" w:rsidP="00B233FA">
            <w:pPr>
              <w:pStyle w:val="Listenabsatz"/>
              <w:ind w:left="0"/>
              <w:rPr>
                <w:noProof/>
                <w:szCs w:val="16"/>
              </w:rPr>
            </w:pPr>
            <w:r>
              <w:rPr>
                <w:noProof/>
                <w:szCs w:val="16"/>
              </w:rPr>
              <w:t>Fahrzeug vollbeladen</w:t>
            </w:r>
          </w:p>
        </w:tc>
        <w:tc>
          <w:tcPr>
            <w:tcW w:w="2288" w:type="dxa"/>
          </w:tcPr>
          <w:p w:rsidR="00B233FA" w:rsidRDefault="00B233FA" w:rsidP="00B233FA">
            <w:pPr>
              <w:pStyle w:val="Listenabsatz"/>
              <w:ind w:left="0"/>
              <w:rPr>
                <w:noProof/>
                <w:szCs w:val="16"/>
              </w:rPr>
            </w:pPr>
          </w:p>
        </w:tc>
        <w:tc>
          <w:tcPr>
            <w:tcW w:w="2289" w:type="dxa"/>
          </w:tcPr>
          <w:p w:rsidR="00B233FA" w:rsidRDefault="00B233FA" w:rsidP="00B233FA">
            <w:pPr>
              <w:pStyle w:val="Listenabsatz"/>
              <w:ind w:left="0"/>
              <w:rPr>
                <w:noProof/>
                <w:szCs w:val="16"/>
              </w:rPr>
            </w:pPr>
          </w:p>
        </w:tc>
      </w:tr>
    </w:tbl>
    <w:p w:rsidR="00B233FA" w:rsidRPr="009C39FE" w:rsidRDefault="00B233FA" w:rsidP="00711FBC">
      <w:pPr>
        <w:pStyle w:val="Listenabsatz"/>
        <w:jc w:val="both"/>
        <w:rPr>
          <w:noProof/>
          <w:sz w:val="12"/>
          <w:szCs w:val="12"/>
          <w:lang w:eastAsia="de-DE"/>
        </w:rPr>
      </w:pPr>
    </w:p>
    <w:p w:rsidR="00B233FA" w:rsidRDefault="001518B2" w:rsidP="00711FBC">
      <w:pPr>
        <w:pStyle w:val="Listenabsatz"/>
        <w:numPr>
          <w:ilvl w:val="0"/>
          <w:numId w:val="29"/>
        </w:numPr>
        <w:jc w:val="both"/>
        <w:rPr>
          <w:noProof/>
          <w:szCs w:val="16"/>
          <w:lang w:eastAsia="de-DE"/>
        </w:rPr>
      </w:pPr>
      <w:r w:rsidRPr="00AB1670">
        <w:rPr>
          <w:noProof/>
          <w:sz w:val="24"/>
          <w:szCs w:val="16"/>
          <w:lang w:eastAsia="de-DE"/>
        </w:rPr>
        <w:drawing>
          <wp:anchor distT="0" distB="0" distL="114300" distR="114300" simplePos="0" relativeHeight="251715584" behindDoc="0" locked="0" layoutInCell="0" allowOverlap="1" wp14:anchorId="01A3A3E6" wp14:editId="7DD369E5">
            <wp:simplePos x="0" y="0"/>
            <wp:positionH relativeFrom="rightMargin">
              <wp:posOffset>128905</wp:posOffset>
            </wp:positionH>
            <wp:positionV relativeFrom="paragraph">
              <wp:posOffset>0</wp:posOffset>
            </wp:positionV>
            <wp:extent cx="302260" cy="323850"/>
            <wp:effectExtent l="0" t="0" r="2540" b="0"/>
            <wp:wrapNone/>
            <wp:docPr id="29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B1670">
        <w:rPr>
          <w:noProof/>
          <w:sz w:val="24"/>
          <w:szCs w:val="16"/>
          <w:lang w:eastAsia="de-DE"/>
        </w:rPr>
        <w:drawing>
          <wp:anchor distT="0" distB="0" distL="114300" distR="114300" simplePos="0" relativeHeight="251716608" behindDoc="0" locked="0" layoutInCell="0" allowOverlap="1" wp14:anchorId="1CB82973" wp14:editId="601ADD2B">
            <wp:simplePos x="0" y="0"/>
            <wp:positionH relativeFrom="rightMargin">
              <wp:posOffset>421970</wp:posOffset>
            </wp:positionH>
            <wp:positionV relativeFrom="paragraph">
              <wp:posOffset>0</wp:posOffset>
            </wp:positionV>
            <wp:extent cx="345440" cy="323850"/>
            <wp:effectExtent l="0" t="0" r="0" b="0"/>
            <wp:wrapNone/>
            <wp:docPr id="2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3FA">
        <w:rPr>
          <w:noProof/>
          <w:szCs w:val="16"/>
          <w:lang w:eastAsia="de-DE"/>
        </w:rPr>
        <w:t>In der folgenden Übersicht sehen Sie verschiedene Messungen von Reifenluftdrücken. Welche Auswirkungen ergeben sich für das Reifen- und Fahrzeugverhalten? Vervollständigen Sie die Tabelle.</w:t>
      </w:r>
    </w:p>
    <w:p w:rsidR="00B233FA" w:rsidRPr="00C739E3" w:rsidRDefault="00B233FA" w:rsidP="00B233FA">
      <w:pPr>
        <w:pStyle w:val="Listenabsatz"/>
        <w:rPr>
          <w:noProof/>
          <w:sz w:val="8"/>
          <w:szCs w:val="12"/>
          <w:lang w:eastAsia="de-DE"/>
        </w:rPr>
      </w:pPr>
    </w:p>
    <w:tbl>
      <w:tblPr>
        <w:tblStyle w:val="Tabellenraster"/>
        <w:tblW w:w="6804" w:type="dxa"/>
        <w:tblInd w:w="817" w:type="dxa"/>
        <w:tblLook w:val="04A0" w:firstRow="1" w:lastRow="0" w:firstColumn="1" w:lastColumn="0" w:noHBand="0" w:noVBand="1"/>
      </w:tblPr>
      <w:tblGrid>
        <w:gridCol w:w="3306"/>
        <w:gridCol w:w="1514"/>
        <w:gridCol w:w="1984"/>
      </w:tblGrid>
      <w:tr w:rsidR="00B233FA" w:rsidTr="00B4788C">
        <w:trPr>
          <w:trHeight w:val="340"/>
        </w:trPr>
        <w:tc>
          <w:tcPr>
            <w:tcW w:w="3306" w:type="dxa"/>
            <w:vAlign w:val="center"/>
          </w:tcPr>
          <w:p w:rsidR="00B233FA" w:rsidRDefault="00B233FA" w:rsidP="00B233FA">
            <w:pPr>
              <w:pStyle w:val="Listenabsatz"/>
              <w:ind w:left="0"/>
              <w:jc w:val="center"/>
              <w:rPr>
                <w:noProof/>
                <w:szCs w:val="16"/>
              </w:rPr>
            </w:pPr>
            <w:r>
              <w:rPr>
                <w:noProof/>
                <w:szCs w:val="16"/>
              </w:rPr>
              <w:t>Abbildung</w:t>
            </w:r>
          </w:p>
        </w:tc>
        <w:tc>
          <w:tcPr>
            <w:tcW w:w="1514" w:type="dxa"/>
            <w:vAlign w:val="center"/>
          </w:tcPr>
          <w:p w:rsidR="00B233FA" w:rsidRDefault="00B233FA" w:rsidP="00B233FA">
            <w:pPr>
              <w:pStyle w:val="Listenabsatz"/>
              <w:ind w:left="0"/>
              <w:jc w:val="center"/>
              <w:rPr>
                <w:noProof/>
                <w:szCs w:val="16"/>
              </w:rPr>
            </w:pPr>
            <w:r>
              <w:rPr>
                <w:noProof/>
                <w:szCs w:val="16"/>
              </w:rPr>
              <w:t>Beurteilung Reifenluftdruck</w:t>
            </w:r>
          </w:p>
        </w:tc>
        <w:tc>
          <w:tcPr>
            <w:tcW w:w="1984" w:type="dxa"/>
            <w:vAlign w:val="center"/>
          </w:tcPr>
          <w:p w:rsidR="00B233FA" w:rsidRDefault="00B233FA" w:rsidP="00B233FA">
            <w:pPr>
              <w:pStyle w:val="Listenabsatz"/>
              <w:ind w:left="0"/>
              <w:jc w:val="center"/>
              <w:rPr>
                <w:noProof/>
                <w:szCs w:val="16"/>
              </w:rPr>
            </w:pPr>
            <w:r>
              <w:rPr>
                <w:noProof/>
                <w:szCs w:val="16"/>
              </w:rPr>
              <w:t>Auswirkungen</w:t>
            </w:r>
          </w:p>
        </w:tc>
      </w:tr>
      <w:tr w:rsidR="00B233FA" w:rsidTr="00B4788C">
        <w:tc>
          <w:tcPr>
            <w:tcW w:w="3306" w:type="dxa"/>
          </w:tcPr>
          <w:p w:rsidR="00B233FA" w:rsidRDefault="00B233FA" w:rsidP="00B233FA">
            <w:pPr>
              <w:pStyle w:val="Listenabsatz"/>
              <w:ind w:left="0"/>
              <w:rPr>
                <w:noProof/>
                <w:szCs w:val="16"/>
              </w:rPr>
            </w:pPr>
            <w:r>
              <w:rPr>
                <w:noProof/>
              </w:rPr>
              <w:drawing>
                <wp:inline distT="0" distB="0" distL="0" distR="0" wp14:anchorId="6170CCA8" wp14:editId="3F6845F0">
                  <wp:extent cx="1296000" cy="1939523"/>
                  <wp:effectExtent l="1905" t="0" r="1905" b="1905"/>
                  <wp:docPr id="291" name="Grafik 291" descr="C:\Users\Familie Krause\AppData\Local\Microsoft\Windows\INetCacheContent.Word\DSC_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DSC_4330.jp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55443"/>
                          <a:stretch/>
                        </pic:blipFill>
                        <pic:spPr bwMode="auto">
                          <a:xfrm rot="5400000">
                            <a:off x="0" y="0"/>
                            <a:ext cx="1296000" cy="19395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4" w:type="dxa"/>
          </w:tcPr>
          <w:p w:rsidR="00B233FA" w:rsidRDefault="00B233FA" w:rsidP="00B233FA">
            <w:pPr>
              <w:pStyle w:val="Listenabsatz"/>
              <w:ind w:left="0"/>
              <w:rPr>
                <w:noProof/>
                <w:szCs w:val="16"/>
              </w:rPr>
            </w:pPr>
          </w:p>
          <w:p w:rsidR="00B233FA" w:rsidRDefault="00B233FA" w:rsidP="00B233FA">
            <w:pPr>
              <w:pStyle w:val="Listenabsatz"/>
              <w:ind w:left="0"/>
              <w:rPr>
                <w:noProof/>
                <w:szCs w:val="16"/>
              </w:rPr>
            </w:pPr>
          </w:p>
          <w:p w:rsidR="00B233FA" w:rsidRDefault="00B233FA" w:rsidP="00B233FA">
            <w:pPr>
              <w:pStyle w:val="Listenabsatz"/>
              <w:ind w:left="0"/>
              <w:rPr>
                <w:noProof/>
                <w:szCs w:val="16"/>
              </w:rPr>
            </w:pPr>
          </w:p>
          <w:p w:rsidR="00B233FA" w:rsidRDefault="00B233FA" w:rsidP="00B233FA">
            <w:pPr>
              <w:pStyle w:val="Listenabsatz"/>
              <w:ind w:left="0"/>
              <w:rPr>
                <w:noProof/>
                <w:szCs w:val="16"/>
              </w:rPr>
            </w:pPr>
          </w:p>
          <w:p w:rsidR="00B233FA" w:rsidRDefault="00B233FA" w:rsidP="00B233FA">
            <w:pPr>
              <w:pStyle w:val="Listenabsatz"/>
              <w:ind w:left="0"/>
              <w:rPr>
                <w:noProof/>
                <w:szCs w:val="16"/>
              </w:rPr>
            </w:pPr>
          </w:p>
          <w:p w:rsidR="00B233FA" w:rsidRDefault="00B233FA" w:rsidP="00B233FA">
            <w:pPr>
              <w:pStyle w:val="Listenabsatz"/>
              <w:ind w:left="0"/>
              <w:rPr>
                <w:noProof/>
                <w:szCs w:val="16"/>
              </w:rPr>
            </w:pPr>
          </w:p>
          <w:p w:rsidR="00B233FA" w:rsidRDefault="00B233FA" w:rsidP="00B233FA">
            <w:pPr>
              <w:pStyle w:val="Listenabsatz"/>
              <w:ind w:left="0"/>
              <w:rPr>
                <w:noProof/>
                <w:szCs w:val="16"/>
              </w:rPr>
            </w:pPr>
          </w:p>
          <w:p w:rsidR="00B233FA" w:rsidRDefault="00B233FA" w:rsidP="00B233FA">
            <w:pPr>
              <w:pStyle w:val="Listenabsatz"/>
              <w:ind w:left="0"/>
              <w:rPr>
                <w:noProof/>
                <w:szCs w:val="16"/>
              </w:rPr>
            </w:pPr>
          </w:p>
          <w:p w:rsidR="00B233FA" w:rsidRDefault="00B233FA" w:rsidP="00B233FA">
            <w:pPr>
              <w:pStyle w:val="Listenabsatz"/>
              <w:ind w:left="0"/>
              <w:rPr>
                <w:noProof/>
                <w:szCs w:val="16"/>
              </w:rPr>
            </w:pPr>
          </w:p>
        </w:tc>
        <w:tc>
          <w:tcPr>
            <w:tcW w:w="1984" w:type="dxa"/>
          </w:tcPr>
          <w:p w:rsidR="00B233FA" w:rsidRDefault="00B233FA" w:rsidP="00B233FA">
            <w:pPr>
              <w:rPr>
                <w:noProof/>
                <w:szCs w:val="16"/>
              </w:rPr>
            </w:pPr>
          </w:p>
        </w:tc>
      </w:tr>
      <w:tr w:rsidR="00B4788C" w:rsidTr="00214DA7">
        <w:trPr>
          <w:trHeight w:val="2197"/>
        </w:trPr>
        <w:tc>
          <w:tcPr>
            <w:tcW w:w="3306" w:type="dxa"/>
          </w:tcPr>
          <w:p w:rsidR="00B4788C" w:rsidRDefault="00A06AEB" w:rsidP="00C739E3">
            <w:pPr>
              <w:pStyle w:val="Listenabsatz"/>
              <w:ind w:left="0"/>
              <w:jc w:val="center"/>
              <w:rPr>
                <w:noProof/>
                <w:szCs w:val="16"/>
              </w:rPr>
            </w:pPr>
            <w:r w:rsidRPr="00A06AEB">
              <w:rPr>
                <w:noProof/>
                <w:szCs w:val="16"/>
              </w:rPr>
              <w:drawing>
                <wp:inline distT="0" distB="0" distL="0" distR="0" wp14:anchorId="1E4FDA29" wp14:editId="787125CA">
                  <wp:extent cx="1908000" cy="1775348"/>
                  <wp:effectExtent l="0" t="0" r="0" b="0"/>
                  <wp:docPr id="1325" name="Grafik 1325" descr="F:\BFS pädagogische Kommission 3\Bilder\DSC_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3\Bilder\DSC_4322.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t="37955"/>
                          <a:stretch/>
                        </pic:blipFill>
                        <pic:spPr bwMode="auto">
                          <a:xfrm>
                            <a:off x="0" y="0"/>
                            <a:ext cx="1908000" cy="17753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514" w:type="dxa"/>
          </w:tcPr>
          <w:p w:rsidR="00B4788C" w:rsidRDefault="00B4788C" w:rsidP="00B233FA">
            <w:pPr>
              <w:pStyle w:val="Listenabsatz"/>
              <w:ind w:left="0"/>
              <w:rPr>
                <w:noProof/>
                <w:szCs w:val="16"/>
              </w:rPr>
            </w:pPr>
          </w:p>
          <w:p w:rsidR="00B4788C" w:rsidRDefault="00B4788C" w:rsidP="00B233FA">
            <w:pPr>
              <w:pStyle w:val="Listenabsatz"/>
              <w:ind w:left="0"/>
              <w:rPr>
                <w:noProof/>
                <w:szCs w:val="16"/>
              </w:rPr>
            </w:pPr>
          </w:p>
          <w:p w:rsidR="00B4788C" w:rsidRDefault="00B4788C" w:rsidP="00B233FA">
            <w:pPr>
              <w:pStyle w:val="Listenabsatz"/>
              <w:ind w:left="0"/>
              <w:rPr>
                <w:noProof/>
                <w:szCs w:val="16"/>
              </w:rPr>
            </w:pPr>
          </w:p>
          <w:p w:rsidR="00B4788C" w:rsidRDefault="00B4788C" w:rsidP="00B233FA">
            <w:pPr>
              <w:pStyle w:val="Listenabsatz"/>
              <w:ind w:left="0"/>
              <w:rPr>
                <w:noProof/>
                <w:szCs w:val="16"/>
              </w:rPr>
            </w:pPr>
          </w:p>
          <w:p w:rsidR="00B4788C" w:rsidRDefault="00B4788C" w:rsidP="00B233FA">
            <w:pPr>
              <w:pStyle w:val="Listenabsatz"/>
              <w:ind w:left="0"/>
              <w:rPr>
                <w:noProof/>
                <w:szCs w:val="16"/>
              </w:rPr>
            </w:pPr>
          </w:p>
          <w:p w:rsidR="00B4788C" w:rsidRDefault="00B4788C" w:rsidP="00B233FA">
            <w:pPr>
              <w:pStyle w:val="Listenabsatz"/>
              <w:ind w:left="0"/>
              <w:rPr>
                <w:noProof/>
                <w:szCs w:val="16"/>
              </w:rPr>
            </w:pPr>
          </w:p>
          <w:p w:rsidR="00B4788C" w:rsidRDefault="00B4788C" w:rsidP="00B233FA">
            <w:pPr>
              <w:pStyle w:val="Listenabsatz"/>
              <w:ind w:left="0"/>
              <w:rPr>
                <w:noProof/>
                <w:szCs w:val="16"/>
              </w:rPr>
            </w:pPr>
          </w:p>
          <w:p w:rsidR="00B4788C" w:rsidRDefault="00B4788C" w:rsidP="00B233FA">
            <w:pPr>
              <w:pStyle w:val="Listenabsatz"/>
              <w:ind w:left="0"/>
              <w:rPr>
                <w:noProof/>
                <w:szCs w:val="16"/>
              </w:rPr>
            </w:pPr>
          </w:p>
          <w:p w:rsidR="00B4788C" w:rsidRDefault="00B4788C" w:rsidP="00B233FA">
            <w:pPr>
              <w:pStyle w:val="Listenabsatz"/>
              <w:ind w:left="0"/>
              <w:rPr>
                <w:noProof/>
                <w:szCs w:val="16"/>
              </w:rPr>
            </w:pPr>
          </w:p>
        </w:tc>
        <w:tc>
          <w:tcPr>
            <w:tcW w:w="1984" w:type="dxa"/>
          </w:tcPr>
          <w:p w:rsidR="00B4788C" w:rsidRDefault="00B4788C" w:rsidP="00B233FA">
            <w:pPr>
              <w:rPr>
                <w:noProof/>
                <w:szCs w:val="16"/>
              </w:rPr>
            </w:pPr>
          </w:p>
          <w:p w:rsidR="00B4788C" w:rsidRDefault="00B4788C" w:rsidP="00B233FA">
            <w:pPr>
              <w:rPr>
                <w:noProof/>
                <w:szCs w:val="16"/>
              </w:rPr>
            </w:pPr>
          </w:p>
          <w:p w:rsidR="00B4788C" w:rsidRDefault="00B4788C" w:rsidP="00B233FA">
            <w:pPr>
              <w:rPr>
                <w:noProof/>
                <w:szCs w:val="16"/>
              </w:rPr>
            </w:pPr>
          </w:p>
          <w:p w:rsidR="00B4788C" w:rsidRDefault="00B4788C" w:rsidP="00B233FA">
            <w:pPr>
              <w:rPr>
                <w:noProof/>
                <w:szCs w:val="16"/>
              </w:rPr>
            </w:pPr>
          </w:p>
          <w:p w:rsidR="00B4788C" w:rsidRDefault="00B4788C" w:rsidP="00B233FA">
            <w:pPr>
              <w:rPr>
                <w:noProof/>
                <w:szCs w:val="16"/>
              </w:rPr>
            </w:pPr>
          </w:p>
          <w:p w:rsidR="00B4788C" w:rsidRDefault="00B4788C" w:rsidP="00B233FA">
            <w:pPr>
              <w:rPr>
                <w:noProof/>
                <w:szCs w:val="16"/>
              </w:rPr>
            </w:pPr>
          </w:p>
          <w:p w:rsidR="00B4788C" w:rsidRDefault="00B4788C" w:rsidP="00B233FA">
            <w:pPr>
              <w:rPr>
                <w:noProof/>
                <w:szCs w:val="16"/>
              </w:rPr>
            </w:pPr>
          </w:p>
          <w:p w:rsidR="00B4788C" w:rsidRDefault="00B4788C" w:rsidP="00B233FA">
            <w:pPr>
              <w:rPr>
                <w:noProof/>
                <w:szCs w:val="16"/>
              </w:rPr>
            </w:pPr>
          </w:p>
          <w:p w:rsidR="00B4788C" w:rsidRDefault="00B4788C" w:rsidP="00B233FA">
            <w:pPr>
              <w:rPr>
                <w:noProof/>
                <w:szCs w:val="16"/>
              </w:rPr>
            </w:pPr>
          </w:p>
          <w:p w:rsidR="00B4788C" w:rsidRDefault="00B4788C" w:rsidP="00B233FA">
            <w:pPr>
              <w:rPr>
                <w:noProof/>
                <w:szCs w:val="16"/>
              </w:rPr>
            </w:pPr>
          </w:p>
        </w:tc>
      </w:tr>
    </w:tbl>
    <w:p w:rsidR="00F2001C" w:rsidRDefault="00F2001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A06AEB" w:rsidRPr="00B51DE9" w:rsidTr="00AF6E58">
        <w:trPr>
          <w:trHeight w:val="523"/>
        </w:trPr>
        <w:tc>
          <w:tcPr>
            <w:tcW w:w="3119" w:type="dxa"/>
            <w:tcBorders>
              <w:left w:val="single" w:sz="4" w:space="0" w:color="auto"/>
              <w:bottom w:val="single" w:sz="4" w:space="0" w:color="auto"/>
              <w:right w:val="single" w:sz="4" w:space="0" w:color="auto"/>
            </w:tcBorders>
            <w:shd w:val="clear" w:color="auto" w:fill="D9D9D9"/>
            <w:hideMark/>
          </w:tcPr>
          <w:p w:rsidR="00A06AEB" w:rsidRDefault="00A06AEB" w:rsidP="00703825">
            <w:pPr>
              <w:pStyle w:val="Tabelle6pt"/>
              <w:rPr>
                <w:color w:val="000000"/>
              </w:rPr>
            </w:pPr>
            <w:r>
              <w:lastRenderedPageBreak/>
              <w:br w:type="page"/>
              <w:t>Lernfeld</w:t>
            </w:r>
          </w:p>
          <w:p w:rsidR="00A06AEB" w:rsidRDefault="00A06AEB" w:rsidP="00703825">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A06AEB" w:rsidRDefault="00A06AEB" w:rsidP="00703825">
            <w:pPr>
              <w:pStyle w:val="Tabelle6pt"/>
              <w:rPr>
                <w:color w:val="000000"/>
              </w:rPr>
            </w:pPr>
            <w:r>
              <w:t>Titel</w:t>
            </w:r>
          </w:p>
          <w:p w:rsidR="00A06AEB" w:rsidRDefault="00E1277B" w:rsidP="00281DAB">
            <w:pPr>
              <w:pStyle w:val="TabelleKopflinks"/>
            </w:pPr>
            <w:r>
              <w:t xml:space="preserve">Planen und entscheiden </w:t>
            </w:r>
            <w:r w:rsidR="00281DAB">
              <w:t>–</w:t>
            </w:r>
            <w:r>
              <w:t xml:space="preserve"> </w:t>
            </w:r>
            <w:r w:rsidR="00AF6E58">
              <w:t>Reifen</w:t>
            </w:r>
            <w:r w:rsidR="00A06AEB">
              <w:t>druck ermi</w:t>
            </w:r>
            <w:r w:rsidR="00A06AEB">
              <w:t>t</w:t>
            </w:r>
            <w:r w:rsidR="00A06AEB">
              <w:t>teln</w:t>
            </w:r>
            <w:r w:rsidR="00420C65">
              <w:t xml:space="preserve"> (</w:t>
            </w:r>
            <w:proofErr w:type="spellStart"/>
            <w:r w:rsidR="00420C65">
              <w:t>SOLL-</w:t>
            </w:r>
            <w:r w:rsidR="00AC72DE">
              <w:t>Werte</w:t>
            </w:r>
            <w:proofErr w:type="spellEnd"/>
            <w:r w:rsidR="00AC72DE">
              <w:t>)</w:t>
            </w:r>
          </w:p>
        </w:tc>
        <w:tc>
          <w:tcPr>
            <w:tcW w:w="188" w:type="dxa"/>
            <w:vMerge w:val="restart"/>
            <w:tcBorders>
              <w:top w:val="nil"/>
              <w:left w:val="single" w:sz="4" w:space="0" w:color="auto"/>
              <w:bottom w:val="nil"/>
              <w:right w:val="single" w:sz="4" w:space="0" w:color="auto"/>
            </w:tcBorders>
            <w:shd w:val="clear" w:color="auto" w:fill="FFFFFF"/>
          </w:tcPr>
          <w:p w:rsidR="00A06AEB" w:rsidRPr="004B658C" w:rsidRDefault="00A06AEB" w:rsidP="00703825"/>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A06AEB" w:rsidRPr="00B51DE9" w:rsidRDefault="00A06AEB" w:rsidP="00AF6E58">
            <w:pPr>
              <w:pStyle w:val="TabelleKopfmitte"/>
              <w:rPr>
                <w:rFonts w:eastAsia="Calibri"/>
              </w:rPr>
            </w:pPr>
            <w:r>
              <w:t>FZT</w:t>
            </w:r>
            <w:r w:rsidR="00AF6E58">
              <w:t xml:space="preserve"> </w:t>
            </w:r>
            <w:r w:rsidR="001724CC">
              <w:t>01.</w:t>
            </w:r>
            <w:r w:rsidR="00AF6E58">
              <w:t>0</w:t>
            </w:r>
            <w:r w:rsidR="004E62CD">
              <w:t>1.</w:t>
            </w:r>
            <w:r w:rsidR="00E1277B">
              <w:t>0</w:t>
            </w:r>
            <w:r w:rsidR="00AF6E58">
              <w:t>3</w:t>
            </w:r>
            <w:r w:rsidR="00E1277B">
              <w:t>.09</w:t>
            </w:r>
          </w:p>
        </w:tc>
      </w:tr>
      <w:tr w:rsidR="00A06AEB" w:rsidRPr="00200D51" w:rsidTr="00703825">
        <w:tc>
          <w:tcPr>
            <w:tcW w:w="7348" w:type="dxa"/>
            <w:gridSpan w:val="2"/>
            <w:tcBorders>
              <w:left w:val="single" w:sz="4" w:space="0" w:color="auto"/>
              <w:bottom w:val="single" w:sz="4" w:space="0" w:color="auto"/>
              <w:right w:val="single" w:sz="4" w:space="0" w:color="auto"/>
            </w:tcBorders>
            <w:hideMark/>
          </w:tcPr>
          <w:p w:rsidR="00A06AEB" w:rsidRPr="00200D51" w:rsidRDefault="00A06AEB" w:rsidP="00703825">
            <w:pPr>
              <w:pStyle w:val="Tabelle6pt"/>
            </w:pPr>
            <w:r w:rsidRPr="00200D51">
              <w:t>Kompetenzbereiche:</w:t>
            </w:r>
          </w:p>
          <w:p w:rsidR="00A06AEB" w:rsidRPr="00200D51" w:rsidRDefault="00A06AEB" w:rsidP="00703825">
            <w:pPr>
              <w:pStyle w:val="Kopf8ptafz"/>
            </w:pPr>
            <w:r w:rsidRPr="00200D51">
              <w:rPr>
                <w:szCs w:val="16"/>
              </w:rPr>
              <w:t>Ich kann Regeln zu betrieblichen Arbeitssicherheits- und Unfallverhütungsvorgaben nennen und anwe</w:t>
            </w:r>
            <w:r w:rsidRPr="00200D51">
              <w:rPr>
                <w:szCs w:val="16"/>
              </w:rPr>
              <w:t>n</w:t>
            </w:r>
            <w:r w:rsidRPr="00200D51">
              <w:rPr>
                <w:szCs w:val="16"/>
              </w:rPr>
              <w:t>den.</w:t>
            </w:r>
          </w:p>
          <w:p w:rsidR="00A06AEB" w:rsidRPr="00200D51" w:rsidRDefault="00A06AEB" w:rsidP="00703825">
            <w:pPr>
              <w:pStyle w:val="Kopf8ptafz"/>
            </w:pPr>
            <w:r w:rsidRPr="00200D51">
              <w:rPr>
                <w:szCs w:val="16"/>
              </w:rPr>
              <w:t>Ich kann Baugruppen, von denen Gefahren ausgehen, erkennen.</w:t>
            </w:r>
          </w:p>
          <w:p w:rsidR="00A06AEB" w:rsidRPr="00200D51" w:rsidRDefault="00A06AEB" w:rsidP="00703825">
            <w:pPr>
              <w:pStyle w:val="Kopf8ptafz"/>
            </w:pPr>
            <w:r w:rsidRPr="00200D51">
              <w:rPr>
                <w:spacing w:val="-2"/>
                <w:szCs w:val="16"/>
              </w:rPr>
              <w:t>Ich kann Informationssysteme nutzen.</w:t>
            </w:r>
          </w:p>
          <w:p w:rsidR="00A06AEB" w:rsidRPr="00200D51" w:rsidRDefault="00A06AEB" w:rsidP="00703825">
            <w:pPr>
              <w:pStyle w:val="Kopf8ptafz"/>
            </w:pPr>
            <w:r w:rsidRPr="00200D51">
              <w:rPr>
                <w:color w:val="000000" w:themeColor="text1"/>
                <w:szCs w:val="16"/>
              </w:rPr>
              <w:t>Ich kann die Anforderungen meines Umfelds wahrnehmen.</w:t>
            </w:r>
          </w:p>
        </w:tc>
        <w:tc>
          <w:tcPr>
            <w:tcW w:w="188" w:type="dxa"/>
            <w:vMerge/>
            <w:tcBorders>
              <w:left w:val="single" w:sz="4" w:space="0" w:color="auto"/>
              <w:bottom w:val="nil"/>
              <w:right w:val="nil"/>
            </w:tcBorders>
            <w:vAlign w:val="center"/>
            <w:hideMark/>
          </w:tcPr>
          <w:p w:rsidR="00A06AEB" w:rsidRPr="00200D51" w:rsidRDefault="00A06AEB" w:rsidP="00703825">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06AEB" w:rsidRPr="00200D51" w:rsidTr="00703825">
              <w:trPr>
                <w:trHeight w:val="284"/>
              </w:trPr>
              <w:tc>
                <w:tcPr>
                  <w:tcW w:w="2090" w:type="dxa"/>
                  <w:shd w:val="clear" w:color="auto" w:fill="D9D9D9" w:themeFill="background1" w:themeFillShade="D9"/>
                </w:tcPr>
                <w:p w:rsidR="00A06AEB" w:rsidRPr="00200D51" w:rsidRDefault="00A06AEB" w:rsidP="00703825">
                  <w:pPr>
                    <w:pStyle w:val="TabelleKopfmitte"/>
                  </w:pPr>
                  <w:r w:rsidRPr="00200D51">
                    <w:t>Lösung</w:t>
                  </w:r>
                </w:p>
              </w:tc>
            </w:tr>
          </w:tbl>
          <w:p w:rsidR="00A06AEB" w:rsidRPr="00200D51" w:rsidRDefault="00A06AEB" w:rsidP="00703825"/>
        </w:tc>
      </w:tr>
    </w:tbl>
    <w:p w:rsidR="00A06AEB" w:rsidRPr="00200D51" w:rsidRDefault="00E1277B" w:rsidP="00B233FA">
      <w:pPr>
        <w:rPr>
          <w:noProof/>
          <w:sz w:val="24"/>
          <w:lang w:eastAsia="de-DE"/>
        </w:rPr>
      </w:pPr>
      <w:r w:rsidRPr="009C39FE">
        <w:rPr>
          <w:noProof/>
          <w:sz w:val="24"/>
          <w:szCs w:val="16"/>
          <w:lang w:eastAsia="de-DE"/>
        </w:rPr>
        <w:drawing>
          <wp:anchor distT="0" distB="0" distL="114300" distR="114300" simplePos="0" relativeHeight="251706368" behindDoc="0" locked="0" layoutInCell="0" allowOverlap="1" wp14:anchorId="36889EF9" wp14:editId="32477852">
            <wp:simplePos x="0" y="0"/>
            <wp:positionH relativeFrom="rightMargin">
              <wp:posOffset>826770</wp:posOffset>
            </wp:positionH>
            <wp:positionV relativeFrom="paragraph">
              <wp:posOffset>96520</wp:posOffset>
            </wp:positionV>
            <wp:extent cx="348615" cy="320040"/>
            <wp:effectExtent l="0" t="0" r="0" b="3810"/>
            <wp:wrapNone/>
            <wp:docPr id="2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9FE">
        <w:rPr>
          <w:noProof/>
          <w:sz w:val="24"/>
          <w:szCs w:val="16"/>
          <w:lang w:eastAsia="de-DE"/>
        </w:rPr>
        <w:drawing>
          <wp:anchor distT="0" distB="0" distL="114300" distR="114300" simplePos="0" relativeHeight="251705344" behindDoc="0" locked="0" layoutInCell="0" allowOverlap="1" wp14:anchorId="66ED2E3C" wp14:editId="34139607">
            <wp:simplePos x="0" y="0"/>
            <wp:positionH relativeFrom="rightMargin">
              <wp:posOffset>466725</wp:posOffset>
            </wp:positionH>
            <wp:positionV relativeFrom="paragraph">
              <wp:posOffset>96520</wp:posOffset>
            </wp:positionV>
            <wp:extent cx="349885" cy="320675"/>
            <wp:effectExtent l="0" t="0" r="0" b="3175"/>
            <wp:wrapNone/>
            <wp:docPr id="29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9FE">
        <w:rPr>
          <w:noProof/>
          <w:sz w:val="24"/>
          <w:szCs w:val="16"/>
          <w:lang w:eastAsia="de-DE"/>
        </w:rPr>
        <w:drawing>
          <wp:anchor distT="0" distB="0" distL="114300" distR="114300" simplePos="0" relativeHeight="251703296" behindDoc="0" locked="0" layoutInCell="0" allowOverlap="1" wp14:anchorId="5DB3A737" wp14:editId="5022E19D">
            <wp:simplePos x="0" y="0"/>
            <wp:positionH relativeFrom="rightMargin">
              <wp:posOffset>106680</wp:posOffset>
            </wp:positionH>
            <wp:positionV relativeFrom="paragraph">
              <wp:posOffset>96520</wp:posOffset>
            </wp:positionV>
            <wp:extent cx="349885" cy="320675"/>
            <wp:effectExtent l="0" t="0" r="0" b="3175"/>
            <wp:wrapNone/>
            <wp:docPr id="29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33FA" w:rsidRDefault="00B233FA" w:rsidP="00B233FA">
      <w:pPr>
        <w:rPr>
          <w:bCs/>
          <w:noProof/>
          <w:szCs w:val="16"/>
          <w:lang w:eastAsia="de-DE"/>
        </w:rPr>
      </w:pPr>
      <w:r w:rsidRPr="00F86CBE">
        <w:rPr>
          <w:b/>
          <w:bCs/>
          <w:noProof/>
          <w:szCs w:val="16"/>
          <w:lang w:eastAsia="de-DE"/>
        </w:rPr>
        <w:t>Aufgabe</w:t>
      </w:r>
      <w:r>
        <w:rPr>
          <w:b/>
          <w:bCs/>
          <w:noProof/>
          <w:szCs w:val="16"/>
          <w:lang w:eastAsia="de-DE"/>
        </w:rPr>
        <w:t>n</w:t>
      </w:r>
      <w:r w:rsidRPr="00F86CBE">
        <w:rPr>
          <w:b/>
          <w:bCs/>
          <w:noProof/>
          <w:szCs w:val="16"/>
          <w:lang w:eastAsia="de-DE"/>
        </w:rPr>
        <w:t>:</w:t>
      </w:r>
    </w:p>
    <w:p w:rsidR="00B233FA" w:rsidRDefault="00B233FA" w:rsidP="00B233FA">
      <w:pPr>
        <w:rPr>
          <w:bCs/>
          <w:noProof/>
          <w:szCs w:val="16"/>
          <w:lang w:eastAsia="de-DE"/>
        </w:rPr>
      </w:pPr>
    </w:p>
    <w:p w:rsidR="00B233FA" w:rsidRDefault="00B233FA" w:rsidP="00711FBC">
      <w:pPr>
        <w:pStyle w:val="Listenabsatz"/>
        <w:numPr>
          <w:ilvl w:val="0"/>
          <w:numId w:val="30"/>
        </w:numPr>
        <w:jc w:val="both"/>
        <w:rPr>
          <w:noProof/>
          <w:szCs w:val="16"/>
          <w:lang w:eastAsia="de-DE"/>
        </w:rPr>
      </w:pPr>
      <w:r>
        <w:rPr>
          <w:noProof/>
          <w:szCs w:val="16"/>
          <w:lang w:eastAsia="de-DE"/>
        </w:rPr>
        <w:t xml:space="preserve">Ermitteln Sie den erforderlichen Reifendruck der Räder vorne und hinten. </w:t>
      </w:r>
      <w:r w:rsidRPr="009C39FE">
        <w:rPr>
          <w:noProof/>
          <w:sz w:val="24"/>
          <w:szCs w:val="16"/>
          <w:lang w:eastAsia="de-DE"/>
        </w:rPr>
        <w:drawing>
          <wp:anchor distT="0" distB="0" distL="114300" distR="114300" simplePos="0" relativeHeight="251702272" behindDoc="0" locked="0" layoutInCell="0" allowOverlap="1" wp14:anchorId="3ADFBEFB" wp14:editId="34AE6738">
            <wp:simplePos x="0" y="0"/>
            <wp:positionH relativeFrom="rightMargin">
              <wp:posOffset>107950</wp:posOffset>
            </wp:positionH>
            <wp:positionV relativeFrom="paragraph">
              <wp:posOffset>0</wp:posOffset>
            </wp:positionV>
            <wp:extent cx="302701" cy="324000"/>
            <wp:effectExtent l="0" t="0" r="2540" b="0"/>
            <wp:wrapNone/>
            <wp:docPr id="29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16"/>
          <w:lang w:eastAsia="de-DE"/>
        </w:rPr>
        <w:t>Nutzen Sie zur Lösung das Werkstattinformationsprogramm. Vervollständigen Sie die Tabelle.</w:t>
      </w:r>
    </w:p>
    <w:p w:rsidR="00B233FA" w:rsidRPr="009C39FE" w:rsidRDefault="00B233FA" w:rsidP="00B233FA">
      <w:pPr>
        <w:pStyle w:val="Listenabsatz"/>
        <w:rPr>
          <w:noProof/>
          <w:sz w:val="8"/>
          <w:szCs w:val="8"/>
          <w:lang w:eastAsia="de-DE"/>
        </w:rPr>
      </w:pPr>
    </w:p>
    <w:tbl>
      <w:tblPr>
        <w:tblStyle w:val="Tabellenraster"/>
        <w:tblW w:w="0" w:type="auto"/>
        <w:tblInd w:w="817" w:type="dxa"/>
        <w:tblLook w:val="04A0" w:firstRow="1" w:lastRow="0" w:firstColumn="1" w:lastColumn="0" w:noHBand="0" w:noVBand="1"/>
      </w:tblPr>
      <w:tblGrid>
        <w:gridCol w:w="2192"/>
        <w:gridCol w:w="2288"/>
        <w:gridCol w:w="2289"/>
      </w:tblGrid>
      <w:tr w:rsidR="00B233FA" w:rsidTr="00B233FA">
        <w:trPr>
          <w:trHeight w:val="340"/>
        </w:trPr>
        <w:tc>
          <w:tcPr>
            <w:tcW w:w="2192" w:type="dxa"/>
            <w:tcBorders>
              <w:top w:val="nil"/>
              <w:left w:val="nil"/>
            </w:tcBorders>
            <w:vAlign w:val="center"/>
          </w:tcPr>
          <w:p w:rsidR="00B233FA" w:rsidRDefault="00B233FA" w:rsidP="00B233FA">
            <w:pPr>
              <w:pStyle w:val="Listenabsatz"/>
              <w:ind w:left="0"/>
              <w:rPr>
                <w:noProof/>
                <w:szCs w:val="16"/>
              </w:rPr>
            </w:pPr>
          </w:p>
        </w:tc>
        <w:tc>
          <w:tcPr>
            <w:tcW w:w="2288" w:type="dxa"/>
            <w:vAlign w:val="center"/>
          </w:tcPr>
          <w:p w:rsidR="00B233FA" w:rsidRDefault="00B233FA" w:rsidP="00B233FA">
            <w:pPr>
              <w:pStyle w:val="Listenabsatz"/>
              <w:ind w:left="0"/>
              <w:jc w:val="center"/>
              <w:rPr>
                <w:noProof/>
                <w:szCs w:val="16"/>
              </w:rPr>
            </w:pPr>
            <w:r>
              <w:rPr>
                <w:noProof/>
                <w:szCs w:val="16"/>
              </w:rPr>
              <w:t>Räder vorn</w:t>
            </w:r>
          </w:p>
          <w:p w:rsidR="00B233FA" w:rsidRDefault="00B233FA" w:rsidP="00B233FA">
            <w:pPr>
              <w:pStyle w:val="Listenabsatz"/>
              <w:ind w:left="0"/>
              <w:jc w:val="center"/>
              <w:rPr>
                <w:noProof/>
                <w:szCs w:val="16"/>
              </w:rPr>
            </w:pPr>
            <w:r>
              <w:rPr>
                <w:noProof/>
                <w:szCs w:val="16"/>
              </w:rPr>
              <w:t>Luftdruck in bar</w:t>
            </w:r>
          </w:p>
        </w:tc>
        <w:tc>
          <w:tcPr>
            <w:tcW w:w="2289" w:type="dxa"/>
            <w:vAlign w:val="center"/>
          </w:tcPr>
          <w:p w:rsidR="00B233FA" w:rsidRDefault="00B233FA" w:rsidP="00B233FA">
            <w:pPr>
              <w:pStyle w:val="Listenabsatz"/>
              <w:ind w:left="0"/>
              <w:jc w:val="center"/>
              <w:rPr>
                <w:noProof/>
                <w:szCs w:val="16"/>
              </w:rPr>
            </w:pPr>
            <w:r>
              <w:rPr>
                <w:noProof/>
                <w:szCs w:val="16"/>
              </w:rPr>
              <w:t>Räder hinten</w:t>
            </w:r>
          </w:p>
          <w:p w:rsidR="00B233FA" w:rsidRDefault="00B233FA" w:rsidP="00B233FA">
            <w:pPr>
              <w:pStyle w:val="Listenabsatz"/>
              <w:ind w:left="0"/>
              <w:jc w:val="center"/>
              <w:rPr>
                <w:noProof/>
                <w:szCs w:val="16"/>
              </w:rPr>
            </w:pPr>
            <w:r>
              <w:rPr>
                <w:noProof/>
                <w:szCs w:val="16"/>
              </w:rPr>
              <w:t>Luftdruck in bar</w:t>
            </w:r>
          </w:p>
        </w:tc>
      </w:tr>
      <w:tr w:rsidR="00B233FA" w:rsidTr="00B233FA">
        <w:trPr>
          <w:trHeight w:val="340"/>
        </w:trPr>
        <w:tc>
          <w:tcPr>
            <w:tcW w:w="2192" w:type="dxa"/>
            <w:vAlign w:val="center"/>
          </w:tcPr>
          <w:p w:rsidR="00B233FA" w:rsidRDefault="00B233FA" w:rsidP="00B233FA">
            <w:pPr>
              <w:pStyle w:val="Listenabsatz"/>
              <w:ind w:left="0"/>
              <w:rPr>
                <w:noProof/>
                <w:szCs w:val="16"/>
              </w:rPr>
            </w:pPr>
            <w:r>
              <w:rPr>
                <w:noProof/>
                <w:szCs w:val="16"/>
              </w:rPr>
              <w:t>Fahrzeug teilbeladen</w:t>
            </w:r>
          </w:p>
        </w:tc>
        <w:tc>
          <w:tcPr>
            <w:tcW w:w="2288" w:type="dxa"/>
          </w:tcPr>
          <w:p w:rsidR="00B233FA" w:rsidRDefault="00B233FA" w:rsidP="00B233FA">
            <w:pPr>
              <w:pStyle w:val="Listenabsatz"/>
              <w:ind w:left="0"/>
              <w:rPr>
                <w:noProof/>
                <w:szCs w:val="16"/>
              </w:rPr>
            </w:pPr>
          </w:p>
        </w:tc>
        <w:tc>
          <w:tcPr>
            <w:tcW w:w="2289" w:type="dxa"/>
          </w:tcPr>
          <w:p w:rsidR="00B233FA" w:rsidRDefault="00B233FA" w:rsidP="00B233FA">
            <w:pPr>
              <w:pStyle w:val="Listenabsatz"/>
              <w:ind w:left="0"/>
              <w:rPr>
                <w:noProof/>
                <w:szCs w:val="16"/>
              </w:rPr>
            </w:pPr>
          </w:p>
        </w:tc>
      </w:tr>
      <w:tr w:rsidR="00B233FA" w:rsidTr="00B233FA">
        <w:trPr>
          <w:trHeight w:val="340"/>
        </w:trPr>
        <w:tc>
          <w:tcPr>
            <w:tcW w:w="2192" w:type="dxa"/>
            <w:vAlign w:val="center"/>
          </w:tcPr>
          <w:p w:rsidR="00B233FA" w:rsidRDefault="00B233FA" w:rsidP="00B233FA">
            <w:pPr>
              <w:pStyle w:val="Listenabsatz"/>
              <w:ind w:left="0"/>
              <w:rPr>
                <w:noProof/>
                <w:szCs w:val="16"/>
              </w:rPr>
            </w:pPr>
            <w:r>
              <w:rPr>
                <w:noProof/>
                <w:szCs w:val="16"/>
              </w:rPr>
              <w:t>Fahrzeug vollbeladen</w:t>
            </w:r>
          </w:p>
        </w:tc>
        <w:tc>
          <w:tcPr>
            <w:tcW w:w="2288" w:type="dxa"/>
          </w:tcPr>
          <w:p w:rsidR="00B233FA" w:rsidRDefault="00B233FA" w:rsidP="00B233FA">
            <w:pPr>
              <w:pStyle w:val="Listenabsatz"/>
              <w:ind w:left="0"/>
              <w:rPr>
                <w:noProof/>
                <w:szCs w:val="16"/>
              </w:rPr>
            </w:pPr>
          </w:p>
        </w:tc>
        <w:tc>
          <w:tcPr>
            <w:tcW w:w="2289" w:type="dxa"/>
          </w:tcPr>
          <w:p w:rsidR="00B233FA" w:rsidRDefault="00B233FA" w:rsidP="00B233FA">
            <w:pPr>
              <w:pStyle w:val="Listenabsatz"/>
              <w:ind w:left="0"/>
              <w:rPr>
                <w:noProof/>
                <w:szCs w:val="16"/>
              </w:rPr>
            </w:pPr>
          </w:p>
        </w:tc>
      </w:tr>
    </w:tbl>
    <w:p w:rsidR="00B233FA" w:rsidRPr="009C39FE" w:rsidRDefault="00B233FA" w:rsidP="00711FBC">
      <w:pPr>
        <w:pStyle w:val="Listenabsatz"/>
        <w:jc w:val="both"/>
        <w:rPr>
          <w:noProof/>
          <w:sz w:val="12"/>
          <w:szCs w:val="12"/>
          <w:lang w:eastAsia="de-DE"/>
        </w:rPr>
      </w:pPr>
      <w:r w:rsidRPr="00AB1670">
        <w:rPr>
          <w:noProof/>
          <w:sz w:val="24"/>
          <w:szCs w:val="16"/>
          <w:lang w:eastAsia="de-DE"/>
        </w:rPr>
        <w:drawing>
          <wp:anchor distT="0" distB="0" distL="114300" distR="114300" simplePos="0" relativeHeight="251710464" behindDoc="0" locked="0" layoutInCell="0" allowOverlap="1" wp14:anchorId="21BAA67D" wp14:editId="1091C668">
            <wp:simplePos x="0" y="0"/>
            <wp:positionH relativeFrom="rightMargin">
              <wp:posOffset>400897</wp:posOffset>
            </wp:positionH>
            <wp:positionV relativeFrom="paragraph">
              <wp:posOffset>95250</wp:posOffset>
            </wp:positionV>
            <wp:extent cx="345440" cy="323850"/>
            <wp:effectExtent l="0" t="0" r="0" b="0"/>
            <wp:wrapNone/>
            <wp:docPr id="29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233FA" w:rsidRDefault="00B233FA" w:rsidP="00711FBC">
      <w:pPr>
        <w:pStyle w:val="Listenabsatz"/>
        <w:numPr>
          <w:ilvl w:val="0"/>
          <w:numId w:val="30"/>
        </w:numPr>
        <w:jc w:val="both"/>
        <w:rPr>
          <w:noProof/>
          <w:szCs w:val="16"/>
          <w:lang w:eastAsia="de-DE"/>
        </w:rPr>
      </w:pPr>
      <w:r>
        <w:rPr>
          <w:noProof/>
          <w:szCs w:val="16"/>
          <w:lang w:eastAsia="de-DE"/>
        </w:rPr>
        <w:t xml:space="preserve">In der folgenden Übersicht sehen Sie verschiedene Messungen von </w:t>
      </w:r>
      <w:r w:rsidRPr="00AB1670">
        <w:rPr>
          <w:noProof/>
          <w:sz w:val="24"/>
          <w:szCs w:val="16"/>
          <w:lang w:eastAsia="de-DE"/>
        </w:rPr>
        <w:drawing>
          <wp:anchor distT="0" distB="0" distL="114300" distR="114300" simplePos="0" relativeHeight="251708416" behindDoc="0" locked="0" layoutInCell="0" allowOverlap="1" wp14:anchorId="35225873" wp14:editId="01A80C32">
            <wp:simplePos x="0" y="0"/>
            <wp:positionH relativeFrom="rightMargin">
              <wp:posOffset>107950</wp:posOffset>
            </wp:positionH>
            <wp:positionV relativeFrom="paragraph">
              <wp:posOffset>0</wp:posOffset>
            </wp:positionV>
            <wp:extent cx="302701" cy="324000"/>
            <wp:effectExtent l="0" t="0" r="2540" b="0"/>
            <wp:wrapNone/>
            <wp:docPr id="29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Cs w:val="16"/>
          <w:lang w:eastAsia="de-DE"/>
        </w:rPr>
        <w:t>Reifenluftdrücken. Welche Auswirkungen ergeben sich für das Reifen- und Fahrzeugverhalten? Vervollständigen Sie die Tabelle.</w:t>
      </w:r>
    </w:p>
    <w:p w:rsidR="00B233FA" w:rsidRPr="00510718" w:rsidRDefault="00B233FA" w:rsidP="00B233FA">
      <w:pPr>
        <w:pStyle w:val="Listenabsatz"/>
        <w:rPr>
          <w:noProof/>
          <w:sz w:val="12"/>
          <w:szCs w:val="12"/>
          <w:lang w:eastAsia="de-DE"/>
        </w:rPr>
      </w:pPr>
    </w:p>
    <w:tbl>
      <w:tblPr>
        <w:tblStyle w:val="Tabellenraster"/>
        <w:tblW w:w="6804" w:type="dxa"/>
        <w:tblInd w:w="817" w:type="dxa"/>
        <w:tblLayout w:type="fixed"/>
        <w:tblLook w:val="04A0" w:firstRow="1" w:lastRow="0" w:firstColumn="1" w:lastColumn="0" w:noHBand="0" w:noVBand="1"/>
      </w:tblPr>
      <w:tblGrid>
        <w:gridCol w:w="2693"/>
        <w:gridCol w:w="1560"/>
        <w:gridCol w:w="2551"/>
      </w:tblGrid>
      <w:tr w:rsidR="00B233FA" w:rsidTr="00D03872">
        <w:trPr>
          <w:trHeight w:val="340"/>
        </w:trPr>
        <w:tc>
          <w:tcPr>
            <w:tcW w:w="2693" w:type="dxa"/>
            <w:vAlign w:val="center"/>
          </w:tcPr>
          <w:p w:rsidR="00B233FA" w:rsidRDefault="00B233FA" w:rsidP="00B233FA">
            <w:pPr>
              <w:pStyle w:val="Listenabsatz"/>
              <w:ind w:left="0"/>
              <w:jc w:val="center"/>
              <w:rPr>
                <w:noProof/>
                <w:szCs w:val="16"/>
              </w:rPr>
            </w:pPr>
            <w:r>
              <w:rPr>
                <w:noProof/>
                <w:szCs w:val="16"/>
              </w:rPr>
              <w:t>Abbildung</w:t>
            </w:r>
          </w:p>
        </w:tc>
        <w:tc>
          <w:tcPr>
            <w:tcW w:w="1560" w:type="dxa"/>
            <w:vAlign w:val="center"/>
          </w:tcPr>
          <w:p w:rsidR="00B233FA" w:rsidRDefault="00B233FA" w:rsidP="00B233FA">
            <w:pPr>
              <w:pStyle w:val="Listenabsatz"/>
              <w:ind w:left="0"/>
              <w:jc w:val="center"/>
              <w:rPr>
                <w:noProof/>
                <w:szCs w:val="16"/>
              </w:rPr>
            </w:pPr>
            <w:r>
              <w:rPr>
                <w:noProof/>
                <w:szCs w:val="16"/>
              </w:rPr>
              <w:t>Beurteilung Reifenluftdruck</w:t>
            </w:r>
          </w:p>
        </w:tc>
        <w:tc>
          <w:tcPr>
            <w:tcW w:w="2551" w:type="dxa"/>
            <w:vAlign w:val="center"/>
          </w:tcPr>
          <w:p w:rsidR="00B233FA" w:rsidRDefault="00B233FA" w:rsidP="00B233FA">
            <w:pPr>
              <w:pStyle w:val="Listenabsatz"/>
              <w:ind w:left="0"/>
              <w:jc w:val="center"/>
              <w:rPr>
                <w:noProof/>
                <w:szCs w:val="16"/>
              </w:rPr>
            </w:pPr>
            <w:r>
              <w:rPr>
                <w:noProof/>
                <w:szCs w:val="16"/>
              </w:rPr>
              <w:t>Auswirkungen</w:t>
            </w:r>
          </w:p>
        </w:tc>
      </w:tr>
      <w:tr w:rsidR="00B233FA" w:rsidTr="00D03872">
        <w:tc>
          <w:tcPr>
            <w:tcW w:w="2693" w:type="dxa"/>
          </w:tcPr>
          <w:p w:rsidR="00B233FA" w:rsidRDefault="000B3840" w:rsidP="00B233FA">
            <w:pPr>
              <w:pStyle w:val="Listenabsatz"/>
              <w:ind w:left="0"/>
              <w:rPr>
                <w:noProof/>
                <w:szCs w:val="16"/>
              </w:rPr>
            </w:pPr>
            <w:r>
              <w:rPr>
                <w:noProof/>
              </w:rPr>
              <w:drawing>
                <wp:anchor distT="0" distB="0" distL="114300" distR="114300" simplePos="0" relativeHeight="251789312" behindDoc="0" locked="0" layoutInCell="1" allowOverlap="1" wp14:anchorId="7C82F683" wp14:editId="473804D0">
                  <wp:simplePos x="0" y="0"/>
                  <wp:positionH relativeFrom="column">
                    <wp:posOffset>222885</wp:posOffset>
                  </wp:positionH>
                  <wp:positionV relativeFrom="paragraph">
                    <wp:posOffset>285116</wp:posOffset>
                  </wp:positionV>
                  <wp:extent cx="1130935" cy="1602105"/>
                  <wp:effectExtent l="0" t="6985" r="5080" b="5080"/>
                  <wp:wrapNone/>
                  <wp:docPr id="299" name="Grafik 299" descr="C:\Users\Familie Krause\AppData\Local\Microsoft\Windows\INetCacheContent.Word\DSC_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DSC_4330.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55443"/>
                          <a:stretch/>
                        </pic:blipFill>
                        <pic:spPr bwMode="auto">
                          <a:xfrm rot="5400000">
                            <a:off x="0" y="0"/>
                            <a:ext cx="1130935" cy="1602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560" w:type="dxa"/>
          </w:tcPr>
          <w:p w:rsidR="00B233FA" w:rsidRPr="00296E48" w:rsidRDefault="00B233FA" w:rsidP="00B233FA">
            <w:pPr>
              <w:rPr>
                <w:noProof/>
                <w:szCs w:val="16"/>
              </w:rPr>
            </w:pPr>
            <w:r>
              <w:rPr>
                <w:noProof/>
                <w:szCs w:val="16"/>
              </w:rPr>
              <w:t>z</w:t>
            </w:r>
            <w:r w:rsidRPr="00296E48">
              <w:rPr>
                <w:noProof/>
                <w:szCs w:val="16"/>
              </w:rPr>
              <w:t>u hoher Reifenfülldruck</w:t>
            </w:r>
          </w:p>
          <w:p w:rsidR="00B233FA" w:rsidRDefault="00B233FA" w:rsidP="00B233FA">
            <w:pPr>
              <w:pStyle w:val="Listenabsatz"/>
              <w:ind w:left="0"/>
              <w:rPr>
                <w:noProof/>
                <w:szCs w:val="16"/>
              </w:rPr>
            </w:pPr>
          </w:p>
        </w:tc>
        <w:tc>
          <w:tcPr>
            <w:tcW w:w="2551" w:type="dxa"/>
          </w:tcPr>
          <w:p w:rsidR="00B233FA" w:rsidRDefault="00B233FA" w:rsidP="0085717F">
            <w:pPr>
              <w:pStyle w:val="Listenabsatz"/>
              <w:numPr>
                <w:ilvl w:val="0"/>
                <w:numId w:val="52"/>
              </w:numPr>
              <w:rPr>
                <w:noProof/>
                <w:szCs w:val="16"/>
              </w:rPr>
            </w:pPr>
            <w:r w:rsidRPr="00D03872">
              <w:rPr>
                <w:noProof/>
                <w:szCs w:val="16"/>
              </w:rPr>
              <w:t>Reifen wird in der Mitte der Lauffläche stärker abgenutzt.</w:t>
            </w:r>
          </w:p>
          <w:p w:rsidR="00B233FA" w:rsidRDefault="00B233FA" w:rsidP="0085717F">
            <w:pPr>
              <w:pStyle w:val="Listenabsatz"/>
              <w:numPr>
                <w:ilvl w:val="0"/>
                <w:numId w:val="52"/>
              </w:numPr>
              <w:rPr>
                <w:szCs w:val="16"/>
              </w:rPr>
            </w:pPr>
            <w:r w:rsidRPr="00D03872">
              <w:rPr>
                <w:noProof/>
                <w:szCs w:val="16"/>
              </w:rPr>
              <w:t>Lebensdauer des Reifens wird verkürzt (hart, unkomfortabel, erhöhter Verschleiß)</w:t>
            </w:r>
            <w:r w:rsidR="00420C65">
              <w:rPr>
                <w:noProof/>
                <w:szCs w:val="16"/>
              </w:rPr>
              <w:t>.</w:t>
            </w:r>
          </w:p>
          <w:p w:rsidR="00B233FA" w:rsidRDefault="00B233FA" w:rsidP="0085717F">
            <w:pPr>
              <w:pStyle w:val="Listenabsatz"/>
              <w:numPr>
                <w:ilvl w:val="0"/>
                <w:numId w:val="52"/>
              </w:numPr>
              <w:rPr>
                <w:noProof/>
                <w:szCs w:val="16"/>
              </w:rPr>
            </w:pPr>
            <w:r w:rsidRPr="00D03872">
              <w:rPr>
                <w:noProof/>
                <w:szCs w:val="16"/>
              </w:rPr>
              <w:t>Bremsweg verlängert sich</w:t>
            </w:r>
            <w:r w:rsidR="00420C65">
              <w:rPr>
                <w:noProof/>
                <w:szCs w:val="16"/>
              </w:rPr>
              <w:t>.</w:t>
            </w:r>
          </w:p>
          <w:p w:rsidR="00B233FA" w:rsidRDefault="00B233FA" w:rsidP="0085717F">
            <w:pPr>
              <w:pStyle w:val="Listenabsatz"/>
              <w:numPr>
                <w:ilvl w:val="0"/>
                <w:numId w:val="52"/>
              </w:numPr>
              <w:rPr>
                <w:noProof/>
                <w:szCs w:val="16"/>
              </w:rPr>
            </w:pPr>
            <w:r w:rsidRPr="00D03872">
              <w:rPr>
                <w:noProof/>
                <w:szCs w:val="16"/>
              </w:rPr>
              <w:t>Kurvenstabilität wird verringert</w:t>
            </w:r>
            <w:r w:rsidR="00420C65">
              <w:rPr>
                <w:noProof/>
                <w:szCs w:val="16"/>
              </w:rPr>
              <w:t>.</w:t>
            </w:r>
          </w:p>
          <w:p w:rsidR="00B233FA" w:rsidRDefault="00B233FA" w:rsidP="0085717F">
            <w:pPr>
              <w:pStyle w:val="Listenabsatz"/>
              <w:numPr>
                <w:ilvl w:val="0"/>
                <w:numId w:val="52"/>
              </w:numPr>
              <w:rPr>
                <w:noProof/>
                <w:szCs w:val="16"/>
              </w:rPr>
            </w:pPr>
            <w:r w:rsidRPr="00D03872">
              <w:rPr>
                <w:noProof/>
                <w:szCs w:val="16"/>
              </w:rPr>
              <w:t>Fahrbahnkontakt zu gering</w:t>
            </w:r>
          </w:p>
          <w:p w:rsidR="00B233FA" w:rsidRDefault="00D03872" w:rsidP="0085717F">
            <w:pPr>
              <w:pStyle w:val="Listenabsatz"/>
              <w:numPr>
                <w:ilvl w:val="0"/>
                <w:numId w:val="52"/>
              </w:numPr>
              <w:rPr>
                <w:noProof/>
                <w:szCs w:val="16"/>
              </w:rPr>
            </w:pPr>
            <w:r>
              <w:rPr>
                <w:noProof/>
                <w:szCs w:val="16"/>
              </w:rPr>
              <w:t xml:space="preserve">Fahrkomfort wird schlechter, da </w:t>
            </w:r>
            <w:r w:rsidR="00B233FA" w:rsidRPr="00D03872">
              <w:rPr>
                <w:noProof/>
                <w:szCs w:val="16"/>
              </w:rPr>
              <w:t>Er</w:t>
            </w:r>
            <w:r>
              <w:rPr>
                <w:noProof/>
                <w:szCs w:val="16"/>
              </w:rPr>
              <w:t xml:space="preserve">- </w:t>
            </w:r>
            <w:r w:rsidR="00B233FA" w:rsidRPr="00D03872">
              <w:rPr>
                <w:noProof/>
                <w:szCs w:val="16"/>
              </w:rPr>
              <w:t>schütterungen kaum gedämpft</w:t>
            </w:r>
            <w:r>
              <w:rPr>
                <w:noProof/>
                <w:szCs w:val="16"/>
              </w:rPr>
              <w:t xml:space="preserve"> </w:t>
            </w:r>
            <w:r w:rsidRPr="00D03872">
              <w:rPr>
                <w:noProof/>
                <w:szCs w:val="16"/>
              </w:rPr>
              <w:t>werden</w:t>
            </w:r>
            <w:r w:rsidR="00420C65">
              <w:rPr>
                <w:noProof/>
                <w:szCs w:val="16"/>
              </w:rPr>
              <w:t>.</w:t>
            </w:r>
          </w:p>
          <w:p w:rsidR="00B233FA" w:rsidRPr="00D03872" w:rsidRDefault="00B233FA" w:rsidP="0085717F">
            <w:pPr>
              <w:pStyle w:val="Listenabsatz"/>
              <w:numPr>
                <w:ilvl w:val="0"/>
                <w:numId w:val="52"/>
              </w:numPr>
              <w:rPr>
                <w:noProof/>
                <w:szCs w:val="16"/>
              </w:rPr>
            </w:pPr>
            <w:r w:rsidRPr="00D03872">
              <w:rPr>
                <w:noProof/>
                <w:szCs w:val="16"/>
              </w:rPr>
              <w:t>Reifen kann bei z. B. Fah</w:t>
            </w:r>
            <w:r w:rsidR="00420C65">
              <w:rPr>
                <w:noProof/>
                <w:szCs w:val="16"/>
              </w:rPr>
              <w:t>rten durch Schlaglöcher platzen.</w:t>
            </w:r>
          </w:p>
          <w:p w:rsidR="00B233FA" w:rsidRDefault="00B233FA" w:rsidP="00711FBC">
            <w:pPr>
              <w:jc w:val="both"/>
              <w:rPr>
                <w:noProof/>
                <w:szCs w:val="16"/>
              </w:rPr>
            </w:pPr>
          </w:p>
          <w:p w:rsidR="00B233FA" w:rsidRDefault="00B233FA" w:rsidP="00711FBC">
            <w:pPr>
              <w:jc w:val="both"/>
              <w:rPr>
                <w:noProof/>
                <w:szCs w:val="16"/>
              </w:rPr>
            </w:pPr>
          </w:p>
          <w:p w:rsidR="00B233FA" w:rsidRDefault="00B233FA" w:rsidP="00711FBC">
            <w:pPr>
              <w:jc w:val="both"/>
              <w:rPr>
                <w:noProof/>
                <w:szCs w:val="16"/>
              </w:rPr>
            </w:pPr>
          </w:p>
          <w:p w:rsidR="00B233FA" w:rsidRDefault="00B233FA" w:rsidP="00711FBC">
            <w:pPr>
              <w:jc w:val="both"/>
              <w:rPr>
                <w:noProof/>
                <w:szCs w:val="16"/>
              </w:rPr>
            </w:pPr>
          </w:p>
          <w:p w:rsidR="00B233FA" w:rsidRDefault="00B233FA" w:rsidP="00711FBC">
            <w:pPr>
              <w:jc w:val="both"/>
              <w:rPr>
                <w:noProof/>
                <w:szCs w:val="16"/>
              </w:rPr>
            </w:pPr>
          </w:p>
          <w:p w:rsidR="00B233FA" w:rsidRDefault="00B233FA" w:rsidP="00711FBC">
            <w:pPr>
              <w:jc w:val="both"/>
              <w:rPr>
                <w:noProof/>
                <w:szCs w:val="16"/>
              </w:rPr>
            </w:pPr>
          </w:p>
          <w:p w:rsidR="00B233FA" w:rsidRDefault="00B233FA" w:rsidP="00711FBC">
            <w:pPr>
              <w:jc w:val="both"/>
              <w:rPr>
                <w:noProof/>
                <w:szCs w:val="16"/>
              </w:rPr>
            </w:pPr>
          </w:p>
        </w:tc>
      </w:tr>
      <w:tr w:rsidR="00B233FA" w:rsidTr="00D03872">
        <w:tc>
          <w:tcPr>
            <w:tcW w:w="2693" w:type="dxa"/>
          </w:tcPr>
          <w:p w:rsidR="00B233FA" w:rsidRDefault="00A06AEB" w:rsidP="00B233FA">
            <w:pPr>
              <w:pStyle w:val="Listenabsatz"/>
              <w:ind w:left="0"/>
              <w:rPr>
                <w:noProof/>
                <w:szCs w:val="16"/>
              </w:rPr>
            </w:pPr>
            <w:r w:rsidRPr="00A06AEB">
              <w:rPr>
                <w:noProof/>
                <w:szCs w:val="16"/>
              </w:rPr>
              <w:lastRenderedPageBreak/>
              <w:drawing>
                <wp:anchor distT="0" distB="0" distL="114300" distR="114300" simplePos="0" relativeHeight="251888640" behindDoc="0" locked="0" layoutInCell="1" allowOverlap="1">
                  <wp:simplePos x="0" y="0"/>
                  <wp:positionH relativeFrom="column">
                    <wp:posOffset>-3175</wp:posOffset>
                  </wp:positionH>
                  <wp:positionV relativeFrom="paragraph">
                    <wp:posOffset>299720</wp:posOffset>
                  </wp:positionV>
                  <wp:extent cx="1580515" cy="1717040"/>
                  <wp:effectExtent l="0" t="0" r="635" b="0"/>
                  <wp:wrapSquare wrapText="bothSides"/>
                  <wp:docPr id="1330" name="Grafik 1330" descr="F:\BFS pädagogische Kommission 3\Bilder\DSC_4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FS pädagogische Kommission 3\Bilder\DSC_4322.JPG"/>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27560"/>
                          <a:stretch/>
                        </pic:blipFill>
                        <pic:spPr bwMode="auto">
                          <a:xfrm>
                            <a:off x="0" y="0"/>
                            <a:ext cx="1580515" cy="1717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560" w:type="dxa"/>
          </w:tcPr>
          <w:p w:rsidR="00B233FA" w:rsidRPr="00296E48" w:rsidRDefault="00B233FA" w:rsidP="00B233FA">
            <w:pPr>
              <w:rPr>
                <w:noProof/>
                <w:szCs w:val="16"/>
              </w:rPr>
            </w:pPr>
            <w:r>
              <w:rPr>
                <w:noProof/>
                <w:szCs w:val="16"/>
              </w:rPr>
              <w:t>z</w:t>
            </w:r>
            <w:r w:rsidRPr="00296E48">
              <w:rPr>
                <w:noProof/>
                <w:szCs w:val="16"/>
              </w:rPr>
              <w:t>u niedriger Reifenfülldruck</w:t>
            </w:r>
          </w:p>
          <w:p w:rsidR="00B233FA" w:rsidRDefault="00B233FA" w:rsidP="00B233FA">
            <w:pPr>
              <w:pStyle w:val="Listenabsatz"/>
              <w:ind w:left="0"/>
              <w:rPr>
                <w:noProof/>
                <w:szCs w:val="16"/>
              </w:rPr>
            </w:pPr>
          </w:p>
        </w:tc>
        <w:tc>
          <w:tcPr>
            <w:tcW w:w="2551" w:type="dxa"/>
          </w:tcPr>
          <w:p w:rsidR="00B233FA" w:rsidRDefault="00B233FA" w:rsidP="00BC7618">
            <w:pPr>
              <w:pStyle w:val="Listenabsatz"/>
              <w:numPr>
                <w:ilvl w:val="0"/>
                <w:numId w:val="53"/>
              </w:numPr>
              <w:rPr>
                <w:noProof/>
                <w:szCs w:val="16"/>
              </w:rPr>
            </w:pPr>
            <w:r w:rsidRPr="0085717F">
              <w:rPr>
                <w:noProof/>
                <w:szCs w:val="16"/>
              </w:rPr>
              <w:t>Reifen wird an den Schultern  der Lauffläche stärker abgenutzt.</w:t>
            </w:r>
          </w:p>
          <w:p w:rsidR="00B233FA" w:rsidRDefault="00B233FA" w:rsidP="00BC7618">
            <w:pPr>
              <w:pStyle w:val="Listenabsatz"/>
              <w:numPr>
                <w:ilvl w:val="0"/>
                <w:numId w:val="53"/>
              </w:numPr>
              <w:rPr>
                <w:noProof/>
                <w:szCs w:val="16"/>
              </w:rPr>
            </w:pPr>
            <w:r w:rsidRPr="0085717F">
              <w:rPr>
                <w:noProof/>
                <w:szCs w:val="16"/>
              </w:rPr>
              <w:t>Lebensdauer des Reifens wird verkürzt (erhöhter Verschleiß)</w:t>
            </w:r>
            <w:r w:rsidR="00420C65">
              <w:rPr>
                <w:noProof/>
                <w:szCs w:val="16"/>
              </w:rPr>
              <w:t>.</w:t>
            </w:r>
          </w:p>
          <w:p w:rsidR="00B233FA" w:rsidRDefault="00B233FA" w:rsidP="00BC7618">
            <w:pPr>
              <w:pStyle w:val="Listenabsatz"/>
              <w:numPr>
                <w:ilvl w:val="0"/>
                <w:numId w:val="53"/>
              </w:numPr>
              <w:rPr>
                <w:noProof/>
                <w:szCs w:val="16"/>
              </w:rPr>
            </w:pPr>
            <w:r w:rsidRPr="0085717F">
              <w:rPr>
                <w:noProof/>
                <w:szCs w:val="16"/>
              </w:rPr>
              <w:t>Bremsweg verlängert sich</w:t>
            </w:r>
            <w:r w:rsidR="00420C65">
              <w:rPr>
                <w:noProof/>
                <w:szCs w:val="16"/>
              </w:rPr>
              <w:t>.</w:t>
            </w:r>
          </w:p>
          <w:p w:rsidR="00B233FA" w:rsidRDefault="00B233FA" w:rsidP="00BC7618">
            <w:pPr>
              <w:pStyle w:val="Listenabsatz"/>
              <w:numPr>
                <w:ilvl w:val="0"/>
                <w:numId w:val="53"/>
              </w:numPr>
              <w:rPr>
                <w:noProof/>
                <w:szCs w:val="16"/>
              </w:rPr>
            </w:pPr>
            <w:r w:rsidRPr="0085717F">
              <w:rPr>
                <w:noProof/>
                <w:szCs w:val="16"/>
              </w:rPr>
              <w:t>Kraftstoffverbrauch steigt</w:t>
            </w:r>
            <w:r w:rsidR="00420C65">
              <w:rPr>
                <w:noProof/>
                <w:szCs w:val="16"/>
              </w:rPr>
              <w:t>.</w:t>
            </w:r>
          </w:p>
          <w:p w:rsidR="00B233FA" w:rsidRDefault="00B233FA" w:rsidP="00BC7618">
            <w:pPr>
              <w:pStyle w:val="Listenabsatz"/>
              <w:numPr>
                <w:ilvl w:val="0"/>
                <w:numId w:val="53"/>
              </w:numPr>
              <w:rPr>
                <w:noProof/>
                <w:szCs w:val="16"/>
              </w:rPr>
            </w:pPr>
            <w:r w:rsidRPr="0085717F">
              <w:rPr>
                <w:noProof/>
                <w:szCs w:val="16"/>
              </w:rPr>
              <w:t>Überhitzung (hohe Walkarbeit des Reifens)</w:t>
            </w:r>
          </w:p>
          <w:p w:rsidR="00B233FA" w:rsidRDefault="00B233FA" w:rsidP="00BC7618">
            <w:pPr>
              <w:pStyle w:val="Listenabsatz"/>
              <w:numPr>
                <w:ilvl w:val="0"/>
                <w:numId w:val="53"/>
              </w:numPr>
              <w:rPr>
                <w:noProof/>
                <w:szCs w:val="16"/>
              </w:rPr>
            </w:pPr>
            <w:r w:rsidRPr="0085717F">
              <w:rPr>
                <w:noProof/>
                <w:szCs w:val="16"/>
              </w:rPr>
              <w:t>Fahrzeug neigt zum untersteuern</w:t>
            </w:r>
            <w:r w:rsidR="00420C65">
              <w:rPr>
                <w:noProof/>
                <w:szCs w:val="16"/>
              </w:rPr>
              <w:t>.</w:t>
            </w:r>
          </w:p>
          <w:p w:rsidR="00B233FA" w:rsidRDefault="0085717F" w:rsidP="00BC7618">
            <w:pPr>
              <w:pStyle w:val="Listenabsatz"/>
              <w:numPr>
                <w:ilvl w:val="0"/>
                <w:numId w:val="53"/>
              </w:numPr>
              <w:rPr>
                <w:noProof/>
                <w:szCs w:val="16"/>
              </w:rPr>
            </w:pPr>
            <w:r>
              <w:rPr>
                <w:noProof/>
                <w:szCs w:val="16"/>
              </w:rPr>
              <w:t>B</w:t>
            </w:r>
            <w:r w:rsidR="00B233FA" w:rsidRPr="0085717F">
              <w:rPr>
                <w:noProof/>
                <w:szCs w:val="16"/>
              </w:rPr>
              <w:t>ei Kurvenfahrt geringe Seitenführungskräfte übertragbar</w:t>
            </w:r>
          </w:p>
          <w:p w:rsidR="00B233FA" w:rsidRDefault="00B233FA" w:rsidP="00BC7618">
            <w:pPr>
              <w:pStyle w:val="Listenabsatz"/>
              <w:numPr>
                <w:ilvl w:val="0"/>
                <w:numId w:val="53"/>
              </w:numPr>
              <w:rPr>
                <w:noProof/>
                <w:szCs w:val="16"/>
              </w:rPr>
            </w:pPr>
            <w:r>
              <w:rPr>
                <w:noProof/>
                <w:szCs w:val="16"/>
              </w:rPr>
              <w:t>Laufflächenablösung möglich</w:t>
            </w:r>
          </w:p>
        </w:tc>
      </w:tr>
    </w:tbl>
    <w:p w:rsidR="00B233FA" w:rsidRPr="00C245A5" w:rsidRDefault="00B233FA" w:rsidP="00B233FA">
      <w:pPr>
        <w:rPr>
          <w:noProof/>
          <w:szCs w:val="16"/>
          <w:lang w:eastAsia="de-DE"/>
        </w:rPr>
      </w:pPr>
    </w:p>
    <w:p w:rsidR="009A13CC" w:rsidRDefault="009A13CC" w:rsidP="00B35C2A"/>
    <w:p w:rsidR="009A13CC" w:rsidRDefault="009A13CC" w:rsidP="00B35C2A"/>
    <w:p w:rsidR="009A13CC" w:rsidRDefault="009A13CC" w:rsidP="00B35C2A"/>
    <w:p w:rsidR="009A13CC" w:rsidRDefault="009A13CC"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6C724E" w:rsidRDefault="006C724E" w:rsidP="00B35C2A"/>
    <w:p w:rsidR="00B50B95" w:rsidRDefault="00B50B95" w:rsidP="00B35C2A"/>
    <w:p w:rsidR="006C724E" w:rsidRDefault="006C724E" w:rsidP="00B35C2A"/>
    <w:p w:rsidR="006C724E" w:rsidRDefault="006C724E" w:rsidP="00B35C2A"/>
    <w:p w:rsidR="006C724E" w:rsidRDefault="006C724E" w:rsidP="00B35C2A"/>
    <w:p w:rsidR="006C724E" w:rsidRDefault="006C724E" w:rsidP="00B35C2A"/>
    <w:p w:rsidR="00CB337B" w:rsidRDefault="00CB337B" w:rsidP="00B35C2A"/>
    <w:p w:rsidR="00AF6E58" w:rsidRDefault="00AF6E58">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F6E58" w:rsidRPr="00B51DE9" w:rsidTr="00AF6E58">
        <w:trPr>
          <w:trHeight w:val="523"/>
        </w:trPr>
        <w:tc>
          <w:tcPr>
            <w:tcW w:w="3119" w:type="dxa"/>
            <w:tcBorders>
              <w:left w:val="single" w:sz="4" w:space="0" w:color="auto"/>
              <w:bottom w:val="single" w:sz="4" w:space="0" w:color="auto"/>
              <w:right w:val="single" w:sz="4" w:space="0" w:color="auto"/>
            </w:tcBorders>
            <w:shd w:val="clear" w:color="auto" w:fill="D9D9D9"/>
            <w:hideMark/>
          </w:tcPr>
          <w:p w:rsidR="00AF6E58" w:rsidRDefault="00AF6E58" w:rsidP="00AF6E58">
            <w:pPr>
              <w:pStyle w:val="Tabelle6pt"/>
              <w:rPr>
                <w:color w:val="000000"/>
              </w:rPr>
            </w:pPr>
            <w:r>
              <w:lastRenderedPageBreak/>
              <w:br w:type="page"/>
              <w:t>Lernfeld</w:t>
            </w:r>
          </w:p>
          <w:p w:rsidR="00AF6E58" w:rsidRDefault="00AF6E58" w:rsidP="00AF6E58">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AF6E58" w:rsidRDefault="00AF6E58" w:rsidP="00AF6E58">
            <w:pPr>
              <w:pStyle w:val="Tabelle6pt"/>
              <w:rPr>
                <w:color w:val="000000"/>
              </w:rPr>
            </w:pPr>
            <w:r>
              <w:t>Titel</w:t>
            </w:r>
          </w:p>
          <w:p w:rsidR="00AF6E58" w:rsidRDefault="00AF6E58" w:rsidP="00AF6E58">
            <w:pPr>
              <w:pStyle w:val="TabelleKopflinks"/>
            </w:pPr>
            <w:r>
              <w:t xml:space="preserve">Durchführung – Räderwochen im Autohaus </w:t>
            </w:r>
          </w:p>
        </w:tc>
        <w:tc>
          <w:tcPr>
            <w:tcW w:w="188" w:type="dxa"/>
            <w:vMerge w:val="restart"/>
            <w:tcBorders>
              <w:top w:val="nil"/>
              <w:left w:val="single" w:sz="4" w:space="0" w:color="auto"/>
              <w:bottom w:val="nil"/>
              <w:right w:val="single" w:sz="4" w:space="0" w:color="auto"/>
            </w:tcBorders>
            <w:shd w:val="clear" w:color="auto" w:fill="FFFFFF"/>
          </w:tcPr>
          <w:p w:rsidR="00AF6E58" w:rsidRPr="004B658C" w:rsidRDefault="00AF6E58" w:rsidP="00AF6E5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AF6E58" w:rsidRPr="00B51DE9" w:rsidRDefault="001724CC" w:rsidP="00AF6E58">
            <w:pPr>
              <w:pStyle w:val="TabelleKopfmitte"/>
              <w:rPr>
                <w:rFonts w:eastAsia="Calibri"/>
              </w:rPr>
            </w:pPr>
            <w:r>
              <w:t>FZT 01.01.04</w:t>
            </w:r>
          </w:p>
        </w:tc>
      </w:tr>
      <w:tr w:rsidR="00AF6E58" w:rsidRPr="00B51DE9" w:rsidTr="00AF6E58">
        <w:tc>
          <w:tcPr>
            <w:tcW w:w="7348" w:type="dxa"/>
            <w:gridSpan w:val="3"/>
            <w:tcBorders>
              <w:left w:val="single" w:sz="4" w:space="0" w:color="auto"/>
              <w:bottom w:val="single" w:sz="4" w:space="0" w:color="auto"/>
              <w:right w:val="single" w:sz="4" w:space="0" w:color="auto"/>
            </w:tcBorders>
            <w:shd w:val="clear" w:color="auto" w:fill="auto"/>
            <w:hideMark/>
          </w:tcPr>
          <w:p w:rsidR="00AF6E58" w:rsidRPr="00200D51" w:rsidRDefault="00AF6E58" w:rsidP="00AF6E58">
            <w:pPr>
              <w:pStyle w:val="Tabelle6pt"/>
            </w:pPr>
            <w:r w:rsidRPr="00200D51">
              <w:t>Kompetenzbereiche:</w:t>
            </w:r>
          </w:p>
          <w:p w:rsidR="00AF6E58" w:rsidRPr="00200D51" w:rsidRDefault="00AF6E58" w:rsidP="00AF6E58">
            <w:pPr>
              <w:pStyle w:val="Kopf8ptafz"/>
            </w:pPr>
            <w:r w:rsidRPr="00200D51">
              <w:rPr>
                <w:spacing w:val="-2"/>
                <w:szCs w:val="16"/>
              </w:rPr>
              <w:t>Ich kann unterscheiden, welche Kenntnisse für die jeweilige Arbeit erforderlich sind.</w:t>
            </w:r>
          </w:p>
          <w:p w:rsidR="00AF6E58" w:rsidRPr="00200D51" w:rsidRDefault="00AF6E58" w:rsidP="00AF6E58">
            <w:pPr>
              <w:pStyle w:val="Kopf8ptafz"/>
            </w:pPr>
            <w:r w:rsidRPr="00200D51">
              <w:rPr>
                <w:szCs w:val="16"/>
              </w:rPr>
              <w:t>Ich kann für Aufträge eine begründete Auswahl an Werkzeugen treffen und deren spezifische Bezeichnu</w:t>
            </w:r>
            <w:r w:rsidRPr="00200D51">
              <w:rPr>
                <w:szCs w:val="16"/>
              </w:rPr>
              <w:t>n</w:t>
            </w:r>
            <w:r w:rsidRPr="00200D51">
              <w:rPr>
                <w:szCs w:val="16"/>
              </w:rPr>
              <w:t>gen und Eigenschaften erklären.</w:t>
            </w:r>
          </w:p>
          <w:p w:rsidR="00AF6E58" w:rsidRPr="00200D51" w:rsidRDefault="00AF6E58" w:rsidP="00AF6E58">
            <w:pPr>
              <w:pStyle w:val="Kopf8ptafz"/>
            </w:pPr>
            <w:r w:rsidRPr="00200D51">
              <w:rPr>
                <w:szCs w:val="16"/>
              </w:rPr>
              <w:t>Ich kann Prüfkriterien entsprechend eines Auftrags anwenden.</w:t>
            </w:r>
          </w:p>
          <w:p w:rsidR="00AF6E58" w:rsidRPr="00200D51" w:rsidRDefault="00AF6E58" w:rsidP="00AF6E58">
            <w:pPr>
              <w:pStyle w:val="Kopf8ptafz"/>
            </w:pPr>
            <w:r w:rsidRPr="00200D51">
              <w:rPr>
                <w:spacing w:val="-2"/>
                <w:szCs w:val="16"/>
              </w:rPr>
              <w:t>Ich kann unterscheiden, welche Kenntnisse für die jeweilige Arbeit erforderlich sind.</w:t>
            </w:r>
          </w:p>
          <w:p w:rsidR="00AF6E58" w:rsidRPr="002D22E7" w:rsidRDefault="00AF6E58" w:rsidP="00AF6E58">
            <w:pPr>
              <w:pStyle w:val="Kopf8ptafz"/>
              <w:rPr>
                <w:i/>
              </w:rPr>
            </w:pPr>
            <w:r w:rsidRPr="002D22E7">
              <w:rPr>
                <w:i/>
                <w:spacing w:val="-2"/>
                <w:szCs w:val="16"/>
              </w:rPr>
              <w:t>Ich kann Informationssysteme nutzen.</w:t>
            </w:r>
          </w:p>
          <w:p w:rsidR="00AF6E58" w:rsidRPr="00200D51" w:rsidRDefault="00AF6E58" w:rsidP="00AF6E58">
            <w:pPr>
              <w:pStyle w:val="Kopf8ptafz"/>
            </w:pPr>
            <w:r w:rsidRPr="002D22E7">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AF6E58" w:rsidRPr="00200D51" w:rsidRDefault="00AF6E58" w:rsidP="00AF6E5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F6E58" w:rsidRPr="00200D51" w:rsidTr="00AF6E58">
              <w:trPr>
                <w:trHeight w:val="284"/>
              </w:trPr>
              <w:tc>
                <w:tcPr>
                  <w:tcW w:w="2090" w:type="dxa"/>
                  <w:shd w:val="clear" w:color="auto" w:fill="auto"/>
                </w:tcPr>
                <w:p w:rsidR="00AF6E58" w:rsidRPr="00200D51" w:rsidRDefault="00AF6E58" w:rsidP="00AF6E58">
                  <w:pPr>
                    <w:pStyle w:val="Textkrpermitte"/>
                  </w:pPr>
                  <w:proofErr w:type="spellStart"/>
                  <w:r w:rsidRPr="00200D51">
                    <w:t>LernPROJEKT</w:t>
                  </w:r>
                  <w:proofErr w:type="spellEnd"/>
                </w:p>
              </w:tc>
            </w:tr>
            <w:tr w:rsidR="00AF6E58" w:rsidRPr="00200D51" w:rsidTr="00AF6E58">
              <w:trPr>
                <w:trHeight w:val="284"/>
              </w:trPr>
              <w:tc>
                <w:tcPr>
                  <w:tcW w:w="2090" w:type="dxa"/>
                  <w:tcBorders>
                    <w:bottom w:val="single" w:sz="4" w:space="0" w:color="auto"/>
                  </w:tcBorders>
                  <w:shd w:val="clear" w:color="auto" w:fill="D9D9D9" w:themeFill="background1" w:themeFillShade="D9"/>
                </w:tcPr>
                <w:p w:rsidR="00AF6E58" w:rsidRPr="00AF6E58" w:rsidRDefault="00AF6E58" w:rsidP="00AF6E58">
                  <w:pPr>
                    <w:pStyle w:val="Textkrpermitte"/>
                    <w:rPr>
                      <w:b/>
                    </w:rPr>
                  </w:pPr>
                  <w:proofErr w:type="spellStart"/>
                  <w:r w:rsidRPr="00AF6E58">
                    <w:rPr>
                      <w:b/>
                    </w:rPr>
                    <w:t>LernTHEMA</w:t>
                  </w:r>
                  <w:proofErr w:type="spellEnd"/>
                </w:p>
              </w:tc>
            </w:tr>
            <w:tr w:rsidR="00AF6E58" w:rsidRPr="00200D51" w:rsidTr="00AF6E58">
              <w:trPr>
                <w:trHeight w:val="284"/>
              </w:trPr>
              <w:tc>
                <w:tcPr>
                  <w:tcW w:w="2090" w:type="dxa"/>
                  <w:tcBorders>
                    <w:bottom w:val="nil"/>
                  </w:tcBorders>
                  <w:shd w:val="clear" w:color="auto" w:fill="FFFFFF" w:themeFill="background1"/>
                </w:tcPr>
                <w:p w:rsidR="00AF6E58" w:rsidRPr="00AF6E58" w:rsidRDefault="00AF6E58" w:rsidP="00AF6E58">
                  <w:pPr>
                    <w:pStyle w:val="TabelleKopfmitte"/>
                    <w:rPr>
                      <w:b w:val="0"/>
                    </w:rPr>
                  </w:pPr>
                  <w:proofErr w:type="spellStart"/>
                  <w:r w:rsidRPr="00AF6E58">
                    <w:rPr>
                      <w:b w:val="0"/>
                    </w:rPr>
                    <w:t>LernSCHRITT</w:t>
                  </w:r>
                  <w:proofErr w:type="spellEnd"/>
                </w:p>
              </w:tc>
            </w:tr>
          </w:tbl>
          <w:p w:rsidR="00AF6E58" w:rsidRPr="00200D51" w:rsidRDefault="00AF6E58" w:rsidP="00AF6E58"/>
        </w:tc>
      </w:tr>
      <w:tr w:rsidR="00AF6E58" w:rsidRPr="00B51DE9" w:rsidTr="00AF6E58">
        <w:trPr>
          <w:trHeight w:val="149"/>
        </w:trPr>
        <w:tc>
          <w:tcPr>
            <w:tcW w:w="7348" w:type="dxa"/>
            <w:gridSpan w:val="3"/>
            <w:tcBorders>
              <w:top w:val="single" w:sz="4" w:space="0" w:color="auto"/>
              <w:left w:val="nil"/>
              <w:right w:val="nil"/>
            </w:tcBorders>
          </w:tcPr>
          <w:p w:rsidR="00AF6E58" w:rsidRPr="00200D51" w:rsidRDefault="00AF6E58" w:rsidP="00AF6E58"/>
        </w:tc>
        <w:tc>
          <w:tcPr>
            <w:tcW w:w="196" w:type="dxa"/>
            <w:gridSpan w:val="2"/>
            <w:tcBorders>
              <w:top w:val="nil"/>
              <w:left w:val="nil"/>
              <w:right w:val="nil"/>
            </w:tcBorders>
          </w:tcPr>
          <w:p w:rsidR="00AF6E58" w:rsidRPr="00200D51" w:rsidRDefault="00AF6E58" w:rsidP="00AF6E58"/>
        </w:tc>
        <w:tc>
          <w:tcPr>
            <w:tcW w:w="2095" w:type="dxa"/>
            <w:tcBorders>
              <w:top w:val="single" w:sz="4" w:space="0" w:color="auto"/>
              <w:left w:val="nil"/>
              <w:right w:val="nil"/>
            </w:tcBorders>
          </w:tcPr>
          <w:p w:rsidR="00AF6E58" w:rsidRPr="00200D51" w:rsidRDefault="00AF6E58" w:rsidP="00AF6E58"/>
        </w:tc>
      </w:tr>
      <w:tr w:rsidR="00AF6E58" w:rsidRPr="00B51DE9" w:rsidTr="00AF6E58">
        <w:trPr>
          <w:trHeight w:val="443"/>
        </w:trPr>
        <w:tc>
          <w:tcPr>
            <w:tcW w:w="4818" w:type="dxa"/>
            <w:gridSpan w:val="2"/>
            <w:vMerge w:val="restart"/>
            <w:tcBorders>
              <w:left w:val="single" w:sz="4" w:space="0" w:color="auto"/>
              <w:right w:val="single" w:sz="4" w:space="0" w:color="auto"/>
            </w:tcBorders>
          </w:tcPr>
          <w:p w:rsidR="00AF6E58" w:rsidRPr="00200D51" w:rsidRDefault="00AF6E58" w:rsidP="00AF6E58">
            <w:pPr>
              <w:pStyle w:val="Tabelle6pt"/>
            </w:pPr>
            <w:r w:rsidRPr="00200D51">
              <w:t>Kompetenzen:</w:t>
            </w:r>
          </w:p>
          <w:p w:rsidR="00AF6E58" w:rsidRPr="00200D51" w:rsidRDefault="00AF6E58" w:rsidP="00AF6E58">
            <w:pPr>
              <w:pStyle w:val="Kopf8ptafz"/>
              <w:rPr>
                <w:iCs/>
              </w:rPr>
            </w:pPr>
            <w:r w:rsidRPr="00200D51">
              <w:rPr>
                <w:iCs/>
              </w:rPr>
              <w:t>Ich kann wesentliche Punkte für die Einlagerung von Rädern ne</w:t>
            </w:r>
            <w:r w:rsidRPr="00200D51">
              <w:rPr>
                <w:iCs/>
              </w:rPr>
              <w:t>n</w:t>
            </w:r>
            <w:r w:rsidRPr="00200D51">
              <w:rPr>
                <w:iCs/>
              </w:rPr>
              <w:t>nen.</w:t>
            </w:r>
          </w:p>
          <w:p w:rsidR="00AF6E58" w:rsidRPr="00200D51" w:rsidRDefault="00AF6E58" w:rsidP="00AF6E58">
            <w:pPr>
              <w:pStyle w:val="Kopf8ptafz"/>
              <w:rPr>
                <w:iCs/>
              </w:rPr>
            </w:pPr>
            <w:r w:rsidRPr="00200D51">
              <w:rPr>
                <w:iCs/>
              </w:rPr>
              <w:t>Ich kann begründen wie die Einlagerung von Rädern erfolgen muss.</w:t>
            </w:r>
          </w:p>
          <w:p w:rsidR="00AF6E58" w:rsidRPr="00200D51" w:rsidRDefault="00AF6E58" w:rsidP="00AF6E58">
            <w:pPr>
              <w:pStyle w:val="Kopf8ptafz"/>
              <w:rPr>
                <w:iCs/>
              </w:rPr>
            </w:pPr>
            <w:r w:rsidRPr="00200D51">
              <w:rPr>
                <w:iCs/>
              </w:rPr>
              <w:t>Ich kann Räder fachgerecht lagern oder entsorgen.</w:t>
            </w:r>
          </w:p>
        </w:tc>
        <w:tc>
          <w:tcPr>
            <w:tcW w:w="4821" w:type="dxa"/>
            <w:gridSpan w:val="4"/>
            <w:tcBorders>
              <w:left w:val="single" w:sz="4" w:space="0" w:color="auto"/>
              <w:right w:val="single" w:sz="4" w:space="0" w:color="auto"/>
            </w:tcBorders>
          </w:tcPr>
          <w:p w:rsidR="00AF6E58" w:rsidRPr="00200D51" w:rsidRDefault="00AF6E58" w:rsidP="00AF6E58">
            <w:pPr>
              <w:pStyle w:val="Tabelle6pt"/>
            </w:pPr>
            <w:r w:rsidRPr="00200D51">
              <w:t>Was Sie schon können sollten:</w:t>
            </w:r>
          </w:p>
          <w:p w:rsidR="00AF6E58" w:rsidRPr="00200D51" w:rsidRDefault="00AF6E58" w:rsidP="00AF6E58">
            <w:pPr>
              <w:pStyle w:val="Kopf8ptafz"/>
            </w:pPr>
            <w:r w:rsidRPr="00200D51">
              <w:t>Ich kann schon mit Informationssystemen umgehen.</w:t>
            </w:r>
          </w:p>
          <w:p w:rsidR="00AF6E58" w:rsidRPr="00200D51" w:rsidRDefault="00AF6E58" w:rsidP="00AF6E58">
            <w:pPr>
              <w:pStyle w:val="Kopf8ptafz"/>
            </w:pPr>
            <w:r w:rsidRPr="00200D51">
              <w:t>Ich kann Informationen mit eigenen Worten zusammenfassen.</w:t>
            </w:r>
          </w:p>
        </w:tc>
      </w:tr>
      <w:tr w:rsidR="00AF6E58" w:rsidRPr="00B51DE9" w:rsidTr="00AF6E58">
        <w:trPr>
          <w:trHeight w:val="443"/>
        </w:trPr>
        <w:tc>
          <w:tcPr>
            <w:tcW w:w="4818" w:type="dxa"/>
            <w:gridSpan w:val="2"/>
            <w:vMerge/>
            <w:tcBorders>
              <w:left w:val="single" w:sz="4" w:space="0" w:color="auto"/>
              <w:right w:val="single" w:sz="4" w:space="0" w:color="auto"/>
            </w:tcBorders>
          </w:tcPr>
          <w:p w:rsidR="00AF6E58" w:rsidRPr="00200D51" w:rsidRDefault="00AF6E58" w:rsidP="00AF6E58">
            <w:pPr>
              <w:pStyle w:val="Tabelle6pt"/>
            </w:pPr>
          </w:p>
        </w:tc>
        <w:tc>
          <w:tcPr>
            <w:tcW w:w="4821" w:type="dxa"/>
            <w:gridSpan w:val="4"/>
            <w:tcBorders>
              <w:left w:val="single" w:sz="4" w:space="0" w:color="auto"/>
              <w:right w:val="single" w:sz="4" w:space="0" w:color="auto"/>
            </w:tcBorders>
          </w:tcPr>
          <w:p w:rsidR="00AF6E58" w:rsidRPr="00200D51" w:rsidRDefault="00AF6E58" w:rsidP="00AF6E58">
            <w:pPr>
              <w:pStyle w:val="Tabelle6pt"/>
            </w:pPr>
            <w:r w:rsidRPr="00200D51">
              <w:t>Wofür Sie das benötigen:</w:t>
            </w:r>
          </w:p>
          <w:p w:rsidR="00AF6E58" w:rsidRPr="00200D51" w:rsidRDefault="000B3840" w:rsidP="009566D7">
            <w:pPr>
              <w:pStyle w:val="Kopf8ptafz"/>
            </w:pPr>
            <w:r>
              <w:t>Durchführung von Lagerarbeiten</w:t>
            </w:r>
          </w:p>
        </w:tc>
      </w:tr>
      <w:tr w:rsidR="00AF6E58" w:rsidRPr="00B51DE9" w:rsidTr="00AF6E58">
        <w:trPr>
          <w:trHeight w:val="443"/>
        </w:trPr>
        <w:tc>
          <w:tcPr>
            <w:tcW w:w="4818" w:type="dxa"/>
            <w:gridSpan w:val="2"/>
            <w:vMerge/>
            <w:tcBorders>
              <w:left w:val="single" w:sz="4" w:space="0" w:color="auto"/>
              <w:right w:val="single" w:sz="4" w:space="0" w:color="auto"/>
            </w:tcBorders>
          </w:tcPr>
          <w:p w:rsidR="00AF6E58" w:rsidRPr="00200D51" w:rsidRDefault="00AF6E58" w:rsidP="00AF6E58">
            <w:pPr>
              <w:pStyle w:val="Tabelle6pt"/>
            </w:pPr>
          </w:p>
        </w:tc>
        <w:tc>
          <w:tcPr>
            <w:tcW w:w="4821" w:type="dxa"/>
            <w:gridSpan w:val="4"/>
            <w:tcBorders>
              <w:left w:val="single" w:sz="4" w:space="0" w:color="auto"/>
              <w:right w:val="single" w:sz="4" w:space="0" w:color="auto"/>
            </w:tcBorders>
          </w:tcPr>
          <w:p w:rsidR="00AF6E58" w:rsidRPr="00200D51" w:rsidRDefault="00AF6E58" w:rsidP="00AF6E58">
            <w:pPr>
              <w:pStyle w:val="Tabelle6pt"/>
            </w:pPr>
            <w:r w:rsidRPr="00200D51">
              <w:t>Wie Sie Ihr Können prüfen können:</w:t>
            </w:r>
          </w:p>
          <w:p w:rsidR="00AF6E58" w:rsidRPr="00200D51" w:rsidRDefault="00AF6E58" w:rsidP="009566D7">
            <w:pPr>
              <w:pStyle w:val="Kopf8ptafz"/>
            </w:pPr>
            <w:r w:rsidRPr="00200D51">
              <w:t xml:space="preserve">Durch ein Gespräch mit </w:t>
            </w:r>
            <w:r w:rsidR="005A6CF7" w:rsidRPr="00FA6EBE">
              <w:t>Mitschüler</w:t>
            </w:r>
            <w:r w:rsidR="005A6CF7">
              <w:t>innen</w:t>
            </w:r>
            <w:r w:rsidR="005A6CF7" w:rsidRPr="00FA6EBE">
              <w:t xml:space="preserve"> und M</w:t>
            </w:r>
            <w:r w:rsidR="005A6CF7">
              <w:t>itschül</w:t>
            </w:r>
            <w:r w:rsidR="005A6CF7" w:rsidRPr="00FA6EBE">
              <w:t>e</w:t>
            </w:r>
            <w:r w:rsidR="005A6CF7">
              <w:t>r</w:t>
            </w:r>
            <w:r w:rsidR="005A6CF7" w:rsidRPr="00FA6EBE">
              <w:t xml:space="preserve">n </w:t>
            </w:r>
            <w:r w:rsidR="000B3840">
              <w:t>im Raum</w:t>
            </w:r>
          </w:p>
        </w:tc>
      </w:tr>
    </w:tbl>
    <w:p w:rsidR="00AF6E58" w:rsidRDefault="00AF6E58">
      <w:pPr>
        <w:spacing w:line="240" w:lineRule="exact"/>
      </w:pPr>
    </w:p>
    <w:p w:rsidR="00AF6E58" w:rsidRDefault="00AF6E58">
      <w:pPr>
        <w:spacing w:line="240" w:lineRule="exact"/>
      </w:pPr>
    </w:p>
    <w:p w:rsidR="00AF6E58" w:rsidRDefault="00AF6E58">
      <w:pPr>
        <w:spacing w:line="240" w:lineRule="exact"/>
      </w:pPr>
      <w:r>
        <w:t>Nach dem Informieren und Pla</w:t>
      </w:r>
      <w:r w:rsidR="001A199D">
        <w:t>nen/</w:t>
      </w:r>
      <w:r>
        <w:t xml:space="preserve">Entscheiden haben Sie jetzt das Wissen, in die Praxis zu gehen. Sie sollten am Ende dieses </w:t>
      </w:r>
      <w:proofErr w:type="spellStart"/>
      <w:r>
        <w:t>LernTHEMAs</w:t>
      </w:r>
      <w:proofErr w:type="spellEnd"/>
      <w:r>
        <w:t xml:space="preserve"> folgende Aufträge erfüllt haben:</w:t>
      </w:r>
    </w:p>
    <w:p w:rsidR="00AF6E58" w:rsidRDefault="00AF6E58">
      <w:pPr>
        <w:spacing w:line="240" w:lineRule="exact"/>
      </w:pPr>
    </w:p>
    <w:p w:rsidR="00AF6E58" w:rsidRDefault="00AF6E58" w:rsidP="00AF6E58">
      <w:pPr>
        <w:pStyle w:val="Inhaltsverzeichnisnr"/>
        <w:numPr>
          <w:ilvl w:val="1"/>
          <w:numId w:val="50"/>
        </w:numPr>
        <w:spacing w:line="240" w:lineRule="exact"/>
      </w:pPr>
      <w:r>
        <w:t>Anwendung von handgeführten Werkzeugen für die Raddemont</w:t>
      </w:r>
      <w:r>
        <w:t>a</w:t>
      </w:r>
      <w:r w:rsidR="00420C65">
        <w:t>ge und -</w:t>
      </w:r>
      <w:r>
        <w:t>montage</w:t>
      </w:r>
    </w:p>
    <w:p w:rsidR="00AF6E58" w:rsidRDefault="00AF6E58" w:rsidP="00AF6E58">
      <w:pPr>
        <w:pStyle w:val="Inhaltsverzeichnisnr"/>
        <w:numPr>
          <w:ilvl w:val="1"/>
          <w:numId w:val="50"/>
        </w:numPr>
        <w:spacing w:line="240" w:lineRule="exact"/>
      </w:pPr>
      <w:r>
        <w:t>Heben und Sichern eines Fahrzeuges gemäß den Sicherheitsregeln</w:t>
      </w:r>
    </w:p>
    <w:p w:rsidR="00AF6E58" w:rsidRDefault="00AF6E58" w:rsidP="00AF6E58">
      <w:pPr>
        <w:pStyle w:val="Inhaltsverzeichnisnr"/>
        <w:numPr>
          <w:ilvl w:val="1"/>
          <w:numId w:val="50"/>
        </w:numPr>
        <w:spacing w:line="240" w:lineRule="exact"/>
      </w:pPr>
      <w:r>
        <w:t>Demontage bzw. Montage eines Reifens mit der Maschine unter Beachtung der Sicherheitsanforderungen</w:t>
      </w:r>
    </w:p>
    <w:p w:rsidR="00AF6E58" w:rsidRDefault="00AF6E58" w:rsidP="00AF6E58">
      <w:pPr>
        <w:pStyle w:val="Inhaltsverzeichnisnr"/>
        <w:numPr>
          <w:ilvl w:val="1"/>
          <w:numId w:val="50"/>
        </w:numPr>
        <w:spacing w:line="240" w:lineRule="exact"/>
      </w:pPr>
      <w:r>
        <w:t>Auswuchten eines Rades mit der Maschine</w:t>
      </w:r>
    </w:p>
    <w:p w:rsidR="00AF6E58" w:rsidRDefault="00AF6E58" w:rsidP="00AF6E58">
      <w:pPr>
        <w:pStyle w:val="Inhaltsverzeichnisnr"/>
        <w:numPr>
          <w:ilvl w:val="1"/>
          <w:numId w:val="50"/>
        </w:numPr>
        <w:spacing w:line="240" w:lineRule="exact"/>
      </w:pPr>
      <w:r>
        <w:t xml:space="preserve">Lagerung bzw. Entsorgung von </w:t>
      </w:r>
      <w:r w:rsidR="00310CDC">
        <w:t>R</w:t>
      </w:r>
      <w:r>
        <w:t>ädern</w:t>
      </w:r>
    </w:p>
    <w:p w:rsidR="00AF6E58" w:rsidRDefault="00AF6E58" w:rsidP="00AF6E58">
      <w:pPr>
        <w:pStyle w:val="Inhaltsverzeichnisnr"/>
        <w:numPr>
          <w:ilvl w:val="0"/>
          <w:numId w:val="0"/>
        </w:numPr>
        <w:spacing w:line="240" w:lineRule="exact"/>
        <w:ind w:left="284" w:hanging="284"/>
      </w:pPr>
    </w:p>
    <w:p w:rsidR="00AF6E58" w:rsidRDefault="00AF6E58" w:rsidP="00AF6E58">
      <w:pPr>
        <w:pStyle w:val="Inhaltsverzeichnisnr"/>
        <w:numPr>
          <w:ilvl w:val="0"/>
          <w:numId w:val="0"/>
        </w:numPr>
        <w:spacing w:line="240" w:lineRule="exact"/>
        <w:ind w:left="284" w:hanging="284"/>
      </w:pPr>
      <w:r>
        <w:t xml:space="preserve"> </w: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1B388C" w:rsidRPr="00B51DE9" w:rsidTr="00D92EA8">
        <w:trPr>
          <w:trHeight w:val="523"/>
        </w:trPr>
        <w:tc>
          <w:tcPr>
            <w:tcW w:w="3119" w:type="dxa"/>
            <w:tcBorders>
              <w:left w:val="single" w:sz="4" w:space="0" w:color="auto"/>
              <w:bottom w:val="single" w:sz="4" w:space="0" w:color="auto"/>
              <w:right w:val="single" w:sz="4" w:space="0" w:color="auto"/>
            </w:tcBorders>
            <w:shd w:val="clear" w:color="auto" w:fill="D9D9D9"/>
            <w:hideMark/>
          </w:tcPr>
          <w:p w:rsidR="001B388C" w:rsidRDefault="001B388C" w:rsidP="00D9124D">
            <w:pPr>
              <w:pStyle w:val="Tabelle6pt"/>
              <w:rPr>
                <w:color w:val="000000"/>
              </w:rPr>
            </w:pPr>
            <w:r>
              <w:lastRenderedPageBreak/>
              <w:br w:type="page"/>
              <w:t>Lernfeld</w:t>
            </w:r>
          </w:p>
          <w:p w:rsidR="001B388C" w:rsidRDefault="001B388C" w:rsidP="00D9124D">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1B388C" w:rsidRDefault="001B388C" w:rsidP="00D9124D">
            <w:pPr>
              <w:pStyle w:val="Tabelle6pt"/>
              <w:rPr>
                <w:color w:val="000000"/>
              </w:rPr>
            </w:pPr>
            <w:r>
              <w:t>Titel</w:t>
            </w:r>
          </w:p>
          <w:p w:rsidR="001B388C" w:rsidRDefault="00AC72DE" w:rsidP="001A199D">
            <w:pPr>
              <w:pStyle w:val="TabelleKopflinks"/>
            </w:pPr>
            <w:r>
              <w:t xml:space="preserve">Durchführung </w:t>
            </w:r>
            <w:r w:rsidR="001A199D">
              <w:t>–</w:t>
            </w:r>
            <w:r>
              <w:t xml:space="preserve"> </w:t>
            </w:r>
            <w:r w:rsidR="001B388C">
              <w:t>Räder fachgerecht lagern</w:t>
            </w:r>
            <w:r w:rsidR="004245B7">
              <w:t xml:space="preserve"> oder entsorgen</w:t>
            </w:r>
          </w:p>
        </w:tc>
        <w:tc>
          <w:tcPr>
            <w:tcW w:w="188" w:type="dxa"/>
            <w:vMerge w:val="restart"/>
            <w:tcBorders>
              <w:top w:val="nil"/>
              <w:left w:val="single" w:sz="4" w:space="0" w:color="auto"/>
              <w:bottom w:val="nil"/>
              <w:right w:val="single" w:sz="4" w:space="0" w:color="auto"/>
            </w:tcBorders>
            <w:shd w:val="clear" w:color="auto" w:fill="FFFFFF"/>
          </w:tcPr>
          <w:p w:rsidR="001B388C" w:rsidRPr="004B658C" w:rsidRDefault="001B388C" w:rsidP="00D9124D"/>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1B388C" w:rsidRPr="00B51DE9" w:rsidRDefault="001B388C" w:rsidP="00D92EA8">
            <w:pPr>
              <w:pStyle w:val="TabelleKopfmitte"/>
              <w:rPr>
                <w:rFonts w:eastAsia="Calibri"/>
              </w:rPr>
            </w:pPr>
            <w:r>
              <w:t>FZT</w:t>
            </w:r>
            <w:r w:rsidR="00AF6E58">
              <w:t xml:space="preserve"> </w:t>
            </w:r>
            <w:r w:rsidR="001724CC">
              <w:t>01.</w:t>
            </w:r>
            <w:r w:rsidR="00AF6E58">
              <w:t>0</w:t>
            </w:r>
            <w:r w:rsidR="004E62CD">
              <w:t>1.</w:t>
            </w:r>
            <w:r w:rsidR="00AC72DE">
              <w:t>0</w:t>
            </w:r>
            <w:r w:rsidR="00AF6E58">
              <w:t>4</w:t>
            </w:r>
            <w:r w:rsidR="00AC72DE">
              <w:t>.01</w:t>
            </w:r>
          </w:p>
        </w:tc>
      </w:tr>
      <w:tr w:rsidR="001B388C" w:rsidRPr="00B51DE9" w:rsidTr="00D9124D">
        <w:tc>
          <w:tcPr>
            <w:tcW w:w="7348" w:type="dxa"/>
            <w:gridSpan w:val="3"/>
            <w:tcBorders>
              <w:left w:val="single" w:sz="4" w:space="0" w:color="auto"/>
              <w:bottom w:val="single" w:sz="4" w:space="0" w:color="auto"/>
              <w:right w:val="single" w:sz="4" w:space="0" w:color="auto"/>
            </w:tcBorders>
            <w:shd w:val="clear" w:color="auto" w:fill="auto"/>
            <w:hideMark/>
          </w:tcPr>
          <w:p w:rsidR="001B388C" w:rsidRPr="00200D51" w:rsidRDefault="001B388C" w:rsidP="00D9124D">
            <w:pPr>
              <w:pStyle w:val="Tabelle6pt"/>
            </w:pPr>
            <w:r w:rsidRPr="00200D51">
              <w:t>Kompetenzbereiche:</w:t>
            </w:r>
          </w:p>
          <w:p w:rsidR="001B388C" w:rsidRPr="00200D51" w:rsidRDefault="001B388C" w:rsidP="00D9124D">
            <w:pPr>
              <w:pStyle w:val="Kopf8ptafz"/>
            </w:pPr>
            <w:r w:rsidRPr="00200D51">
              <w:rPr>
                <w:spacing w:val="-2"/>
                <w:szCs w:val="16"/>
              </w:rPr>
              <w:t>Ich kann unterscheiden, welche Kenntnisse für die jeweilige Arbeit erforderlich sind.</w:t>
            </w:r>
          </w:p>
          <w:p w:rsidR="001B388C" w:rsidRPr="00200D51" w:rsidRDefault="001B388C" w:rsidP="00D9124D">
            <w:pPr>
              <w:pStyle w:val="Kopf8ptafz"/>
            </w:pPr>
            <w:r w:rsidRPr="00200D51">
              <w:rPr>
                <w:szCs w:val="16"/>
              </w:rPr>
              <w:t>Ich kann für Aufträge eine begründete Auswahl an Werkzeugen treffen und deren spezifische Bezeichnu</w:t>
            </w:r>
            <w:r w:rsidRPr="00200D51">
              <w:rPr>
                <w:szCs w:val="16"/>
              </w:rPr>
              <w:t>n</w:t>
            </w:r>
            <w:r w:rsidRPr="00200D51">
              <w:rPr>
                <w:szCs w:val="16"/>
              </w:rPr>
              <w:t>gen und Eigenschaften erklären.</w:t>
            </w:r>
          </w:p>
          <w:p w:rsidR="001B388C" w:rsidRPr="00200D51" w:rsidRDefault="001B388C" w:rsidP="00D9124D">
            <w:pPr>
              <w:pStyle w:val="Kopf8ptafz"/>
            </w:pPr>
            <w:r w:rsidRPr="00200D51">
              <w:rPr>
                <w:szCs w:val="16"/>
              </w:rPr>
              <w:t>Ich kann Prüfkriterien entsprechend eines Auftrags anwenden.</w:t>
            </w:r>
          </w:p>
          <w:p w:rsidR="001B388C" w:rsidRPr="00200D51" w:rsidRDefault="001B388C" w:rsidP="00D9124D">
            <w:pPr>
              <w:pStyle w:val="Kopf8ptafz"/>
            </w:pPr>
            <w:r w:rsidRPr="00200D51">
              <w:rPr>
                <w:spacing w:val="-2"/>
                <w:szCs w:val="16"/>
              </w:rPr>
              <w:t>Ich kann unterscheiden, welche Kenntnisse für die jeweilige Arbeit erforderlich sind.</w:t>
            </w:r>
          </w:p>
          <w:p w:rsidR="001B388C" w:rsidRPr="002D22E7" w:rsidRDefault="001B388C" w:rsidP="00D9124D">
            <w:pPr>
              <w:pStyle w:val="Kopf8ptafz"/>
              <w:rPr>
                <w:i/>
              </w:rPr>
            </w:pPr>
            <w:r w:rsidRPr="002D22E7">
              <w:rPr>
                <w:i/>
                <w:spacing w:val="-2"/>
                <w:szCs w:val="16"/>
              </w:rPr>
              <w:t>Ich kann Informationssysteme nutzen.</w:t>
            </w:r>
          </w:p>
          <w:p w:rsidR="001B388C" w:rsidRPr="00200D51" w:rsidRDefault="001B388C" w:rsidP="00D9124D">
            <w:pPr>
              <w:pStyle w:val="Kopf8ptafz"/>
            </w:pPr>
            <w:r w:rsidRPr="002D22E7">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1B388C" w:rsidRPr="00200D51" w:rsidRDefault="001B388C" w:rsidP="00D9124D">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B388C" w:rsidRPr="00200D51" w:rsidTr="00D9124D">
              <w:trPr>
                <w:trHeight w:val="284"/>
              </w:trPr>
              <w:tc>
                <w:tcPr>
                  <w:tcW w:w="2090" w:type="dxa"/>
                  <w:shd w:val="clear" w:color="auto" w:fill="auto"/>
                </w:tcPr>
                <w:p w:rsidR="001B388C" w:rsidRPr="00200D51" w:rsidRDefault="001B388C" w:rsidP="00D9124D">
                  <w:pPr>
                    <w:pStyle w:val="Textkrpermitte"/>
                  </w:pPr>
                  <w:proofErr w:type="spellStart"/>
                  <w:r w:rsidRPr="00200D51">
                    <w:t>LernPROJEKT</w:t>
                  </w:r>
                  <w:proofErr w:type="spellEnd"/>
                </w:p>
              </w:tc>
            </w:tr>
            <w:tr w:rsidR="001B388C" w:rsidRPr="00200D51" w:rsidTr="00D9124D">
              <w:trPr>
                <w:trHeight w:val="284"/>
              </w:trPr>
              <w:tc>
                <w:tcPr>
                  <w:tcW w:w="2090" w:type="dxa"/>
                  <w:tcBorders>
                    <w:bottom w:val="single" w:sz="4" w:space="0" w:color="auto"/>
                  </w:tcBorders>
                  <w:shd w:val="clear" w:color="auto" w:fill="auto"/>
                </w:tcPr>
                <w:p w:rsidR="001B388C" w:rsidRPr="00200D51" w:rsidRDefault="001B388C" w:rsidP="00D9124D">
                  <w:pPr>
                    <w:pStyle w:val="Textkrpermitte"/>
                  </w:pPr>
                  <w:proofErr w:type="spellStart"/>
                  <w:r w:rsidRPr="00200D51">
                    <w:t>LernTHEMA</w:t>
                  </w:r>
                  <w:proofErr w:type="spellEnd"/>
                </w:p>
              </w:tc>
            </w:tr>
            <w:tr w:rsidR="001B388C" w:rsidRPr="00200D51" w:rsidTr="00D9124D">
              <w:trPr>
                <w:trHeight w:val="284"/>
              </w:trPr>
              <w:tc>
                <w:tcPr>
                  <w:tcW w:w="2090" w:type="dxa"/>
                  <w:tcBorders>
                    <w:bottom w:val="nil"/>
                  </w:tcBorders>
                  <w:shd w:val="clear" w:color="auto" w:fill="D9D9D9" w:themeFill="background1" w:themeFillShade="D9"/>
                </w:tcPr>
                <w:p w:rsidR="001B388C" w:rsidRPr="00200D51" w:rsidRDefault="001B388C" w:rsidP="00D9124D">
                  <w:pPr>
                    <w:pStyle w:val="TabelleKopfmitte"/>
                  </w:pPr>
                  <w:proofErr w:type="spellStart"/>
                  <w:r w:rsidRPr="00200D51">
                    <w:t>LernSCHRITT</w:t>
                  </w:r>
                  <w:proofErr w:type="spellEnd"/>
                </w:p>
              </w:tc>
            </w:tr>
          </w:tbl>
          <w:p w:rsidR="001B388C" w:rsidRPr="00200D51" w:rsidRDefault="001B388C" w:rsidP="00D9124D"/>
        </w:tc>
      </w:tr>
      <w:tr w:rsidR="001B388C" w:rsidRPr="00B51DE9" w:rsidTr="00D9124D">
        <w:trPr>
          <w:trHeight w:val="149"/>
        </w:trPr>
        <w:tc>
          <w:tcPr>
            <w:tcW w:w="7348" w:type="dxa"/>
            <w:gridSpan w:val="3"/>
            <w:tcBorders>
              <w:top w:val="single" w:sz="4" w:space="0" w:color="auto"/>
              <w:left w:val="nil"/>
              <w:right w:val="nil"/>
            </w:tcBorders>
          </w:tcPr>
          <w:p w:rsidR="001B388C" w:rsidRPr="00200D51" w:rsidRDefault="001B388C" w:rsidP="00D9124D"/>
        </w:tc>
        <w:tc>
          <w:tcPr>
            <w:tcW w:w="196" w:type="dxa"/>
            <w:gridSpan w:val="2"/>
            <w:tcBorders>
              <w:top w:val="nil"/>
              <w:left w:val="nil"/>
              <w:right w:val="nil"/>
            </w:tcBorders>
          </w:tcPr>
          <w:p w:rsidR="001B388C" w:rsidRPr="00200D51" w:rsidRDefault="001B388C" w:rsidP="00D9124D"/>
        </w:tc>
        <w:tc>
          <w:tcPr>
            <w:tcW w:w="2095" w:type="dxa"/>
            <w:tcBorders>
              <w:top w:val="single" w:sz="4" w:space="0" w:color="auto"/>
              <w:left w:val="nil"/>
              <w:right w:val="nil"/>
            </w:tcBorders>
          </w:tcPr>
          <w:p w:rsidR="001B388C" w:rsidRPr="00200D51" w:rsidRDefault="001B388C" w:rsidP="00D9124D"/>
        </w:tc>
      </w:tr>
      <w:tr w:rsidR="001B388C" w:rsidRPr="00B51DE9" w:rsidTr="00D9124D">
        <w:trPr>
          <w:trHeight w:val="443"/>
        </w:trPr>
        <w:tc>
          <w:tcPr>
            <w:tcW w:w="4818" w:type="dxa"/>
            <w:gridSpan w:val="2"/>
            <w:vMerge w:val="restart"/>
            <w:tcBorders>
              <w:left w:val="single" w:sz="4" w:space="0" w:color="auto"/>
              <w:right w:val="single" w:sz="4" w:space="0" w:color="auto"/>
            </w:tcBorders>
          </w:tcPr>
          <w:p w:rsidR="001B388C" w:rsidRPr="00200D51" w:rsidRDefault="001B388C" w:rsidP="00D9124D">
            <w:pPr>
              <w:pStyle w:val="Tabelle6pt"/>
            </w:pPr>
            <w:r w:rsidRPr="00200D51">
              <w:t>Kompetenzen:</w:t>
            </w:r>
          </w:p>
          <w:p w:rsidR="001B388C" w:rsidRPr="00200D51" w:rsidRDefault="001B388C" w:rsidP="00D9124D">
            <w:pPr>
              <w:pStyle w:val="Kopf8ptafz"/>
              <w:rPr>
                <w:iCs/>
              </w:rPr>
            </w:pPr>
            <w:r w:rsidRPr="00200D51">
              <w:rPr>
                <w:iCs/>
              </w:rPr>
              <w:t>Ich kann wesentliche Punkte für die Einlagerung von Rädern ne</w:t>
            </w:r>
            <w:r w:rsidRPr="00200D51">
              <w:rPr>
                <w:iCs/>
              </w:rPr>
              <w:t>n</w:t>
            </w:r>
            <w:r w:rsidRPr="00200D51">
              <w:rPr>
                <w:iCs/>
              </w:rPr>
              <w:t>nen.</w:t>
            </w:r>
          </w:p>
          <w:p w:rsidR="001B388C" w:rsidRPr="00200D51" w:rsidRDefault="001B388C" w:rsidP="00D9124D">
            <w:pPr>
              <w:pStyle w:val="Kopf8ptafz"/>
              <w:rPr>
                <w:iCs/>
              </w:rPr>
            </w:pPr>
            <w:r w:rsidRPr="00200D51">
              <w:rPr>
                <w:iCs/>
              </w:rPr>
              <w:t>Ich kann begründen wie die Einlagerung von Rädern erfolgen muss.</w:t>
            </w:r>
          </w:p>
          <w:p w:rsidR="001B388C" w:rsidRPr="00200D51" w:rsidRDefault="001B388C" w:rsidP="00D9124D">
            <w:pPr>
              <w:pStyle w:val="Kopf8ptafz"/>
              <w:rPr>
                <w:iCs/>
              </w:rPr>
            </w:pPr>
            <w:r w:rsidRPr="00200D51">
              <w:rPr>
                <w:iCs/>
              </w:rPr>
              <w:t>Ich kann Räder fachgerecht lagern oder entsorgen.</w:t>
            </w:r>
          </w:p>
        </w:tc>
        <w:tc>
          <w:tcPr>
            <w:tcW w:w="4821" w:type="dxa"/>
            <w:gridSpan w:val="4"/>
            <w:tcBorders>
              <w:left w:val="single" w:sz="4" w:space="0" w:color="auto"/>
              <w:right w:val="single" w:sz="4" w:space="0" w:color="auto"/>
            </w:tcBorders>
          </w:tcPr>
          <w:p w:rsidR="001B388C" w:rsidRPr="00200D51" w:rsidRDefault="001B388C" w:rsidP="00D9124D">
            <w:pPr>
              <w:pStyle w:val="Tabelle6pt"/>
            </w:pPr>
            <w:r w:rsidRPr="00200D51">
              <w:t>Was Sie schon können sollten:</w:t>
            </w:r>
          </w:p>
          <w:p w:rsidR="001B388C" w:rsidRPr="00200D51" w:rsidRDefault="001B388C" w:rsidP="00D9124D">
            <w:pPr>
              <w:pStyle w:val="Kopf8ptafz"/>
            </w:pPr>
            <w:r w:rsidRPr="00200D51">
              <w:t>Ich kann schon mit Informationssystemen umgehen</w:t>
            </w:r>
            <w:r w:rsidR="00C739E3" w:rsidRPr="00200D51">
              <w:t>.</w:t>
            </w:r>
          </w:p>
          <w:p w:rsidR="001B388C" w:rsidRPr="00200D51" w:rsidRDefault="001B388C" w:rsidP="00D9124D">
            <w:pPr>
              <w:pStyle w:val="Kopf8ptafz"/>
            </w:pPr>
            <w:r w:rsidRPr="00200D51">
              <w:t>Ich kann Informationen mit eigenen Worten zusammenfassen.</w:t>
            </w:r>
          </w:p>
        </w:tc>
      </w:tr>
      <w:tr w:rsidR="001B388C" w:rsidRPr="00B51DE9" w:rsidTr="00D9124D">
        <w:trPr>
          <w:trHeight w:val="443"/>
        </w:trPr>
        <w:tc>
          <w:tcPr>
            <w:tcW w:w="4818" w:type="dxa"/>
            <w:gridSpan w:val="2"/>
            <w:vMerge/>
            <w:tcBorders>
              <w:left w:val="single" w:sz="4" w:space="0" w:color="auto"/>
              <w:right w:val="single" w:sz="4" w:space="0" w:color="auto"/>
            </w:tcBorders>
          </w:tcPr>
          <w:p w:rsidR="001B388C" w:rsidRPr="00200D51" w:rsidRDefault="001B388C" w:rsidP="00D9124D">
            <w:pPr>
              <w:pStyle w:val="Tabelle6pt"/>
            </w:pPr>
          </w:p>
        </w:tc>
        <w:tc>
          <w:tcPr>
            <w:tcW w:w="4821" w:type="dxa"/>
            <w:gridSpan w:val="4"/>
            <w:tcBorders>
              <w:left w:val="single" w:sz="4" w:space="0" w:color="auto"/>
              <w:right w:val="single" w:sz="4" w:space="0" w:color="auto"/>
            </w:tcBorders>
          </w:tcPr>
          <w:p w:rsidR="001B388C" w:rsidRPr="00200D51" w:rsidRDefault="001B388C" w:rsidP="00D9124D">
            <w:pPr>
              <w:pStyle w:val="Tabelle6pt"/>
            </w:pPr>
            <w:r w:rsidRPr="00200D51">
              <w:t>Wofür Sie das benötigen:</w:t>
            </w:r>
          </w:p>
          <w:p w:rsidR="001B388C" w:rsidRPr="00200D51" w:rsidRDefault="00CD0CCA" w:rsidP="009566D7">
            <w:pPr>
              <w:pStyle w:val="Kopf8ptafz"/>
            </w:pPr>
            <w:r w:rsidRPr="00200D51">
              <w:t>Durchführung von Lagerarbeiten</w:t>
            </w:r>
          </w:p>
        </w:tc>
      </w:tr>
      <w:tr w:rsidR="001B388C" w:rsidRPr="00B51DE9" w:rsidTr="00D9124D">
        <w:trPr>
          <w:trHeight w:val="443"/>
        </w:trPr>
        <w:tc>
          <w:tcPr>
            <w:tcW w:w="4818" w:type="dxa"/>
            <w:gridSpan w:val="2"/>
            <w:vMerge/>
            <w:tcBorders>
              <w:left w:val="single" w:sz="4" w:space="0" w:color="auto"/>
              <w:right w:val="single" w:sz="4" w:space="0" w:color="auto"/>
            </w:tcBorders>
          </w:tcPr>
          <w:p w:rsidR="001B388C" w:rsidRPr="00200D51" w:rsidRDefault="001B388C" w:rsidP="00D9124D">
            <w:pPr>
              <w:pStyle w:val="Tabelle6pt"/>
            </w:pPr>
          </w:p>
        </w:tc>
        <w:tc>
          <w:tcPr>
            <w:tcW w:w="4821" w:type="dxa"/>
            <w:gridSpan w:val="4"/>
            <w:tcBorders>
              <w:left w:val="single" w:sz="4" w:space="0" w:color="auto"/>
              <w:right w:val="single" w:sz="4" w:space="0" w:color="auto"/>
            </w:tcBorders>
          </w:tcPr>
          <w:p w:rsidR="001B388C" w:rsidRPr="00200D51" w:rsidRDefault="001B388C" w:rsidP="00D9124D">
            <w:pPr>
              <w:pStyle w:val="Tabelle6pt"/>
            </w:pPr>
            <w:r w:rsidRPr="00200D51">
              <w:t>Wie Sie Ihr Können prüfen können:</w:t>
            </w:r>
          </w:p>
          <w:p w:rsidR="001B388C" w:rsidRPr="00200D51" w:rsidRDefault="00CD0CCA" w:rsidP="009566D7">
            <w:pPr>
              <w:pStyle w:val="Kopf8ptafz"/>
            </w:pPr>
            <w:r w:rsidRPr="00200D51">
              <w:t xml:space="preserve">Durch ein Gespräch mit </w:t>
            </w:r>
            <w:r w:rsidR="005A6CF7" w:rsidRPr="00FA6EBE">
              <w:t>Mitschüler</w:t>
            </w:r>
            <w:r w:rsidR="005A6CF7">
              <w:t>innen</w:t>
            </w:r>
            <w:r w:rsidR="005A6CF7" w:rsidRPr="00FA6EBE">
              <w:t xml:space="preserve"> und M</w:t>
            </w:r>
            <w:r w:rsidR="005A6CF7">
              <w:t>itschül</w:t>
            </w:r>
            <w:r w:rsidR="005A6CF7" w:rsidRPr="00FA6EBE">
              <w:t>e</w:t>
            </w:r>
            <w:r w:rsidR="005A6CF7">
              <w:t>r</w:t>
            </w:r>
            <w:r w:rsidR="005A6CF7" w:rsidRPr="00FA6EBE">
              <w:t xml:space="preserve">n </w:t>
            </w:r>
            <w:r w:rsidRPr="00200D51">
              <w:t>im Raum</w:t>
            </w:r>
          </w:p>
        </w:tc>
      </w:tr>
    </w:tbl>
    <w:p w:rsidR="001B388C" w:rsidRDefault="001B388C" w:rsidP="001B388C">
      <w:pPr>
        <w:rPr>
          <w:noProof/>
          <w:sz w:val="24"/>
          <w:lang w:eastAsia="de-DE"/>
        </w:rPr>
      </w:pPr>
      <w:r>
        <w:rPr>
          <w:noProof/>
          <w:sz w:val="24"/>
          <w:lang w:eastAsia="de-DE"/>
        </w:rPr>
        <w:drawing>
          <wp:anchor distT="0" distB="0" distL="114300" distR="114300" simplePos="0" relativeHeight="251722752" behindDoc="0" locked="0" layoutInCell="0" allowOverlap="1" wp14:anchorId="322FAAD2" wp14:editId="69B8FFBF">
            <wp:simplePos x="0" y="0"/>
            <wp:positionH relativeFrom="rightMargin">
              <wp:posOffset>492639</wp:posOffset>
            </wp:positionH>
            <wp:positionV relativeFrom="paragraph">
              <wp:posOffset>122947</wp:posOffset>
            </wp:positionV>
            <wp:extent cx="323850" cy="323850"/>
            <wp:effectExtent l="0" t="0" r="0" b="0"/>
            <wp:wrapNone/>
            <wp:docPr id="30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D51">
        <w:rPr>
          <w:noProof/>
          <w:sz w:val="24"/>
          <w:lang w:eastAsia="de-DE"/>
        </w:rPr>
        <w:drawing>
          <wp:anchor distT="0" distB="0" distL="114300" distR="114300" simplePos="0" relativeHeight="251718656" behindDoc="0" locked="0" layoutInCell="0" allowOverlap="1" wp14:anchorId="79382AD5" wp14:editId="7AD03585">
            <wp:simplePos x="0" y="0"/>
            <wp:positionH relativeFrom="rightMargin">
              <wp:posOffset>107950</wp:posOffset>
            </wp:positionH>
            <wp:positionV relativeFrom="paragraph">
              <wp:posOffset>125942</wp:posOffset>
            </wp:positionV>
            <wp:extent cx="302260" cy="323850"/>
            <wp:effectExtent l="0" t="0" r="2540" b="0"/>
            <wp:wrapNone/>
            <wp:docPr id="3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388C" w:rsidRDefault="001B388C" w:rsidP="001B388C">
      <w:pPr>
        <w:rPr>
          <w:noProof/>
          <w:szCs w:val="16"/>
          <w:lang w:eastAsia="de-DE"/>
        </w:rPr>
      </w:pPr>
      <w:r w:rsidRPr="00F86CBE">
        <w:rPr>
          <w:b/>
          <w:bCs/>
          <w:noProof/>
          <w:szCs w:val="16"/>
          <w:lang w:eastAsia="de-DE"/>
        </w:rPr>
        <w:t>Aufgabe</w:t>
      </w:r>
      <w:r>
        <w:rPr>
          <w:b/>
          <w:bCs/>
          <w:noProof/>
          <w:szCs w:val="16"/>
          <w:lang w:eastAsia="de-DE"/>
        </w:rPr>
        <w:t>n</w:t>
      </w:r>
      <w:r w:rsidRPr="00F86CBE">
        <w:rPr>
          <w:b/>
          <w:bCs/>
          <w:noProof/>
          <w:szCs w:val="16"/>
          <w:lang w:eastAsia="de-DE"/>
        </w:rPr>
        <w:t>:</w:t>
      </w:r>
      <w:r w:rsidRPr="00F86CBE">
        <w:rPr>
          <w:noProof/>
          <w:szCs w:val="16"/>
          <w:lang w:eastAsia="de-DE"/>
        </w:rPr>
        <w:t xml:space="preserve"> </w:t>
      </w:r>
    </w:p>
    <w:p w:rsidR="001B388C" w:rsidRDefault="001B388C" w:rsidP="001B388C">
      <w:pPr>
        <w:rPr>
          <w:noProof/>
          <w:lang w:eastAsia="de-DE"/>
        </w:rPr>
      </w:pPr>
      <w:r w:rsidRPr="004F4D51">
        <w:rPr>
          <w:noProof/>
          <w:sz w:val="24"/>
          <w:lang w:eastAsia="de-DE"/>
        </w:rPr>
        <w:drawing>
          <wp:anchor distT="0" distB="0" distL="114300" distR="114300" simplePos="0" relativeHeight="251721728" behindDoc="0" locked="0" layoutInCell="0" allowOverlap="1" wp14:anchorId="20A2312B" wp14:editId="09451039">
            <wp:simplePos x="0" y="0"/>
            <wp:positionH relativeFrom="rightMargin">
              <wp:posOffset>858520</wp:posOffset>
            </wp:positionH>
            <wp:positionV relativeFrom="paragraph">
              <wp:posOffset>160020</wp:posOffset>
            </wp:positionV>
            <wp:extent cx="348615" cy="320040"/>
            <wp:effectExtent l="0" t="0" r="0" b="3810"/>
            <wp:wrapNone/>
            <wp:docPr id="30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D51">
        <w:rPr>
          <w:noProof/>
          <w:sz w:val="24"/>
          <w:lang w:eastAsia="de-DE"/>
        </w:rPr>
        <w:drawing>
          <wp:anchor distT="0" distB="0" distL="114300" distR="114300" simplePos="0" relativeHeight="251720704" behindDoc="0" locked="0" layoutInCell="0" allowOverlap="1" wp14:anchorId="398C06C4" wp14:editId="4BEC5F8D">
            <wp:simplePos x="0" y="0"/>
            <wp:positionH relativeFrom="rightMargin">
              <wp:posOffset>498475</wp:posOffset>
            </wp:positionH>
            <wp:positionV relativeFrom="paragraph">
              <wp:posOffset>160020</wp:posOffset>
            </wp:positionV>
            <wp:extent cx="349885" cy="320675"/>
            <wp:effectExtent l="0" t="0" r="0" b="3175"/>
            <wp:wrapNone/>
            <wp:docPr id="3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D51">
        <w:rPr>
          <w:noProof/>
          <w:sz w:val="24"/>
          <w:lang w:eastAsia="de-DE"/>
        </w:rPr>
        <w:drawing>
          <wp:anchor distT="0" distB="0" distL="114300" distR="114300" simplePos="0" relativeHeight="251719680" behindDoc="0" locked="0" layoutInCell="0" allowOverlap="1" wp14:anchorId="461A6F9A" wp14:editId="7F383671">
            <wp:simplePos x="0" y="0"/>
            <wp:positionH relativeFrom="rightMargin">
              <wp:posOffset>138642</wp:posOffset>
            </wp:positionH>
            <wp:positionV relativeFrom="paragraph">
              <wp:posOffset>160020</wp:posOffset>
            </wp:positionV>
            <wp:extent cx="349885" cy="320675"/>
            <wp:effectExtent l="0" t="0" r="0" b="3175"/>
            <wp:wrapNone/>
            <wp:docPr id="30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388C" w:rsidRDefault="001B388C" w:rsidP="00711FBC">
      <w:pPr>
        <w:pStyle w:val="Listenabsatz"/>
        <w:numPr>
          <w:ilvl w:val="0"/>
          <w:numId w:val="31"/>
        </w:numPr>
        <w:jc w:val="both"/>
        <w:rPr>
          <w:noProof/>
          <w:lang w:eastAsia="de-DE"/>
        </w:rPr>
      </w:pPr>
      <w:r>
        <w:rPr>
          <w:noProof/>
          <w:lang w:eastAsia="de-DE"/>
        </w:rPr>
        <w:t>Nach der Montage der Räder sollen Sommerräder eingelagert werden. Was ist bei der Einlagerung von Rädern grundsätzlich zu beachten?</w:t>
      </w:r>
    </w:p>
    <w:p w:rsidR="001B388C" w:rsidRDefault="001B388C" w:rsidP="00711FBC">
      <w:pPr>
        <w:jc w:val="both"/>
        <w:rPr>
          <w:noProof/>
          <w:lang w:eastAsia="de-DE"/>
        </w:rPr>
      </w:pPr>
    </w:p>
    <w:p w:rsidR="001B388C" w:rsidRDefault="001B388C" w:rsidP="00711FBC">
      <w:pPr>
        <w:spacing w:line="360" w:lineRule="auto"/>
        <w:ind w:left="709"/>
        <w:jc w:val="both"/>
        <w:rPr>
          <w:sz w:val="18"/>
          <w:szCs w:val="18"/>
        </w:rPr>
      </w:pPr>
      <w:r>
        <w:rPr>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87461">
        <w:rPr>
          <w:sz w:val="18"/>
          <w:szCs w:val="18"/>
        </w:rPr>
        <w:t>_________</w:t>
      </w:r>
      <w:r w:rsidR="005546AD">
        <w:rPr>
          <w:sz w:val="18"/>
          <w:szCs w:val="18"/>
        </w:rPr>
        <w:t>_________________________________________________________________</w:t>
      </w:r>
    </w:p>
    <w:p w:rsidR="001B388C" w:rsidRDefault="001B388C" w:rsidP="00711FBC">
      <w:pPr>
        <w:ind w:left="708"/>
        <w:jc w:val="both"/>
        <w:rPr>
          <w:sz w:val="18"/>
          <w:szCs w:val="18"/>
        </w:rPr>
      </w:pPr>
    </w:p>
    <w:p w:rsidR="001B388C" w:rsidRPr="00FE3636" w:rsidRDefault="001B388C" w:rsidP="00711FBC">
      <w:pPr>
        <w:pStyle w:val="Listenabsatz"/>
        <w:numPr>
          <w:ilvl w:val="0"/>
          <w:numId w:val="31"/>
        </w:numPr>
        <w:jc w:val="both"/>
        <w:rPr>
          <w:szCs w:val="18"/>
        </w:rPr>
      </w:pPr>
      <w:r w:rsidRPr="00FE3636">
        <w:rPr>
          <w:szCs w:val="18"/>
        </w:rPr>
        <w:t xml:space="preserve">Die Lagerung von Reifen </w:t>
      </w:r>
      <w:r>
        <w:rPr>
          <w:szCs w:val="18"/>
        </w:rPr>
        <w:t>kann</w:t>
      </w:r>
      <w:r w:rsidRPr="00FE3636">
        <w:rPr>
          <w:szCs w:val="18"/>
        </w:rPr>
        <w:t xml:space="preserve"> </w:t>
      </w:r>
      <w:r>
        <w:rPr>
          <w:szCs w:val="18"/>
        </w:rPr>
        <w:t xml:space="preserve">kurz- und langfristig unterschieden werden. </w:t>
      </w:r>
      <w:r w:rsidRPr="00FE3636">
        <w:rPr>
          <w:noProof/>
          <w:sz w:val="24"/>
          <w:szCs w:val="18"/>
          <w:lang w:eastAsia="de-DE"/>
        </w:rPr>
        <w:drawing>
          <wp:anchor distT="0" distB="0" distL="114300" distR="114300" simplePos="0" relativeHeight="251492352" behindDoc="0" locked="0" layoutInCell="0" allowOverlap="1" wp14:anchorId="6B9A69E2" wp14:editId="1DDCE7A8">
            <wp:simplePos x="0" y="0"/>
            <wp:positionH relativeFrom="rightMargin">
              <wp:posOffset>467995</wp:posOffset>
            </wp:positionH>
            <wp:positionV relativeFrom="paragraph">
              <wp:posOffset>0</wp:posOffset>
            </wp:positionV>
            <wp:extent cx="348615" cy="320040"/>
            <wp:effectExtent l="0" t="0" r="0" b="3810"/>
            <wp:wrapNone/>
            <wp:docPr id="30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636">
        <w:rPr>
          <w:noProof/>
          <w:sz w:val="24"/>
          <w:szCs w:val="18"/>
          <w:lang w:eastAsia="de-DE"/>
        </w:rPr>
        <w:drawing>
          <wp:anchor distT="0" distB="0" distL="114300" distR="114300" simplePos="0" relativeHeight="251488256" behindDoc="0" locked="0" layoutInCell="0" allowOverlap="1" wp14:anchorId="3EAFE8BB" wp14:editId="7D801975">
            <wp:simplePos x="0" y="0"/>
            <wp:positionH relativeFrom="rightMargin">
              <wp:posOffset>107950</wp:posOffset>
            </wp:positionH>
            <wp:positionV relativeFrom="paragraph">
              <wp:posOffset>0</wp:posOffset>
            </wp:positionV>
            <wp:extent cx="348615" cy="320040"/>
            <wp:effectExtent l="0" t="0" r="0" b="3810"/>
            <wp:wrapNone/>
            <wp:docPr id="30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8"/>
        </w:rPr>
        <w:t>E</w:t>
      </w:r>
      <w:r>
        <w:rPr>
          <w:szCs w:val="18"/>
        </w:rPr>
        <w:t>r</w:t>
      </w:r>
      <w:r>
        <w:rPr>
          <w:szCs w:val="18"/>
        </w:rPr>
        <w:t>läutern Sie die Unterschiede.</w:t>
      </w:r>
    </w:p>
    <w:p w:rsidR="001B388C" w:rsidRDefault="001B388C" w:rsidP="00711FBC">
      <w:pPr>
        <w:jc w:val="both"/>
        <w:rPr>
          <w:sz w:val="18"/>
          <w:szCs w:val="18"/>
        </w:rPr>
      </w:pPr>
    </w:p>
    <w:p w:rsidR="001B388C" w:rsidRDefault="001B388C" w:rsidP="00711FBC">
      <w:pPr>
        <w:spacing w:line="360" w:lineRule="auto"/>
        <w:ind w:left="709"/>
        <w:jc w:val="both"/>
        <w:rPr>
          <w:sz w:val="18"/>
          <w:szCs w:val="18"/>
        </w:rPr>
      </w:pPr>
      <w:r>
        <w:rPr>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B388C" w:rsidRPr="00C574D5" w:rsidRDefault="004245B7" w:rsidP="00711FBC">
      <w:pPr>
        <w:jc w:val="both"/>
        <w:rPr>
          <w:sz w:val="12"/>
          <w:szCs w:val="18"/>
        </w:rPr>
      </w:pPr>
      <w:r w:rsidRPr="00C574D5">
        <w:rPr>
          <w:noProof/>
          <w:sz w:val="12"/>
          <w:szCs w:val="18"/>
          <w:lang w:eastAsia="de-DE"/>
        </w:rPr>
        <w:drawing>
          <wp:anchor distT="0" distB="0" distL="114300" distR="114300" simplePos="0" relativeHeight="251595264" behindDoc="0" locked="0" layoutInCell="0" allowOverlap="1" wp14:anchorId="365DA14E" wp14:editId="4101F44B">
            <wp:simplePos x="0" y="0"/>
            <wp:positionH relativeFrom="rightMargin">
              <wp:posOffset>121285</wp:posOffset>
            </wp:positionH>
            <wp:positionV relativeFrom="paragraph">
              <wp:posOffset>18415</wp:posOffset>
            </wp:positionV>
            <wp:extent cx="348615" cy="320040"/>
            <wp:effectExtent l="0" t="0" r="0" b="3810"/>
            <wp:wrapNone/>
            <wp:docPr id="135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sz w:val="12"/>
          <w:szCs w:val="18"/>
          <w:lang w:eastAsia="de-DE"/>
        </w:rPr>
        <w:drawing>
          <wp:anchor distT="0" distB="0" distL="114300" distR="114300" simplePos="0" relativeHeight="251638272" behindDoc="0" locked="0" layoutInCell="0" allowOverlap="1" wp14:anchorId="0305BB9D" wp14:editId="0DFB2BC3">
            <wp:simplePos x="0" y="0"/>
            <wp:positionH relativeFrom="rightMargin">
              <wp:posOffset>481358</wp:posOffset>
            </wp:positionH>
            <wp:positionV relativeFrom="paragraph">
              <wp:posOffset>18671</wp:posOffset>
            </wp:positionV>
            <wp:extent cx="348615" cy="320040"/>
            <wp:effectExtent l="0" t="0" r="0" b="3810"/>
            <wp:wrapNone/>
            <wp:docPr id="135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45B7" w:rsidRDefault="004245B7" w:rsidP="00711FBC">
      <w:pPr>
        <w:pStyle w:val="Listenabsatz"/>
        <w:numPr>
          <w:ilvl w:val="0"/>
          <w:numId w:val="31"/>
        </w:numPr>
        <w:jc w:val="both"/>
        <w:rPr>
          <w:szCs w:val="18"/>
        </w:rPr>
      </w:pPr>
      <w:r>
        <w:rPr>
          <w:szCs w:val="18"/>
        </w:rPr>
        <w:t>Erläutern Sie</w:t>
      </w:r>
      <w:r w:rsidR="00D61B2A" w:rsidRPr="00D61B2A">
        <w:rPr>
          <w:szCs w:val="18"/>
        </w:rPr>
        <w:t xml:space="preserve"> </w:t>
      </w:r>
      <w:r w:rsidR="00D61B2A">
        <w:rPr>
          <w:szCs w:val="18"/>
        </w:rPr>
        <w:t xml:space="preserve">wie defekte oder abgefahrene </w:t>
      </w:r>
      <w:r>
        <w:rPr>
          <w:szCs w:val="18"/>
        </w:rPr>
        <w:t>Reifen fachgerecht entsorgt we</w:t>
      </w:r>
      <w:r>
        <w:rPr>
          <w:szCs w:val="18"/>
        </w:rPr>
        <w:t>r</w:t>
      </w:r>
      <w:r>
        <w:rPr>
          <w:szCs w:val="18"/>
        </w:rPr>
        <w:t>den.</w:t>
      </w:r>
    </w:p>
    <w:p w:rsidR="004245B7" w:rsidRDefault="004245B7" w:rsidP="004245B7">
      <w:pPr>
        <w:pStyle w:val="Listenabsatz"/>
        <w:spacing w:line="360" w:lineRule="auto"/>
        <w:rPr>
          <w:sz w:val="18"/>
          <w:szCs w:val="18"/>
        </w:rPr>
      </w:pPr>
    </w:p>
    <w:p w:rsidR="00A93DF9" w:rsidRDefault="004245B7" w:rsidP="004245B7">
      <w:pPr>
        <w:pStyle w:val="Listenabsatz"/>
        <w:spacing w:line="360" w:lineRule="auto"/>
        <w:rPr>
          <w:sz w:val="18"/>
          <w:szCs w:val="18"/>
        </w:rPr>
      </w:pPr>
      <w:r w:rsidRPr="004245B7">
        <w:rPr>
          <w:sz w:val="18"/>
          <w:szCs w:val="18"/>
        </w:rPr>
        <w:t>___________________________________________________________________________________________________________________________________________________________________________________________________________________________</w:t>
      </w:r>
    </w:p>
    <w:p w:rsidR="00A93DF9" w:rsidRDefault="00A93DF9">
      <w:pPr>
        <w:spacing w:line="240" w:lineRule="exact"/>
        <w:rPr>
          <w:sz w:val="18"/>
          <w:szCs w:val="18"/>
        </w:rPr>
      </w:pPr>
      <w:r>
        <w:rPr>
          <w:sz w:val="18"/>
          <w:szCs w:val="18"/>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1B388C" w:rsidRPr="00B51DE9" w:rsidTr="00374D2A">
        <w:trPr>
          <w:trHeight w:val="523"/>
        </w:trPr>
        <w:tc>
          <w:tcPr>
            <w:tcW w:w="3119" w:type="dxa"/>
            <w:tcBorders>
              <w:left w:val="single" w:sz="4" w:space="0" w:color="auto"/>
              <w:bottom w:val="single" w:sz="4" w:space="0" w:color="auto"/>
              <w:right w:val="single" w:sz="4" w:space="0" w:color="auto"/>
            </w:tcBorders>
            <w:shd w:val="clear" w:color="auto" w:fill="D9D9D9"/>
            <w:hideMark/>
          </w:tcPr>
          <w:p w:rsidR="001B388C" w:rsidRDefault="001B388C" w:rsidP="00D9124D">
            <w:pPr>
              <w:pStyle w:val="Tabelle6pt"/>
              <w:rPr>
                <w:color w:val="000000"/>
              </w:rPr>
            </w:pPr>
            <w:r>
              <w:lastRenderedPageBreak/>
              <w:br w:type="page"/>
              <w:t>Lernfeld</w:t>
            </w:r>
          </w:p>
          <w:p w:rsidR="001B388C" w:rsidRDefault="001B388C" w:rsidP="00D9124D">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1B388C" w:rsidRDefault="001B388C" w:rsidP="00D9124D">
            <w:pPr>
              <w:pStyle w:val="Tabelle6pt"/>
              <w:rPr>
                <w:color w:val="000000"/>
              </w:rPr>
            </w:pPr>
            <w:r>
              <w:t>Titel</w:t>
            </w:r>
          </w:p>
          <w:p w:rsidR="001B388C" w:rsidRDefault="001724CC" w:rsidP="00D9124D">
            <w:pPr>
              <w:pStyle w:val="TabelleKopflinks"/>
            </w:pPr>
            <w:r>
              <w:t xml:space="preserve">Durchführung - </w:t>
            </w:r>
            <w:r w:rsidR="001B388C">
              <w:t>Räder fachgerecht lagern</w:t>
            </w:r>
            <w:r w:rsidR="004245B7">
              <w:t xml:space="preserve"> oder entsorgen</w:t>
            </w:r>
          </w:p>
        </w:tc>
        <w:tc>
          <w:tcPr>
            <w:tcW w:w="188" w:type="dxa"/>
            <w:vMerge w:val="restart"/>
            <w:tcBorders>
              <w:top w:val="nil"/>
              <w:left w:val="single" w:sz="4" w:space="0" w:color="auto"/>
              <w:bottom w:val="nil"/>
              <w:right w:val="single" w:sz="4" w:space="0" w:color="auto"/>
            </w:tcBorders>
            <w:shd w:val="clear" w:color="auto" w:fill="FFFFFF"/>
          </w:tcPr>
          <w:p w:rsidR="001B388C" w:rsidRPr="004B658C" w:rsidRDefault="001B388C" w:rsidP="00D9124D"/>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1B388C" w:rsidRPr="00B51DE9" w:rsidRDefault="001B388C" w:rsidP="00374D2A">
            <w:pPr>
              <w:pStyle w:val="TabelleKopfmitte"/>
              <w:rPr>
                <w:rFonts w:eastAsia="Calibri"/>
              </w:rPr>
            </w:pPr>
            <w:r>
              <w:t>FZT</w:t>
            </w:r>
            <w:r w:rsidR="00D92EA8">
              <w:t xml:space="preserve"> </w:t>
            </w:r>
            <w:r w:rsidR="001724CC">
              <w:t>01.</w:t>
            </w:r>
            <w:r w:rsidR="00D92EA8">
              <w:t>0</w:t>
            </w:r>
            <w:r w:rsidR="00AC72DE">
              <w:t>1.0</w:t>
            </w:r>
            <w:r w:rsidR="00D92EA8">
              <w:t>4</w:t>
            </w:r>
            <w:r w:rsidR="00AC72DE">
              <w:t>.01</w:t>
            </w:r>
          </w:p>
        </w:tc>
      </w:tr>
      <w:tr w:rsidR="001B388C" w:rsidRPr="00B51DE9" w:rsidTr="00D9124D">
        <w:tc>
          <w:tcPr>
            <w:tcW w:w="7348" w:type="dxa"/>
            <w:gridSpan w:val="2"/>
            <w:tcBorders>
              <w:left w:val="single" w:sz="4" w:space="0" w:color="auto"/>
              <w:bottom w:val="single" w:sz="4" w:space="0" w:color="auto"/>
              <w:right w:val="single" w:sz="4" w:space="0" w:color="auto"/>
            </w:tcBorders>
            <w:hideMark/>
          </w:tcPr>
          <w:p w:rsidR="001B388C" w:rsidRPr="004B658C" w:rsidRDefault="001B388C" w:rsidP="00D9124D">
            <w:pPr>
              <w:pStyle w:val="Tabelle6pt"/>
            </w:pPr>
            <w:r>
              <w:t>Kompetenzbereiche:</w:t>
            </w:r>
          </w:p>
          <w:p w:rsidR="001B388C" w:rsidRPr="00200D51" w:rsidRDefault="001B388C" w:rsidP="00D9124D">
            <w:pPr>
              <w:pStyle w:val="Kopf8ptafz"/>
            </w:pPr>
            <w:r w:rsidRPr="00200D51">
              <w:rPr>
                <w:spacing w:val="-2"/>
                <w:szCs w:val="16"/>
              </w:rPr>
              <w:t>Ich kann unterscheiden, welche Kenntnisse für die jeweilige Arbeit erforderlich sind.</w:t>
            </w:r>
          </w:p>
          <w:p w:rsidR="001B388C" w:rsidRPr="00200D51" w:rsidRDefault="001B388C" w:rsidP="00D9124D">
            <w:pPr>
              <w:pStyle w:val="Kopf8ptafz"/>
            </w:pPr>
            <w:r w:rsidRPr="00200D51">
              <w:rPr>
                <w:szCs w:val="16"/>
              </w:rPr>
              <w:t>Ich kann für Aufträge eine begründete Auswahl an Werkzeugen treffen und deren spezifische Bezeichnu</w:t>
            </w:r>
            <w:r w:rsidRPr="00200D51">
              <w:rPr>
                <w:szCs w:val="16"/>
              </w:rPr>
              <w:t>n</w:t>
            </w:r>
            <w:r w:rsidRPr="00200D51">
              <w:rPr>
                <w:szCs w:val="16"/>
              </w:rPr>
              <w:t>gen und Eigenschaften erklären.</w:t>
            </w:r>
          </w:p>
          <w:p w:rsidR="001B388C" w:rsidRPr="00200D51" w:rsidRDefault="001B388C" w:rsidP="00D9124D">
            <w:pPr>
              <w:pStyle w:val="Kopf8ptafz"/>
            </w:pPr>
            <w:r w:rsidRPr="00200D51">
              <w:rPr>
                <w:szCs w:val="16"/>
              </w:rPr>
              <w:t>Ich kann Prüfkriterien entsprechend eines Auftrags anwenden.</w:t>
            </w:r>
          </w:p>
          <w:p w:rsidR="001B388C" w:rsidRPr="00200D51" w:rsidRDefault="001B388C" w:rsidP="00D9124D">
            <w:pPr>
              <w:pStyle w:val="Kopf8ptafz"/>
            </w:pPr>
            <w:r w:rsidRPr="00200D51">
              <w:rPr>
                <w:spacing w:val="-2"/>
                <w:szCs w:val="16"/>
              </w:rPr>
              <w:t>Ich kann unterscheiden, welche Kenntnisse für die jeweilige Arbeit erforderlich sind.</w:t>
            </w:r>
          </w:p>
          <w:p w:rsidR="001B388C" w:rsidRPr="002D22E7" w:rsidRDefault="001B388C" w:rsidP="00D9124D">
            <w:pPr>
              <w:pStyle w:val="Kopf8ptafz"/>
              <w:rPr>
                <w:i/>
              </w:rPr>
            </w:pPr>
            <w:r w:rsidRPr="002D22E7">
              <w:rPr>
                <w:i/>
                <w:spacing w:val="-2"/>
                <w:szCs w:val="16"/>
              </w:rPr>
              <w:t>Ich kann Informationssysteme nutzen.</w:t>
            </w:r>
          </w:p>
          <w:p w:rsidR="001B388C" w:rsidRDefault="001B388C" w:rsidP="00D9124D">
            <w:pPr>
              <w:pStyle w:val="Kopf8ptafz"/>
            </w:pPr>
            <w:r w:rsidRPr="002D22E7">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1B388C" w:rsidRDefault="001B388C" w:rsidP="00D9124D">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1B388C" w:rsidRPr="00B51DE9" w:rsidTr="00D9124D">
              <w:trPr>
                <w:trHeight w:val="284"/>
              </w:trPr>
              <w:tc>
                <w:tcPr>
                  <w:tcW w:w="2090" w:type="dxa"/>
                  <w:shd w:val="clear" w:color="auto" w:fill="D9D9D9" w:themeFill="background1" w:themeFillShade="D9"/>
                </w:tcPr>
                <w:p w:rsidR="001B388C" w:rsidRPr="00B51DE9" w:rsidRDefault="001B388C" w:rsidP="00D9124D">
                  <w:pPr>
                    <w:pStyle w:val="TabelleKopfmitte"/>
                  </w:pPr>
                  <w:r w:rsidRPr="00B51DE9">
                    <w:t>L</w:t>
                  </w:r>
                  <w:r>
                    <w:t>ösung</w:t>
                  </w:r>
                </w:p>
              </w:tc>
            </w:tr>
          </w:tbl>
          <w:p w:rsidR="001B388C" w:rsidRPr="00B51DE9" w:rsidRDefault="001B388C" w:rsidP="00D9124D"/>
        </w:tc>
      </w:tr>
    </w:tbl>
    <w:p w:rsidR="001B388C" w:rsidRDefault="001B388C" w:rsidP="001B388C">
      <w:pPr>
        <w:rPr>
          <w:noProof/>
          <w:sz w:val="24"/>
          <w:lang w:eastAsia="de-DE"/>
        </w:rPr>
      </w:pPr>
      <w:r>
        <w:rPr>
          <w:noProof/>
          <w:sz w:val="24"/>
          <w:lang w:eastAsia="de-DE"/>
        </w:rPr>
        <w:drawing>
          <wp:anchor distT="0" distB="0" distL="114300" distR="114300" simplePos="0" relativeHeight="251728896" behindDoc="0" locked="0" layoutInCell="0" allowOverlap="1" wp14:anchorId="7E8179FF" wp14:editId="4832168F">
            <wp:simplePos x="0" y="0"/>
            <wp:positionH relativeFrom="rightMargin">
              <wp:posOffset>548667</wp:posOffset>
            </wp:positionH>
            <wp:positionV relativeFrom="paragraph">
              <wp:posOffset>117056</wp:posOffset>
            </wp:positionV>
            <wp:extent cx="323850" cy="323850"/>
            <wp:effectExtent l="0" t="0" r="0" b="0"/>
            <wp:wrapNone/>
            <wp:docPr id="309"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D51">
        <w:rPr>
          <w:noProof/>
          <w:sz w:val="24"/>
          <w:lang w:eastAsia="de-DE"/>
        </w:rPr>
        <w:drawing>
          <wp:anchor distT="0" distB="0" distL="114300" distR="114300" simplePos="0" relativeHeight="251717632" behindDoc="0" locked="0" layoutInCell="0" allowOverlap="1" wp14:anchorId="44984D95" wp14:editId="21E51A9B">
            <wp:simplePos x="0" y="0"/>
            <wp:positionH relativeFrom="rightMargin">
              <wp:posOffset>107950</wp:posOffset>
            </wp:positionH>
            <wp:positionV relativeFrom="paragraph">
              <wp:posOffset>125942</wp:posOffset>
            </wp:positionV>
            <wp:extent cx="302260" cy="323850"/>
            <wp:effectExtent l="0" t="0" r="2540" b="0"/>
            <wp:wrapNone/>
            <wp:docPr id="31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388C" w:rsidRDefault="001B388C" w:rsidP="001B388C">
      <w:pPr>
        <w:rPr>
          <w:noProof/>
          <w:szCs w:val="16"/>
          <w:lang w:eastAsia="de-DE"/>
        </w:rPr>
      </w:pPr>
      <w:r w:rsidRPr="00F86CBE">
        <w:rPr>
          <w:b/>
          <w:bCs/>
          <w:noProof/>
          <w:szCs w:val="16"/>
          <w:lang w:eastAsia="de-DE"/>
        </w:rPr>
        <w:t>Aufgabe</w:t>
      </w:r>
      <w:r>
        <w:rPr>
          <w:b/>
          <w:bCs/>
          <w:noProof/>
          <w:szCs w:val="16"/>
          <w:lang w:eastAsia="de-DE"/>
        </w:rPr>
        <w:t>n</w:t>
      </w:r>
      <w:r w:rsidRPr="00F86CBE">
        <w:rPr>
          <w:b/>
          <w:bCs/>
          <w:noProof/>
          <w:szCs w:val="16"/>
          <w:lang w:eastAsia="de-DE"/>
        </w:rPr>
        <w:t>:</w:t>
      </w:r>
      <w:r w:rsidRPr="00F86CBE">
        <w:rPr>
          <w:noProof/>
          <w:szCs w:val="16"/>
          <w:lang w:eastAsia="de-DE"/>
        </w:rPr>
        <w:t xml:space="preserve"> </w:t>
      </w:r>
    </w:p>
    <w:p w:rsidR="001B388C" w:rsidRDefault="001B388C" w:rsidP="00711FBC">
      <w:pPr>
        <w:jc w:val="both"/>
        <w:rPr>
          <w:noProof/>
          <w:lang w:eastAsia="de-DE"/>
        </w:rPr>
      </w:pPr>
      <w:r w:rsidRPr="004F4D51">
        <w:rPr>
          <w:noProof/>
          <w:sz w:val="24"/>
          <w:lang w:eastAsia="de-DE"/>
        </w:rPr>
        <w:drawing>
          <wp:anchor distT="0" distB="0" distL="114300" distR="114300" simplePos="0" relativeHeight="251727872" behindDoc="0" locked="0" layoutInCell="0" allowOverlap="1" wp14:anchorId="6D3A7F1A" wp14:editId="782AFDA1">
            <wp:simplePos x="0" y="0"/>
            <wp:positionH relativeFrom="rightMargin">
              <wp:posOffset>858520</wp:posOffset>
            </wp:positionH>
            <wp:positionV relativeFrom="paragraph">
              <wp:posOffset>160020</wp:posOffset>
            </wp:positionV>
            <wp:extent cx="348615" cy="320040"/>
            <wp:effectExtent l="0" t="0" r="0" b="3810"/>
            <wp:wrapNone/>
            <wp:docPr id="3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D51">
        <w:rPr>
          <w:noProof/>
          <w:sz w:val="24"/>
          <w:lang w:eastAsia="de-DE"/>
        </w:rPr>
        <w:drawing>
          <wp:anchor distT="0" distB="0" distL="114300" distR="114300" simplePos="0" relativeHeight="251726848" behindDoc="0" locked="0" layoutInCell="0" allowOverlap="1" wp14:anchorId="24510CFD" wp14:editId="546C175B">
            <wp:simplePos x="0" y="0"/>
            <wp:positionH relativeFrom="rightMargin">
              <wp:posOffset>498475</wp:posOffset>
            </wp:positionH>
            <wp:positionV relativeFrom="paragraph">
              <wp:posOffset>160020</wp:posOffset>
            </wp:positionV>
            <wp:extent cx="349885" cy="320675"/>
            <wp:effectExtent l="0" t="0" r="0" b="3175"/>
            <wp:wrapNone/>
            <wp:docPr id="31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D51">
        <w:rPr>
          <w:noProof/>
          <w:sz w:val="24"/>
          <w:lang w:eastAsia="de-DE"/>
        </w:rPr>
        <w:drawing>
          <wp:anchor distT="0" distB="0" distL="114300" distR="114300" simplePos="0" relativeHeight="251725824" behindDoc="0" locked="0" layoutInCell="0" allowOverlap="1" wp14:anchorId="51C8E8E8" wp14:editId="239BE6DF">
            <wp:simplePos x="0" y="0"/>
            <wp:positionH relativeFrom="rightMargin">
              <wp:posOffset>138642</wp:posOffset>
            </wp:positionH>
            <wp:positionV relativeFrom="paragraph">
              <wp:posOffset>160020</wp:posOffset>
            </wp:positionV>
            <wp:extent cx="349885" cy="320675"/>
            <wp:effectExtent l="0" t="0" r="0" b="3175"/>
            <wp:wrapNone/>
            <wp:docPr id="31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388C" w:rsidRDefault="001B388C" w:rsidP="00711FBC">
      <w:pPr>
        <w:pStyle w:val="Listenabsatz"/>
        <w:numPr>
          <w:ilvl w:val="0"/>
          <w:numId w:val="33"/>
        </w:numPr>
        <w:jc w:val="both"/>
        <w:rPr>
          <w:noProof/>
          <w:lang w:eastAsia="de-DE"/>
        </w:rPr>
      </w:pPr>
      <w:r>
        <w:rPr>
          <w:noProof/>
          <w:lang w:eastAsia="de-DE"/>
        </w:rPr>
        <w:t>Nach der Montage der Räder sollen Sommerräder eingelagert werden. Was ist bei der Einlagerung von Rädern grundsätzlich zu beachten?</w:t>
      </w:r>
    </w:p>
    <w:p w:rsidR="001B388C" w:rsidRDefault="001B388C" w:rsidP="00711FBC">
      <w:pPr>
        <w:jc w:val="both"/>
        <w:rPr>
          <w:noProof/>
          <w:lang w:eastAsia="de-DE"/>
        </w:rPr>
      </w:pPr>
    </w:p>
    <w:p w:rsidR="001B388C" w:rsidRDefault="001B388C" w:rsidP="00711FBC">
      <w:pPr>
        <w:pStyle w:val="Listenabsatz"/>
        <w:numPr>
          <w:ilvl w:val="0"/>
          <w:numId w:val="32"/>
        </w:numPr>
        <w:jc w:val="both"/>
        <w:rPr>
          <w:szCs w:val="18"/>
        </w:rPr>
      </w:pPr>
      <w:r>
        <w:rPr>
          <w:szCs w:val="18"/>
        </w:rPr>
        <w:t>Räder auf Beschädigungen prüfen</w:t>
      </w:r>
    </w:p>
    <w:p w:rsidR="001B388C" w:rsidRDefault="001B388C" w:rsidP="00711FBC">
      <w:pPr>
        <w:pStyle w:val="Listenabsatz"/>
        <w:numPr>
          <w:ilvl w:val="0"/>
          <w:numId w:val="32"/>
        </w:numPr>
        <w:jc w:val="both"/>
        <w:rPr>
          <w:szCs w:val="18"/>
        </w:rPr>
      </w:pPr>
      <w:r>
        <w:rPr>
          <w:szCs w:val="18"/>
        </w:rPr>
        <w:t>Luftdruck prüfen und ggf. korrigieren</w:t>
      </w:r>
    </w:p>
    <w:p w:rsidR="001B388C" w:rsidRDefault="001B388C" w:rsidP="00711FBC">
      <w:pPr>
        <w:pStyle w:val="Listenabsatz"/>
        <w:numPr>
          <w:ilvl w:val="0"/>
          <w:numId w:val="32"/>
        </w:numPr>
        <w:jc w:val="both"/>
        <w:rPr>
          <w:szCs w:val="18"/>
        </w:rPr>
      </w:pPr>
      <w:r>
        <w:rPr>
          <w:szCs w:val="18"/>
        </w:rPr>
        <w:t>Räder reinigen</w:t>
      </w:r>
    </w:p>
    <w:p w:rsidR="001B388C" w:rsidRDefault="001B388C" w:rsidP="00711FBC">
      <w:pPr>
        <w:pStyle w:val="Listenabsatz"/>
        <w:numPr>
          <w:ilvl w:val="0"/>
          <w:numId w:val="32"/>
        </w:numPr>
        <w:jc w:val="both"/>
        <w:rPr>
          <w:szCs w:val="18"/>
        </w:rPr>
      </w:pPr>
      <w:r w:rsidRPr="004F4D51">
        <w:rPr>
          <w:szCs w:val="18"/>
        </w:rPr>
        <w:t xml:space="preserve">Markierung </w:t>
      </w:r>
      <w:r>
        <w:rPr>
          <w:szCs w:val="18"/>
        </w:rPr>
        <w:t>der</w:t>
      </w:r>
      <w:r w:rsidRPr="004F4D51">
        <w:rPr>
          <w:szCs w:val="18"/>
        </w:rPr>
        <w:t xml:space="preserve"> Laufrichtung </w:t>
      </w:r>
      <w:r>
        <w:rPr>
          <w:szCs w:val="18"/>
        </w:rPr>
        <w:t>und Position, wie das Rad montiert war</w:t>
      </w:r>
    </w:p>
    <w:p w:rsidR="001B388C" w:rsidRDefault="001B388C" w:rsidP="00711FBC">
      <w:pPr>
        <w:pStyle w:val="Listenabsatz"/>
        <w:numPr>
          <w:ilvl w:val="0"/>
          <w:numId w:val="32"/>
        </w:numPr>
        <w:jc w:val="both"/>
        <w:rPr>
          <w:szCs w:val="18"/>
        </w:rPr>
      </w:pPr>
      <w:r>
        <w:rPr>
          <w:szCs w:val="18"/>
        </w:rPr>
        <w:t xml:space="preserve">Beschriftung der Räder mit Kundenangaben </w:t>
      </w:r>
    </w:p>
    <w:p w:rsidR="001B388C" w:rsidRDefault="001B388C" w:rsidP="00711FBC">
      <w:pPr>
        <w:pStyle w:val="Listenabsatz"/>
        <w:numPr>
          <w:ilvl w:val="0"/>
          <w:numId w:val="32"/>
        </w:numPr>
        <w:jc w:val="both"/>
        <w:rPr>
          <w:szCs w:val="18"/>
        </w:rPr>
      </w:pPr>
      <w:r>
        <w:rPr>
          <w:szCs w:val="18"/>
        </w:rPr>
        <w:t>Räder in einem dunklen, kühlen und trockenen Raum lagern</w:t>
      </w:r>
    </w:p>
    <w:p w:rsidR="001B388C" w:rsidRDefault="001B388C" w:rsidP="00711FBC">
      <w:pPr>
        <w:pStyle w:val="Listenabsatz"/>
        <w:numPr>
          <w:ilvl w:val="0"/>
          <w:numId w:val="32"/>
        </w:numPr>
        <w:jc w:val="both"/>
        <w:rPr>
          <w:szCs w:val="18"/>
        </w:rPr>
      </w:pPr>
      <w:r>
        <w:rPr>
          <w:szCs w:val="18"/>
        </w:rPr>
        <w:t>Lagerort soll rein von Öl, Kraftstoff, Fett oder anderen Chemikalien sein, damit diese die Gummimischungen nicht angreifen können</w:t>
      </w:r>
      <w:r w:rsidR="00420C65">
        <w:rPr>
          <w:szCs w:val="18"/>
        </w:rPr>
        <w:t>.</w:t>
      </w:r>
    </w:p>
    <w:p w:rsidR="001B388C" w:rsidRPr="00FE3636" w:rsidRDefault="001B388C" w:rsidP="00711FBC">
      <w:pPr>
        <w:pStyle w:val="Listenabsatz"/>
        <w:numPr>
          <w:ilvl w:val="0"/>
          <w:numId w:val="32"/>
        </w:numPr>
        <w:jc w:val="both"/>
        <w:rPr>
          <w:szCs w:val="18"/>
        </w:rPr>
      </w:pPr>
      <w:r>
        <w:rPr>
          <w:szCs w:val="18"/>
        </w:rPr>
        <w:t>Räder sollten liegend oder senkrecht aufbewahrt werden</w:t>
      </w:r>
      <w:r w:rsidR="00526F37">
        <w:rPr>
          <w:szCs w:val="18"/>
        </w:rPr>
        <w:t>.</w:t>
      </w:r>
    </w:p>
    <w:p w:rsidR="001B388C" w:rsidRDefault="001B388C" w:rsidP="00711FBC">
      <w:pPr>
        <w:jc w:val="both"/>
        <w:rPr>
          <w:sz w:val="18"/>
          <w:szCs w:val="18"/>
        </w:rPr>
      </w:pPr>
    </w:p>
    <w:p w:rsidR="001B388C" w:rsidRPr="00FE3636" w:rsidRDefault="001B388C" w:rsidP="00711FBC">
      <w:pPr>
        <w:pStyle w:val="Listenabsatz"/>
        <w:numPr>
          <w:ilvl w:val="0"/>
          <w:numId w:val="33"/>
        </w:numPr>
        <w:jc w:val="both"/>
        <w:rPr>
          <w:szCs w:val="18"/>
        </w:rPr>
      </w:pPr>
      <w:r w:rsidRPr="00FE3636">
        <w:rPr>
          <w:szCs w:val="18"/>
        </w:rPr>
        <w:t xml:space="preserve">Die Lagerung von Reifen </w:t>
      </w:r>
      <w:r>
        <w:rPr>
          <w:szCs w:val="18"/>
        </w:rPr>
        <w:t>kann</w:t>
      </w:r>
      <w:r w:rsidRPr="00FE3636">
        <w:rPr>
          <w:szCs w:val="18"/>
        </w:rPr>
        <w:t xml:space="preserve"> </w:t>
      </w:r>
      <w:r>
        <w:rPr>
          <w:szCs w:val="18"/>
        </w:rPr>
        <w:t xml:space="preserve">kurz- und langfristig unterschieden werden. </w:t>
      </w:r>
      <w:r w:rsidRPr="00FE3636">
        <w:rPr>
          <w:noProof/>
          <w:sz w:val="24"/>
          <w:szCs w:val="18"/>
          <w:lang w:eastAsia="de-DE"/>
        </w:rPr>
        <w:drawing>
          <wp:anchor distT="0" distB="0" distL="114300" distR="114300" simplePos="0" relativeHeight="251724800" behindDoc="0" locked="0" layoutInCell="0" allowOverlap="1" wp14:anchorId="35EE75DA" wp14:editId="182BEAD7">
            <wp:simplePos x="0" y="0"/>
            <wp:positionH relativeFrom="rightMargin">
              <wp:posOffset>467995</wp:posOffset>
            </wp:positionH>
            <wp:positionV relativeFrom="paragraph">
              <wp:posOffset>0</wp:posOffset>
            </wp:positionV>
            <wp:extent cx="348615" cy="320040"/>
            <wp:effectExtent l="0" t="0" r="0" b="3810"/>
            <wp:wrapNone/>
            <wp:docPr id="31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636">
        <w:rPr>
          <w:noProof/>
          <w:sz w:val="24"/>
          <w:szCs w:val="18"/>
          <w:lang w:eastAsia="de-DE"/>
        </w:rPr>
        <w:drawing>
          <wp:anchor distT="0" distB="0" distL="114300" distR="114300" simplePos="0" relativeHeight="251723776" behindDoc="0" locked="0" layoutInCell="0" allowOverlap="1" wp14:anchorId="67DCE7E2" wp14:editId="20B8C8A2">
            <wp:simplePos x="0" y="0"/>
            <wp:positionH relativeFrom="rightMargin">
              <wp:posOffset>107950</wp:posOffset>
            </wp:positionH>
            <wp:positionV relativeFrom="paragraph">
              <wp:posOffset>0</wp:posOffset>
            </wp:positionV>
            <wp:extent cx="348615" cy="320040"/>
            <wp:effectExtent l="0" t="0" r="0" b="3810"/>
            <wp:wrapNone/>
            <wp:docPr id="31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8"/>
        </w:rPr>
        <w:t>E</w:t>
      </w:r>
      <w:r>
        <w:rPr>
          <w:szCs w:val="18"/>
        </w:rPr>
        <w:t>r</w:t>
      </w:r>
      <w:r>
        <w:rPr>
          <w:szCs w:val="18"/>
        </w:rPr>
        <w:t>läutern Sie die Unterschiede.</w:t>
      </w:r>
    </w:p>
    <w:p w:rsidR="001B388C" w:rsidRDefault="001B388C" w:rsidP="00711FBC">
      <w:pPr>
        <w:jc w:val="both"/>
        <w:rPr>
          <w:sz w:val="18"/>
          <w:szCs w:val="18"/>
        </w:rPr>
      </w:pPr>
    </w:p>
    <w:p w:rsidR="001B388C" w:rsidRPr="0012350E" w:rsidRDefault="001B388C" w:rsidP="00711FBC">
      <w:pPr>
        <w:ind w:left="708"/>
        <w:jc w:val="both"/>
        <w:rPr>
          <w:szCs w:val="18"/>
        </w:rPr>
      </w:pPr>
      <w:r w:rsidRPr="0012350E">
        <w:rPr>
          <w:szCs w:val="18"/>
        </w:rPr>
        <w:t>Werden die Reifen kurzfristig gelagert</w:t>
      </w:r>
      <w:r w:rsidR="00420C65">
        <w:rPr>
          <w:szCs w:val="18"/>
        </w:rPr>
        <w:t>,</w:t>
      </w:r>
      <w:r w:rsidRPr="0012350E">
        <w:rPr>
          <w:szCs w:val="18"/>
        </w:rPr>
        <w:t xml:space="preserve"> muss darauf geachtet werden, dass diese max. 1,2 m übereinandergestapelt sind. Eine Lagerung auf Platten hat sich als sinnvoll erwiesen. Nach v</w:t>
      </w:r>
      <w:r w:rsidR="007A1E71">
        <w:rPr>
          <w:szCs w:val="18"/>
        </w:rPr>
        <w:t xml:space="preserve">ier Wochen erfolgt die </w:t>
      </w:r>
      <w:proofErr w:type="spellStart"/>
      <w:r w:rsidR="007A1E71">
        <w:rPr>
          <w:szCs w:val="18"/>
        </w:rPr>
        <w:t>Umstapel</w:t>
      </w:r>
      <w:r w:rsidRPr="0012350E">
        <w:rPr>
          <w:szCs w:val="18"/>
        </w:rPr>
        <w:t>ung</w:t>
      </w:r>
      <w:proofErr w:type="spellEnd"/>
      <w:r w:rsidRPr="0012350E">
        <w:rPr>
          <w:szCs w:val="18"/>
        </w:rPr>
        <w:t xml:space="preserve"> von oben nach unten und umgekehrt.</w:t>
      </w:r>
    </w:p>
    <w:p w:rsidR="001B388C" w:rsidRDefault="001B388C" w:rsidP="00711FBC">
      <w:pPr>
        <w:jc w:val="both"/>
        <w:rPr>
          <w:sz w:val="18"/>
          <w:szCs w:val="18"/>
        </w:rPr>
      </w:pPr>
    </w:p>
    <w:p w:rsidR="001B388C" w:rsidRPr="0012350E" w:rsidRDefault="001B388C" w:rsidP="00711FBC">
      <w:pPr>
        <w:ind w:left="708"/>
        <w:jc w:val="both"/>
        <w:rPr>
          <w:szCs w:val="18"/>
        </w:rPr>
      </w:pPr>
      <w:r>
        <w:rPr>
          <w:szCs w:val="18"/>
        </w:rPr>
        <w:t>Bei langfristiger Lagerung der</w:t>
      </w:r>
      <w:r w:rsidRPr="0012350E">
        <w:rPr>
          <w:szCs w:val="18"/>
        </w:rPr>
        <w:t xml:space="preserve"> Reifen sind </w:t>
      </w:r>
      <w:r w:rsidR="004245B7">
        <w:rPr>
          <w:szCs w:val="18"/>
        </w:rPr>
        <w:t xml:space="preserve">diese </w:t>
      </w:r>
      <w:r w:rsidR="007A1E71">
        <w:rPr>
          <w:szCs w:val="18"/>
        </w:rPr>
        <w:t>stehend auf Regalen</w:t>
      </w:r>
      <w:r w:rsidRPr="0012350E">
        <w:rPr>
          <w:szCs w:val="18"/>
        </w:rPr>
        <w:t xml:space="preserve"> ab</w:t>
      </w:r>
      <w:r>
        <w:rPr>
          <w:szCs w:val="18"/>
        </w:rPr>
        <w:t>zu</w:t>
      </w:r>
      <w:r w:rsidRPr="0012350E">
        <w:rPr>
          <w:szCs w:val="18"/>
        </w:rPr>
        <w:t>legen</w:t>
      </w:r>
      <w:r>
        <w:rPr>
          <w:szCs w:val="18"/>
        </w:rPr>
        <w:t xml:space="preserve">. Dabei sollten </w:t>
      </w:r>
      <w:r w:rsidRPr="0012350E">
        <w:rPr>
          <w:szCs w:val="18"/>
        </w:rPr>
        <w:t xml:space="preserve">die </w:t>
      </w:r>
      <w:r>
        <w:rPr>
          <w:szCs w:val="18"/>
        </w:rPr>
        <w:t xml:space="preserve">Reifen </w:t>
      </w:r>
      <w:r w:rsidRPr="0012350E">
        <w:rPr>
          <w:szCs w:val="18"/>
        </w:rPr>
        <w:t>mindestens 10 cm vom Fußboden entfernt</w:t>
      </w:r>
      <w:r>
        <w:rPr>
          <w:szCs w:val="18"/>
        </w:rPr>
        <w:t xml:space="preserve"> sein</w:t>
      </w:r>
      <w:r w:rsidRPr="0012350E">
        <w:rPr>
          <w:szCs w:val="18"/>
        </w:rPr>
        <w:t xml:space="preserve">. </w:t>
      </w:r>
      <w:r>
        <w:rPr>
          <w:szCs w:val="18"/>
        </w:rPr>
        <w:t xml:space="preserve">Um Verformungen der Reifen entgegenzuwirken, </w:t>
      </w:r>
      <w:r w:rsidRPr="0012350E">
        <w:rPr>
          <w:szCs w:val="18"/>
        </w:rPr>
        <w:t>sollten sie einmal pro Monat e</w:t>
      </w:r>
      <w:r w:rsidRPr="0012350E">
        <w:rPr>
          <w:szCs w:val="18"/>
        </w:rPr>
        <w:t>t</w:t>
      </w:r>
      <w:r w:rsidRPr="0012350E">
        <w:rPr>
          <w:szCs w:val="18"/>
        </w:rPr>
        <w:t>was gedreht werden.</w:t>
      </w:r>
    </w:p>
    <w:p w:rsidR="009931CB" w:rsidRDefault="00C574D5" w:rsidP="00711FBC">
      <w:pPr>
        <w:jc w:val="both"/>
      </w:pPr>
      <w:r w:rsidRPr="004245B7">
        <w:rPr>
          <w:noProof/>
          <w:szCs w:val="18"/>
          <w:lang w:eastAsia="de-DE"/>
        </w:rPr>
        <w:drawing>
          <wp:anchor distT="0" distB="0" distL="114300" distR="114300" simplePos="0" relativeHeight="251642368" behindDoc="0" locked="0" layoutInCell="0" allowOverlap="1" wp14:anchorId="6BF5A82B" wp14:editId="4A41781A">
            <wp:simplePos x="0" y="0"/>
            <wp:positionH relativeFrom="rightMargin">
              <wp:posOffset>462280</wp:posOffset>
            </wp:positionH>
            <wp:positionV relativeFrom="paragraph">
              <wp:posOffset>120015</wp:posOffset>
            </wp:positionV>
            <wp:extent cx="348615" cy="320040"/>
            <wp:effectExtent l="0" t="0" r="0" b="3810"/>
            <wp:wrapNone/>
            <wp:docPr id="135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45B7">
        <w:rPr>
          <w:noProof/>
          <w:szCs w:val="18"/>
          <w:lang w:eastAsia="de-DE"/>
        </w:rPr>
        <w:drawing>
          <wp:anchor distT="0" distB="0" distL="114300" distR="114300" simplePos="0" relativeHeight="251640320" behindDoc="0" locked="0" layoutInCell="0" allowOverlap="1" wp14:anchorId="4CA9484C" wp14:editId="1547770F">
            <wp:simplePos x="0" y="0"/>
            <wp:positionH relativeFrom="rightMargin">
              <wp:posOffset>62230</wp:posOffset>
            </wp:positionH>
            <wp:positionV relativeFrom="paragraph">
              <wp:posOffset>113665</wp:posOffset>
            </wp:positionV>
            <wp:extent cx="348615" cy="320040"/>
            <wp:effectExtent l="0" t="0" r="0" b="3810"/>
            <wp:wrapNone/>
            <wp:docPr id="135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45B7" w:rsidRDefault="004245B7" w:rsidP="00711FBC">
      <w:pPr>
        <w:pStyle w:val="Listenabsatz"/>
        <w:numPr>
          <w:ilvl w:val="0"/>
          <w:numId w:val="33"/>
        </w:numPr>
        <w:jc w:val="both"/>
        <w:rPr>
          <w:szCs w:val="18"/>
        </w:rPr>
      </w:pPr>
      <w:r>
        <w:rPr>
          <w:szCs w:val="18"/>
        </w:rPr>
        <w:t>Erläutern</w:t>
      </w:r>
      <w:r w:rsidR="00D61B2A">
        <w:rPr>
          <w:szCs w:val="18"/>
        </w:rPr>
        <w:t xml:space="preserve"> Sie</w:t>
      </w:r>
      <w:r>
        <w:rPr>
          <w:szCs w:val="18"/>
        </w:rPr>
        <w:t xml:space="preserve"> wie </w:t>
      </w:r>
      <w:r w:rsidR="00D61B2A">
        <w:rPr>
          <w:szCs w:val="18"/>
        </w:rPr>
        <w:t xml:space="preserve">defekte oder abgefahrene </w:t>
      </w:r>
      <w:r>
        <w:rPr>
          <w:szCs w:val="18"/>
        </w:rPr>
        <w:t>Reifen fachgerecht entsorgt we</w:t>
      </w:r>
      <w:r>
        <w:rPr>
          <w:szCs w:val="18"/>
        </w:rPr>
        <w:t>r</w:t>
      </w:r>
      <w:r>
        <w:rPr>
          <w:szCs w:val="18"/>
        </w:rPr>
        <w:t>den.</w:t>
      </w:r>
    </w:p>
    <w:p w:rsidR="009931CB" w:rsidRPr="00C739E3" w:rsidRDefault="009931CB" w:rsidP="00711FBC">
      <w:pPr>
        <w:jc w:val="both"/>
        <w:rPr>
          <w:sz w:val="8"/>
        </w:rPr>
      </w:pPr>
    </w:p>
    <w:p w:rsidR="009931CB" w:rsidRDefault="00B91295" w:rsidP="00711FBC">
      <w:pPr>
        <w:ind w:left="708"/>
        <w:jc w:val="both"/>
      </w:pPr>
      <w:r>
        <w:t>Defekte oder abgefahrene Reifen werden an einem zentralen Ort des Autoha</w:t>
      </w:r>
      <w:r>
        <w:t>u</w:t>
      </w:r>
      <w:r>
        <w:t>ses zwischengelagert, meist in einem Container. Ist der Container voll, wird di</w:t>
      </w:r>
      <w:r>
        <w:t>e</w:t>
      </w:r>
      <w:r>
        <w:t>ser von einem Unternehmen abgeholt und der Entsorgung zugeführt. Der Vo</w:t>
      </w:r>
      <w:r>
        <w:t>r</w:t>
      </w:r>
      <w:r>
        <w:t>gang muss dokumentiert werden.</w:t>
      </w:r>
    </w:p>
    <w:p w:rsidR="009931CB" w:rsidRDefault="009931CB" w:rsidP="00711FBC">
      <w:pPr>
        <w:jc w:val="both"/>
      </w:pPr>
    </w:p>
    <w:p w:rsidR="009931CB" w:rsidRDefault="009931CB" w:rsidP="00B35C2A"/>
    <w:p w:rsidR="009931CB" w:rsidRDefault="009931CB" w:rsidP="00B35C2A"/>
    <w:p w:rsidR="00C739E3" w:rsidRDefault="00C739E3" w:rsidP="00B35C2A"/>
    <w:p w:rsidR="00C739E3" w:rsidRDefault="00C739E3" w:rsidP="00B35C2A"/>
    <w:p w:rsidR="009931CB" w:rsidRDefault="009931CB" w:rsidP="00B35C2A"/>
    <w:p w:rsidR="00B50B95" w:rsidRDefault="00B50B95" w:rsidP="00B35C2A"/>
    <w:p w:rsidR="009931CB" w:rsidRDefault="009931CB" w:rsidP="00B35C2A"/>
    <w:p w:rsidR="009931CB" w:rsidRDefault="009931CB" w:rsidP="00B35C2A"/>
    <w:p w:rsidR="00A93DF9" w:rsidRDefault="00A93DF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9931CB" w:rsidRPr="00B51DE9" w:rsidTr="00374D2A">
        <w:trPr>
          <w:trHeight w:val="523"/>
        </w:trPr>
        <w:tc>
          <w:tcPr>
            <w:tcW w:w="3119" w:type="dxa"/>
            <w:tcBorders>
              <w:left w:val="single" w:sz="4" w:space="0" w:color="auto"/>
              <w:bottom w:val="single" w:sz="4" w:space="0" w:color="auto"/>
              <w:right w:val="single" w:sz="4" w:space="0" w:color="auto"/>
            </w:tcBorders>
            <w:shd w:val="clear" w:color="auto" w:fill="D9D9D9"/>
            <w:hideMark/>
          </w:tcPr>
          <w:p w:rsidR="009931CB" w:rsidRDefault="009931CB" w:rsidP="00D9124D">
            <w:pPr>
              <w:pStyle w:val="Tabelle6pt"/>
              <w:rPr>
                <w:color w:val="000000"/>
              </w:rPr>
            </w:pPr>
            <w:r>
              <w:lastRenderedPageBreak/>
              <w:br w:type="page"/>
              <w:t>Lernfeld</w:t>
            </w:r>
          </w:p>
          <w:p w:rsidR="009931CB" w:rsidRDefault="009931CB" w:rsidP="00D9124D">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9931CB" w:rsidRDefault="009931CB" w:rsidP="00D9124D">
            <w:pPr>
              <w:pStyle w:val="Tabelle6pt"/>
              <w:rPr>
                <w:color w:val="000000"/>
              </w:rPr>
            </w:pPr>
            <w:r>
              <w:t>Titel</w:t>
            </w:r>
          </w:p>
          <w:p w:rsidR="009931CB" w:rsidRDefault="00420C65" w:rsidP="00D9124D">
            <w:pPr>
              <w:pStyle w:val="TabelleKopflinks"/>
            </w:pPr>
            <w:r>
              <w:t>Kontrollieren –</w:t>
            </w:r>
            <w:r w:rsidR="001724CC">
              <w:t xml:space="preserve"> </w:t>
            </w:r>
            <w:r w:rsidR="009931CB" w:rsidRPr="002B6CA9">
              <w:t>Reifenluftdruck kontrollieren und dokumentieren</w:t>
            </w:r>
          </w:p>
        </w:tc>
        <w:tc>
          <w:tcPr>
            <w:tcW w:w="188" w:type="dxa"/>
            <w:vMerge w:val="restart"/>
            <w:tcBorders>
              <w:top w:val="nil"/>
              <w:left w:val="single" w:sz="4" w:space="0" w:color="auto"/>
              <w:bottom w:val="nil"/>
              <w:right w:val="single" w:sz="4" w:space="0" w:color="auto"/>
            </w:tcBorders>
            <w:shd w:val="clear" w:color="auto" w:fill="FFFFFF"/>
          </w:tcPr>
          <w:p w:rsidR="009931CB" w:rsidRPr="004B658C" w:rsidRDefault="009931CB" w:rsidP="00D9124D"/>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9931CB" w:rsidRPr="00B51DE9" w:rsidRDefault="009931CB" w:rsidP="001724CC">
            <w:pPr>
              <w:pStyle w:val="TabelleKopfmitte"/>
              <w:rPr>
                <w:rFonts w:eastAsia="Calibri"/>
              </w:rPr>
            </w:pPr>
            <w:r>
              <w:t>FZT</w:t>
            </w:r>
            <w:r w:rsidR="001724CC">
              <w:t xml:space="preserve"> 01.</w:t>
            </w:r>
            <w:r w:rsidR="00374D2A">
              <w:t>01.05</w:t>
            </w:r>
            <w:r w:rsidR="00AC72DE">
              <w:t>.01</w:t>
            </w:r>
          </w:p>
        </w:tc>
      </w:tr>
      <w:tr w:rsidR="009931CB" w:rsidRPr="00B51DE9" w:rsidTr="00D9124D">
        <w:tc>
          <w:tcPr>
            <w:tcW w:w="7348" w:type="dxa"/>
            <w:gridSpan w:val="3"/>
            <w:tcBorders>
              <w:left w:val="single" w:sz="4" w:space="0" w:color="auto"/>
              <w:bottom w:val="single" w:sz="4" w:space="0" w:color="auto"/>
              <w:right w:val="single" w:sz="4" w:space="0" w:color="auto"/>
            </w:tcBorders>
            <w:shd w:val="clear" w:color="auto" w:fill="auto"/>
            <w:hideMark/>
          </w:tcPr>
          <w:p w:rsidR="009931CB" w:rsidRPr="00200D51" w:rsidRDefault="009931CB" w:rsidP="00D9124D">
            <w:pPr>
              <w:pStyle w:val="Tabelle6pt"/>
            </w:pPr>
            <w:r w:rsidRPr="00200D51">
              <w:t>Kompetenzbereiche:</w:t>
            </w:r>
          </w:p>
          <w:p w:rsidR="009931CB" w:rsidRPr="00200D51" w:rsidRDefault="009931CB" w:rsidP="00D9124D">
            <w:pPr>
              <w:pStyle w:val="Kopf8ptafz"/>
            </w:pPr>
            <w:r w:rsidRPr="00200D51">
              <w:rPr>
                <w:szCs w:val="16"/>
              </w:rPr>
              <w:t>Ich kann meine Arbeit reflektieren und Qualitätsmängel im Arbeitsprozess erkennen.</w:t>
            </w:r>
          </w:p>
          <w:p w:rsidR="009931CB" w:rsidRPr="00200D51" w:rsidRDefault="009931CB" w:rsidP="00D9124D">
            <w:pPr>
              <w:pStyle w:val="Kopf8ptafz"/>
            </w:pPr>
            <w:r w:rsidRPr="00200D51">
              <w:rPr>
                <w:szCs w:val="16"/>
              </w:rPr>
              <w:t>Ich kann Prüfkriterien entsprechend eines Auftrags anwenden.</w:t>
            </w:r>
          </w:p>
          <w:p w:rsidR="009931CB" w:rsidRPr="00200D51" w:rsidRDefault="009931CB" w:rsidP="00D9124D">
            <w:pPr>
              <w:pStyle w:val="Kopf8ptafz"/>
            </w:pPr>
            <w:r w:rsidRPr="00200D51">
              <w:rPr>
                <w:szCs w:val="16"/>
              </w:rPr>
              <w:t>Ich kann für Aufträge eine begründete Auswahl an Werkzeugen treffen und deren spezifische Bezeichnu</w:t>
            </w:r>
            <w:r w:rsidRPr="00200D51">
              <w:rPr>
                <w:szCs w:val="16"/>
              </w:rPr>
              <w:t>n</w:t>
            </w:r>
            <w:r w:rsidRPr="00200D51">
              <w:rPr>
                <w:szCs w:val="16"/>
              </w:rPr>
              <w:t>gen und Eigenschaften erklären.</w:t>
            </w:r>
          </w:p>
          <w:p w:rsidR="009931CB" w:rsidRPr="00200D51" w:rsidRDefault="009931CB" w:rsidP="00D9124D">
            <w:pPr>
              <w:pStyle w:val="Kopf8ptafz"/>
            </w:pPr>
            <w:r w:rsidRPr="00200D51">
              <w:rPr>
                <w:szCs w:val="16"/>
              </w:rPr>
              <w:t>Ich kann Prüfkriterien entsprechend eines Auftrags anwenden.</w:t>
            </w:r>
          </w:p>
          <w:p w:rsidR="009931CB" w:rsidRPr="00200D51" w:rsidRDefault="009931CB" w:rsidP="00D9124D">
            <w:pPr>
              <w:pStyle w:val="Kopf8ptafz"/>
            </w:pPr>
            <w:r w:rsidRPr="00200D51">
              <w:rPr>
                <w:spacing w:val="-2"/>
                <w:szCs w:val="16"/>
              </w:rPr>
              <w:t>Ich kann unterscheiden, welche Kenntnisse für die jeweilige Arbeit erforderlich sind.</w:t>
            </w:r>
          </w:p>
          <w:p w:rsidR="009931CB" w:rsidRPr="00200D51" w:rsidRDefault="009931CB" w:rsidP="00D9124D">
            <w:pPr>
              <w:pStyle w:val="Kopf8ptafz"/>
            </w:pPr>
            <w:r w:rsidRPr="00200D51">
              <w:rPr>
                <w:spacing w:val="-2"/>
                <w:szCs w:val="16"/>
              </w:rPr>
              <w:t>Ich kann Informationssysteme nutzen.</w:t>
            </w:r>
          </w:p>
          <w:p w:rsidR="009931CB" w:rsidRPr="00200D51" w:rsidRDefault="009931CB" w:rsidP="00D9124D">
            <w:pPr>
              <w:pStyle w:val="Kopf8ptafz"/>
            </w:pPr>
            <w:r w:rsidRPr="00200D51">
              <w:rPr>
                <w:szCs w:val="16"/>
              </w:rPr>
              <w:t>Ich kann eine Servicearbeit dokumentieren und erläutern.</w:t>
            </w:r>
          </w:p>
          <w:p w:rsidR="009931CB" w:rsidRPr="00200D51" w:rsidRDefault="009931CB" w:rsidP="00D9124D">
            <w:pPr>
              <w:pStyle w:val="Kopf8ptafz"/>
            </w:pPr>
            <w:r w:rsidRPr="00200D51">
              <w:rPr>
                <w:szCs w:val="16"/>
              </w:rPr>
              <w:t>Ich kann Regeln zu betrieblichen Arbeitssicherheits- und Unfallverhütungsvorgaben nennen und anwe</w:t>
            </w:r>
            <w:r w:rsidRPr="00200D51">
              <w:rPr>
                <w:szCs w:val="16"/>
              </w:rPr>
              <w:t>n</w:t>
            </w:r>
            <w:r w:rsidRPr="00200D51">
              <w:rPr>
                <w:szCs w:val="16"/>
              </w:rPr>
              <w:t>den.</w:t>
            </w:r>
          </w:p>
          <w:p w:rsidR="009931CB" w:rsidRPr="00200D51" w:rsidRDefault="009931CB" w:rsidP="00D9124D">
            <w:pPr>
              <w:pStyle w:val="Kopf8ptafz"/>
            </w:pPr>
            <w:r w:rsidRPr="00200D51">
              <w:rPr>
                <w:rFonts w:cstheme="minorHAnsi"/>
                <w:szCs w:val="16"/>
              </w:rPr>
              <w:t>Ich kann Arbeitstechniken einüben.</w:t>
            </w:r>
          </w:p>
        </w:tc>
        <w:tc>
          <w:tcPr>
            <w:tcW w:w="188" w:type="dxa"/>
            <w:vMerge/>
            <w:tcBorders>
              <w:left w:val="single" w:sz="4" w:space="0" w:color="auto"/>
              <w:bottom w:val="nil"/>
              <w:right w:val="nil"/>
            </w:tcBorders>
            <w:vAlign w:val="center"/>
            <w:hideMark/>
          </w:tcPr>
          <w:p w:rsidR="009931CB" w:rsidRPr="00200D51" w:rsidRDefault="009931CB" w:rsidP="00D9124D">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931CB" w:rsidRPr="00200D51" w:rsidTr="00D9124D">
              <w:trPr>
                <w:trHeight w:val="284"/>
              </w:trPr>
              <w:tc>
                <w:tcPr>
                  <w:tcW w:w="2090" w:type="dxa"/>
                  <w:shd w:val="clear" w:color="auto" w:fill="auto"/>
                </w:tcPr>
                <w:p w:rsidR="009931CB" w:rsidRPr="00200D51" w:rsidRDefault="009931CB" w:rsidP="00D9124D">
                  <w:pPr>
                    <w:pStyle w:val="Textkrpermitte"/>
                  </w:pPr>
                  <w:proofErr w:type="spellStart"/>
                  <w:r w:rsidRPr="00200D51">
                    <w:t>LernPROJEKT</w:t>
                  </w:r>
                  <w:proofErr w:type="spellEnd"/>
                </w:p>
              </w:tc>
            </w:tr>
            <w:tr w:rsidR="009931CB" w:rsidRPr="00200D51" w:rsidTr="00D9124D">
              <w:trPr>
                <w:trHeight w:val="284"/>
              </w:trPr>
              <w:tc>
                <w:tcPr>
                  <w:tcW w:w="2090" w:type="dxa"/>
                  <w:tcBorders>
                    <w:bottom w:val="single" w:sz="4" w:space="0" w:color="auto"/>
                  </w:tcBorders>
                  <w:shd w:val="clear" w:color="auto" w:fill="auto"/>
                </w:tcPr>
                <w:p w:rsidR="009931CB" w:rsidRPr="00200D51" w:rsidRDefault="009931CB" w:rsidP="00D9124D">
                  <w:pPr>
                    <w:pStyle w:val="Textkrpermitte"/>
                  </w:pPr>
                  <w:proofErr w:type="spellStart"/>
                  <w:r w:rsidRPr="00200D51">
                    <w:t>LernTHEMA</w:t>
                  </w:r>
                  <w:proofErr w:type="spellEnd"/>
                </w:p>
              </w:tc>
            </w:tr>
            <w:tr w:rsidR="009931CB" w:rsidRPr="00200D51" w:rsidTr="00D9124D">
              <w:trPr>
                <w:trHeight w:val="284"/>
              </w:trPr>
              <w:tc>
                <w:tcPr>
                  <w:tcW w:w="2090" w:type="dxa"/>
                  <w:tcBorders>
                    <w:bottom w:val="nil"/>
                  </w:tcBorders>
                  <w:shd w:val="clear" w:color="auto" w:fill="D9D9D9" w:themeFill="background1" w:themeFillShade="D9"/>
                </w:tcPr>
                <w:p w:rsidR="009931CB" w:rsidRPr="00200D51" w:rsidRDefault="009931CB" w:rsidP="00D9124D">
                  <w:pPr>
                    <w:pStyle w:val="TabelleKopfmitte"/>
                  </w:pPr>
                  <w:proofErr w:type="spellStart"/>
                  <w:r w:rsidRPr="00200D51">
                    <w:t>LernSCHRITT</w:t>
                  </w:r>
                  <w:proofErr w:type="spellEnd"/>
                </w:p>
              </w:tc>
            </w:tr>
          </w:tbl>
          <w:p w:rsidR="009931CB" w:rsidRPr="00200D51" w:rsidRDefault="009931CB" w:rsidP="00D9124D"/>
        </w:tc>
      </w:tr>
      <w:tr w:rsidR="009931CB" w:rsidRPr="00B51DE9" w:rsidTr="00D9124D">
        <w:trPr>
          <w:trHeight w:val="149"/>
        </w:trPr>
        <w:tc>
          <w:tcPr>
            <w:tcW w:w="7348" w:type="dxa"/>
            <w:gridSpan w:val="3"/>
            <w:tcBorders>
              <w:top w:val="single" w:sz="4" w:space="0" w:color="auto"/>
              <w:left w:val="nil"/>
              <w:right w:val="nil"/>
            </w:tcBorders>
          </w:tcPr>
          <w:p w:rsidR="009931CB" w:rsidRPr="00200D51" w:rsidRDefault="009931CB" w:rsidP="00D9124D"/>
        </w:tc>
        <w:tc>
          <w:tcPr>
            <w:tcW w:w="196" w:type="dxa"/>
            <w:gridSpan w:val="2"/>
            <w:tcBorders>
              <w:top w:val="nil"/>
              <w:left w:val="nil"/>
              <w:right w:val="nil"/>
            </w:tcBorders>
          </w:tcPr>
          <w:p w:rsidR="009931CB" w:rsidRPr="00200D51" w:rsidRDefault="009931CB" w:rsidP="00D9124D"/>
        </w:tc>
        <w:tc>
          <w:tcPr>
            <w:tcW w:w="2095" w:type="dxa"/>
            <w:tcBorders>
              <w:top w:val="single" w:sz="4" w:space="0" w:color="auto"/>
              <w:left w:val="nil"/>
              <w:right w:val="nil"/>
            </w:tcBorders>
          </w:tcPr>
          <w:p w:rsidR="009931CB" w:rsidRPr="00200D51" w:rsidRDefault="009931CB" w:rsidP="00D9124D"/>
        </w:tc>
      </w:tr>
      <w:tr w:rsidR="009931CB" w:rsidRPr="00B51DE9" w:rsidTr="00D9124D">
        <w:trPr>
          <w:trHeight w:val="443"/>
        </w:trPr>
        <w:tc>
          <w:tcPr>
            <w:tcW w:w="4818" w:type="dxa"/>
            <w:gridSpan w:val="2"/>
            <w:vMerge w:val="restart"/>
            <w:tcBorders>
              <w:left w:val="single" w:sz="4" w:space="0" w:color="auto"/>
              <w:right w:val="single" w:sz="4" w:space="0" w:color="auto"/>
            </w:tcBorders>
          </w:tcPr>
          <w:p w:rsidR="009931CB" w:rsidRPr="00200D51" w:rsidRDefault="009931CB" w:rsidP="00D9124D">
            <w:pPr>
              <w:pStyle w:val="Tabelle6pt"/>
            </w:pPr>
            <w:r w:rsidRPr="00200D51">
              <w:t>Kompetenzen:</w:t>
            </w:r>
          </w:p>
          <w:p w:rsidR="009931CB" w:rsidRPr="00200D51" w:rsidRDefault="009931CB" w:rsidP="00D9124D">
            <w:pPr>
              <w:pStyle w:val="Kopf8ptafz"/>
            </w:pPr>
            <w:r w:rsidRPr="00200D51">
              <w:t>Ich kann Gründe für Messwertabweichungen bei der Kontrolle des Reifenluftdruckes nennen.</w:t>
            </w:r>
          </w:p>
          <w:p w:rsidR="009931CB" w:rsidRPr="00200D51" w:rsidRDefault="009931CB" w:rsidP="00D9124D">
            <w:pPr>
              <w:pStyle w:val="Kopf8ptafz"/>
            </w:pPr>
            <w:r w:rsidRPr="00200D51">
              <w:t xml:space="preserve">Ich kann die Auswirkungen bei Nichtbeachtung für die Prüfung </w:t>
            </w:r>
            <w:r w:rsidR="00026F0C" w:rsidRPr="00200D51">
              <w:t>des Reifenluftdruckes</w:t>
            </w:r>
            <w:r w:rsidRPr="00200D51">
              <w:t xml:space="preserve"> erläutern.</w:t>
            </w:r>
          </w:p>
          <w:p w:rsidR="009931CB" w:rsidRPr="00200D51" w:rsidRDefault="009931CB" w:rsidP="00D9124D">
            <w:pPr>
              <w:pStyle w:val="Kopf8ptafz"/>
            </w:pPr>
            <w:r w:rsidRPr="00200D51">
              <w:t>Ich kann den Reifenluftdruck kontrollieren und dokumentieren.</w:t>
            </w:r>
          </w:p>
        </w:tc>
        <w:tc>
          <w:tcPr>
            <w:tcW w:w="4821" w:type="dxa"/>
            <w:gridSpan w:val="4"/>
            <w:tcBorders>
              <w:left w:val="single" w:sz="4" w:space="0" w:color="auto"/>
              <w:right w:val="single" w:sz="4" w:space="0" w:color="auto"/>
            </w:tcBorders>
          </w:tcPr>
          <w:p w:rsidR="009931CB" w:rsidRPr="00200D51" w:rsidRDefault="009931CB" w:rsidP="00D9124D">
            <w:pPr>
              <w:pStyle w:val="Tabelle6pt"/>
            </w:pPr>
            <w:r w:rsidRPr="00200D51">
              <w:t>Was Sie schon können sollten:</w:t>
            </w:r>
          </w:p>
          <w:p w:rsidR="009931CB" w:rsidRPr="00200D51" w:rsidRDefault="009931CB" w:rsidP="00D9124D">
            <w:pPr>
              <w:pStyle w:val="Kopf8ptafz"/>
            </w:pPr>
            <w:r w:rsidRPr="00200D51">
              <w:t>Ich kann schon mit Informationssystemen umgehen</w:t>
            </w:r>
            <w:r w:rsidR="00C739E3" w:rsidRPr="00200D51">
              <w:t>.</w:t>
            </w:r>
          </w:p>
          <w:p w:rsidR="009931CB" w:rsidRPr="00200D51" w:rsidRDefault="009931CB" w:rsidP="00D9124D">
            <w:pPr>
              <w:pStyle w:val="Kopf8ptafz"/>
            </w:pPr>
            <w:r w:rsidRPr="00200D51">
              <w:t>Ich kann Informationen mit eigenen Worten zusammenfassen.</w:t>
            </w:r>
          </w:p>
        </w:tc>
      </w:tr>
      <w:tr w:rsidR="009931CB" w:rsidRPr="00B51DE9" w:rsidTr="00D9124D">
        <w:trPr>
          <w:trHeight w:val="443"/>
        </w:trPr>
        <w:tc>
          <w:tcPr>
            <w:tcW w:w="4818" w:type="dxa"/>
            <w:gridSpan w:val="2"/>
            <w:vMerge/>
            <w:tcBorders>
              <w:left w:val="single" w:sz="4" w:space="0" w:color="auto"/>
              <w:right w:val="single" w:sz="4" w:space="0" w:color="auto"/>
            </w:tcBorders>
          </w:tcPr>
          <w:p w:rsidR="009931CB" w:rsidRPr="00200D51" w:rsidRDefault="009931CB" w:rsidP="00D9124D">
            <w:pPr>
              <w:pStyle w:val="Tabelle6pt"/>
            </w:pPr>
          </w:p>
        </w:tc>
        <w:tc>
          <w:tcPr>
            <w:tcW w:w="4821" w:type="dxa"/>
            <w:gridSpan w:val="4"/>
            <w:tcBorders>
              <w:left w:val="single" w:sz="4" w:space="0" w:color="auto"/>
              <w:right w:val="single" w:sz="4" w:space="0" w:color="auto"/>
            </w:tcBorders>
          </w:tcPr>
          <w:p w:rsidR="009931CB" w:rsidRPr="00200D51" w:rsidRDefault="009931CB" w:rsidP="00D9124D">
            <w:pPr>
              <w:pStyle w:val="Tabelle6pt"/>
            </w:pPr>
            <w:r w:rsidRPr="00200D51">
              <w:t>Wofür Sie das benötigen:</w:t>
            </w:r>
          </w:p>
          <w:p w:rsidR="009931CB" w:rsidRPr="00200D51" w:rsidRDefault="009931CB" w:rsidP="009566D7">
            <w:pPr>
              <w:pStyle w:val="Kopf8ptafz"/>
            </w:pPr>
            <w:r w:rsidRPr="00200D51">
              <w:t>Kontrolle der durchgeführten Arbeiten</w:t>
            </w:r>
          </w:p>
        </w:tc>
      </w:tr>
      <w:tr w:rsidR="009931CB" w:rsidRPr="00B51DE9" w:rsidTr="00D9124D">
        <w:trPr>
          <w:trHeight w:val="443"/>
        </w:trPr>
        <w:tc>
          <w:tcPr>
            <w:tcW w:w="4818" w:type="dxa"/>
            <w:gridSpan w:val="2"/>
            <w:vMerge/>
            <w:tcBorders>
              <w:left w:val="single" w:sz="4" w:space="0" w:color="auto"/>
              <w:right w:val="single" w:sz="4" w:space="0" w:color="auto"/>
            </w:tcBorders>
          </w:tcPr>
          <w:p w:rsidR="009931CB" w:rsidRPr="00200D51" w:rsidRDefault="009931CB" w:rsidP="00D9124D">
            <w:pPr>
              <w:pStyle w:val="Tabelle6pt"/>
            </w:pPr>
          </w:p>
        </w:tc>
        <w:tc>
          <w:tcPr>
            <w:tcW w:w="4821" w:type="dxa"/>
            <w:gridSpan w:val="4"/>
            <w:tcBorders>
              <w:left w:val="single" w:sz="4" w:space="0" w:color="auto"/>
              <w:right w:val="single" w:sz="4" w:space="0" w:color="auto"/>
            </w:tcBorders>
          </w:tcPr>
          <w:p w:rsidR="009931CB" w:rsidRPr="00200D51" w:rsidRDefault="009931CB" w:rsidP="00D9124D">
            <w:pPr>
              <w:pStyle w:val="Tabelle6pt"/>
            </w:pPr>
            <w:r w:rsidRPr="00200D51">
              <w:t>Wie Sie Ihr Können prüfen können:</w:t>
            </w:r>
          </w:p>
          <w:p w:rsidR="009931CB" w:rsidRPr="00200D51" w:rsidRDefault="00C739E3" w:rsidP="005A6CF7">
            <w:pPr>
              <w:pStyle w:val="Kopf8ptafz"/>
            </w:pPr>
            <w:r w:rsidRPr="00200D51">
              <w:t xml:space="preserve">Kontrolle mit anderen </w:t>
            </w:r>
            <w:r w:rsidR="00877961" w:rsidRPr="00200D51">
              <w:t>Schülerinnen</w:t>
            </w:r>
            <w:r w:rsidR="005A6CF7">
              <w:t xml:space="preserve"> und</w:t>
            </w:r>
            <w:r w:rsidRPr="00200D51">
              <w:t xml:space="preserve"> </w:t>
            </w:r>
            <w:r w:rsidR="005A6CF7" w:rsidRPr="00200D51">
              <w:t>Schüler</w:t>
            </w:r>
            <w:r w:rsidR="005A6CF7">
              <w:t>n</w:t>
            </w:r>
            <w:r w:rsidR="005A6CF7" w:rsidRPr="00200D51">
              <w:t xml:space="preserve"> </w:t>
            </w:r>
            <w:r w:rsidRPr="00200D51">
              <w:t>oder mit einer Lehrkraft</w:t>
            </w:r>
          </w:p>
        </w:tc>
      </w:tr>
    </w:tbl>
    <w:p w:rsidR="009931CB" w:rsidRDefault="009931CB" w:rsidP="009931CB">
      <w:pPr>
        <w:rPr>
          <w:noProof/>
          <w:sz w:val="24"/>
          <w:lang w:eastAsia="de-DE"/>
        </w:rPr>
      </w:pPr>
    </w:p>
    <w:p w:rsidR="009931CB" w:rsidRDefault="009931CB" w:rsidP="00711FBC">
      <w:pPr>
        <w:jc w:val="both"/>
      </w:pPr>
      <w:r>
        <w:rPr>
          <w:noProof/>
          <w:sz w:val="24"/>
          <w:lang w:eastAsia="de-DE"/>
        </w:rPr>
        <w:drawing>
          <wp:anchor distT="0" distB="0" distL="114300" distR="114300" simplePos="0" relativeHeight="251729920" behindDoc="0" locked="0" layoutInCell="0" allowOverlap="1" wp14:anchorId="0509E495" wp14:editId="6792E0D9">
            <wp:simplePos x="0" y="0"/>
            <wp:positionH relativeFrom="rightMargin">
              <wp:posOffset>107950</wp:posOffset>
            </wp:positionH>
            <wp:positionV relativeFrom="paragraph">
              <wp:posOffset>349339</wp:posOffset>
            </wp:positionV>
            <wp:extent cx="302260" cy="323850"/>
            <wp:effectExtent l="0" t="0" r="2540" b="0"/>
            <wp:wrapNone/>
            <wp:docPr id="31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1D">
        <w:rPr>
          <w:b/>
        </w:rPr>
        <w:t>Aufgabe:</w:t>
      </w:r>
      <w:r>
        <w:t xml:space="preserve"> Messen Sie den Luftdruck an allen Rädern des Kundenfahrzeuges. Schreiben </w:t>
      </w:r>
      <w:r>
        <w:rPr>
          <w:noProof/>
          <w:sz w:val="24"/>
          <w:lang w:eastAsia="de-DE"/>
        </w:rPr>
        <w:drawing>
          <wp:anchor distT="0" distB="0" distL="114300" distR="114300" simplePos="0" relativeHeight="251732992" behindDoc="0" locked="0" layoutInCell="0" allowOverlap="1" wp14:anchorId="08C8D1EE" wp14:editId="1B2A5CEC">
            <wp:simplePos x="0" y="0"/>
            <wp:positionH relativeFrom="rightMargin">
              <wp:posOffset>828040</wp:posOffset>
            </wp:positionH>
            <wp:positionV relativeFrom="paragraph">
              <wp:posOffset>0</wp:posOffset>
            </wp:positionV>
            <wp:extent cx="349200" cy="320400"/>
            <wp:effectExtent l="0" t="0" r="0" b="3810"/>
            <wp:wrapNone/>
            <wp:docPr id="3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31968" behindDoc="0" locked="0" layoutInCell="0" allowOverlap="1" wp14:anchorId="433B8BD2" wp14:editId="5E6FD912">
            <wp:simplePos x="0" y="0"/>
            <wp:positionH relativeFrom="rightMargin">
              <wp:posOffset>467995</wp:posOffset>
            </wp:positionH>
            <wp:positionV relativeFrom="paragraph">
              <wp:posOffset>0</wp:posOffset>
            </wp:positionV>
            <wp:extent cx="349885" cy="320675"/>
            <wp:effectExtent l="0" t="0" r="0" b="3175"/>
            <wp:wrapNone/>
            <wp:docPr id="3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30944" behindDoc="0" locked="0" layoutInCell="0" allowOverlap="1" wp14:anchorId="03E762F5" wp14:editId="5ECBF531">
            <wp:simplePos x="0" y="0"/>
            <wp:positionH relativeFrom="rightMargin">
              <wp:posOffset>107950</wp:posOffset>
            </wp:positionH>
            <wp:positionV relativeFrom="paragraph">
              <wp:posOffset>0</wp:posOffset>
            </wp:positionV>
            <wp:extent cx="349885" cy="320675"/>
            <wp:effectExtent l="0" t="0" r="0" b="3175"/>
            <wp:wrapNone/>
            <wp:docPr id="3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Sie diese auf und kontrollieren Sie die Messergebnisse mit den Herstellervorgaben. Ste</w:t>
      </w:r>
      <w:r>
        <w:t>l</w:t>
      </w:r>
      <w:r>
        <w:t>len Sie fest</w:t>
      </w:r>
      <w:r w:rsidR="00420C65">
        <w:t>,</w:t>
      </w:r>
      <w:r>
        <w:t xml:space="preserve"> ob die gemessenen Werte den Vorgaben entsprechen. Weichen die Messwe</w:t>
      </w:r>
      <w:r>
        <w:t>r</w:t>
      </w:r>
      <w:r>
        <w:t>te von den Vorgaben ab, überlegen Sie welche Gründe dazu geführt haben könnten.</w:t>
      </w:r>
    </w:p>
    <w:p w:rsidR="009931CB" w:rsidRDefault="009931CB" w:rsidP="00711FBC">
      <w:pPr>
        <w:tabs>
          <w:tab w:val="left" w:pos="5970"/>
        </w:tabs>
        <w:jc w:val="both"/>
      </w:pPr>
    </w:p>
    <w:p w:rsidR="009931CB" w:rsidRDefault="009931CB" w:rsidP="009931CB">
      <w:pPr>
        <w:tabs>
          <w:tab w:val="left" w:pos="5970"/>
        </w:tabs>
      </w:pPr>
    </w:p>
    <w:tbl>
      <w:tblPr>
        <w:tblStyle w:val="Tabellenraster"/>
        <w:tblW w:w="7908" w:type="dxa"/>
        <w:tblLook w:val="04A0" w:firstRow="1" w:lastRow="0" w:firstColumn="1" w:lastColumn="0" w:noHBand="0" w:noVBand="1"/>
      </w:tblPr>
      <w:tblGrid>
        <w:gridCol w:w="2173"/>
        <w:gridCol w:w="1183"/>
        <w:gridCol w:w="1134"/>
        <w:gridCol w:w="1134"/>
        <w:gridCol w:w="1134"/>
        <w:gridCol w:w="1150"/>
      </w:tblGrid>
      <w:tr w:rsidR="009931CB" w:rsidTr="00D9124D">
        <w:trPr>
          <w:trHeight w:val="340"/>
        </w:trPr>
        <w:tc>
          <w:tcPr>
            <w:tcW w:w="2173" w:type="dxa"/>
            <w:tcBorders>
              <w:top w:val="nil"/>
              <w:left w:val="nil"/>
            </w:tcBorders>
          </w:tcPr>
          <w:p w:rsidR="009931CB" w:rsidRDefault="009931CB" w:rsidP="00D9124D">
            <w:pPr>
              <w:tabs>
                <w:tab w:val="left" w:pos="5970"/>
              </w:tabs>
            </w:pPr>
          </w:p>
        </w:tc>
        <w:tc>
          <w:tcPr>
            <w:tcW w:w="1183" w:type="dxa"/>
            <w:vAlign w:val="center"/>
          </w:tcPr>
          <w:p w:rsidR="009931CB" w:rsidRDefault="009931CB" w:rsidP="00D9124D">
            <w:pPr>
              <w:tabs>
                <w:tab w:val="left" w:pos="5970"/>
              </w:tabs>
              <w:jc w:val="center"/>
            </w:pPr>
            <w:r>
              <w:t>VL</w:t>
            </w:r>
          </w:p>
        </w:tc>
        <w:tc>
          <w:tcPr>
            <w:tcW w:w="1134" w:type="dxa"/>
            <w:vAlign w:val="center"/>
          </w:tcPr>
          <w:p w:rsidR="009931CB" w:rsidRDefault="009931CB" w:rsidP="00D9124D">
            <w:pPr>
              <w:tabs>
                <w:tab w:val="left" w:pos="5970"/>
              </w:tabs>
              <w:jc w:val="center"/>
            </w:pPr>
            <w:r>
              <w:t>VR</w:t>
            </w:r>
          </w:p>
        </w:tc>
        <w:tc>
          <w:tcPr>
            <w:tcW w:w="1134" w:type="dxa"/>
            <w:vAlign w:val="center"/>
          </w:tcPr>
          <w:p w:rsidR="009931CB" w:rsidRDefault="009931CB" w:rsidP="00D9124D">
            <w:pPr>
              <w:tabs>
                <w:tab w:val="left" w:pos="5970"/>
              </w:tabs>
              <w:jc w:val="center"/>
            </w:pPr>
            <w:r>
              <w:t>HL</w:t>
            </w:r>
          </w:p>
        </w:tc>
        <w:tc>
          <w:tcPr>
            <w:tcW w:w="1134" w:type="dxa"/>
            <w:vAlign w:val="center"/>
          </w:tcPr>
          <w:p w:rsidR="009931CB" w:rsidRDefault="009931CB" w:rsidP="00D9124D">
            <w:pPr>
              <w:tabs>
                <w:tab w:val="left" w:pos="5970"/>
              </w:tabs>
              <w:jc w:val="center"/>
            </w:pPr>
            <w:r>
              <w:t>HR</w:t>
            </w:r>
          </w:p>
        </w:tc>
        <w:tc>
          <w:tcPr>
            <w:tcW w:w="1150" w:type="dxa"/>
            <w:vAlign w:val="center"/>
          </w:tcPr>
          <w:p w:rsidR="009931CB" w:rsidRDefault="009931CB" w:rsidP="00D9124D">
            <w:pPr>
              <w:tabs>
                <w:tab w:val="left" w:pos="5970"/>
              </w:tabs>
              <w:jc w:val="center"/>
            </w:pPr>
            <w:r>
              <w:t>Ersatzrad</w:t>
            </w:r>
          </w:p>
        </w:tc>
      </w:tr>
      <w:tr w:rsidR="009931CB" w:rsidTr="00D9124D">
        <w:trPr>
          <w:trHeight w:val="340"/>
        </w:trPr>
        <w:tc>
          <w:tcPr>
            <w:tcW w:w="2173" w:type="dxa"/>
            <w:vAlign w:val="center"/>
          </w:tcPr>
          <w:p w:rsidR="009931CB" w:rsidRDefault="009931CB" w:rsidP="00D9124D">
            <w:pPr>
              <w:tabs>
                <w:tab w:val="left" w:pos="5970"/>
              </w:tabs>
            </w:pPr>
            <w:r>
              <w:t>Herstellervorgaben</w:t>
            </w:r>
          </w:p>
        </w:tc>
        <w:tc>
          <w:tcPr>
            <w:tcW w:w="1183"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50" w:type="dxa"/>
          </w:tcPr>
          <w:p w:rsidR="009931CB" w:rsidRDefault="009931CB" w:rsidP="00D9124D">
            <w:pPr>
              <w:tabs>
                <w:tab w:val="left" w:pos="5970"/>
              </w:tabs>
            </w:pPr>
          </w:p>
        </w:tc>
      </w:tr>
      <w:tr w:rsidR="009931CB" w:rsidTr="00D9124D">
        <w:trPr>
          <w:trHeight w:val="340"/>
        </w:trPr>
        <w:tc>
          <w:tcPr>
            <w:tcW w:w="2173" w:type="dxa"/>
            <w:vAlign w:val="center"/>
          </w:tcPr>
          <w:p w:rsidR="009931CB" w:rsidRDefault="009931CB" w:rsidP="00D9124D">
            <w:pPr>
              <w:tabs>
                <w:tab w:val="left" w:pos="5970"/>
              </w:tabs>
            </w:pPr>
            <w:r>
              <w:t>Messwerte</w:t>
            </w:r>
          </w:p>
        </w:tc>
        <w:tc>
          <w:tcPr>
            <w:tcW w:w="1183"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50" w:type="dxa"/>
          </w:tcPr>
          <w:p w:rsidR="009931CB" w:rsidRDefault="009931CB" w:rsidP="00D9124D">
            <w:pPr>
              <w:tabs>
                <w:tab w:val="left" w:pos="5970"/>
              </w:tabs>
            </w:pPr>
          </w:p>
        </w:tc>
      </w:tr>
      <w:tr w:rsidR="009931CB" w:rsidTr="00D9124D">
        <w:trPr>
          <w:trHeight w:val="340"/>
        </w:trPr>
        <w:tc>
          <w:tcPr>
            <w:tcW w:w="2173" w:type="dxa"/>
            <w:vAlign w:val="center"/>
          </w:tcPr>
          <w:p w:rsidR="009931CB" w:rsidRDefault="009931CB" w:rsidP="00D9124D">
            <w:pPr>
              <w:tabs>
                <w:tab w:val="left" w:pos="5970"/>
              </w:tabs>
            </w:pPr>
            <w:r>
              <w:t>Messwert in Ordnung</w:t>
            </w:r>
          </w:p>
        </w:tc>
        <w:tc>
          <w:tcPr>
            <w:tcW w:w="1183"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50" w:type="dxa"/>
          </w:tcPr>
          <w:p w:rsidR="009931CB" w:rsidRDefault="009931CB" w:rsidP="00D9124D">
            <w:pPr>
              <w:tabs>
                <w:tab w:val="left" w:pos="5970"/>
              </w:tabs>
            </w:pPr>
          </w:p>
        </w:tc>
      </w:tr>
    </w:tbl>
    <w:p w:rsidR="009931CB" w:rsidRDefault="009931CB" w:rsidP="009931CB">
      <w:pPr>
        <w:tabs>
          <w:tab w:val="left" w:pos="5970"/>
        </w:tabs>
      </w:pPr>
    </w:p>
    <w:p w:rsidR="009931CB" w:rsidRDefault="009931CB" w:rsidP="009931CB">
      <w:pPr>
        <w:tabs>
          <w:tab w:val="left" w:pos="5970"/>
        </w:tabs>
      </w:pPr>
      <w:r>
        <w:t>Mögliche Gründe für Messwertabweichungen:</w:t>
      </w:r>
    </w:p>
    <w:p w:rsidR="009931CB" w:rsidRDefault="009931CB" w:rsidP="009931CB">
      <w:pPr>
        <w:tabs>
          <w:tab w:val="left" w:pos="5970"/>
        </w:tabs>
      </w:pPr>
    </w:p>
    <w:p w:rsidR="009931CB" w:rsidRDefault="009931CB" w:rsidP="009931CB">
      <w:pPr>
        <w:tabs>
          <w:tab w:val="left" w:pos="5970"/>
        </w:tabs>
        <w:spacing w:line="36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87461">
        <w:t>_________________________________________________________</w:t>
      </w:r>
      <w:r w:rsidR="00B4788C">
        <w:t>__________________</w:t>
      </w:r>
      <w:r w:rsidR="002564A1">
        <w:t>_______________________________________________________</w:t>
      </w:r>
    </w:p>
    <w:p w:rsidR="00374D2A" w:rsidRDefault="00374D2A">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9931CB" w:rsidRPr="00B51DE9" w:rsidTr="00D9124D">
        <w:trPr>
          <w:trHeight w:val="523"/>
        </w:trPr>
        <w:tc>
          <w:tcPr>
            <w:tcW w:w="3119" w:type="dxa"/>
            <w:tcBorders>
              <w:left w:val="single" w:sz="4" w:space="0" w:color="auto"/>
              <w:bottom w:val="single" w:sz="4" w:space="0" w:color="auto"/>
              <w:right w:val="single" w:sz="4" w:space="0" w:color="auto"/>
            </w:tcBorders>
            <w:shd w:val="clear" w:color="auto" w:fill="D9D9D9"/>
            <w:hideMark/>
          </w:tcPr>
          <w:p w:rsidR="009931CB" w:rsidRDefault="009931CB" w:rsidP="00D9124D">
            <w:pPr>
              <w:pStyle w:val="Tabelle6pt"/>
              <w:rPr>
                <w:color w:val="000000"/>
              </w:rPr>
            </w:pPr>
            <w:r>
              <w:lastRenderedPageBreak/>
              <w:br w:type="page"/>
              <w:t>Lernfeld</w:t>
            </w:r>
          </w:p>
          <w:p w:rsidR="009931CB" w:rsidRDefault="009931CB" w:rsidP="00D9124D">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9931CB" w:rsidRDefault="009931CB" w:rsidP="00D9124D">
            <w:pPr>
              <w:pStyle w:val="Tabelle6pt"/>
              <w:rPr>
                <w:color w:val="000000"/>
              </w:rPr>
            </w:pPr>
            <w:r>
              <w:t>Titel</w:t>
            </w:r>
          </w:p>
          <w:p w:rsidR="009931CB" w:rsidRDefault="00420C65" w:rsidP="00D9124D">
            <w:pPr>
              <w:pStyle w:val="TabelleKopflinks"/>
            </w:pPr>
            <w:r>
              <w:t>Kontrollieren –</w:t>
            </w:r>
            <w:r w:rsidR="001724CC">
              <w:t xml:space="preserve"> </w:t>
            </w:r>
            <w:r w:rsidR="009931CB" w:rsidRPr="002B6CA9">
              <w:t>Reifenluftdruck kontrollieren und dokumentieren</w:t>
            </w:r>
          </w:p>
        </w:tc>
        <w:tc>
          <w:tcPr>
            <w:tcW w:w="188" w:type="dxa"/>
            <w:vMerge w:val="restart"/>
            <w:tcBorders>
              <w:top w:val="nil"/>
              <w:left w:val="single" w:sz="4" w:space="0" w:color="auto"/>
              <w:bottom w:val="nil"/>
              <w:right w:val="single" w:sz="4" w:space="0" w:color="auto"/>
            </w:tcBorders>
            <w:shd w:val="clear" w:color="auto" w:fill="FFFFFF"/>
          </w:tcPr>
          <w:p w:rsidR="009931CB" w:rsidRPr="004B658C" w:rsidRDefault="009931CB" w:rsidP="00D9124D"/>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1724CC" w:rsidRDefault="001724CC" w:rsidP="00374D2A">
            <w:pPr>
              <w:pStyle w:val="TabelleKopfmitte"/>
            </w:pPr>
          </w:p>
          <w:p w:rsidR="009931CB" w:rsidRPr="00B51DE9" w:rsidRDefault="009931CB" w:rsidP="00374D2A">
            <w:pPr>
              <w:pStyle w:val="TabelleKopfmitte"/>
              <w:rPr>
                <w:rFonts w:eastAsia="Calibri"/>
              </w:rPr>
            </w:pPr>
            <w:r>
              <w:t>FZT</w:t>
            </w:r>
            <w:r w:rsidR="00374D2A">
              <w:t xml:space="preserve"> </w:t>
            </w:r>
            <w:r w:rsidR="001724CC">
              <w:t>01.</w:t>
            </w:r>
            <w:r w:rsidR="00374D2A">
              <w:t>0</w:t>
            </w:r>
            <w:r w:rsidR="00AC72DE">
              <w:t>1.0</w:t>
            </w:r>
            <w:r w:rsidR="00374D2A">
              <w:t>5</w:t>
            </w:r>
            <w:r w:rsidR="00AC72DE">
              <w:t>.01</w:t>
            </w:r>
          </w:p>
        </w:tc>
      </w:tr>
      <w:tr w:rsidR="009931CB" w:rsidRPr="00B51DE9" w:rsidTr="00D9124D">
        <w:tc>
          <w:tcPr>
            <w:tcW w:w="7348" w:type="dxa"/>
            <w:gridSpan w:val="2"/>
            <w:tcBorders>
              <w:left w:val="single" w:sz="4" w:space="0" w:color="auto"/>
              <w:bottom w:val="single" w:sz="4" w:space="0" w:color="auto"/>
              <w:right w:val="single" w:sz="4" w:space="0" w:color="auto"/>
            </w:tcBorders>
            <w:hideMark/>
          </w:tcPr>
          <w:p w:rsidR="009931CB" w:rsidRPr="004B658C" w:rsidRDefault="009931CB" w:rsidP="00D9124D">
            <w:pPr>
              <w:pStyle w:val="Tabelle6pt"/>
            </w:pPr>
            <w:r>
              <w:t>Kompetenzbereiche:</w:t>
            </w:r>
          </w:p>
          <w:p w:rsidR="009931CB" w:rsidRPr="00200D51" w:rsidRDefault="009931CB" w:rsidP="00D9124D">
            <w:pPr>
              <w:pStyle w:val="Kopf8ptafz"/>
            </w:pPr>
            <w:r w:rsidRPr="00200D51">
              <w:rPr>
                <w:szCs w:val="16"/>
              </w:rPr>
              <w:t>Ich kann meine Arbeit reflektieren und Qualitätsmängel im Arbeitsprozess erkennen.</w:t>
            </w:r>
          </w:p>
          <w:p w:rsidR="009931CB" w:rsidRPr="00200D51" w:rsidRDefault="009931CB" w:rsidP="00D9124D">
            <w:pPr>
              <w:pStyle w:val="Kopf8ptafz"/>
            </w:pPr>
            <w:r w:rsidRPr="00200D51">
              <w:rPr>
                <w:szCs w:val="16"/>
              </w:rPr>
              <w:t>Ich kann Prüfkriterien entsprechend eines Auftrags anwenden.</w:t>
            </w:r>
          </w:p>
          <w:p w:rsidR="009931CB" w:rsidRPr="00200D51" w:rsidRDefault="009931CB" w:rsidP="00D9124D">
            <w:pPr>
              <w:pStyle w:val="Kopf8ptafz"/>
            </w:pPr>
            <w:r w:rsidRPr="00200D51">
              <w:rPr>
                <w:szCs w:val="16"/>
              </w:rPr>
              <w:t>Ich kann für Aufträge eine begründete Auswahl an Werkzeugen treffen und deren spezifische Bezeichnu</w:t>
            </w:r>
            <w:r w:rsidRPr="00200D51">
              <w:rPr>
                <w:szCs w:val="16"/>
              </w:rPr>
              <w:t>n</w:t>
            </w:r>
            <w:r w:rsidRPr="00200D51">
              <w:rPr>
                <w:szCs w:val="16"/>
              </w:rPr>
              <w:t>gen und Eigenschaften erklären.</w:t>
            </w:r>
          </w:p>
          <w:p w:rsidR="009931CB" w:rsidRPr="00200D51" w:rsidRDefault="009931CB" w:rsidP="00D9124D">
            <w:pPr>
              <w:pStyle w:val="Kopf8ptafz"/>
            </w:pPr>
            <w:r w:rsidRPr="00200D51">
              <w:rPr>
                <w:szCs w:val="16"/>
              </w:rPr>
              <w:t>Ich kann Prüfkriterien entsprechend eines Auftrags anwenden.</w:t>
            </w:r>
          </w:p>
          <w:p w:rsidR="009931CB" w:rsidRPr="00200D51" w:rsidRDefault="009931CB" w:rsidP="00D9124D">
            <w:pPr>
              <w:pStyle w:val="Kopf8ptafz"/>
            </w:pPr>
            <w:r w:rsidRPr="00200D51">
              <w:rPr>
                <w:spacing w:val="-2"/>
                <w:szCs w:val="16"/>
              </w:rPr>
              <w:t>Ich kann unterscheiden, welche Kenntnisse für die jeweilige Arbeit erforderlich sind.</w:t>
            </w:r>
          </w:p>
          <w:p w:rsidR="009931CB" w:rsidRPr="00200D51" w:rsidRDefault="009931CB" w:rsidP="00D9124D">
            <w:pPr>
              <w:pStyle w:val="Kopf8ptafz"/>
            </w:pPr>
            <w:r w:rsidRPr="00200D51">
              <w:rPr>
                <w:spacing w:val="-2"/>
                <w:szCs w:val="16"/>
              </w:rPr>
              <w:t>Ich kann Informationssysteme nutzen.</w:t>
            </w:r>
          </w:p>
          <w:p w:rsidR="009931CB" w:rsidRPr="00200D51" w:rsidRDefault="009931CB" w:rsidP="00D9124D">
            <w:pPr>
              <w:pStyle w:val="Kopf8ptafz"/>
            </w:pPr>
            <w:r w:rsidRPr="00200D51">
              <w:rPr>
                <w:szCs w:val="16"/>
              </w:rPr>
              <w:t>Ich kann eine Servicearbeit dokumentieren und erläutern.</w:t>
            </w:r>
          </w:p>
          <w:p w:rsidR="009931CB" w:rsidRPr="00200D51" w:rsidRDefault="009931CB" w:rsidP="00D9124D">
            <w:pPr>
              <w:pStyle w:val="Kopf8ptafz"/>
            </w:pPr>
            <w:r w:rsidRPr="00200D51">
              <w:rPr>
                <w:szCs w:val="16"/>
              </w:rPr>
              <w:t>Ich kann Regeln zu betrieblichen Arbeitssicherheits- und Unfallverhütungsvorgaben nennen und anwe</w:t>
            </w:r>
            <w:r w:rsidRPr="00200D51">
              <w:rPr>
                <w:szCs w:val="16"/>
              </w:rPr>
              <w:t>n</w:t>
            </w:r>
            <w:r w:rsidRPr="00200D51">
              <w:rPr>
                <w:szCs w:val="16"/>
              </w:rPr>
              <w:t>den.</w:t>
            </w:r>
          </w:p>
          <w:p w:rsidR="009931CB" w:rsidRPr="002D22E7" w:rsidRDefault="009931CB" w:rsidP="00D9124D">
            <w:pPr>
              <w:pStyle w:val="Kopf8ptafz"/>
              <w:rPr>
                <w:i/>
              </w:rPr>
            </w:pPr>
            <w:r w:rsidRPr="002D22E7">
              <w:rPr>
                <w:rFonts w:cstheme="minorHAnsi"/>
                <w:i/>
                <w:szCs w:val="16"/>
              </w:rPr>
              <w:t>Ich kann Arbeitstechniken einüben.</w:t>
            </w:r>
          </w:p>
        </w:tc>
        <w:tc>
          <w:tcPr>
            <w:tcW w:w="188" w:type="dxa"/>
            <w:vMerge/>
            <w:tcBorders>
              <w:left w:val="single" w:sz="4" w:space="0" w:color="auto"/>
              <w:bottom w:val="nil"/>
              <w:right w:val="nil"/>
            </w:tcBorders>
            <w:vAlign w:val="center"/>
            <w:hideMark/>
          </w:tcPr>
          <w:p w:rsidR="009931CB" w:rsidRDefault="009931CB" w:rsidP="00D9124D">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931CB" w:rsidRPr="00B51DE9" w:rsidTr="00D9124D">
              <w:trPr>
                <w:trHeight w:val="284"/>
              </w:trPr>
              <w:tc>
                <w:tcPr>
                  <w:tcW w:w="2090" w:type="dxa"/>
                  <w:shd w:val="clear" w:color="auto" w:fill="D9D9D9" w:themeFill="background1" w:themeFillShade="D9"/>
                </w:tcPr>
                <w:p w:rsidR="009931CB" w:rsidRPr="00B51DE9" w:rsidRDefault="009931CB" w:rsidP="00D9124D">
                  <w:pPr>
                    <w:pStyle w:val="TabelleKopfmitte"/>
                  </w:pPr>
                  <w:r w:rsidRPr="00B51DE9">
                    <w:t>L</w:t>
                  </w:r>
                  <w:r>
                    <w:t>ösung</w:t>
                  </w:r>
                </w:p>
              </w:tc>
            </w:tr>
          </w:tbl>
          <w:p w:rsidR="009931CB" w:rsidRPr="00B51DE9" w:rsidRDefault="009931CB" w:rsidP="00D9124D"/>
        </w:tc>
      </w:tr>
    </w:tbl>
    <w:p w:rsidR="009931CB" w:rsidRDefault="009931CB" w:rsidP="009931CB">
      <w:pPr>
        <w:tabs>
          <w:tab w:val="left" w:pos="5970"/>
        </w:tabs>
        <w:spacing w:line="312" w:lineRule="auto"/>
      </w:pPr>
    </w:p>
    <w:p w:rsidR="009931CB" w:rsidRDefault="009931CB" w:rsidP="00711FBC">
      <w:pPr>
        <w:jc w:val="both"/>
      </w:pPr>
      <w:r>
        <w:rPr>
          <w:noProof/>
          <w:sz w:val="24"/>
          <w:lang w:eastAsia="de-DE"/>
        </w:rPr>
        <w:drawing>
          <wp:anchor distT="0" distB="0" distL="114300" distR="114300" simplePos="0" relativeHeight="251734016" behindDoc="0" locked="0" layoutInCell="0" allowOverlap="1" wp14:anchorId="518A4EBD" wp14:editId="41FB7EC1">
            <wp:simplePos x="0" y="0"/>
            <wp:positionH relativeFrom="rightMargin">
              <wp:posOffset>107950</wp:posOffset>
            </wp:positionH>
            <wp:positionV relativeFrom="paragraph">
              <wp:posOffset>349339</wp:posOffset>
            </wp:positionV>
            <wp:extent cx="302260" cy="323850"/>
            <wp:effectExtent l="0" t="0" r="2540" b="0"/>
            <wp:wrapNone/>
            <wp:docPr id="121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681D">
        <w:rPr>
          <w:b/>
        </w:rPr>
        <w:t>Aufgabe:</w:t>
      </w:r>
      <w:r>
        <w:t xml:space="preserve"> Messen Sie den Luftdruck an allen Rädern des Kundenfahrzeuges. Schreiben </w:t>
      </w:r>
      <w:r>
        <w:rPr>
          <w:noProof/>
          <w:sz w:val="24"/>
          <w:lang w:eastAsia="de-DE"/>
        </w:rPr>
        <w:drawing>
          <wp:anchor distT="0" distB="0" distL="114300" distR="114300" simplePos="0" relativeHeight="251738112" behindDoc="0" locked="0" layoutInCell="0" allowOverlap="1" wp14:anchorId="683A80A3" wp14:editId="2765D4D8">
            <wp:simplePos x="0" y="0"/>
            <wp:positionH relativeFrom="rightMargin">
              <wp:posOffset>828040</wp:posOffset>
            </wp:positionH>
            <wp:positionV relativeFrom="paragraph">
              <wp:posOffset>0</wp:posOffset>
            </wp:positionV>
            <wp:extent cx="349200" cy="320400"/>
            <wp:effectExtent l="0" t="0" r="0" b="3810"/>
            <wp:wrapNone/>
            <wp:docPr id="12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36064" behindDoc="0" locked="0" layoutInCell="0" allowOverlap="1" wp14:anchorId="08A31DF7" wp14:editId="74C148BF">
            <wp:simplePos x="0" y="0"/>
            <wp:positionH relativeFrom="rightMargin">
              <wp:posOffset>467995</wp:posOffset>
            </wp:positionH>
            <wp:positionV relativeFrom="paragraph">
              <wp:posOffset>0</wp:posOffset>
            </wp:positionV>
            <wp:extent cx="349885" cy="320675"/>
            <wp:effectExtent l="0" t="0" r="0" b="3175"/>
            <wp:wrapNone/>
            <wp:docPr id="12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735040" behindDoc="0" locked="0" layoutInCell="0" allowOverlap="1" wp14:anchorId="3610B42F" wp14:editId="39DD3F06">
            <wp:simplePos x="0" y="0"/>
            <wp:positionH relativeFrom="rightMargin">
              <wp:posOffset>107950</wp:posOffset>
            </wp:positionH>
            <wp:positionV relativeFrom="paragraph">
              <wp:posOffset>0</wp:posOffset>
            </wp:positionV>
            <wp:extent cx="349885" cy="320675"/>
            <wp:effectExtent l="0" t="0" r="0" b="3175"/>
            <wp:wrapNone/>
            <wp:docPr id="12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Sie diese auf und kontrollieren Sie die Messergebnisse mit den Herstellervorgaben. Ste</w:t>
      </w:r>
      <w:r>
        <w:t>l</w:t>
      </w:r>
      <w:r>
        <w:t>len Sie fest</w:t>
      </w:r>
      <w:r w:rsidR="00420C65">
        <w:t>,</w:t>
      </w:r>
      <w:r>
        <w:t xml:space="preserve"> ob die gemessenen Werte den Vorgaben entsprechen. Weichen die Messwe</w:t>
      </w:r>
      <w:r>
        <w:t>r</w:t>
      </w:r>
      <w:r>
        <w:t>te von den Vorgaben ab, überlegen Sie welche Gründe dazu geführt haben könnten.</w:t>
      </w:r>
    </w:p>
    <w:p w:rsidR="009931CB" w:rsidRDefault="009931CB" w:rsidP="00711FBC">
      <w:pPr>
        <w:tabs>
          <w:tab w:val="left" w:pos="5970"/>
        </w:tabs>
        <w:jc w:val="both"/>
      </w:pPr>
    </w:p>
    <w:p w:rsidR="009931CB" w:rsidRDefault="009931CB" w:rsidP="009931CB">
      <w:pPr>
        <w:tabs>
          <w:tab w:val="left" w:pos="5970"/>
        </w:tabs>
      </w:pPr>
    </w:p>
    <w:tbl>
      <w:tblPr>
        <w:tblStyle w:val="Tabellenraster"/>
        <w:tblW w:w="7908" w:type="dxa"/>
        <w:tblLook w:val="04A0" w:firstRow="1" w:lastRow="0" w:firstColumn="1" w:lastColumn="0" w:noHBand="0" w:noVBand="1"/>
      </w:tblPr>
      <w:tblGrid>
        <w:gridCol w:w="2173"/>
        <w:gridCol w:w="1183"/>
        <w:gridCol w:w="1134"/>
        <w:gridCol w:w="1134"/>
        <w:gridCol w:w="1134"/>
        <w:gridCol w:w="1150"/>
      </w:tblGrid>
      <w:tr w:rsidR="009931CB" w:rsidTr="00D9124D">
        <w:trPr>
          <w:trHeight w:val="340"/>
        </w:trPr>
        <w:tc>
          <w:tcPr>
            <w:tcW w:w="2173" w:type="dxa"/>
            <w:tcBorders>
              <w:top w:val="nil"/>
              <w:left w:val="nil"/>
            </w:tcBorders>
          </w:tcPr>
          <w:p w:rsidR="009931CB" w:rsidRDefault="009931CB" w:rsidP="00D9124D">
            <w:pPr>
              <w:tabs>
                <w:tab w:val="left" w:pos="5970"/>
              </w:tabs>
            </w:pPr>
          </w:p>
        </w:tc>
        <w:tc>
          <w:tcPr>
            <w:tcW w:w="1183" w:type="dxa"/>
            <w:vAlign w:val="center"/>
          </w:tcPr>
          <w:p w:rsidR="009931CB" w:rsidRDefault="009931CB" w:rsidP="00D9124D">
            <w:pPr>
              <w:tabs>
                <w:tab w:val="left" w:pos="5970"/>
              </w:tabs>
              <w:jc w:val="center"/>
            </w:pPr>
            <w:r>
              <w:t>VL</w:t>
            </w:r>
          </w:p>
        </w:tc>
        <w:tc>
          <w:tcPr>
            <w:tcW w:w="1134" w:type="dxa"/>
            <w:vAlign w:val="center"/>
          </w:tcPr>
          <w:p w:rsidR="009931CB" w:rsidRDefault="009931CB" w:rsidP="00D9124D">
            <w:pPr>
              <w:tabs>
                <w:tab w:val="left" w:pos="5970"/>
              </w:tabs>
              <w:jc w:val="center"/>
            </w:pPr>
            <w:r>
              <w:t>VR</w:t>
            </w:r>
          </w:p>
        </w:tc>
        <w:tc>
          <w:tcPr>
            <w:tcW w:w="1134" w:type="dxa"/>
            <w:vAlign w:val="center"/>
          </w:tcPr>
          <w:p w:rsidR="009931CB" w:rsidRDefault="009931CB" w:rsidP="00D9124D">
            <w:pPr>
              <w:tabs>
                <w:tab w:val="left" w:pos="5970"/>
              </w:tabs>
              <w:jc w:val="center"/>
            </w:pPr>
            <w:r>
              <w:t>HL</w:t>
            </w:r>
          </w:p>
        </w:tc>
        <w:tc>
          <w:tcPr>
            <w:tcW w:w="1134" w:type="dxa"/>
            <w:vAlign w:val="center"/>
          </w:tcPr>
          <w:p w:rsidR="009931CB" w:rsidRDefault="009931CB" w:rsidP="00D9124D">
            <w:pPr>
              <w:tabs>
                <w:tab w:val="left" w:pos="5970"/>
              </w:tabs>
              <w:jc w:val="center"/>
            </w:pPr>
            <w:r>
              <w:t>HR</w:t>
            </w:r>
          </w:p>
        </w:tc>
        <w:tc>
          <w:tcPr>
            <w:tcW w:w="1150" w:type="dxa"/>
            <w:vAlign w:val="center"/>
          </w:tcPr>
          <w:p w:rsidR="009931CB" w:rsidRDefault="009931CB" w:rsidP="00D9124D">
            <w:pPr>
              <w:tabs>
                <w:tab w:val="left" w:pos="5970"/>
              </w:tabs>
              <w:jc w:val="center"/>
            </w:pPr>
            <w:r>
              <w:t>Ersatzrad</w:t>
            </w:r>
          </w:p>
        </w:tc>
      </w:tr>
      <w:tr w:rsidR="009931CB" w:rsidTr="00D9124D">
        <w:trPr>
          <w:trHeight w:val="340"/>
        </w:trPr>
        <w:tc>
          <w:tcPr>
            <w:tcW w:w="2173" w:type="dxa"/>
            <w:vAlign w:val="center"/>
          </w:tcPr>
          <w:p w:rsidR="009931CB" w:rsidRDefault="009931CB" w:rsidP="00D9124D">
            <w:pPr>
              <w:tabs>
                <w:tab w:val="left" w:pos="5970"/>
              </w:tabs>
            </w:pPr>
            <w:r>
              <w:t>Herstellervorgaben</w:t>
            </w:r>
          </w:p>
        </w:tc>
        <w:tc>
          <w:tcPr>
            <w:tcW w:w="1183"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50" w:type="dxa"/>
          </w:tcPr>
          <w:p w:rsidR="009931CB" w:rsidRDefault="009931CB" w:rsidP="00D9124D">
            <w:pPr>
              <w:tabs>
                <w:tab w:val="left" w:pos="5970"/>
              </w:tabs>
            </w:pPr>
          </w:p>
        </w:tc>
      </w:tr>
      <w:tr w:rsidR="009931CB" w:rsidTr="00D9124D">
        <w:trPr>
          <w:trHeight w:val="340"/>
        </w:trPr>
        <w:tc>
          <w:tcPr>
            <w:tcW w:w="2173" w:type="dxa"/>
            <w:vAlign w:val="center"/>
          </w:tcPr>
          <w:p w:rsidR="009931CB" w:rsidRDefault="009931CB" w:rsidP="00D9124D">
            <w:pPr>
              <w:tabs>
                <w:tab w:val="left" w:pos="5970"/>
              </w:tabs>
            </w:pPr>
            <w:r>
              <w:t>Messwerte</w:t>
            </w:r>
          </w:p>
        </w:tc>
        <w:tc>
          <w:tcPr>
            <w:tcW w:w="1183"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50" w:type="dxa"/>
          </w:tcPr>
          <w:p w:rsidR="009931CB" w:rsidRDefault="009931CB" w:rsidP="00D9124D">
            <w:pPr>
              <w:tabs>
                <w:tab w:val="left" w:pos="5970"/>
              </w:tabs>
            </w:pPr>
          </w:p>
        </w:tc>
      </w:tr>
      <w:tr w:rsidR="009931CB" w:rsidTr="00D9124D">
        <w:trPr>
          <w:trHeight w:val="340"/>
        </w:trPr>
        <w:tc>
          <w:tcPr>
            <w:tcW w:w="2173" w:type="dxa"/>
            <w:vAlign w:val="center"/>
          </w:tcPr>
          <w:p w:rsidR="009931CB" w:rsidRDefault="009931CB" w:rsidP="00D9124D">
            <w:pPr>
              <w:tabs>
                <w:tab w:val="left" w:pos="5970"/>
              </w:tabs>
            </w:pPr>
            <w:r>
              <w:t>Messwert in Ordnung</w:t>
            </w:r>
          </w:p>
        </w:tc>
        <w:tc>
          <w:tcPr>
            <w:tcW w:w="1183"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34" w:type="dxa"/>
          </w:tcPr>
          <w:p w:rsidR="009931CB" w:rsidRDefault="009931CB" w:rsidP="00D9124D">
            <w:pPr>
              <w:tabs>
                <w:tab w:val="left" w:pos="5970"/>
              </w:tabs>
            </w:pPr>
          </w:p>
        </w:tc>
        <w:tc>
          <w:tcPr>
            <w:tcW w:w="1150" w:type="dxa"/>
          </w:tcPr>
          <w:p w:rsidR="009931CB" w:rsidRDefault="009931CB" w:rsidP="00D9124D">
            <w:pPr>
              <w:tabs>
                <w:tab w:val="left" w:pos="5970"/>
              </w:tabs>
            </w:pPr>
          </w:p>
        </w:tc>
      </w:tr>
    </w:tbl>
    <w:p w:rsidR="009931CB" w:rsidRDefault="009931CB" w:rsidP="009931CB">
      <w:pPr>
        <w:tabs>
          <w:tab w:val="left" w:pos="5970"/>
        </w:tabs>
      </w:pPr>
    </w:p>
    <w:p w:rsidR="009931CB" w:rsidRDefault="009931CB" w:rsidP="00711FBC">
      <w:pPr>
        <w:tabs>
          <w:tab w:val="left" w:pos="5970"/>
        </w:tabs>
        <w:jc w:val="both"/>
      </w:pPr>
      <w:r>
        <w:t>Mögliche Gründe für Messwertabweichu</w:t>
      </w:r>
      <w:r w:rsidR="00420C65">
        <w:t>ngen (Trennung h</w:t>
      </w:r>
      <w:r>
        <w:t>erstellerspezifisch, Handh</w:t>
      </w:r>
      <w:r>
        <w:t>a</w:t>
      </w:r>
      <w:r>
        <w:t xml:space="preserve">bung durch </w:t>
      </w:r>
      <w:r w:rsidR="00877961">
        <w:t>Schülerinnen</w:t>
      </w:r>
      <w:r w:rsidR="005A6CF7">
        <w:t xml:space="preserve"> und Schüler</w:t>
      </w:r>
      <w:r>
        <w:t>):</w:t>
      </w:r>
    </w:p>
    <w:p w:rsidR="009931CB" w:rsidRDefault="009931CB" w:rsidP="00711FBC">
      <w:pPr>
        <w:tabs>
          <w:tab w:val="left" w:pos="5970"/>
        </w:tabs>
        <w:jc w:val="both"/>
      </w:pPr>
    </w:p>
    <w:p w:rsidR="009931CB" w:rsidRDefault="009931CB" w:rsidP="00711FBC">
      <w:pPr>
        <w:pStyle w:val="Listenabsatz"/>
        <w:numPr>
          <w:ilvl w:val="0"/>
          <w:numId w:val="34"/>
        </w:numPr>
        <w:tabs>
          <w:tab w:val="left" w:pos="5970"/>
        </w:tabs>
        <w:spacing w:line="312" w:lineRule="auto"/>
        <w:jc w:val="both"/>
      </w:pPr>
      <w:r>
        <w:t>Ablesefehler (Parallaxe)</w:t>
      </w:r>
    </w:p>
    <w:p w:rsidR="009931CB" w:rsidRDefault="009931CB" w:rsidP="00711FBC">
      <w:pPr>
        <w:pStyle w:val="Listenabsatz"/>
        <w:numPr>
          <w:ilvl w:val="0"/>
          <w:numId w:val="34"/>
        </w:numPr>
        <w:tabs>
          <w:tab w:val="left" w:pos="5970"/>
        </w:tabs>
        <w:spacing w:line="312" w:lineRule="auto"/>
        <w:jc w:val="both"/>
      </w:pPr>
      <w:r>
        <w:t>Manometer defekt (beim Befüllen)</w:t>
      </w:r>
    </w:p>
    <w:p w:rsidR="009931CB" w:rsidRDefault="009931CB" w:rsidP="00711FBC">
      <w:pPr>
        <w:pStyle w:val="Listenabsatz"/>
        <w:numPr>
          <w:ilvl w:val="0"/>
          <w:numId w:val="34"/>
        </w:numPr>
        <w:tabs>
          <w:tab w:val="left" w:pos="5970"/>
        </w:tabs>
        <w:spacing w:line="312" w:lineRule="auto"/>
        <w:jc w:val="both"/>
      </w:pPr>
      <w:r>
        <w:t>Reifentemperatur war zu hoch</w:t>
      </w:r>
    </w:p>
    <w:p w:rsidR="009931CB" w:rsidRDefault="009931CB" w:rsidP="00711FBC">
      <w:pPr>
        <w:pStyle w:val="Listenabsatz"/>
        <w:numPr>
          <w:ilvl w:val="0"/>
          <w:numId w:val="34"/>
        </w:numPr>
        <w:tabs>
          <w:tab w:val="left" w:pos="5970"/>
        </w:tabs>
        <w:spacing w:line="312" w:lineRule="auto"/>
        <w:jc w:val="both"/>
      </w:pPr>
      <w:r>
        <w:t>Ventile undicht</w:t>
      </w:r>
    </w:p>
    <w:p w:rsidR="009931CB" w:rsidRDefault="009931CB" w:rsidP="00711FBC">
      <w:pPr>
        <w:pStyle w:val="Listenabsatz"/>
        <w:numPr>
          <w:ilvl w:val="0"/>
          <w:numId w:val="34"/>
        </w:numPr>
        <w:tabs>
          <w:tab w:val="left" w:pos="5970"/>
        </w:tabs>
        <w:spacing w:line="312" w:lineRule="auto"/>
        <w:jc w:val="both"/>
      </w:pPr>
      <w:r>
        <w:t>Beschädigung Reifen</w:t>
      </w:r>
    </w:p>
    <w:p w:rsidR="009931CB" w:rsidRDefault="009931CB" w:rsidP="00711FBC">
      <w:pPr>
        <w:pStyle w:val="Listenabsatz"/>
        <w:numPr>
          <w:ilvl w:val="0"/>
          <w:numId w:val="34"/>
        </w:numPr>
        <w:tabs>
          <w:tab w:val="left" w:pos="5970"/>
        </w:tabs>
        <w:spacing w:line="312" w:lineRule="auto"/>
        <w:jc w:val="both"/>
      </w:pPr>
      <w:r>
        <w:t>Beschädigung Felge</w:t>
      </w:r>
    </w:p>
    <w:p w:rsidR="009931CB" w:rsidRDefault="009931CB" w:rsidP="00711FBC">
      <w:pPr>
        <w:pStyle w:val="Listenabsatz"/>
        <w:numPr>
          <w:ilvl w:val="0"/>
          <w:numId w:val="34"/>
        </w:numPr>
        <w:tabs>
          <w:tab w:val="left" w:pos="5970"/>
        </w:tabs>
        <w:spacing w:line="312" w:lineRule="auto"/>
        <w:jc w:val="both"/>
      </w:pPr>
      <w:r>
        <w:t>Luftdruck wurde lange nicht kontrolliert</w:t>
      </w:r>
      <w:r w:rsidR="00420C65">
        <w:t>.</w:t>
      </w:r>
    </w:p>
    <w:p w:rsidR="009931CB" w:rsidRDefault="009931CB" w:rsidP="00711FBC">
      <w:pPr>
        <w:tabs>
          <w:tab w:val="left" w:pos="5970"/>
        </w:tabs>
        <w:spacing w:line="312" w:lineRule="auto"/>
        <w:jc w:val="both"/>
      </w:pPr>
    </w:p>
    <w:p w:rsidR="009931CB" w:rsidRDefault="009931CB" w:rsidP="00711FBC">
      <w:pPr>
        <w:tabs>
          <w:tab w:val="left" w:pos="5970"/>
        </w:tabs>
        <w:spacing w:line="312" w:lineRule="auto"/>
        <w:jc w:val="both"/>
      </w:pPr>
    </w:p>
    <w:p w:rsidR="009931CB" w:rsidRDefault="009931CB" w:rsidP="00711FBC">
      <w:pPr>
        <w:tabs>
          <w:tab w:val="left" w:pos="5970"/>
        </w:tabs>
        <w:spacing w:line="312" w:lineRule="auto"/>
        <w:jc w:val="both"/>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A93DF9" w:rsidRDefault="00A93DF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914AB" w:rsidRPr="00B51DE9" w:rsidTr="00374D2A">
        <w:trPr>
          <w:trHeight w:val="523"/>
        </w:trPr>
        <w:tc>
          <w:tcPr>
            <w:tcW w:w="3119" w:type="dxa"/>
            <w:tcBorders>
              <w:left w:val="single" w:sz="4" w:space="0" w:color="auto"/>
              <w:bottom w:val="single" w:sz="4" w:space="0" w:color="auto"/>
              <w:right w:val="single" w:sz="4" w:space="0" w:color="auto"/>
            </w:tcBorders>
            <w:shd w:val="clear" w:color="auto" w:fill="D9D9D9"/>
            <w:hideMark/>
          </w:tcPr>
          <w:p w:rsidR="00D914AB" w:rsidRDefault="00D914AB" w:rsidP="00D9124D">
            <w:pPr>
              <w:pStyle w:val="Tabelle6pt"/>
              <w:rPr>
                <w:color w:val="000000"/>
              </w:rPr>
            </w:pPr>
            <w:r>
              <w:lastRenderedPageBreak/>
              <w:br w:type="page"/>
              <w:t>Lernfeld</w:t>
            </w:r>
          </w:p>
          <w:p w:rsidR="00D914AB" w:rsidRDefault="00D914AB" w:rsidP="00D9124D">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D914AB" w:rsidRDefault="00D914AB" w:rsidP="00D9124D">
            <w:pPr>
              <w:pStyle w:val="Tabelle6pt"/>
              <w:rPr>
                <w:color w:val="000000"/>
              </w:rPr>
            </w:pPr>
            <w:r>
              <w:t>Titel</w:t>
            </w:r>
          </w:p>
          <w:p w:rsidR="00D914AB" w:rsidRDefault="00363595" w:rsidP="001724CC">
            <w:pPr>
              <w:pStyle w:val="TabelleKopflinks"/>
            </w:pPr>
            <w:r>
              <w:t xml:space="preserve">Kontrollieren </w:t>
            </w:r>
            <w:r w:rsidR="00374D2A">
              <w:t>–</w:t>
            </w:r>
            <w:r>
              <w:t xml:space="preserve"> </w:t>
            </w:r>
            <w:r w:rsidR="001724CC">
              <w:t>Drehmoment</w:t>
            </w:r>
            <w:r w:rsidR="008A61D4">
              <w:t>prüf</w:t>
            </w:r>
            <w:r w:rsidR="001724CC">
              <w:t>ung kontro</w:t>
            </w:r>
            <w:r w:rsidR="001724CC">
              <w:t>l</w:t>
            </w:r>
            <w:r w:rsidR="001724CC">
              <w:t>lieren</w:t>
            </w:r>
          </w:p>
        </w:tc>
        <w:tc>
          <w:tcPr>
            <w:tcW w:w="188" w:type="dxa"/>
            <w:vMerge w:val="restart"/>
            <w:tcBorders>
              <w:top w:val="nil"/>
              <w:left w:val="single" w:sz="4" w:space="0" w:color="auto"/>
              <w:bottom w:val="nil"/>
              <w:right w:val="single" w:sz="4" w:space="0" w:color="auto"/>
            </w:tcBorders>
            <w:shd w:val="clear" w:color="auto" w:fill="FFFFFF"/>
          </w:tcPr>
          <w:p w:rsidR="00D914AB" w:rsidRPr="004B658C" w:rsidRDefault="00D914AB" w:rsidP="00D9124D"/>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D914AB" w:rsidRPr="00B51DE9" w:rsidRDefault="00D914AB" w:rsidP="00374D2A">
            <w:pPr>
              <w:pStyle w:val="TabelleKopfmitte"/>
              <w:rPr>
                <w:rFonts w:eastAsia="Calibri"/>
              </w:rPr>
            </w:pPr>
            <w:r>
              <w:t>FZT</w:t>
            </w:r>
            <w:r w:rsidR="00374D2A">
              <w:t xml:space="preserve"> </w:t>
            </w:r>
            <w:r w:rsidR="001724CC">
              <w:t>01.</w:t>
            </w:r>
            <w:r w:rsidR="00374D2A">
              <w:t>0</w:t>
            </w:r>
            <w:r w:rsidR="00363595">
              <w:t>1.0</w:t>
            </w:r>
            <w:r w:rsidR="00374D2A">
              <w:t>5</w:t>
            </w:r>
            <w:r w:rsidR="00363595">
              <w:t>.02</w:t>
            </w:r>
          </w:p>
        </w:tc>
      </w:tr>
      <w:tr w:rsidR="00D914AB" w:rsidRPr="00B51DE9" w:rsidTr="00D9124D">
        <w:tc>
          <w:tcPr>
            <w:tcW w:w="7348" w:type="dxa"/>
            <w:gridSpan w:val="3"/>
            <w:tcBorders>
              <w:left w:val="single" w:sz="4" w:space="0" w:color="auto"/>
              <w:bottom w:val="single" w:sz="4" w:space="0" w:color="auto"/>
              <w:right w:val="single" w:sz="4" w:space="0" w:color="auto"/>
            </w:tcBorders>
            <w:shd w:val="clear" w:color="auto" w:fill="auto"/>
            <w:hideMark/>
          </w:tcPr>
          <w:p w:rsidR="00D914AB" w:rsidRPr="00200D51" w:rsidRDefault="00D914AB" w:rsidP="00D9124D">
            <w:pPr>
              <w:pStyle w:val="Tabelle6pt"/>
            </w:pPr>
            <w:r w:rsidRPr="00200D51">
              <w:t>Kompetenzbereiche:</w:t>
            </w:r>
          </w:p>
          <w:p w:rsidR="00D914AB" w:rsidRPr="00200D51" w:rsidRDefault="00D914AB" w:rsidP="00D9124D">
            <w:pPr>
              <w:pStyle w:val="Kopf8ptafz"/>
            </w:pPr>
            <w:r w:rsidRPr="00200D51">
              <w:rPr>
                <w:szCs w:val="16"/>
              </w:rPr>
              <w:t>Ich kann Regeln zu betrieblichen Arbeitssicherheits- und Unfallverhütungsvorgaben nennen und anwe</w:t>
            </w:r>
            <w:r w:rsidRPr="00200D51">
              <w:rPr>
                <w:szCs w:val="16"/>
              </w:rPr>
              <w:t>n</w:t>
            </w:r>
            <w:r w:rsidRPr="00200D51">
              <w:rPr>
                <w:szCs w:val="16"/>
              </w:rPr>
              <w:t>den.</w:t>
            </w:r>
          </w:p>
          <w:p w:rsidR="00D914AB" w:rsidRPr="00200D51" w:rsidRDefault="00D914AB" w:rsidP="00D9124D">
            <w:pPr>
              <w:pStyle w:val="Kopf8ptafz"/>
            </w:pPr>
            <w:r w:rsidRPr="00200D51">
              <w:rPr>
                <w:szCs w:val="16"/>
              </w:rPr>
              <w:t>Ich kann meine Arbeit reflektieren und Qualitätsmängel im Arbeitsprozess erkennen.</w:t>
            </w:r>
          </w:p>
          <w:p w:rsidR="00D914AB" w:rsidRPr="00200D51" w:rsidRDefault="00D914AB" w:rsidP="00D9124D">
            <w:pPr>
              <w:pStyle w:val="Kopf8ptafz"/>
            </w:pPr>
            <w:r w:rsidRPr="00200D51">
              <w:t>Ich kann grundlegende Regeln der Arbeitssicherheit</w:t>
            </w:r>
            <w:r w:rsidR="004A0E77" w:rsidRPr="00200D51">
              <w:t xml:space="preserve"> </w:t>
            </w:r>
            <w:r w:rsidR="00053928">
              <w:t>befolgen</w:t>
            </w:r>
            <w:r w:rsidR="004A0E77" w:rsidRPr="00200D51">
              <w:t xml:space="preserve">. </w:t>
            </w:r>
          </w:p>
          <w:p w:rsidR="00D914AB" w:rsidRPr="00200D51" w:rsidRDefault="00D914AB" w:rsidP="00D9124D">
            <w:pPr>
              <w:pStyle w:val="Kopf8ptafz"/>
              <w:numPr>
                <w:ilvl w:val="0"/>
                <w:numId w:val="0"/>
              </w:numPr>
              <w:ind w:left="227"/>
            </w:pPr>
          </w:p>
        </w:tc>
        <w:tc>
          <w:tcPr>
            <w:tcW w:w="188" w:type="dxa"/>
            <w:vMerge/>
            <w:tcBorders>
              <w:left w:val="single" w:sz="4" w:space="0" w:color="auto"/>
              <w:bottom w:val="nil"/>
              <w:right w:val="nil"/>
            </w:tcBorders>
            <w:vAlign w:val="center"/>
            <w:hideMark/>
          </w:tcPr>
          <w:p w:rsidR="00D914AB" w:rsidRPr="00200D51" w:rsidRDefault="00D914AB" w:rsidP="00D9124D">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914AB" w:rsidRPr="00200D51" w:rsidTr="00D9124D">
              <w:trPr>
                <w:trHeight w:val="284"/>
              </w:trPr>
              <w:tc>
                <w:tcPr>
                  <w:tcW w:w="2090" w:type="dxa"/>
                  <w:shd w:val="clear" w:color="auto" w:fill="auto"/>
                </w:tcPr>
                <w:p w:rsidR="00D914AB" w:rsidRPr="00200D51" w:rsidRDefault="00D914AB" w:rsidP="00D9124D">
                  <w:pPr>
                    <w:pStyle w:val="Textkrpermitte"/>
                  </w:pPr>
                  <w:proofErr w:type="spellStart"/>
                  <w:r w:rsidRPr="00200D51">
                    <w:t>LernPROJEKT</w:t>
                  </w:r>
                  <w:proofErr w:type="spellEnd"/>
                </w:p>
              </w:tc>
            </w:tr>
            <w:tr w:rsidR="00D914AB" w:rsidRPr="00200D51" w:rsidTr="00D9124D">
              <w:trPr>
                <w:trHeight w:val="284"/>
              </w:trPr>
              <w:tc>
                <w:tcPr>
                  <w:tcW w:w="2090" w:type="dxa"/>
                  <w:tcBorders>
                    <w:bottom w:val="single" w:sz="4" w:space="0" w:color="auto"/>
                  </w:tcBorders>
                  <w:shd w:val="clear" w:color="auto" w:fill="auto"/>
                </w:tcPr>
                <w:p w:rsidR="00D914AB" w:rsidRPr="00200D51" w:rsidRDefault="00D914AB" w:rsidP="00D9124D">
                  <w:pPr>
                    <w:pStyle w:val="Textkrpermitte"/>
                  </w:pPr>
                  <w:proofErr w:type="spellStart"/>
                  <w:r w:rsidRPr="00200D51">
                    <w:t>LernTHEMA</w:t>
                  </w:r>
                  <w:proofErr w:type="spellEnd"/>
                </w:p>
              </w:tc>
            </w:tr>
            <w:tr w:rsidR="00D914AB" w:rsidRPr="00200D51" w:rsidTr="00D9124D">
              <w:trPr>
                <w:trHeight w:val="284"/>
              </w:trPr>
              <w:tc>
                <w:tcPr>
                  <w:tcW w:w="2090" w:type="dxa"/>
                  <w:tcBorders>
                    <w:bottom w:val="nil"/>
                  </w:tcBorders>
                  <w:shd w:val="clear" w:color="auto" w:fill="D9D9D9" w:themeFill="background1" w:themeFillShade="D9"/>
                </w:tcPr>
                <w:p w:rsidR="00D914AB" w:rsidRPr="00200D51" w:rsidRDefault="00D914AB" w:rsidP="00D9124D">
                  <w:pPr>
                    <w:pStyle w:val="TabelleKopfmitte"/>
                  </w:pPr>
                  <w:proofErr w:type="spellStart"/>
                  <w:r w:rsidRPr="00200D51">
                    <w:t>LernSCHRITT</w:t>
                  </w:r>
                  <w:proofErr w:type="spellEnd"/>
                </w:p>
              </w:tc>
            </w:tr>
          </w:tbl>
          <w:p w:rsidR="00D914AB" w:rsidRPr="00200D51" w:rsidRDefault="00D914AB" w:rsidP="00D9124D"/>
        </w:tc>
      </w:tr>
      <w:tr w:rsidR="00D914AB" w:rsidRPr="00B51DE9" w:rsidTr="00D9124D">
        <w:trPr>
          <w:trHeight w:val="149"/>
        </w:trPr>
        <w:tc>
          <w:tcPr>
            <w:tcW w:w="7348" w:type="dxa"/>
            <w:gridSpan w:val="3"/>
            <w:tcBorders>
              <w:top w:val="single" w:sz="4" w:space="0" w:color="auto"/>
              <w:left w:val="nil"/>
              <w:right w:val="nil"/>
            </w:tcBorders>
          </w:tcPr>
          <w:p w:rsidR="00D914AB" w:rsidRPr="00200D51" w:rsidRDefault="00D914AB" w:rsidP="00D9124D"/>
        </w:tc>
        <w:tc>
          <w:tcPr>
            <w:tcW w:w="196" w:type="dxa"/>
            <w:gridSpan w:val="2"/>
            <w:tcBorders>
              <w:top w:val="nil"/>
              <w:left w:val="nil"/>
              <w:right w:val="nil"/>
            </w:tcBorders>
          </w:tcPr>
          <w:p w:rsidR="00D914AB" w:rsidRPr="00200D51" w:rsidRDefault="00D914AB" w:rsidP="00D9124D"/>
        </w:tc>
        <w:tc>
          <w:tcPr>
            <w:tcW w:w="2095" w:type="dxa"/>
            <w:tcBorders>
              <w:top w:val="single" w:sz="4" w:space="0" w:color="auto"/>
              <w:left w:val="nil"/>
              <w:right w:val="nil"/>
            </w:tcBorders>
          </w:tcPr>
          <w:p w:rsidR="00D914AB" w:rsidRPr="00200D51" w:rsidRDefault="00D914AB" w:rsidP="00D9124D"/>
        </w:tc>
      </w:tr>
      <w:tr w:rsidR="00D914AB" w:rsidRPr="00B51DE9" w:rsidTr="00D9124D">
        <w:trPr>
          <w:trHeight w:val="443"/>
        </w:trPr>
        <w:tc>
          <w:tcPr>
            <w:tcW w:w="4818" w:type="dxa"/>
            <w:gridSpan w:val="2"/>
            <w:vMerge w:val="restart"/>
            <w:tcBorders>
              <w:left w:val="single" w:sz="4" w:space="0" w:color="auto"/>
              <w:right w:val="single" w:sz="4" w:space="0" w:color="auto"/>
            </w:tcBorders>
          </w:tcPr>
          <w:p w:rsidR="00D914AB" w:rsidRPr="00200D51" w:rsidRDefault="00D914AB" w:rsidP="00D9124D">
            <w:pPr>
              <w:pStyle w:val="Tabelle6pt"/>
            </w:pPr>
            <w:r w:rsidRPr="00200D51">
              <w:t>Kompetenzen:</w:t>
            </w:r>
          </w:p>
          <w:p w:rsidR="00D914AB" w:rsidRPr="00200D51" w:rsidRDefault="00D914AB" w:rsidP="00D9124D">
            <w:pPr>
              <w:pStyle w:val="Kopf8ptafz"/>
            </w:pPr>
            <w:r w:rsidRPr="00200D51">
              <w:t>Ich kann einen Drehmomentschlüssel einstellen.</w:t>
            </w:r>
          </w:p>
          <w:p w:rsidR="00D914AB" w:rsidRPr="00200D51" w:rsidRDefault="00D914AB" w:rsidP="00D9124D">
            <w:pPr>
              <w:pStyle w:val="Kopf8ptafz"/>
            </w:pPr>
            <w:r w:rsidRPr="00200D51">
              <w:t>Ich kann mit einem Drehmomentschlüssel fachgerecht arbeiten.</w:t>
            </w:r>
          </w:p>
          <w:p w:rsidR="00D914AB" w:rsidRPr="00200D51" w:rsidRDefault="00D914AB" w:rsidP="00D9124D">
            <w:pPr>
              <w:pStyle w:val="Kopf8ptafz"/>
            </w:pPr>
            <w:r w:rsidRPr="00200D51">
              <w:t>Ich kann die Folgen von falschen Drehmomentwerten einschätzen.</w:t>
            </w:r>
          </w:p>
        </w:tc>
        <w:tc>
          <w:tcPr>
            <w:tcW w:w="4821" w:type="dxa"/>
            <w:gridSpan w:val="4"/>
            <w:tcBorders>
              <w:left w:val="single" w:sz="4" w:space="0" w:color="auto"/>
              <w:right w:val="single" w:sz="4" w:space="0" w:color="auto"/>
            </w:tcBorders>
          </w:tcPr>
          <w:p w:rsidR="00D914AB" w:rsidRPr="00200D51" w:rsidRDefault="00D914AB" w:rsidP="00D9124D">
            <w:pPr>
              <w:pStyle w:val="Tabelle6pt"/>
            </w:pPr>
            <w:r w:rsidRPr="00200D51">
              <w:t>Was Sie schon können sollten:</w:t>
            </w:r>
          </w:p>
          <w:p w:rsidR="00D914AB" w:rsidRPr="00200D51" w:rsidRDefault="00D914AB" w:rsidP="004A5375">
            <w:pPr>
              <w:pStyle w:val="Kopf8ptafz"/>
            </w:pPr>
            <w:r w:rsidRPr="00200D51">
              <w:t xml:space="preserve">Ich kann schon mit handgeführten Werkzeugen </w:t>
            </w:r>
            <w:r w:rsidR="004A5375">
              <w:t>arbeiten</w:t>
            </w:r>
            <w:r w:rsidRPr="00200D51">
              <w:t>.</w:t>
            </w:r>
          </w:p>
        </w:tc>
      </w:tr>
      <w:tr w:rsidR="00D914AB" w:rsidRPr="00B51DE9" w:rsidTr="00D9124D">
        <w:trPr>
          <w:trHeight w:val="443"/>
        </w:trPr>
        <w:tc>
          <w:tcPr>
            <w:tcW w:w="4818" w:type="dxa"/>
            <w:gridSpan w:val="2"/>
            <w:vMerge/>
            <w:tcBorders>
              <w:left w:val="single" w:sz="4" w:space="0" w:color="auto"/>
              <w:right w:val="single" w:sz="4" w:space="0" w:color="auto"/>
            </w:tcBorders>
          </w:tcPr>
          <w:p w:rsidR="00D914AB" w:rsidRPr="00200D51" w:rsidRDefault="00D914AB" w:rsidP="00D9124D">
            <w:pPr>
              <w:pStyle w:val="Tabelle6pt"/>
            </w:pPr>
          </w:p>
        </w:tc>
        <w:tc>
          <w:tcPr>
            <w:tcW w:w="4821" w:type="dxa"/>
            <w:gridSpan w:val="4"/>
            <w:tcBorders>
              <w:left w:val="single" w:sz="4" w:space="0" w:color="auto"/>
              <w:right w:val="single" w:sz="4" w:space="0" w:color="auto"/>
            </w:tcBorders>
          </w:tcPr>
          <w:p w:rsidR="00D914AB" w:rsidRPr="00200D51" w:rsidRDefault="00D914AB" w:rsidP="00D9124D">
            <w:pPr>
              <w:pStyle w:val="Tabelle6pt"/>
            </w:pPr>
            <w:r w:rsidRPr="00200D51">
              <w:t>Wofür Sie das benötigen:</w:t>
            </w:r>
          </w:p>
          <w:p w:rsidR="00D914AB" w:rsidRPr="00200D51" w:rsidRDefault="00D914AB" w:rsidP="009566D7">
            <w:pPr>
              <w:pStyle w:val="Kopf8ptafz"/>
            </w:pPr>
            <w:r w:rsidRPr="00200D51">
              <w:t>Zur E</w:t>
            </w:r>
            <w:r w:rsidR="002020E0">
              <w:t>inhaltung der Arbeitssicherheit</w:t>
            </w:r>
          </w:p>
        </w:tc>
      </w:tr>
      <w:tr w:rsidR="00D914AB" w:rsidRPr="00B51DE9" w:rsidTr="00D9124D">
        <w:trPr>
          <w:trHeight w:val="443"/>
        </w:trPr>
        <w:tc>
          <w:tcPr>
            <w:tcW w:w="4818" w:type="dxa"/>
            <w:gridSpan w:val="2"/>
            <w:vMerge/>
            <w:tcBorders>
              <w:left w:val="single" w:sz="4" w:space="0" w:color="auto"/>
              <w:right w:val="single" w:sz="4" w:space="0" w:color="auto"/>
            </w:tcBorders>
          </w:tcPr>
          <w:p w:rsidR="00D914AB" w:rsidRPr="00200D51" w:rsidRDefault="00D914AB" w:rsidP="00D9124D">
            <w:pPr>
              <w:pStyle w:val="Tabelle6pt"/>
            </w:pPr>
          </w:p>
        </w:tc>
        <w:tc>
          <w:tcPr>
            <w:tcW w:w="4821" w:type="dxa"/>
            <w:gridSpan w:val="4"/>
            <w:tcBorders>
              <w:left w:val="single" w:sz="4" w:space="0" w:color="auto"/>
              <w:right w:val="single" w:sz="4" w:space="0" w:color="auto"/>
            </w:tcBorders>
          </w:tcPr>
          <w:p w:rsidR="00D914AB" w:rsidRPr="00200D51" w:rsidRDefault="00D914AB" w:rsidP="00D9124D">
            <w:pPr>
              <w:pStyle w:val="Tabelle6pt"/>
            </w:pPr>
            <w:r w:rsidRPr="00200D51">
              <w:t>Wie Sie Ihr Können prüfen können:</w:t>
            </w:r>
          </w:p>
          <w:p w:rsidR="00D914AB" w:rsidRPr="00200D51" w:rsidRDefault="00CD0CCA" w:rsidP="009566D7">
            <w:pPr>
              <w:pStyle w:val="Kopf8ptafz"/>
            </w:pPr>
            <w:r w:rsidRPr="00200D51">
              <w:t xml:space="preserve">Durch ein Gespräch mit </w:t>
            </w:r>
            <w:r w:rsidR="005A6CF7" w:rsidRPr="00FA6EBE">
              <w:t>Mitschüler</w:t>
            </w:r>
            <w:r w:rsidR="005A6CF7">
              <w:t>innen</w:t>
            </w:r>
            <w:r w:rsidR="005A6CF7" w:rsidRPr="00FA6EBE">
              <w:t xml:space="preserve"> und M</w:t>
            </w:r>
            <w:r w:rsidR="005A6CF7">
              <w:t>itschül</w:t>
            </w:r>
            <w:r w:rsidR="005A6CF7" w:rsidRPr="00FA6EBE">
              <w:t>e</w:t>
            </w:r>
            <w:r w:rsidR="005A6CF7">
              <w:t>r</w:t>
            </w:r>
            <w:r w:rsidR="005A6CF7" w:rsidRPr="00FA6EBE">
              <w:t>n</w:t>
            </w:r>
            <w:r w:rsidRPr="00200D51">
              <w:t xml:space="preserve"> im Raum</w:t>
            </w:r>
          </w:p>
        </w:tc>
      </w:tr>
    </w:tbl>
    <w:p w:rsidR="00D914AB" w:rsidRDefault="00D914AB" w:rsidP="00D914AB">
      <w:pPr>
        <w:pStyle w:val="berschrift1"/>
      </w:pPr>
      <w:r>
        <w:rPr>
          <w:noProof/>
          <w:sz w:val="24"/>
        </w:rPr>
        <w:drawing>
          <wp:anchor distT="0" distB="0" distL="114300" distR="114300" simplePos="0" relativeHeight="251743232" behindDoc="0" locked="0" layoutInCell="0" allowOverlap="1" wp14:anchorId="04AC170F" wp14:editId="58FD5C9C">
            <wp:simplePos x="0" y="0"/>
            <wp:positionH relativeFrom="rightMargin">
              <wp:posOffset>107950</wp:posOffset>
            </wp:positionH>
            <wp:positionV relativeFrom="paragraph">
              <wp:posOffset>38100</wp:posOffset>
            </wp:positionV>
            <wp:extent cx="345440" cy="323850"/>
            <wp:effectExtent l="0" t="0" r="0" b="0"/>
            <wp:wrapNone/>
            <wp:docPr id="122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744256" behindDoc="0" locked="0" layoutInCell="0" allowOverlap="1" wp14:anchorId="0CF06753" wp14:editId="7DB882F0">
            <wp:simplePos x="0" y="0"/>
            <wp:positionH relativeFrom="rightMargin">
              <wp:posOffset>467995</wp:posOffset>
            </wp:positionH>
            <wp:positionV relativeFrom="paragraph">
              <wp:posOffset>38465</wp:posOffset>
            </wp:positionV>
            <wp:extent cx="345440" cy="323850"/>
            <wp:effectExtent l="0" t="0" r="0" b="0"/>
            <wp:wrapNone/>
            <wp:docPr id="122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Drehmoment überprüfen</w:t>
      </w:r>
    </w:p>
    <w:p w:rsidR="002D22E7" w:rsidRPr="005A43FF" w:rsidRDefault="002D22E7" w:rsidP="002D22E7">
      <w:pPr>
        <w:pStyle w:val="Marginaliegrau"/>
        <w:framePr w:wrap="around" w:y="1991"/>
      </w:pPr>
      <w:r>
        <w:t xml:space="preserve">Abbildung </w:t>
      </w:r>
      <w:fldSimple w:instr=" SEQ Abbildung \* ARABIC ">
        <w:r w:rsidR="009566D7">
          <w:rPr>
            <w:noProof/>
          </w:rPr>
          <w:t>1</w:t>
        </w:r>
      </w:fldSimple>
      <w:r>
        <w:rPr>
          <w:noProof/>
        </w:rPr>
        <w:t>: Europa Lehrmittel</w:t>
      </w:r>
    </w:p>
    <w:p w:rsidR="00D914AB" w:rsidRDefault="00D914AB" w:rsidP="00711FBC">
      <w:pPr>
        <w:pStyle w:val="Textkrper"/>
        <w:numPr>
          <w:ilvl w:val="0"/>
          <w:numId w:val="35"/>
        </w:numPr>
        <w:jc w:val="left"/>
      </w:pPr>
      <w:r>
        <w:t>Ordnen Sie für den abgebildeten Drehmomentschlüssel die entsprechenden Ziffern den Teilen des Drehmomentschlüssels richtig zu.</w:t>
      </w:r>
      <w:r>
        <w:rPr>
          <w:noProof/>
          <w:sz w:val="24"/>
        </w:rPr>
        <w:drawing>
          <wp:anchor distT="0" distB="0" distL="114300" distR="114300" simplePos="0" relativeHeight="251739136" behindDoc="0" locked="0" layoutInCell="0" allowOverlap="1" wp14:anchorId="788B87F3" wp14:editId="1BEB79FA">
            <wp:simplePos x="0" y="0"/>
            <wp:positionH relativeFrom="rightMargin">
              <wp:posOffset>107950</wp:posOffset>
            </wp:positionH>
            <wp:positionV relativeFrom="paragraph">
              <wp:posOffset>0</wp:posOffset>
            </wp:positionV>
            <wp:extent cx="658495" cy="323850"/>
            <wp:effectExtent l="0" t="0" r="8255" b="0"/>
            <wp:wrapNone/>
            <wp:docPr id="122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noProof/>
        </w:rPr>
        <w:drawing>
          <wp:inline distT="0" distB="0" distL="0" distR="0" wp14:anchorId="33B339AC" wp14:editId="7DB84AC1">
            <wp:extent cx="4472848" cy="1249696"/>
            <wp:effectExtent l="0" t="0" r="4445" b="7620"/>
            <wp:docPr id="1224" name="Grafik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498894" cy="1256973"/>
                    </a:xfrm>
                    <a:prstGeom prst="rect">
                      <a:avLst/>
                    </a:prstGeom>
                  </pic:spPr>
                </pic:pic>
              </a:graphicData>
            </a:graphic>
          </wp:inline>
        </w:drawing>
      </w:r>
      <w:r>
        <w:br/>
      </w:r>
    </w:p>
    <w:tbl>
      <w:tblPr>
        <w:tblStyle w:val="Tabellenraster"/>
        <w:tblW w:w="0" w:type="auto"/>
        <w:tblInd w:w="360" w:type="dxa"/>
        <w:tblLook w:val="04A0" w:firstRow="1" w:lastRow="0" w:firstColumn="1" w:lastColumn="0" w:noHBand="0" w:noVBand="1"/>
      </w:tblPr>
      <w:tblGrid>
        <w:gridCol w:w="741"/>
        <w:gridCol w:w="6485"/>
      </w:tblGrid>
      <w:tr w:rsidR="00D914AB" w:rsidTr="00D9124D">
        <w:tc>
          <w:tcPr>
            <w:tcW w:w="741" w:type="dxa"/>
          </w:tcPr>
          <w:p w:rsidR="00D914AB" w:rsidRDefault="00D914AB" w:rsidP="00D9124D">
            <w:pPr>
              <w:pStyle w:val="Textkrper"/>
              <w:spacing w:line="360" w:lineRule="auto"/>
              <w:jc w:val="left"/>
            </w:pPr>
            <w:r>
              <w:t>Nr.</w:t>
            </w:r>
          </w:p>
        </w:tc>
        <w:tc>
          <w:tcPr>
            <w:tcW w:w="6485" w:type="dxa"/>
          </w:tcPr>
          <w:p w:rsidR="00D914AB" w:rsidRDefault="00D914AB" w:rsidP="00D9124D">
            <w:pPr>
              <w:pStyle w:val="Textkrper"/>
              <w:jc w:val="left"/>
            </w:pPr>
            <w:r>
              <w:t>Benennung</w:t>
            </w:r>
          </w:p>
        </w:tc>
      </w:tr>
      <w:tr w:rsidR="00D914AB" w:rsidTr="00420C65">
        <w:tc>
          <w:tcPr>
            <w:tcW w:w="741" w:type="dxa"/>
          </w:tcPr>
          <w:p w:rsidR="00D914AB" w:rsidRDefault="00D914AB" w:rsidP="00D9124D">
            <w:pPr>
              <w:pStyle w:val="Textkrper"/>
              <w:spacing w:line="480" w:lineRule="auto"/>
              <w:jc w:val="center"/>
            </w:pPr>
          </w:p>
        </w:tc>
        <w:tc>
          <w:tcPr>
            <w:tcW w:w="6485" w:type="dxa"/>
            <w:vAlign w:val="center"/>
          </w:tcPr>
          <w:p w:rsidR="00D914AB" w:rsidRDefault="00D914AB" w:rsidP="00420C65">
            <w:pPr>
              <w:pStyle w:val="Textkrper"/>
              <w:jc w:val="left"/>
            </w:pPr>
            <w:r>
              <w:t>Skalenstriche zum Ablesen des eingestellten Drehmoments</w:t>
            </w:r>
          </w:p>
        </w:tc>
      </w:tr>
      <w:tr w:rsidR="00D914AB" w:rsidTr="00420C65">
        <w:tc>
          <w:tcPr>
            <w:tcW w:w="741" w:type="dxa"/>
          </w:tcPr>
          <w:p w:rsidR="00D914AB" w:rsidRDefault="00D914AB" w:rsidP="00D9124D">
            <w:pPr>
              <w:pStyle w:val="Textkrper"/>
              <w:spacing w:line="480" w:lineRule="auto"/>
              <w:jc w:val="center"/>
            </w:pPr>
          </w:p>
        </w:tc>
        <w:tc>
          <w:tcPr>
            <w:tcW w:w="6485" w:type="dxa"/>
            <w:vAlign w:val="center"/>
          </w:tcPr>
          <w:p w:rsidR="00D914AB" w:rsidRDefault="00D914AB" w:rsidP="00420C65">
            <w:pPr>
              <w:pStyle w:val="Textkrper"/>
              <w:jc w:val="left"/>
            </w:pPr>
            <w:r>
              <w:t>Optische Anzeige bei Drehmomentauslösung</w:t>
            </w:r>
          </w:p>
        </w:tc>
      </w:tr>
      <w:tr w:rsidR="00D914AB" w:rsidTr="00420C65">
        <w:tc>
          <w:tcPr>
            <w:tcW w:w="741" w:type="dxa"/>
          </w:tcPr>
          <w:p w:rsidR="00D914AB" w:rsidRDefault="00D914AB" w:rsidP="00D9124D">
            <w:pPr>
              <w:pStyle w:val="Textkrper"/>
              <w:spacing w:line="480" w:lineRule="auto"/>
              <w:jc w:val="center"/>
            </w:pPr>
          </w:p>
        </w:tc>
        <w:tc>
          <w:tcPr>
            <w:tcW w:w="6485" w:type="dxa"/>
            <w:vAlign w:val="center"/>
          </w:tcPr>
          <w:p w:rsidR="00D914AB" w:rsidRDefault="00D914AB" w:rsidP="00420C65">
            <w:pPr>
              <w:pStyle w:val="Textkrper"/>
              <w:jc w:val="left"/>
            </w:pPr>
            <w:proofErr w:type="spellStart"/>
            <w:r>
              <w:t>Knarrenumschaltung</w:t>
            </w:r>
            <w:proofErr w:type="spellEnd"/>
          </w:p>
        </w:tc>
      </w:tr>
      <w:tr w:rsidR="00D914AB" w:rsidTr="00420C65">
        <w:tc>
          <w:tcPr>
            <w:tcW w:w="741" w:type="dxa"/>
          </w:tcPr>
          <w:p w:rsidR="00D914AB" w:rsidRDefault="00D914AB" w:rsidP="00D9124D">
            <w:pPr>
              <w:pStyle w:val="Textkrper"/>
              <w:spacing w:line="480" w:lineRule="auto"/>
              <w:jc w:val="center"/>
            </w:pPr>
          </w:p>
        </w:tc>
        <w:tc>
          <w:tcPr>
            <w:tcW w:w="6485" w:type="dxa"/>
            <w:tcBorders>
              <w:bottom w:val="single" w:sz="4" w:space="0" w:color="auto"/>
            </w:tcBorders>
            <w:vAlign w:val="center"/>
          </w:tcPr>
          <w:p w:rsidR="00D914AB" w:rsidRDefault="00D914AB" w:rsidP="00420C65">
            <w:pPr>
              <w:pStyle w:val="Textkrper"/>
              <w:jc w:val="left"/>
            </w:pPr>
            <w:r>
              <w:t>Werkzeugkopf</w:t>
            </w:r>
          </w:p>
        </w:tc>
      </w:tr>
      <w:tr w:rsidR="00D914AB" w:rsidTr="00420C65">
        <w:tc>
          <w:tcPr>
            <w:tcW w:w="741" w:type="dxa"/>
          </w:tcPr>
          <w:p w:rsidR="00D914AB" w:rsidRDefault="00D914AB" w:rsidP="00D9124D">
            <w:pPr>
              <w:pStyle w:val="Textkrper"/>
              <w:spacing w:line="480" w:lineRule="auto"/>
              <w:jc w:val="center"/>
            </w:pPr>
          </w:p>
        </w:tc>
        <w:tc>
          <w:tcPr>
            <w:tcW w:w="6485" w:type="dxa"/>
            <w:tcBorders>
              <w:bottom w:val="single" w:sz="4" w:space="0" w:color="auto"/>
            </w:tcBorders>
            <w:vAlign w:val="center"/>
          </w:tcPr>
          <w:p w:rsidR="00D914AB" w:rsidRDefault="00D914AB" w:rsidP="00420C65">
            <w:pPr>
              <w:pStyle w:val="Textkrper"/>
              <w:jc w:val="left"/>
            </w:pPr>
            <w:r>
              <w:t>Drehbarer Handgriff zur Drehmomenteinstellung</w:t>
            </w:r>
          </w:p>
        </w:tc>
      </w:tr>
      <w:tr w:rsidR="00D914AB" w:rsidTr="00420C65">
        <w:tc>
          <w:tcPr>
            <w:tcW w:w="741" w:type="dxa"/>
          </w:tcPr>
          <w:p w:rsidR="00D914AB" w:rsidRDefault="00D914AB" w:rsidP="00D9124D">
            <w:pPr>
              <w:pStyle w:val="Textkrper"/>
              <w:spacing w:line="480" w:lineRule="auto"/>
              <w:jc w:val="center"/>
            </w:pPr>
          </w:p>
        </w:tc>
        <w:tc>
          <w:tcPr>
            <w:tcW w:w="6485" w:type="dxa"/>
            <w:tcBorders>
              <w:top w:val="single" w:sz="4" w:space="0" w:color="auto"/>
            </w:tcBorders>
            <w:vAlign w:val="center"/>
          </w:tcPr>
          <w:p w:rsidR="00D914AB" w:rsidRDefault="00D914AB" w:rsidP="00420C65">
            <w:pPr>
              <w:pStyle w:val="Textkrper"/>
              <w:jc w:val="left"/>
            </w:pPr>
            <w:r>
              <w:t>Skalentrommel zur Drehmomenteinstellung</w:t>
            </w:r>
          </w:p>
        </w:tc>
      </w:tr>
    </w:tbl>
    <w:p w:rsidR="00D914AB" w:rsidRDefault="00D914AB" w:rsidP="00D914AB"/>
    <w:p w:rsidR="00363595" w:rsidRDefault="00711300" w:rsidP="00711FBC">
      <w:pPr>
        <w:pStyle w:val="Listenabsatz"/>
        <w:numPr>
          <w:ilvl w:val="0"/>
          <w:numId w:val="35"/>
        </w:numPr>
        <w:jc w:val="both"/>
      </w:pPr>
      <w:r>
        <w:rPr>
          <w:noProof/>
          <w:sz w:val="24"/>
          <w:lang w:eastAsia="de-DE"/>
        </w:rPr>
        <w:drawing>
          <wp:anchor distT="0" distB="0" distL="114300" distR="114300" simplePos="0" relativeHeight="251740160" behindDoc="0" locked="0" layoutInCell="0" allowOverlap="1" wp14:anchorId="604F45F0" wp14:editId="5C3AFDD3">
            <wp:simplePos x="0" y="0"/>
            <wp:positionH relativeFrom="rightMargin">
              <wp:posOffset>129540</wp:posOffset>
            </wp:positionH>
            <wp:positionV relativeFrom="paragraph">
              <wp:posOffset>33655</wp:posOffset>
            </wp:positionV>
            <wp:extent cx="323850" cy="323850"/>
            <wp:effectExtent l="0" t="0" r="0" b="0"/>
            <wp:wrapNone/>
            <wp:docPr id="1225"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914AB">
        <w:t>Informieren Sie sich mit Hilfe des Textes über den Drehmomentschlüssel und bea</w:t>
      </w:r>
      <w:r w:rsidR="00D914AB">
        <w:t>r</w:t>
      </w:r>
      <w:r w:rsidR="00D914AB">
        <w:t>beiten sie anschließend die Fragen zum Text.</w:t>
      </w:r>
    </w:p>
    <w:p w:rsidR="00D914AB" w:rsidRDefault="00D914AB" w:rsidP="00363595">
      <w:pPr>
        <w:jc w:val="both"/>
      </w:pPr>
      <w:r>
        <w:br/>
      </w:r>
      <w:r>
        <w:br/>
      </w:r>
      <w:r w:rsidRPr="00205BF6">
        <w:t>Ein Drehmomentschlüssel ist ein handgeführtes Schraubwerkzeug, mit dem über ein eingestelltes Anzugsmoment eine Drehkraft auf die Schraube oder die Mutter ausgeübt wird, um eine Klemmkraft zwischen den Bauteilen zu erzeugen. Dadurch wird sicherg</w:t>
      </w:r>
      <w:r w:rsidRPr="00205BF6">
        <w:t>e</w:t>
      </w:r>
      <w:r w:rsidRPr="00205BF6">
        <w:t>stellt, dass die Schraube oder die Mutter über die notwendige Klemmkra</w:t>
      </w:r>
      <w:r w:rsidR="00420C65">
        <w:t>ft verfügt und sich nicht selb</w:t>
      </w:r>
      <w:r w:rsidRPr="00205BF6">
        <w:t>ständig lösen kann. Darüber hinaus wird eine Schädigung der S</w:t>
      </w:r>
      <w:r>
        <w:t xml:space="preserve">chraube oder der Felge durch </w:t>
      </w:r>
      <w:r w:rsidRPr="00205BF6">
        <w:t xml:space="preserve">ein zu hohes Anzugsdrehmoment verhindert. Das Drehmoment wird durch ein </w:t>
      </w:r>
      <w:r w:rsidR="007A1E71">
        <w:t>V</w:t>
      </w:r>
      <w:r w:rsidRPr="00205BF6">
        <w:t xml:space="preserve">erdrehen des Handgriffs eingestellt. Der eingestellte Wert kann vor dem </w:t>
      </w:r>
      <w:r w:rsidRPr="00205BF6">
        <w:lastRenderedPageBreak/>
        <w:t>Handgriff an der Skale abgelesen werden. Bei Erreichen des vorgegebenen Drehm</w:t>
      </w:r>
      <w:r w:rsidRPr="00205BF6">
        <w:t>o</w:t>
      </w:r>
      <w:r w:rsidRPr="00205BF6">
        <w:t xml:space="preserve">ments rastet der Drehmomentschlüssel hörbar aus. </w:t>
      </w:r>
      <w:r>
        <w:t>Wichtig ist, dass der Drehmomen</w:t>
      </w:r>
      <w:r>
        <w:t>t</w:t>
      </w:r>
      <w:r>
        <w:t>schlüssel rechtwinklig zur Schraube geführt und nur am Handgriff gehalten wird, a</w:t>
      </w:r>
      <w:r>
        <w:t>n</w:t>
      </w:r>
      <w:r>
        <w:t xml:space="preserve">sonsten könnte der Drehmomentwert verfälscht werden. </w:t>
      </w:r>
      <w:r w:rsidRPr="00205BF6">
        <w:t>Einstellbare Drehmomen</w:t>
      </w:r>
      <w:r w:rsidRPr="00205BF6">
        <w:t>t</w:t>
      </w:r>
      <w:r w:rsidRPr="00205BF6">
        <w:t>schlüssel müssen nach Gebrauch auf den kleinsten Drehmomentwert eingestellt we</w:t>
      </w:r>
      <w:r w:rsidRPr="00205BF6">
        <w:t>r</w:t>
      </w:r>
      <w:r w:rsidRPr="00205BF6">
        <w:t>den, damit die Genauigkeit lange erhalten bleibt.</w:t>
      </w:r>
      <w:r>
        <w:t xml:space="preserve"> </w:t>
      </w:r>
      <w:r w:rsidRPr="00205BF6">
        <w:t>Drehmomentschlüssel müssen in r</w:t>
      </w:r>
      <w:r w:rsidRPr="00205BF6">
        <w:t>e</w:t>
      </w:r>
      <w:r w:rsidRPr="00205BF6">
        <w:t xml:space="preserve">gelmäßigen Abständen nachgeeicht werden. </w:t>
      </w:r>
    </w:p>
    <w:p w:rsidR="00D914AB" w:rsidRDefault="00D914AB" w:rsidP="00711FBC">
      <w:pPr>
        <w:pStyle w:val="Listenabsatz"/>
        <w:ind w:left="360"/>
        <w:jc w:val="both"/>
      </w:pPr>
    </w:p>
    <w:p w:rsidR="00D914AB" w:rsidRDefault="00D914AB" w:rsidP="00711FBC">
      <w:pPr>
        <w:pStyle w:val="Listenabsatz"/>
        <w:ind w:left="360"/>
        <w:jc w:val="both"/>
      </w:pPr>
      <w:r>
        <w:t>Welche der folgenden Aussagen stimmen?</w:t>
      </w:r>
    </w:p>
    <w:p w:rsidR="00D914AB" w:rsidRDefault="00D914AB" w:rsidP="00711FBC">
      <w:pPr>
        <w:pStyle w:val="Listenabsatz"/>
        <w:ind w:left="360"/>
        <w:jc w:val="both"/>
      </w:pPr>
    </w:p>
    <w:p w:rsidR="00D914AB" w:rsidRDefault="00D914AB" w:rsidP="00711FBC">
      <w:pPr>
        <w:pStyle w:val="Listenabsatz"/>
        <w:numPr>
          <w:ilvl w:val="0"/>
          <w:numId w:val="36"/>
        </w:numPr>
        <w:jc w:val="both"/>
      </w:pPr>
      <w:r>
        <w:t>Drehmomentschlüssel müssen nicht nachgeeicht werden.</w:t>
      </w:r>
    </w:p>
    <w:p w:rsidR="00D914AB" w:rsidRDefault="00D914AB" w:rsidP="00711FBC">
      <w:pPr>
        <w:pStyle w:val="Listenabsatz"/>
        <w:numPr>
          <w:ilvl w:val="0"/>
          <w:numId w:val="36"/>
        </w:numPr>
        <w:jc w:val="both"/>
      </w:pPr>
      <w:r>
        <w:t>Der Drehmomentschlüssel muss rechtwinklig zur Schraube gehalten we</w:t>
      </w:r>
      <w:r>
        <w:t>r</w:t>
      </w:r>
      <w:r>
        <w:t>den.</w:t>
      </w:r>
    </w:p>
    <w:p w:rsidR="00D914AB" w:rsidRDefault="00D914AB" w:rsidP="00711FBC">
      <w:pPr>
        <w:pStyle w:val="Listenabsatz"/>
        <w:numPr>
          <w:ilvl w:val="0"/>
          <w:numId w:val="36"/>
        </w:numPr>
        <w:jc w:val="both"/>
      </w:pPr>
      <w:r>
        <w:t>Drehmomentschlüssel sind handgeführte Elektrowerkzeuge.</w:t>
      </w:r>
    </w:p>
    <w:p w:rsidR="00D914AB" w:rsidRDefault="00D914AB" w:rsidP="00711FBC">
      <w:pPr>
        <w:pStyle w:val="Listenabsatz"/>
        <w:numPr>
          <w:ilvl w:val="0"/>
          <w:numId w:val="36"/>
        </w:numPr>
        <w:jc w:val="both"/>
      </w:pPr>
      <w:r>
        <w:t>Zum Einstellen des Drehmoments wird der Handgriff gedreht.</w:t>
      </w:r>
    </w:p>
    <w:p w:rsidR="00D914AB" w:rsidRDefault="00D914AB" w:rsidP="00711FBC">
      <w:pPr>
        <w:pStyle w:val="Listenabsatz"/>
        <w:numPr>
          <w:ilvl w:val="0"/>
          <w:numId w:val="36"/>
        </w:numPr>
        <w:jc w:val="both"/>
      </w:pPr>
      <w:r>
        <w:t>Bei Erreichen des eingestellten Drehmoments knackt der Drehmomen</w:t>
      </w:r>
      <w:r>
        <w:t>t</w:t>
      </w:r>
      <w:r>
        <w:t>schlüssel.</w:t>
      </w:r>
    </w:p>
    <w:p w:rsidR="00D914AB" w:rsidRDefault="00D914AB" w:rsidP="00711FBC">
      <w:pPr>
        <w:pStyle w:val="Listenabsatz"/>
        <w:numPr>
          <w:ilvl w:val="0"/>
          <w:numId w:val="36"/>
        </w:numPr>
        <w:jc w:val="both"/>
      </w:pPr>
      <w:r>
        <w:t>Das eingestellte Drehmoment wird am Werkzeugkopf abgelesen.</w:t>
      </w:r>
    </w:p>
    <w:p w:rsidR="00D914AB" w:rsidRDefault="00D914AB" w:rsidP="00711FBC">
      <w:pPr>
        <w:pStyle w:val="Listenabsatz"/>
        <w:numPr>
          <w:ilvl w:val="0"/>
          <w:numId w:val="36"/>
        </w:numPr>
        <w:jc w:val="both"/>
      </w:pPr>
      <w:r>
        <w:t>Durch das Drehmoment wird eine Fliehkraft zwischen den Werkstücken e</w:t>
      </w:r>
      <w:r>
        <w:t>r</w:t>
      </w:r>
      <w:r>
        <w:t>zeugt.</w:t>
      </w:r>
    </w:p>
    <w:p w:rsidR="00D914AB" w:rsidRDefault="00D914AB" w:rsidP="00711FBC">
      <w:pPr>
        <w:pStyle w:val="Listenabsatz"/>
        <w:numPr>
          <w:ilvl w:val="0"/>
          <w:numId w:val="36"/>
        </w:numPr>
        <w:jc w:val="both"/>
      </w:pPr>
      <w:r>
        <w:t>Drehmomentschlüssel müssen nach Gebrauch auf den kleinsten Drehm</w:t>
      </w:r>
      <w:r>
        <w:t>o</w:t>
      </w:r>
      <w:r>
        <w:t>mentwert eingestellt werden, um die Genauigkeit zu erhalten.</w:t>
      </w:r>
    </w:p>
    <w:p w:rsidR="00D914AB" w:rsidRDefault="00D914AB" w:rsidP="00711FBC">
      <w:pPr>
        <w:jc w:val="both"/>
      </w:pPr>
    </w:p>
    <w:p w:rsidR="00D914AB" w:rsidRDefault="00711300" w:rsidP="00711FBC">
      <w:pPr>
        <w:pStyle w:val="Listenabsatz"/>
        <w:numPr>
          <w:ilvl w:val="0"/>
          <w:numId w:val="35"/>
        </w:numPr>
        <w:jc w:val="both"/>
      </w:pPr>
      <w:r>
        <w:rPr>
          <w:noProof/>
          <w:sz w:val="24"/>
          <w:lang w:eastAsia="de-DE"/>
        </w:rPr>
        <w:drawing>
          <wp:anchor distT="0" distB="0" distL="114300" distR="114300" simplePos="0" relativeHeight="251741184" behindDoc="0" locked="0" layoutInCell="0" allowOverlap="1" wp14:anchorId="19E8AD74" wp14:editId="0E52F85C">
            <wp:simplePos x="0" y="0"/>
            <wp:positionH relativeFrom="rightMargin">
              <wp:posOffset>107950</wp:posOffset>
            </wp:positionH>
            <wp:positionV relativeFrom="paragraph">
              <wp:posOffset>50800</wp:posOffset>
            </wp:positionV>
            <wp:extent cx="323850" cy="323850"/>
            <wp:effectExtent l="0" t="0" r="0" b="0"/>
            <wp:wrapNone/>
            <wp:docPr id="1226"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D914AB">
        <w:t>Ordnen Sie den Arbeitsplan für das fachgerechte Montieren eines Rades nach dem Reifenwechsel.</w:t>
      </w:r>
      <w:r w:rsidR="00200D51">
        <w:t xml:space="preserve"> </w:t>
      </w:r>
    </w:p>
    <w:p w:rsidR="00D914AB" w:rsidRDefault="00D914AB" w:rsidP="00D914AB">
      <w:pPr>
        <w:pStyle w:val="Listenabsatz"/>
        <w:ind w:left="360"/>
      </w:pPr>
    </w:p>
    <w:p w:rsidR="00200D51" w:rsidRDefault="00200D51" w:rsidP="00200D51">
      <w:pPr>
        <w:pStyle w:val="Marginaliegrau"/>
        <w:framePr w:wrap="around"/>
      </w:pPr>
      <w:r>
        <w:t>BGI 884</w:t>
      </w:r>
    </w:p>
    <w:tbl>
      <w:tblPr>
        <w:tblStyle w:val="Tabellenraster"/>
        <w:tblW w:w="0" w:type="auto"/>
        <w:tblInd w:w="360" w:type="dxa"/>
        <w:tblLook w:val="04A0" w:firstRow="1" w:lastRow="0" w:firstColumn="1" w:lastColumn="0" w:noHBand="0" w:noVBand="1"/>
      </w:tblPr>
      <w:tblGrid>
        <w:gridCol w:w="599"/>
        <w:gridCol w:w="6627"/>
      </w:tblGrid>
      <w:tr w:rsidR="00D914AB" w:rsidRPr="00F52D66" w:rsidTr="00D9124D">
        <w:tc>
          <w:tcPr>
            <w:tcW w:w="599" w:type="dxa"/>
          </w:tcPr>
          <w:p w:rsidR="00D914AB" w:rsidRPr="00F52D66" w:rsidRDefault="00D914AB" w:rsidP="00D9124D">
            <w:pPr>
              <w:pStyle w:val="Listenabsatz"/>
              <w:ind w:left="0"/>
              <w:jc w:val="center"/>
              <w:rPr>
                <w:b/>
              </w:rPr>
            </w:pPr>
            <w:r w:rsidRPr="00F52D66">
              <w:rPr>
                <w:b/>
              </w:rPr>
              <w:t>Nr</w:t>
            </w:r>
            <w:r>
              <w:rPr>
                <w:b/>
              </w:rPr>
              <w:t>.</w:t>
            </w:r>
          </w:p>
        </w:tc>
        <w:tc>
          <w:tcPr>
            <w:tcW w:w="6627" w:type="dxa"/>
          </w:tcPr>
          <w:p w:rsidR="00D914AB" w:rsidRPr="00F52D66" w:rsidRDefault="00D914AB" w:rsidP="00D9124D">
            <w:pPr>
              <w:pStyle w:val="Listenabsatz"/>
              <w:ind w:left="0"/>
              <w:rPr>
                <w:b/>
              </w:rPr>
            </w:pPr>
            <w:r w:rsidRPr="00F52D66">
              <w:rPr>
                <w:b/>
              </w:rPr>
              <w:t>Arbeitsschritt</w:t>
            </w:r>
          </w:p>
        </w:tc>
      </w:tr>
      <w:tr w:rsidR="00D914AB" w:rsidTr="00420C65">
        <w:tc>
          <w:tcPr>
            <w:tcW w:w="599" w:type="dxa"/>
          </w:tcPr>
          <w:p w:rsidR="00D914AB" w:rsidRDefault="00D914AB" w:rsidP="00D9124D">
            <w:pPr>
              <w:pStyle w:val="Listenabsatz"/>
              <w:ind w:left="0"/>
              <w:jc w:val="center"/>
            </w:pPr>
            <w:r>
              <w:t>1</w:t>
            </w:r>
          </w:p>
        </w:tc>
        <w:tc>
          <w:tcPr>
            <w:tcW w:w="6627" w:type="dxa"/>
            <w:vAlign w:val="center"/>
          </w:tcPr>
          <w:p w:rsidR="00D914AB" w:rsidRDefault="00D914AB" w:rsidP="00420C65">
            <w:pPr>
              <w:pStyle w:val="Listenabsatz"/>
              <w:ind w:left="0"/>
            </w:pPr>
            <w:r>
              <w:t>Auto befindet sich ohne Räder auf der Hebebühne.</w:t>
            </w:r>
          </w:p>
        </w:tc>
      </w:tr>
      <w:tr w:rsidR="00D914AB" w:rsidTr="00420C65">
        <w:tc>
          <w:tcPr>
            <w:tcW w:w="599" w:type="dxa"/>
          </w:tcPr>
          <w:p w:rsidR="00D914AB" w:rsidRDefault="00D914AB" w:rsidP="00D9124D">
            <w:pPr>
              <w:pStyle w:val="Listenabsatz"/>
              <w:spacing w:line="480" w:lineRule="auto"/>
              <w:ind w:left="0"/>
              <w:jc w:val="center"/>
            </w:pPr>
          </w:p>
        </w:tc>
        <w:tc>
          <w:tcPr>
            <w:tcW w:w="6627" w:type="dxa"/>
            <w:vAlign w:val="center"/>
          </w:tcPr>
          <w:p w:rsidR="00D914AB" w:rsidRDefault="00D914AB" w:rsidP="00420C65">
            <w:pPr>
              <w:pStyle w:val="Listenabsatz"/>
              <w:ind w:left="0"/>
            </w:pPr>
            <w:r>
              <w:t>Auto ablassen</w:t>
            </w:r>
          </w:p>
        </w:tc>
      </w:tr>
      <w:tr w:rsidR="00D914AB" w:rsidTr="00420C65">
        <w:tc>
          <w:tcPr>
            <w:tcW w:w="599" w:type="dxa"/>
          </w:tcPr>
          <w:p w:rsidR="00D914AB" w:rsidRDefault="00D914AB" w:rsidP="00D9124D">
            <w:pPr>
              <w:pStyle w:val="Listenabsatz"/>
              <w:spacing w:line="480" w:lineRule="auto"/>
              <w:ind w:left="0"/>
              <w:jc w:val="center"/>
            </w:pPr>
          </w:p>
        </w:tc>
        <w:tc>
          <w:tcPr>
            <w:tcW w:w="6627" w:type="dxa"/>
            <w:vAlign w:val="center"/>
          </w:tcPr>
          <w:p w:rsidR="00D914AB" w:rsidRDefault="00D914AB" w:rsidP="00420C65">
            <w:pPr>
              <w:pStyle w:val="Listenabsatz"/>
              <w:ind w:left="0"/>
            </w:pPr>
            <w:r>
              <w:t>Richtiges Drehmoment am</w:t>
            </w:r>
            <w:r w:rsidR="00420C65">
              <w:t xml:space="preserve"> Drehmomentschlüssel einstellen</w:t>
            </w:r>
          </w:p>
        </w:tc>
      </w:tr>
      <w:tr w:rsidR="00D914AB" w:rsidTr="00420C65">
        <w:tc>
          <w:tcPr>
            <w:tcW w:w="599" w:type="dxa"/>
          </w:tcPr>
          <w:p w:rsidR="00D914AB" w:rsidRDefault="00D914AB" w:rsidP="00D9124D">
            <w:pPr>
              <w:pStyle w:val="Listenabsatz"/>
              <w:spacing w:line="480" w:lineRule="auto"/>
              <w:ind w:left="0"/>
              <w:jc w:val="center"/>
            </w:pPr>
          </w:p>
        </w:tc>
        <w:tc>
          <w:tcPr>
            <w:tcW w:w="6627" w:type="dxa"/>
            <w:vAlign w:val="center"/>
          </w:tcPr>
          <w:p w:rsidR="00D914AB" w:rsidRDefault="00D914AB" w:rsidP="00420C65">
            <w:pPr>
              <w:pStyle w:val="Listenabsatz"/>
              <w:ind w:left="0"/>
            </w:pPr>
            <w:r>
              <w:t>Radau</w:t>
            </w:r>
            <w:r w:rsidR="00420C65">
              <w:t>flagefläche und Radnabe säubern</w:t>
            </w:r>
          </w:p>
        </w:tc>
      </w:tr>
      <w:tr w:rsidR="00D914AB" w:rsidTr="00420C65">
        <w:tc>
          <w:tcPr>
            <w:tcW w:w="599" w:type="dxa"/>
          </w:tcPr>
          <w:p w:rsidR="00D914AB" w:rsidRDefault="00D914AB" w:rsidP="00D9124D">
            <w:pPr>
              <w:pStyle w:val="Listenabsatz"/>
              <w:spacing w:line="480" w:lineRule="auto"/>
              <w:ind w:left="0"/>
              <w:jc w:val="center"/>
            </w:pPr>
          </w:p>
        </w:tc>
        <w:tc>
          <w:tcPr>
            <w:tcW w:w="6627" w:type="dxa"/>
            <w:vAlign w:val="center"/>
          </w:tcPr>
          <w:p w:rsidR="00D914AB" w:rsidRDefault="007A1E71" w:rsidP="00420C65">
            <w:pPr>
              <w:pStyle w:val="Listenabsatz"/>
              <w:ind w:left="0"/>
            </w:pPr>
            <w:r>
              <w:t>Räder aufsetzen und S</w:t>
            </w:r>
            <w:r w:rsidR="00420C65">
              <w:t>chrauben von Hand ansetzen</w:t>
            </w:r>
          </w:p>
        </w:tc>
      </w:tr>
      <w:tr w:rsidR="00D914AB" w:rsidTr="00420C65">
        <w:tc>
          <w:tcPr>
            <w:tcW w:w="599" w:type="dxa"/>
          </w:tcPr>
          <w:p w:rsidR="00D914AB" w:rsidRDefault="00D914AB" w:rsidP="00D9124D">
            <w:pPr>
              <w:pStyle w:val="Listenabsatz"/>
              <w:spacing w:line="480" w:lineRule="auto"/>
              <w:ind w:left="0"/>
              <w:jc w:val="center"/>
            </w:pPr>
          </w:p>
        </w:tc>
        <w:tc>
          <w:tcPr>
            <w:tcW w:w="6627" w:type="dxa"/>
            <w:vAlign w:val="center"/>
          </w:tcPr>
          <w:p w:rsidR="00D914AB" w:rsidRDefault="00D914AB" w:rsidP="00420C65">
            <w:pPr>
              <w:pStyle w:val="Listenabsatz"/>
              <w:ind w:left="0"/>
            </w:pPr>
            <w:r>
              <w:t xml:space="preserve">Schrauben eindrehen, bis das Rad an der Nabe anliegt und anschließend mit dem </w:t>
            </w:r>
            <w:proofErr w:type="spellStart"/>
            <w:r>
              <w:t>R</w:t>
            </w:r>
            <w:r w:rsidR="00420C65">
              <w:t>adkreuz</w:t>
            </w:r>
            <w:proofErr w:type="spellEnd"/>
            <w:r w:rsidR="00420C65">
              <w:t xml:space="preserve"> festziehen</w:t>
            </w:r>
          </w:p>
        </w:tc>
      </w:tr>
      <w:tr w:rsidR="00D914AB" w:rsidTr="00420C65">
        <w:tc>
          <w:tcPr>
            <w:tcW w:w="599" w:type="dxa"/>
          </w:tcPr>
          <w:p w:rsidR="00D914AB" w:rsidRDefault="00D914AB" w:rsidP="00D9124D">
            <w:pPr>
              <w:pStyle w:val="Listenabsatz"/>
              <w:spacing w:line="480" w:lineRule="auto"/>
              <w:ind w:left="0"/>
              <w:jc w:val="center"/>
            </w:pPr>
          </w:p>
        </w:tc>
        <w:tc>
          <w:tcPr>
            <w:tcW w:w="6627" w:type="dxa"/>
            <w:vAlign w:val="center"/>
          </w:tcPr>
          <w:p w:rsidR="00D914AB" w:rsidRDefault="00D914AB" w:rsidP="00420C65">
            <w:pPr>
              <w:pStyle w:val="Listenabsatz"/>
              <w:ind w:left="0"/>
            </w:pPr>
            <w:r>
              <w:t>Räder übe</w:t>
            </w:r>
            <w:r w:rsidR="00420C65">
              <w:t>r Kreuz auf Drehmoment anziehen</w:t>
            </w:r>
          </w:p>
        </w:tc>
      </w:tr>
    </w:tbl>
    <w:p w:rsidR="00D914AB" w:rsidRDefault="00D914AB" w:rsidP="00D914AB">
      <w:pPr>
        <w:pStyle w:val="Listenabsatz"/>
        <w:ind w:left="360"/>
      </w:pPr>
    </w:p>
    <w:p w:rsidR="00D914AB" w:rsidRDefault="00D914AB" w:rsidP="004F5D85">
      <w:pPr>
        <w:pStyle w:val="Listenabsatz"/>
        <w:numPr>
          <w:ilvl w:val="0"/>
          <w:numId w:val="35"/>
        </w:numPr>
      </w:pPr>
      <w:r>
        <w:t>Beschreiben Sie die Auswirkungen folgender Fehler:</w:t>
      </w:r>
    </w:p>
    <w:p w:rsidR="00D914AB" w:rsidRDefault="00711300" w:rsidP="004F5D85">
      <w:pPr>
        <w:pStyle w:val="Listenabsatz"/>
        <w:numPr>
          <w:ilvl w:val="1"/>
          <w:numId w:val="35"/>
        </w:numPr>
      </w:pPr>
      <w:r>
        <w:t>Z</w:t>
      </w:r>
      <w:r w:rsidR="00D914AB">
        <w:t>u hohes Anzugsdrehmoment</w:t>
      </w:r>
      <w:r w:rsidR="00D914AB">
        <w:br/>
      </w:r>
      <w:r w:rsidR="00D914AB">
        <w:br/>
        <w:t>________________________________</w:t>
      </w:r>
      <w:r w:rsidR="00887461">
        <w:t>______________________________</w:t>
      </w:r>
      <w:r w:rsidR="00D914AB">
        <w:br/>
      </w:r>
      <w:r w:rsidR="00D914AB">
        <w:br/>
        <w:t>_____________________________________________________</w:t>
      </w:r>
      <w:r w:rsidR="00887461">
        <w:t>_________</w:t>
      </w:r>
      <w:r w:rsidR="00D914AB">
        <w:br/>
      </w:r>
    </w:p>
    <w:p w:rsidR="00D914AB" w:rsidRPr="0045502B" w:rsidRDefault="00711300" w:rsidP="004F5D85">
      <w:pPr>
        <w:pStyle w:val="Listenabsatz"/>
        <w:numPr>
          <w:ilvl w:val="1"/>
          <w:numId w:val="35"/>
        </w:numPr>
      </w:pPr>
      <w:r>
        <w:t>Z</w:t>
      </w:r>
      <w:r w:rsidR="00D914AB">
        <w:t>u niedriges Anzugsdrehmoment</w:t>
      </w:r>
      <w:r w:rsidR="00D914AB">
        <w:br/>
      </w:r>
      <w:r w:rsidR="00D914AB">
        <w:br/>
        <w:t>________________________________</w:t>
      </w:r>
      <w:r w:rsidR="00887461">
        <w:t>______________________________</w:t>
      </w:r>
      <w:r w:rsidR="00D914AB">
        <w:br/>
      </w:r>
      <w:r w:rsidR="00D914AB">
        <w:br/>
        <w:t>______________________________________________________________</w:t>
      </w:r>
      <w:r w:rsidR="00D914AB">
        <w:br/>
      </w:r>
    </w:p>
    <w:p w:rsidR="009931CB" w:rsidRDefault="009931CB" w:rsidP="009931CB">
      <w:pPr>
        <w:tabs>
          <w:tab w:val="left" w:pos="5970"/>
        </w:tabs>
        <w:spacing w:line="312" w:lineRule="auto"/>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7C0AE0" w:rsidRPr="00B51DE9" w:rsidTr="00374D2A">
        <w:trPr>
          <w:trHeight w:val="523"/>
        </w:trPr>
        <w:tc>
          <w:tcPr>
            <w:tcW w:w="3119" w:type="dxa"/>
            <w:tcBorders>
              <w:left w:val="single" w:sz="4" w:space="0" w:color="auto"/>
              <w:bottom w:val="single" w:sz="4" w:space="0" w:color="auto"/>
              <w:right w:val="single" w:sz="4" w:space="0" w:color="auto"/>
            </w:tcBorders>
            <w:shd w:val="clear" w:color="auto" w:fill="D9D9D9"/>
            <w:hideMark/>
          </w:tcPr>
          <w:p w:rsidR="007C0AE0" w:rsidRDefault="007C0AE0" w:rsidP="00D9124D">
            <w:pPr>
              <w:pStyle w:val="Tabelle6pt"/>
              <w:rPr>
                <w:color w:val="000000"/>
              </w:rPr>
            </w:pPr>
            <w:r>
              <w:lastRenderedPageBreak/>
              <w:br w:type="page"/>
              <w:t>Lernfeld</w:t>
            </w:r>
          </w:p>
          <w:p w:rsidR="007C0AE0" w:rsidRDefault="007C0AE0" w:rsidP="00D9124D">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7C0AE0" w:rsidRDefault="007C0AE0" w:rsidP="00D9124D">
            <w:pPr>
              <w:pStyle w:val="Tabelle6pt"/>
              <w:rPr>
                <w:color w:val="000000"/>
              </w:rPr>
            </w:pPr>
            <w:r>
              <w:t>Titel</w:t>
            </w:r>
          </w:p>
          <w:p w:rsidR="007C0AE0" w:rsidRDefault="00363595" w:rsidP="001724CC">
            <w:pPr>
              <w:pStyle w:val="TabelleKopflinks"/>
            </w:pPr>
            <w:r>
              <w:t xml:space="preserve">Kontrollieren </w:t>
            </w:r>
            <w:r w:rsidR="00374D2A">
              <w:t>–</w:t>
            </w:r>
            <w:r>
              <w:t xml:space="preserve"> </w:t>
            </w:r>
            <w:r w:rsidR="008A61D4">
              <w:t>Drehmoment</w:t>
            </w:r>
            <w:r w:rsidR="001724CC">
              <w:t>p</w:t>
            </w:r>
            <w:r w:rsidR="008A61D4">
              <w:t>rüf</w:t>
            </w:r>
            <w:r w:rsidR="001724CC">
              <w:t>ung kontro</w:t>
            </w:r>
            <w:r w:rsidR="001724CC">
              <w:t>l</w:t>
            </w:r>
            <w:r w:rsidR="001724CC">
              <w:t>lieren</w:t>
            </w:r>
          </w:p>
        </w:tc>
        <w:tc>
          <w:tcPr>
            <w:tcW w:w="188" w:type="dxa"/>
            <w:vMerge w:val="restart"/>
            <w:tcBorders>
              <w:top w:val="nil"/>
              <w:left w:val="single" w:sz="4" w:space="0" w:color="auto"/>
              <w:bottom w:val="nil"/>
              <w:right w:val="single" w:sz="4" w:space="0" w:color="auto"/>
            </w:tcBorders>
            <w:shd w:val="clear" w:color="auto" w:fill="FFFFFF"/>
          </w:tcPr>
          <w:p w:rsidR="007C0AE0" w:rsidRPr="004B658C" w:rsidRDefault="007C0AE0" w:rsidP="00D9124D"/>
        </w:tc>
        <w:tc>
          <w:tcPr>
            <w:tcW w:w="2103"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411981" w:rsidRPr="00B51DE9" w:rsidRDefault="00411981" w:rsidP="00374D2A">
            <w:pPr>
              <w:pStyle w:val="TabelleKopfmitte"/>
              <w:rPr>
                <w:rFonts w:eastAsia="Calibri"/>
              </w:rPr>
            </w:pPr>
            <w:r>
              <w:t>FZT</w:t>
            </w:r>
            <w:r w:rsidR="00374D2A">
              <w:t xml:space="preserve"> </w:t>
            </w:r>
            <w:r w:rsidR="001724CC">
              <w:t>01.</w:t>
            </w:r>
            <w:r w:rsidR="00374D2A">
              <w:t>0</w:t>
            </w:r>
            <w:r w:rsidR="00363595">
              <w:t>1.0</w:t>
            </w:r>
            <w:r w:rsidR="00374D2A">
              <w:t>5</w:t>
            </w:r>
            <w:r w:rsidR="00363595">
              <w:t>.02</w:t>
            </w:r>
          </w:p>
        </w:tc>
      </w:tr>
      <w:tr w:rsidR="007C0AE0" w:rsidRPr="00B51DE9" w:rsidTr="00D9124D">
        <w:tc>
          <w:tcPr>
            <w:tcW w:w="7348" w:type="dxa"/>
            <w:gridSpan w:val="2"/>
            <w:tcBorders>
              <w:left w:val="single" w:sz="4" w:space="0" w:color="auto"/>
              <w:bottom w:val="single" w:sz="4" w:space="0" w:color="auto"/>
              <w:right w:val="single" w:sz="4" w:space="0" w:color="auto"/>
            </w:tcBorders>
            <w:hideMark/>
          </w:tcPr>
          <w:p w:rsidR="007C0AE0" w:rsidRPr="004B658C" w:rsidRDefault="007C0AE0" w:rsidP="00D9124D">
            <w:pPr>
              <w:pStyle w:val="Tabelle6pt"/>
            </w:pPr>
            <w:r>
              <w:t>Kompetenzbereiche:</w:t>
            </w:r>
          </w:p>
          <w:p w:rsidR="007C0AE0" w:rsidRPr="00200D51" w:rsidRDefault="007C0AE0" w:rsidP="00D9124D">
            <w:pPr>
              <w:pStyle w:val="Kopf8ptafz"/>
            </w:pPr>
            <w:r w:rsidRPr="00200D51">
              <w:rPr>
                <w:szCs w:val="16"/>
              </w:rPr>
              <w:t>Ich kann Regeln zu betrieblichen Arbeitssicherheits- und Unfallverhütungsvorgaben nennen und anwe</w:t>
            </w:r>
            <w:r w:rsidRPr="00200D51">
              <w:rPr>
                <w:szCs w:val="16"/>
              </w:rPr>
              <w:t>n</w:t>
            </w:r>
            <w:r w:rsidRPr="00200D51">
              <w:rPr>
                <w:szCs w:val="16"/>
              </w:rPr>
              <w:t>den.</w:t>
            </w:r>
          </w:p>
          <w:p w:rsidR="007C0AE0" w:rsidRPr="00200D51" w:rsidRDefault="007C0AE0" w:rsidP="00D9124D">
            <w:pPr>
              <w:pStyle w:val="Kopf8ptafz"/>
            </w:pPr>
            <w:r w:rsidRPr="00200D51">
              <w:rPr>
                <w:szCs w:val="16"/>
              </w:rPr>
              <w:t>Ich kann meine Arbeit reflektieren und Qualitätsmängel im Arbeitsprozess erkennen.</w:t>
            </w:r>
          </w:p>
          <w:p w:rsidR="007C0AE0" w:rsidRDefault="007C0AE0" w:rsidP="004A5375">
            <w:pPr>
              <w:pStyle w:val="Kopf8ptafz"/>
            </w:pPr>
            <w:r w:rsidRPr="00200D51">
              <w:t xml:space="preserve">Ich kann grundlegende Regeln der Arbeitssicherheit </w:t>
            </w:r>
            <w:r w:rsidR="004A5375">
              <w:t>befolgen</w:t>
            </w:r>
            <w:r w:rsidRPr="009034E4">
              <w:rPr>
                <w:i/>
              </w:rPr>
              <w:t>.</w:t>
            </w:r>
          </w:p>
        </w:tc>
        <w:tc>
          <w:tcPr>
            <w:tcW w:w="188" w:type="dxa"/>
            <w:vMerge/>
            <w:tcBorders>
              <w:left w:val="single" w:sz="4" w:space="0" w:color="auto"/>
              <w:bottom w:val="nil"/>
              <w:right w:val="nil"/>
            </w:tcBorders>
            <w:vAlign w:val="center"/>
            <w:hideMark/>
          </w:tcPr>
          <w:p w:rsidR="007C0AE0" w:rsidRDefault="007C0AE0" w:rsidP="00D9124D">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7C0AE0" w:rsidRPr="00B51DE9" w:rsidTr="00D9124D">
              <w:trPr>
                <w:trHeight w:val="284"/>
              </w:trPr>
              <w:tc>
                <w:tcPr>
                  <w:tcW w:w="2090" w:type="dxa"/>
                  <w:shd w:val="clear" w:color="auto" w:fill="D9D9D9" w:themeFill="background1" w:themeFillShade="D9"/>
                </w:tcPr>
                <w:p w:rsidR="007C0AE0" w:rsidRPr="00B51DE9" w:rsidRDefault="007C0AE0" w:rsidP="00D9124D">
                  <w:pPr>
                    <w:pStyle w:val="TabelleKopfmitte"/>
                  </w:pPr>
                  <w:r w:rsidRPr="00B51DE9">
                    <w:t>L</w:t>
                  </w:r>
                  <w:r>
                    <w:t>ösung</w:t>
                  </w:r>
                </w:p>
              </w:tc>
            </w:tr>
          </w:tbl>
          <w:p w:rsidR="007C0AE0" w:rsidRPr="00B51DE9" w:rsidRDefault="007C0AE0" w:rsidP="00D9124D"/>
        </w:tc>
      </w:tr>
    </w:tbl>
    <w:p w:rsidR="007C0AE0" w:rsidRPr="005A43FF" w:rsidRDefault="007C0AE0" w:rsidP="007C0AE0">
      <w:pPr>
        <w:keepNext/>
        <w:suppressAutoHyphens/>
        <w:spacing w:before="240" w:after="160"/>
        <w:outlineLvl w:val="0"/>
        <w:rPr>
          <w:rFonts w:ascii="Source Sans Pro Semibold" w:eastAsia="Times New Roman" w:hAnsi="Source Sans Pro Semibold" w:cs="Times New Roman"/>
          <w:bCs/>
          <w:sz w:val="30"/>
          <w:szCs w:val="28"/>
          <w:lang w:eastAsia="de-DE"/>
        </w:rPr>
      </w:pPr>
      <w:r w:rsidRPr="005A43FF">
        <w:rPr>
          <w:rFonts w:ascii="Source Sans Pro Semibold" w:eastAsia="Times New Roman" w:hAnsi="Source Sans Pro Semibold" w:cs="Times New Roman"/>
          <w:bCs/>
          <w:sz w:val="30"/>
          <w:szCs w:val="28"/>
          <w:lang w:eastAsia="de-DE"/>
        </w:rPr>
        <w:t>Drehmoment überprüfen</w:t>
      </w:r>
      <w:r w:rsidRPr="005A43FF">
        <w:rPr>
          <w:rFonts w:ascii="Source Sans Pro Semibold" w:eastAsia="Times New Roman" w:hAnsi="Source Sans Pro Semibold" w:cs="Times New Roman"/>
          <w:bCs/>
          <w:noProof/>
          <w:sz w:val="24"/>
          <w:szCs w:val="28"/>
          <w:lang w:eastAsia="de-DE"/>
        </w:rPr>
        <w:drawing>
          <wp:anchor distT="0" distB="0" distL="114300" distR="114300" simplePos="0" relativeHeight="251746304" behindDoc="0" locked="0" layoutInCell="0" allowOverlap="1" wp14:anchorId="3770A1AB" wp14:editId="76F6F529">
            <wp:simplePos x="0" y="0"/>
            <wp:positionH relativeFrom="rightMargin">
              <wp:posOffset>107950</wp:posOffset>
            </wp:positionH>
            <wp:positionV relativeFrom="paragraph">
              <wp:posOffset>0</wp:posOffset>
            </wp:positionV>
            <wp:extent cx="345440" cy="323850"/>
            <wp:effectExtent l="0" t="0" r="0" b="0"/>
            <wp:wrapNone/>
            <wp:docPr id="122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43FF">
        <w:rPr>
          <w:rFonts w:ascii="Source Sans Pro Semibold" w:eastAsia="Times New Roman" w:hAnsi="Source Sans Pro Semibold" w:cs="Times New Roman"/>
          <w:bCs/>
          <w:noProof/>
          <w:sz w:val="24"/>
          <w:szCs w:val="28"/>
          <w:lang w:eastAsia="de-DE"/>
        </w:rPr>
        <w:drawing>
          <wp:anchor distT="0" distB="0" distL="114300" distR="114300" simplePos="0" relativeHeight="251747328" behindDoc="0" locked="0" layoutInCell="0" allowOverlap="1" wp14:anchorId="7B281024" wp14:editId="4B0024CC">
            <wp:simplePos x="0" y="0"/>
            <wp:positionH relativeFrom="rightMargin">
              <wp:posOffset>467995</wp:posOffset>
            </wp:positionH>
            <wp:positionV relativeFrom="paragraph">
              <wp:posOffset>0</wp:posOffset>
            </wp:positionV>
            <wp:extent cx="345440" cy="323850"/>
            <wp:effectExtent l="0" t="0" r="0" b="0"/>
            <wp:wrapNone/>
            <wp:docPr id="12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22E7" w:rsidRPr="005A43FF" w:rsidRDefault="002D22E7" w:rsidP="002D22E7">
      <w:pPr>
        <w:pStyle w:val="Marginaliegrau"/>
        <w:framePr w:wrap="around" w:y="1810"/>
      </w:pPr>
      <w:r>
        <w:t xml:space="preserve">Abbildung </w:t>
      </w:r>
      <w:fldSimple w:instr=" SEQ Abbildung \* ARABIC ">
        <w:r w:rsidR="009566D7">
          <w:rPr>
            <w:noProof/>
          </w:rPr>
          <w:t>2</w:t>
        </w:r>
      </w:fldSimple>
      <w:r>
        <w:rPr>
          <w:noProof/>
        </w:rPr>
        <w:t>: Europa Lehrmittel</w:t>
      </w:r>
    </w:p>
    <w:p w:rsidR="007C0AE0" w:rsidRDefault="007C0AE0" w:rsidP="004F5D85">
      <w:pPr>
        <w:keepNext/>
        <w:numPr>
          <w:ilvl w:val="0"/>
          <w:numId w:val="37"/>
        </w:numPr>
      </w:pPr>
      <w:r w:rsidRPr="005A43FF">
        <w:rPr>
          <w:lang w:eastAsia="de-DE"/>
        </w:rPr>
        <w:t>Ordnen Sie für den abgebildeten Drehmomentschlüssel die entsprechenden Ziffern den Teilen des Drehmomentschlüssels richtig zu.</w:t>
      </w:r>
      <w:r w:rsidRPr="005A43FF">
        <w:rPr>
          <w:noProof/>
          <w:sz w:val="24"/>
          <w:lang w:eastAsia="de-DE"/>
        </w:rPr>
        <w:drawing>
          <wp:anchor distT="0" distB="0" distL="114300" distR="114300" simplePos="0" relativeHeight="251745280" behindDoc="0" locked="0" layoutInCell="0" allowOverlap="1" wp14:anchorId="197A94F9" wp14:editId="0EB1C769">
            <wp:simplePos x="0" y="0"/>
            <wp:positionH relativeFrom="rightMargin">
              <wp:posOffset>107950</wp:posOffset>
            </wp:positionH>
            <wp:positionV relativeFrom="paragraph">
              <wp:posOffset>0</wp:posOffset>
            </wp:positionV>
            <wp:extent cx="658495" cy="323850"/>
            <wp:effectExtent l="0" t="0" r="8255" b="0"/>
            <wp:wrapNone/>
            <wp:docPr id="123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43FF">
        <w:rPr>
          <w:lang w:eastAsia="de-DE"/>
        </w:rPr>
        <w:br/>
      </w:r>
      <w:r w:rsidRPr="005A43FF">
        <w:rPr>
          <w:noProof/>
          <w:lang w:eastAsia="de-DE"/>
        </w:rPr>
        <w:drawing>
          <wp:inline distT="0" distB="0" distL="0" distR="0" wp14:anchorId="553BCE66" wp14:editId="726A154A">
            <wp:extent cx="4472848" cy="1249696"/>
            <wp:effectExtent l="0" t="0" r="4445" b="7620"/>
            <wp:docPr id="1232" name="Grafik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498894" cy="1256973"/>
                    </a:xfrm>
                    <a:prstGeom prst="rect">
                      <a:avLst/>
                    </a:prstGeom>
                  </pic:spPr>
                </pic:pic>
              </a:graphicData>
            </a:graphic>
          </wp:inline>
        </w:drawing>
      </w:r>
    </w:p>
    <w:p w:rsidR="002D22E7" w:rsidRDefault="002D22E7" w:rsidP="002D22E7">
      <w:pPr>
        <w:keepNext/>
        <w:rPr>
          <w:lang w:eastAsia="de-DE"/>
        </w:rPr>
      </w:pPr>
    </w:p>
    <w:p w:rsidR="002D22E7" w:rsidRDefault="002D22E7" w:rsidP="002D22E7">
      <w:pPr>
        <w:keepNext/>
      </w:pPr>
    </w:p>
    <w:tbl>
      <w:tblPr>
        <w:tblStyle w:val="Tabellenraster2"/>
        <w:tblW w:w="0" w:type="auto"/>
        <w:tblInd w:w="360" w:type="dxa"/>
        <w:tblLook w:val="04A0" w:firstRow="1" w:lastRow="0" w:firstColumn="1" w:lastColumn="0" w:noHBand="0" w:noVBand="1"/>
      </w:tblPr>
      <w:tblGrid>
        <w:gridCol w:w="741"/>
        <w:gridCol w:w="6485"/>
      </w:tblGrid>
      <w:tr w:rsidR="007C0AE0" w:rsidRPr="005A43FF" w:rsidTr="00D9124D">
        <w:tc>
          <w:tcPr>
            <w:tcW w:w="741" w:type="dxa"/>
          </w:tcPr>
          <w:p w:rsidR="007C0AE0" w:rsidRPr="005A43FF" w:rsidRDefault="007C0AE0" w:rsidP="00D9124D">
            <w:pPr>
              <w:spacing w:line="360" w:lineRule="auto"/>
              <w:rPr>
                <w:rFonts w:eastAsiaTheme="minorHAnsi"/>
              </w:rPr>
            </w:pPr>
            <w:r w:rsidRPr="005A43FF">
              <w:rPr>
                <w:rFonts w:eastAsiaTheme="minorHAnsi"/>
              </w:rPr>
              <w:t>Nr.</w:t>
            </w:r>
          </w:p>
        </w:tc>
        <w:tc>
          <w:tcPr>
            <w:tcW w:w="6485" w:type="dxa"/>
          </w:tcPr>
          <w:p w:rsidR="007C0AE0" w:rsidRPr="005A43FF" w:rsidRDefault="007C0AE0" w:rsidP="00D9124D">
            <w:pPr>
              <w:rPr>
                <w:rFonts w:eastAsiaTheme="minorHAnsi"/>
              </w:rPr>
            </w:pPr>
            <w:r w:rsidRPr="005A43FF">
              <w:rPr>
                <w:rFonts w:eastAsiaTheme="minorHAnsi"/>
              </w:rPr>
              <w:t>Benennung</w:t>
            </w:r>
          </w:p>
        </w:tc>
      </w:tr>
      <w:tr w:rsidR="007C0AE0" w:rsidRPr="005A43FF" w:rsidTr="00420C65">
        <w:tc>
          <w:tcPr>
            <w:tcW w:w="741" w:type="dxa"/>
          </w:tcPr>
          <w:p w:rsidR="007C0AE0" w:rsidRPr="005A43FF" w:rsidRDefault="007C0AE0" w:rsidP="00D9124D">
            <w:pPr>
              <w:spacing w:line="480" w:lineRule="auto"/>
              <w:jc w:val="center"/>
              <w:rPr>
                <w:rFonts w:eastAsiaTheme="minorHAnsi"/>
              </w:rPr>
            </w:pPr>
            <w:r>
              <w:rPr>
                <w:rFonts w:eastAsiaTheme="minorHAnsi"/>
              </w:rPr>
              <w:t>5</w:t>
            </w:r>
          </w:p>
        </w:tc>
        <w:tc>
          <w:tcPr>
            <w:tcW w:w="6485" w:type="dxa"/>
            <w:vAlign w:val="center"/>
          </w:tcPr>
          <w:p w:rsidR="007C0AE0" w:rsidRPr="005A43FF" w:rsidRDefault="007C0AE0" w:rsidP="00420C65">
            <w:pPr>
              <w:rPr>
                <w:rFonts w:eastAsiaTheme="minorHAnsi"/>
              </w:rPr>
            </w:pPr>
            <w:r w:rsidRPr="005A43FF">
              <w:rPr>
                <w:rFonts w:eastAsiaTheme="minorHAnsi"/>
              </w:rPr>
              <w:t>Skalenstriche zum Ablesen des eingestellten Drehmoments</w:t>
            </w:r>
          </w:p>
        </w:tc>
      </w:tr>
      <w:tr w:rsidR="007C0AE0" w:rsidRPr="005A43FF" w:rsidTr="00420C65">
        <w:tc>
          <w:tcPr>
            <w:tcW w:w="741" w:type="dxa"/>
          </w:tcPr>
          <w:p w:rsidR="007C0AE0" w:rsidRPr="005A43FF" w:rsidRDefault="007C0AE0" w:rsidP="00D9124D">
            <w:pPr>
              <w:spacing w:line="480" w:lineRule="auto"/>
              <w:jc w:val="center"/>
              <w:rPr>
                <w:rFonts w:eastAsiaTheme="minorHAnsi"/>
              </w:rPr>
            </w:pPr>
            <w:r>
              <w:rPr>
                <w:rFonts w:eastAsiaTheme="minorHAnsi"/>
              </w:rPr>
              <w:t>6</w:t>
            </w:r>
          </w:p>
        </w:tc>
        <w:tc>
          <w:tcPr>
            <w:tcW w:w="6485" w:type="dxa"/>
            <w:vAlign w:val="center"/>
          </w:tcPr>
          <w:p w:rsidR="007C0AE0" w:rsidRPr="005A43FF" w:rsidRDefault="007C0AE0" w:rsidP="00420C65">
            <w:pPr>
              <w:rPr>
                <w:rFonts w:eastAsiaTheme="minorHAnsi"/>
              </w:rPr>
            </w:pPr>
            <w:r w:rsidRPr="005A43FF">
              <w:rPr>
                <w:rFonts w:eastAsiaTheme="minorHAnsi"/>
              </w:rPr>
              <w:t>Optische Anzeige bei Drehmomentauslösung</w:t>
            </w:r>
          </w:p>
        </w:tc>
      </w:tr>
      <w:tr w:rsidR="007C0AE0" w:rsidRPr="005A43FF" w:rsidTr="00420C65">
        <w:tc>
          <w:tcPr>
            <w:tcW w:w="741" w:type="dxa"/>
          </w:tcPr>
          <w:p w:rsidR="007C0AE0" w:rsidRPr="005A43FF" w:rsidRDefault="007C0AE0" w:rsidP="00D9124D">
            <w:pPr>
              <w:spacing w:line="480" w:lineRule="auto"/>
              <w:jc w:val="center"/>
              <w:rPr>
                <w:rFonts w:eastAsiaTheme="minorHAnsi"/>
              </w:rPr>
            </w:pPr>
            <w:r>
              <w:rPr>
                <w:rFonts w:eastAsiaTheme="minorHAnsi"/>
              </w:rPr>
              <w:t>2</w:t>
            </w:r>
          </w:p>
        </w:tc>
        <w:tc>
          <w:tcPr>
            <w:tcW w:w="6485" w:type="dxa"/>
            <w:vAlign w:val="center"/>
          </w:tcPr>
          <w:p w:rsidR="007C0AE0" w:rsidRPr="005A43FF" w:rsidRDefault="007C0AE0" w:rsidP="00420C65">
            <w:pPr>
              <w:rPr>
                <w:rFonts w:eastAsiaTheme="minorHAnsi"/>
              </w:rPr>
            </w:pPr>
            <w:proofErr w:type="spellStart"/>
            <w:r w:rsidRPr="005A43FF">
              <w:rPr>
                <w:rFonts w:eastAsiaTheme="minorHAnsi"/>
              </w:rPr>
              <w:t>Knarrenumschaltung</w:t>
            </w:r>
            <w:proofErr w:type="spellEnd"/>
          </w:p>
        </w:tc>
      </w:tr>
      <w:tr w:rsidR="007C0AE0" w:rsidRPr="005A43FF" w:rsidTr="00420C65">
        <w:tc>
          <w:tcPr>
            <w:tcW w:w="741" w:type="dxa"/>
          </w:tcPr>
          <w:p w:rsidR="007C0AE0" w:rsidRPr="005A43FF" w:rsidRDefault="007C0AE0" w:rsidP="00D9124D">
            <w:pPr>
              <w:spacing w:line="480" w:lineRule="auto"/>
              <w:jc w:val="center"/>
              <w:rPr>
                <w:rFonts w:eastAsiaTheme="minorHAnsi"/>
              </w:rPr>
            </w:pPr>
            <w:r>
              <w:rPr>
                <w:rFonts w:eastAsiaTheme="minorHAnsi"/>
              </w:rPr>
              <w:t>1</w:t>
            </w:r>
          </w:p>
        </w:tc>
        <w:tc>
          <w:tcPr>
            <w:tcW w:w="6485" w:type="dxa"/>
            <w:tcBorders>
              <w:bottom w:val="single" w:sz="4" w:space="0" w:color="auto"/>
            </w:tcBorders>
            <w:vAlign w:val="center"/>
          </w:tcPr>
          <w:p w:rsidR="007C0AE0" w:rsidRPr="005A43FF" w:rsidRDefault="007C0AE0" w:rsidP="00420C65">
            <w:pPr>
              <w:rPr>
                <w:rFonts w:eastAsiaTheme="minorHAnsi"/>
              </w:rPr>
            </w:pPr>
            <w:r w:rsidRPr="005A43FF">
              <w:rPr>
                <w:rFonts w:eastAsiaTheme="minorHAnsi"/>
              </w:rPr>
              <w:t>Werkzeugkopf</w:t>
            </w:r>
          </w:p>
        </w:tc>
      </w:tr>
      <w:tr w:rsidR="007C0AE0" w:rsidRPr="005A43FF" w:rsidTr="00420C65">
        <w:tc>
          <w:tcPr>
            <w:tcW w:w="741" w:type="dxa"/>
          </w:tcPr>
          <w:p w:rsidR="007C0AE0" w:rsidRPr="005A43FF" w:rsidRDefault="007C0AE0" w:rsidP="00D9124D">
            <w:pPr>
              <w:spacing w:line="480" w:lineRule="auto"/>
              <w:jc w:val="center"/>
              <w:rPr>
                <w:rFonts w:eastAsiaTheme="minorHAnsi"/>
              </w:rPr>
            </w:pPr>
            <w:r>
              <w:rPr>
                <w:rFonts w:eastAsiaTheme="minorHAnsi"/>
              </w:rPr>
              <w:t>3</w:t>
            </w:r>
          </w:p>
        </w:tc>
        <w:tc>
          <w:tcPr>
            <w:tcW w:w="6485" w:type="dxa"/>
            <w:tcBorders>
              <w:bottom w:val="single" w:sz="4" w:space="0" w:color="auto"/>
            </w:tcBorders>
            <w:vAlign w:val="center"/>
          </w:tcPr>
          <w:p w:rsidR="007C0AE0" w:rsidRPr="005A43FF" w:rsidRDefault="007C0AE0" w:rsidP="00420C65">
            <w:pPr>
              <w:rPr>
                <w:rFonts w:eastAsiaTheme="minorHAnsi"/>
              </w:rPr>
            </w:pPr>
            <w:r w:rsidRPr="005A43FF">
              <w:rPr>
                <w:rFonts w:eastAsiaTheme="minorHAnsi"/>
              </w:rPr>
              <w:t>Drehbarer Handgriff zur Drehmomenteinstellung</w:t>
            </w:r>
          </w:p>
        </w:tc>
      </w:tr>
      <w:tr w:rsidR="007C0AE0" w:rsidRPr="005A43FF" w:rsidTr="00420C65">
        <w:tc>
          <w:tcPr>
            <w:tcW w:w="741" w:type="dxa"/>
          </w:tcPr>
          <w:p w:rsidR="007C0AE0" w:rsidRPr="005A43FF" w:rsidRDefault="007C0AE0" w:rsidP="00D9124D">
            <w:pPr>
              <w:spacing w:line="480" w:lineRule="auto"/>
              <w:jc w:val="center"/>
              <w:rPr>
                <w:rFonts w:eastAsiaTheme="minorHAnsi"/>
              </w:rPr>
            </w:pPr>
            <w:r>
              <w:rPr>
                <w:rFonts w:eastAsiaTheme="minorHAnsi"/>
              </w:rPr>
              <w:t>4</w:t>
            </w:r>
          </w:p>
        </w:tc>
        <w:tc>
          <w:tcPr>
            <w:tcW w:w="6485" w:type="dxa"/>
            <w:tcBorders>
              <w:top w:val="single" w:sz="4" w:space="0" w:color="auto"/>
            </w:tcBorders>
            <w:vAlign w:val="center"/>
          </w:tcPr>
          <w:p w:rsidR="007C0AE0" w:rsidRPr="005A43FF" w:rsidRDefault="007C0AE0" w:rsidP="00420C65">
            <w:pPr>
              <w:rPr>
                <w:rFonts w:eastAsiaTheme="minorHAnsi"/>
              </w:rPr>
            </w:pPr>
            <w:r w:rsidRPr="005A43FF">
              <w:rPr>
                <w:rFonts w:eastAsiaTheme="minorHAnsi"/>
              </w:rPr>
              <w:t>Skalentrommel zur Drehmomenteinstellung</w:t>
            </w:r>
          </w:p>
        </w:tc>
      </w:tr>
    </w:tbl>
    <w:p w:rsidR="007C0AE0" w:rsidRPr="005A43FF" w:rsidRDefault="007C0AE0" w:rsidP="007C0AE0"/>
    <w:p w:rsidR="00363595" w:rsidRDefault="00711300" w:rsidP="00363595">
      <w:pPr>
        <w:numPr>
          <w:ilvl w:val="0"/>
          <w:numId w:val="37"/>
        </w:numPr>
        <w:contextualSpacing/>
        <w:jc w:val="both"/>
      </w:pPr>
      <w:r w:rsidRPr="005A43FF">
        <w:rPr>
          <w:noProof/>
          <w:sz w:val="24"/>
          <w:lang w:eastAsia="de-DE"/>
        </w:rPr>
        <w:drawing>
          <wp:anchor distT="0" distB="0" distL="114300" distR="114300" simplePos="0" relativeHeight="251497472" behindDoc="0" locked="0" layoutInCell="0" allowOverlap="1" wp14:anchorId="6D154286" wp14:editId="63A60E95">
            <wp:simplePos x="0" y="0"/>
            <wp:positionH relativeFrom="rightMargin">
              <wp:posOffset>107950</wp:posOffset>
            </wp:positionH>
            <wp:positionV relativeFrom="paragraph">
              <wp:posOffset>46990</wp:posOffset>
            </wp:positionV>
            <wp:extent cx="323850" cy="323850"/>
            <wp:effectExtent l="0" t="0" r="0" b="0"/>
            <wp:wrapNone/>
            <wp:docPr id="1233"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AE0" w:rsidRPr="005A43FF">
        <w:t>Informieren Sie sich mit Hilfe des Textes über den Drehmomentschlüssel und bea</w:t>
      </w:r>
      <w:r w:rsidR="007C0AE0" w:rsidRPr="005A43FF">
        <w:t>r</w:t>
      </w:r>
      <w:r w:rsidR="007C0AE0" w:rsidRPr="005A43FF">
        <w:t>beiten sie anschließend die Fragen zum Text.</w:t>
      </w:r>
    </w:p>
    <w:p w:rsidR="00363595" w:rsidRDefault="00363595" w:rsidP="00363595">
      <w:pPr>
        <w:contextualSpacing/>
        <w:jc w:val="both"/>
      </w:pPr>
    </w:p>
    <w:p w:rsidR="00CB337B" w:rsidRDefault="007C0AE0" w:rsidP="00363595">
      <w:pPr>
        <w:contextualSpacing/>
        <w:jc w:val="both"/>
      </w:pPr>
      <w:r w:rsidRPr="005A43FF">
        <w:br/>
        <w:t>Ein Drehmomentschlüssel ist ein handgeführtes Schraubwerkzeug, mit dem über ein eingestelltes Anzugsmoment eine Drehkraft auf die Schraube oder die Mutter ausgeübt wird, um eine Klemmkraft zwischen den Bauteilen zu erzeugen. Dadurch wird sicherg</w:t>
      </w:r>
      <w:r w:rsidRPr="005A43FF">
        <w:t>e</w:t>
      </w:r>
      <w:r w:rsidRPr="005A43FF">
        <w:t>stellt, dass die Schraube oder die Mutter über die notwendige Klemmkra</w:t>
      </w:r>
      <w:r w:rsidR="00420C65">
        <w:t>ft verfügt und sich nicht selb</w:t>
      </w:r>
      <w:r w:rsidRPr="005A43FF">
        <w:t>ständig lösen kann. Darüber hinaus wird eine Schädigung der Schraube oder der Felge durch ein zu hohes Anzugsdrehmoment verhindert.</w:t>
      </w:r>
      <w:r w:rsidR="007A1E71">
        <w:t xml:space="preserve"> Das Drehmoment wird durch ein V</w:t>
      </w:r>
      <w:r w:rsidRPr="005A43FF">
        <w:t>erdrehen des Handgriffs eingestellt. Der eingestellte Wert kann vor dem Handgriff an der Skale abgelesen werden. Bei Erreichen des vorgegebenen Drehm</w:t>
      </w:r>
      <w:r w:rsidRPr="005A43FF">
        <w:t>o</w:t>
      </w:r>
      <w:r w:rsidRPr="005A43FF">
        <w:t>ments rastet der Drehmomentschlüssel hörbar aus. Wichtig ist, dass der Drehmomen</w:t>
      </w:r>
      <w:r w:rsidRPr="005A43FF">
        <w:t>t</w:t>
      </w:r>
      <w:r w:rsidRPr="005A43FF">
        <w:t>schlüssel rechtwinklig zur Schraube geführt und nur am Handgriff gehalten wird, a</w:t>
      </w:r>
      <w:r w:rsidRPr="005A43FF">
        <w:t>n</w:t>
      </w:r>
      <w:r w:rsidRPr="005A43FF">
        <w:t>sonsten könnte der Drehmomentwert verfälscht werden. Einstellbare Drehmomen</w:t>
      </w:r>
      <w:r w:rsidRPr="005A43FF">
        <w:t>t</w:t>
      </w:r>
      <w:r w:rsidRPr="005A43FF">
        <w:t>schlüssel müssen nach Gebrauch auf den kleinsten Drehmomentwert eingestellt we</w:t>
      </w:r>
      <w:r w:rsidRPr="005A43FF">
        <w:t>r</w:t>
      </w:r>
      <w:r w:rsidRPr="005A43FF">
        <w:t>den, damit die Genauigkeit lange erhalten bleibt. Drehmomentschlüssel müssen in r</w:t>
      </w:r>
      <w:r w:rsidRPr="005A43FF">
        <w:t>e</w:t>
      </w:r>
      <w:r w:rsidRPr="005A43FF">
        <w:t>gelmäßigen Abständen nachgeeicht werden.</w:t>
      </w:r>
    </w:p>
    <w:p w:rsidR="00420C65" w:rsidRDefault="00420C65" w:rsidP="00711FBC">
      <w:pPr>
        <w:ind w:left="360"/>
        <w:contextualSpacing/>
        <w:jc w:val="both"/>
      </w:pPr>
    </w:p>
    <w:p w:rsidR="007C0AE0" w:rsidRPr="005A43FF" w:rsidRDefault="007C0AE0" w:rsidP="00711FBC">
      <w:pPr>
        <w:ind w:left="360"/>
        <w:contextualSpacing/>
        <w:jc w:val="both"/>
      </w:pPr>
      <w:r w:rsidRPr="005A43FF">
        <w:lastRenderedPageBreak/>
        <w:t>Welche der folgenden Aussagen stimmen?</w:t>
      </w:r>
    </w:p>
    <w:p w:rsidR="007C0AE0" w:rsidRDefault="007C0AE0" w:rsidP="007C0AE0">
      <w:pPr>
        <w:ind w:left="360"/>
        <w:contextualSpacing/>
      </w:pPr>
    </w:p>
    <w:p w:rsidR="007C0AE0" w:rsidRPr="005A43FF" w:rsidRDefault="007C0AE0" w:rsidP="00BD65F2">
      <w:pPr>
        <w:ind w:left="720" w:firstLine="360"/>
        <w:contextualSpacing/>
        <w:jc w:val="both"/>
      </w:pPr>
      <w:r w:rsidRPr="005A43FF">
        <w:t>Drehmomentschlüssel müssen nicht nachgeeicht werden.</w:t>
      </w:r>
    </w:p>
    <w:p w:rsidR="007C0AE0" w:rsidRPr="005A43FF" w:rsidRDefault="007C0AE0" w:rsidP="00711FBC">
      <w:pPr>
        <w:numPr>
          <w:ilvl w:val="0"/>
          <w:numId w:val="36"/>
        </w:numPr>
        <w:contextualSpacing/>
        <w:jc w:val="both"/>
      </w:pPr>
      <w:r w:rsidRPr="005A43FF">
        <w:t>Der Drehmomentschlüssel muss rechtwinklig zur Schraube gehalten we</w:t>
      </w:r>
      <w:r w:rsidRPr="005A43FF">
        <w:t>r</w:t>
      </w:r>
      <w:r w:rsidRPr="005A43FF">
        <w:t>den.</w:t>
      </w:r>
    </w:p>
    <w:p w:rsidR="007C0AE0" w:rsidRPr="005A43FF" w:rsidRDefault="007C0AE0" w:rsidP="00711FBC">
      <w:pPr>
        <w:ind w:left="1080"/>
        <w:contextualSpacing/>
        <w:jc w:val="both"/>
      </w:pPr>
      <w:r w:rsidRPr="005A43FF">
        <w:t>Drehmomentschlüssel sind handgeführte Elektrowerkzeuge.</w:t>
      </w:r>
    </w:p>
    <w:p w:rsidR="007C0AE0" w:rsidRPr="005A43FF" w:rsidRDefault="007C0AE0" w:rsidP="00711FBC">
      <w:pPr>
        <w:numPr>
          <w:ilvl w:val="0"/>
          <w:numId w:val="36"/>
        </w:numPr>
        <w:contextualSpacing/>
        <w:jc w:val="both"/>
      </w:pPr>
      <w:r w:rsidRPr="005A43FF">
        <w:t>Zum Einstellen des Drehmoments wird der Handgriff gedreht.</w:t>
      </w:r>
    </w:p>
    <w:p w:rsidR="007C0AE0" w:rsidRPr="005A43FF" w:rsidRDefault="007C0AE0" w:rsidP="00711FBC">
      <w:pPr>
        <w:numPr>
          <w:ilvl w:val="0"/>
          <w:numId w:val="36"/>
        </w:numPr>
        <w:contextualSpacing/>
        <w:jc w:val="both"/>
      </w:pPr>
      <w:r w:rsidRPr="005A43FF">
        <w:t>Bei Erreichen des eingestellten Drehmoments knackt der Drehmomen</w:t>
      </w:r>
      <w:r w:rsidRPr="005A43FF">
        <w:t>t</w:t>
      </w:r>
      <w:r w:rsidRPr="005A43FF">
        <w:t>schlüssel.</w:t>
      </w:r>
    </w:p>
    <w:p w:rsidR="007C0AE0" w:rsidRPr="005A43FF" w:rsidRDefault="007C0AE0" w:rsidP="00711FBC">
      <w:pPr>
        <w:ind w:left="1080"/>
        <w:contextualSpacing/>
        <w:jc w:val="both"/>
      </w:pPr>
      <w:r w:rsidRPr="005A43FF">
        <w:t>Das eingestellte Drehmoment wird am Werkzeugkopf abgelesen.</w:t>
      </w:r>
    </w:p>
    <w:p w:rsidR="007C0AE0" w:rsidRPr="005A43FF" w:rsidRDefault="007C0AE0" w:rsidP="00711FBC">
      <w:pPr>
        <w:ind w:left="1080"/>
        <w:contextualSpacing/>
        <w:jc w:val="both"/>
      </w:pPr>
      <w:r w:rsidRPr="005A43FF">
        <w:t>Durch das Drehmoment wird eine Fliehkraft zwischen den Werkstücken e</w:t>
      </w:r>
      <w:r w:rsidRPr="005A43FF">
        <w:t>r</w:t>
      </w:r>
      <w:r w:rsidRPr="005A43FF">
        <w:t>zeugt.</w:t>
      </w:r>
    </w:p>
    <w:p w:rsidR="007C0AE0" w:rsidRPr="005A43FF" w:rsidRDefault="007C0AE0" w:rsidP="00711FBC">
      <w:pPr>
        <w:numPr>
          <w:ilvl w:val="0"/>
          <w:numId w:val="36"/>
        </w:numPr>
        <w:contextualSpacing/>
        <w:jc w:val="both"/>
      </w:pPr>
      <w:r w:rsidRPr="005A43FF">
        <w:t>Drehmomentschlüssel müssen nach Gebrauch auf den kleinsten Drehm</w:t>
      </w:r>
      <w:r w:rsidRPr="005A43FF">
        <w:t>o</w:t>
      </w:r>
      <w:r w:rsidRPr="005A43FF">
        <w:t>mentwert eingestellt werden, um die Genauigkeit zu erhalten.</w:t>
      </w:r>
    </w:p>
    <w:p w:rsidR="007C0AE0" w:rsidRPr="005A43FF" w:rsidRDefault="007C0AE0" w:rsidP="00711FBC">
      <w:pPr>
        <w:jc w:val="both"/>
      </w:pPr>
    </w:p>
    <w:p w:rsidR="007C0AE0" w:rsidRPr="005A43FF" w:rsidRDefault="00711300" w:rsidP="00711FBC">
      <w:pPr>
        <w:numPr>
          <w:ilvl w:val="0"/>
          <w:numId w:val="37"/>
        </w:numPr>
        <w:contextualSpacing/>
        <w:jc w:val="both"/>
      </w:pPr>
      <w:r w:rsidRPr="005A43FF">
        <w:rPr>
          <w:noProof/>
          <w:sz w:val="24"/>
          <w:lang w:eastAsia="de-DE"/>
        </w:rPr>
        <w:drawing>
          <wp:anchor distT="0" distB="0" distL="114300" distR="114300" simplePos="0" relativeHeight="251499520" behindDoc="0" locked="0" layoutInCell="0" allowOverlap="1" wp14:anchorId="4685883F" wp14:editId="0BC8B86C">
            <wp:simplePos x="0" y="0"/>
            <wp:positionH relativeFrom="rightMargin">
              <wp:posOffset>107950</wp:posOffset>
            </wp:positionH>
            <wp:positionV relativeFrom="paragraph">
              <wp:posOffset>50800</wp:posOffset>
            </wp:positionV>
            <wp:extent cx="323850" cy="323850"/>
            <wp:effectExtent l="0" t="0" r="0" b="0"/>
            <wp:wrapNone/>
            <wp:docPr id="1234"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C0AE0" w:rsidRPr="005A43FF">
        <w:t>Ordnen Sie den Arbeitsplan für das fachgerechte Montieren eines Rades nach dem Reifenwechsel.</w:t>
      </w:r>
    </w:p>
    <w:p w:rsidR="007C0AE0" w:rsidRDefault="007C0AE0" w:rsidP="007C0AE0">
      <w:pPr>
        <w:ind w:left="360"/>
        <w:contextualSpacing/>
      </w:pPr>
    </w:p>
    <w:p w:rsidR="00200D51" w:rsidRDefault="00200D51" w:rsidP="00200D51">
      <w:pPr>
        <w:pStyle w:val="Marginaliegrau"/>
        <w:framePr w:wrap="around"/>
      </w:pPr>
      <w:r>
        <w:t>BGI 884</w:t>
      </w:r>
    </w:p>
    <w:tbl>
      <w:tblPr>
        <w:tblStyle w:val="Tabellenraster2"/>
        <w:tblW w:w="0" w:type="auto"/>
        <w:tblInd w:w="360" w:type="dxa"/>
        <w:tblLook w:val="04A0" w:firstRow="1" w:lastRow="0" w:firstColumn="1" w:lastColumn="0" w:noHBand="0" w:noVBand="1"/>
      </w:tblPr>
      <w:tblGrid>
        <w:gridCol w:w="599"/>
        <w:gridCol w:w="6627"/>
      </w:tblGrid>
      <w:tr w:rsidR="007C0AE0" w:rsidRPr="005A43FF" w:rsidTr="00D9124D">
        <w:tc>
          <w:tcPr>
            <w:tcW w:w="599" w:type="dxa"/>
          </w:tcPr>
          <w:p w:rsidR="007C0AE0" w:rsidRPr="005A43FF" w:rsidRDefault="007C0AE0" w:rsidP="00D9124D">
            <w:pPr>
              <w:contextualSpacing/>
              <w:jc w:val="center"/>
              <w:rPr>
                <w:rFonts w:eastAsiaTheme="minorHAnsi"/>
                <w:b/>
                <w:lang w:eastAsia="en-US"/>
              </w:rPr>
            </w:pPr>
            <w:r w:rsidRPr="005A43FF">
              <w:rPr>
                <w:rFonts w:eastAsiaTheme="minorHAnsi"/>
                <w:b/>
                <w:lang w:eastAsia="en-US"/>
              </w:rPr>
              <w:t>Nr.</w:t>
            </w:r>
          </w:p>
        </w:tc>
        <w:tc>
          <w:tcPr>
            <w:tcW w:w="6627" w:type="dxa"/>
          </w:tcPr>
          <w:p w:rsidR="007C0AE0" w:rsidRPr="005A43FF" w:rsidRDefault="007C0AE0" w:rsidP="00D9124D">
            <w:pPr>
              <w:contextualSpacing/>
              <w:rPr>
                <w:rFonts w:eastAsiaTheme="minorHAnsi"/>
                <w:b/>
                <w:lang w:eastAsia="en-US"/>
              </w:rPr>
            </w:pPr>
            <w:r w:rsidRPr="005A43FF">
              <w:rPr>
                <w:rFonts w:eastAsiaTheme="minorHAnsi"/>
                <w:b/>
                <w:lang w:eastAsia="en-US"/>
              </w:rPr>
              <w:t>Arbeitsschritt</w:t>
            </w:r>
          </w:p>
        </w:tc>
      </w:tr>
      <w:tr w:rsidR="007C0AE0" w:rsidRPr="005A43FF" w:rsidTr="00D9124D">
        <w:tc>
          <w:tcPr>
            <w:tcW w:w="599" w:type="dxa"/>
          </w:tcPr>
          <w:p w:rsidR="007C0AE0" w:rsidRPr="005A43FF" w:rsidRDefault="007C0AE0" w:rsidP="00D9124D">
            <w:pPr>
              <w:contextualSpacing/>
              <w:jc w:val="center"/>
              <w:rPr>
                <w:rFonts w:eastAsiaTheme="minorHAnsi"/>
                <w:lang w:eastAsia="en-US"/>
              </w:rPr>
            </w:pPr>
            <w:r w:rsidRPr="005A43FF">
              <w:rPr>
                <w:rFonts w:eastAsiaTheme="minorHAnsi"/>
                <w:lang w:eastAsia="en-US"/>
              </w:rPr>
              <w:t>1</w:t>
            </w:r>
          </w:p>
        </w:tc>
        <w:tc>
          <w:tcPr>
            <w:tcW w:w="6627" w:type="dxa"/>
          </w:tcPr>
          <w:p w:rsidR="007C0AE0" w:rsidRPr="005A43FF" w:rsidRDefault="007C0AE0" w:rsidP="00D9124D">
            <w:pPr>
              <w:contextualSpacing/>
              <w:rPr>
                <w:rFonts w:eastAsiaTheme="minorHAnsi"/>
                <w:lang w:eastAsia="en-US"/>
              </w:rPr>
            </w:pPr>
            <w:r w:rsidRPr="005A43FF">
              <w:rPr>
                <w:rFonts w:eastAsiaTheme="minorHAnsi"/>
                <w:lang w:eastAsia="en-US"/>
              </w:rPr>
              <w:t>Auto befindet sich ohne Räder auf der Hebebühne.</w:t>
            </w:r>
          </w:p>
        </w:tc>
      </w:tr>
      <w:tr w:rsidR="007C0AE0" w:rsidRPr="005A43FF" w:rsidTr="00D9124D">
        <w:tc>
          <w:tcPr>
            <w:tcW w:w="599" w:type="dxa"/>
          </w:tcPr>
          <w:p w:rsidR="007C0AE0" w:rsidRPr="005A43FF" w:rsidRDefault="007C0AE0" w:rsidP="00D9124D">
            <w:pPr>
              <w:spacing w:line="480" w:lineRule="auto"/>
              <w:contextualSpacing/>
              <w:jc w:val="center"/>
              <w:rPr>
                <w:rFonts w:eastAsiaTheme="minorHAnsi"/>
                <w:lang w:eastAsia="en-US"/>
              </w:rPr>
            </w:pPr>
            <w:r>
              <w:rPr>
                <w:rFonts w:eastAsiaTheme="minorHAnsi"/>
                <w:lang w:eastAsia="en-US"/>
              </w:rPr>
              <w:t>7</w:t>
            </w:r>
          </w:p>
        </w:tc>
        <w:tc>
          <w:tcPr>
            <w:tcW w:w="6627" w:type="dxa"/>
          </w:tcPr>
          <w:p w:rsidR="007C0AE0" w:rsidRPr="005A43FF" w:rsidRDefault="007C0AE0" w:rsidP="00D9124D">
            <w:pPr>
              <w:spacing w:line="480" w:lineRule="auto"/>
              <w:contextualSpacing/>
              <w:rPr>
                <w:rFonts w:eastAsiaTheme="minorHAnsi"/>
                <w:lang w:eastAsia="en-US"/>
              </w:rPr>
            </w:pPr>
            <w:r w:rsidRPr="005A43FF">
              <w:rPr>
                <w:rFonts w:eastAsiaTheme="minorHAnsi"/>
                <w:lang w:eastAsia="en-US"/>
              </w:rPr>
              <w:t>Auto ablassen</w:t>
            </w:r>
          </w:p>
        </w:tc>
      </w:tr>
      <w:tr w:rsidR="007C0AE0" w:rsidRPr="005A43FF" w:rsidTr="00D9124D">
        <w:tc>
          <w:tcPr>
            <w:tcW w:w="599" w:type="dxa"/>
          </w:tcPr>
          <w:p w:rsidR="007C0AE0" w:rsidRPr="005A43FF" w:rsidRDefault="007C0AE0" w:rsidP="00D9124D">
            <w:pPr>
              <w:spacing w:line="480" w:lineRule="auto"/>
              <w:contextualSpacing/>
              <w:jc w:val="center"/>
              <w:rPr>
                <w:rFonts w:eastAsiaTheme="minorHAnsi"/>
                <w:lang w:eastAsia="en-US"/>
              </w:rPr>
            </w:pPr>
            <w:r>
              <w:rPr>
                <w:rFonts w:eastAsiaTheme="minorHAnsi"/>
                <w:lang w:eastAsia="en-US"/>
              </w:rPr>
              <w:t>5</w:t>
            </w:r>
          </w:p>
        </w:tc>
        <w:tc>
          <w:tcPr>
            <w:tcW w:w="6627" w:type="dxa"/>
          </w:tcPr>
          <w:p w:rsidR="007C0AE0" w:rsidRPr="005A43FF" w:rsidRDefault="007C0AE0" w:rsidP="00D9124D">
            <w:pPr>
              <w:spacing w:line="480" w:lineRule="auto"/>
              <w:contextualSpacing/>
              <w:rPr>
                <w:rFonts w:eastAsiaTheme="minorHAnsi"/>
                <w:lang w:eastAsia="en-US"/>
              </w:rPr>
            </w:pPr>
            <w:r w:rsidRPr="005A43FF">
              <w:rPr>
                <w:rFonts w:eastAsiaTheme="minorHAnsi"/>
                <w:lang w:eastAsia="en-US"/>
              </w:rPr>
              <w:t xml:space="preserve">Richtiges Drehmoment am </w:t>
            </w:r>
            <w:r w:rsidR="00420C65">
              <w:rPr>
                <w:rFonts w:eastAsiaTheme="minorHAnsi"/>
                <w:lang w:eastAsia="en-US"/>
              </w:rPr>
              <w:t>Drehmomentschlüssel einstellen</w:t>
            </w:r>
          </w:p>
        </w:tc>
      </w:tr>
      <w:tr w:rsidR="007C0AE0" w:rsidRPr="005A43FF" w:rsidTr="00D9124D">
        <w:tc>
          <w:tcPr>
            <w:tcW w:w="599" w:type="dxa"/>
          </w:tcPr>
          <w:p w:rsidR="007C0AE0" w:rsidRPr="005A43FF" w:rsidRDefault="007C0AE0" w:rsidP="00D9124D">
            <w:pPr>
              <w:spacing w:line="480" w:lineRule="auto"/>
              <w:contextualSpacing/>
              <w:jc w:val="center"/>
              <w:rPr>
                <w:rFonts w:eastAsiaTheme="minorHAnsi"/>
                <w:lang w:eastAsia="en-US"/>
              </w:rPr>
            </w:pPr>
            <w:r>
              <w:rPr>
                <w:rFonts w:eastAsiaTheme="minorHAnsi"/>
                <w:lang w:eastAsia="en-US"/>
              </w:rPr>
              <w:t>2</w:t>
            </w:r>
          </w:p>
        </w:tc>
        <w:tc>
          <w:tcPr>
            <w:tcW w:w="6627" w:type="dxa"/>
          </w:tcPr>
          <w:p w:rsidR="007C0AE0" w:rsidRPr="005A43FF" w:rsidRDefault="007C0AE0" w:rsidP="00D9124D">
            <w:pPr>
              <w:spacing w:line="480" w:lineRule="auto"/>
              <w:contextualSpacing/>
              <w:rPr>
                <w:rFonts w:eastAsiaTheme="minorHAnsi"/>
                <w:lang w:eastAsia="en-US"/>
              </w:rPr>
            </w:pPr>
            <w:r w:rsidRPr="005A43FF">
              <w:rPr>
                <w:rFonts w:eastAsiaTheme="minorHAnsi"/>
                <w:lang w:eastAsia="en-US"/>
              </w:rPr>
              <w:t>Radau</w:t>
            </w:r>
            <w:r w:rsidR="00420C65">
              <w:rPr>
                <w:rFonts w:eastAsiaTheme="minorHAnsi"/>
                <w:lang w:eastAsia="en-US"/>
              </w:rPr>
              <w:t>flagefläche und Radnabe säubern</w:t>
            </w:r>
          </w:p>
        </w:tc>
      </w:tr>
      <w:tr w:rsidR="007C0AE0" w:rsidRPr="005A43FF" w:rsidTr="00D9124D">
        <w:tc>
          <w:tcPr>
            <w:tcW w:w="599" w:type="dxa"/>
          </w:tcPr>
          <w:p w:rsidR="007C0AE0" w:rsidRPr="005A43FF" w:rsidRDefault="007C0AE0" w:rsidP="00D9124D">
            <w:pPr>
              <w:spacing w:line="480" w:lineRule="auto"/>
              <w:contextualSpacing/>
              <w:jc w:val="center"/>
              <w:rPr>
                <w:rFonts w:eastAsiaTheme="minorHAnsi"/>
                <w:lang w:eastAsia="en-US"/>
              </w:rPr>
            </w:pPr>
            <w:r>
              <w:rPr>
                <w:rFonts w:eastAsiaTheme="minorHAnsi"/>
                <w:lang w:eastAsia="en-US"/>
              </w:rPr>
              <w:t>3</w:t>
            </w:r>
          </w:p>
        </w:tc>
        <w:tc>
          <w:tcPr>
            <w:tcW w:w="6627" w:type="dxa"/>
          </w:tcPr>
          <w:p w:rsidR="007C0AE0" w:rsidRPr="005A43FF" w:rsidRDefault="007C0AE0" w:rsidP="00355DB5">
            <w:pPr>
              <w:spacing w:line="480" w:lineRule="auto"/>
              <w:contextualSpacing/>
              <w:rPr>
                <w:rFonts w:eastAsiaTheme="minorHAnsi"/>
                <w:lang w:eastAsia="en-US"/>
              </w:rPr>
            </w:pPr>
            <w:r w:rsidRPr="005A43FF">
              <w:rPr>
                <w:rFonts w:eastAsiaTheme="minorHAnsi"/>
                <w:lang w:eastAsia="en-US"/>
              </w:rPr>
              <w:t xml:space="preserve">Räder aufsetzen und </w:t>
            </w:r>
            <w:r w:rsidR="00355DB5">
              <w:rPr>
                <w:rFonts w:eastAsiaTheme="minorHAnsi"/>
                <w:lang w:eastAsia="en-US"/>
              </w:rPr>
              <w:t>S</w:t>
            </w:r>
            <w:r w:rsidR="00420C65">
              <w:rPr>
                <w:rFonts w:eastAsiaTheme="minorHAnsi"/>
                <w:lang w:eastAsia="en-US"/>
              </w:rPr>
              <w:t>chrauben von Hand ansetzen</w:t>
            </w:r>
          </w:p>
        </w:tc>
      </w:tr>
      <w:tr w:rsidR="007C0AE0" w:rsidRPr="005A43FF" w:rsidTr="00D9124D">
        <w:tc>
          <w:tcPr>
            <w:tcW w:w="599" w:type="dxa"/>
          </w:tcPr>
          <w:p w:rsidR="007C0AE0" w:rsidRPr="005A43FF" w:rsidRDefault="007C0AE0" w:rsidP="00D9124D">
            <w:pPr>
              <w:spacing w:line="480" w:lineRule="auto"/>
              <w:contextualSpacing/>
              <w:jc w:val="center"/>
              <w:rPr>
                <w:rFonts w:eastAsiaTheme="minorHAnsi"/>
                <w:lang w:eastAsia="en-US"/>
              </w:rPr>
            </w:pPr>
            <w:r>
              <w:rPr>
                <w:rFonts w:eastAsiaTheme="minorHAnsi"/>
                <w:lang w:eastAsia="en-US"/>
              </w:rPr>
              <w:t>4</w:t>
            </w:r>
          </w:p>
        </w:tc>
        <w:tc>
          <w:tcPr>
            <w:tcW w:w="6627" w:type="dxa"/>
          </w:tcPr>
          <w:p w:rsidR="007C0AE0" w:rsidRPr="005A43FF" w:rsidRDefault="007C0AE0" w:rsidP="00D9124D">
            <w:pPr>
              <w:contextualSpacing/>
              <w:rPr>
                <w:rFonts w:eastAsiaTheme="minorHAnsi"/>
                <w:lang w:eastAsia="en-US"/>
              </w:rPr>
            </w:pPr>
            <w:r w:rsidRPr="005A43FF">
              <w:rPr>
                <w:rFonts w:eastAsiaTheme="minorHAnsi"/>
                <w:lang w:eastAsia="en-US"/>
              </w:rPr>
              <w:t>Schrauben eindrehen, bis das Rad an der Nabe anliegt und anschließ</w:t>
            </w:r>
            <w:r w:rsidR="00420C65">
              <w:rPr>
                <w:rFonts w:eastAsiaTheme="minorHAnsi"/>
                <w:lang w:eastAsia="en-US"/>
              </w:rPr>
              <w:t xml:space="preserve">end mit dem </w:t>
            </w:r>
            <w:proofErr w:type="spellStart"/>
            <w:r w:rsidR="00420C65">
              <w:rPr>
                <w:rFonts w:eastAsiaTheme="minorHAnsi"/>
                <w:lang w:eastAsia="en-US"/>
              </w:rPr>
              <w:t>Radkreuz</w:t>
            </w:r>
            <w:proofErr w:type="spellEnd"/>
            <w:r w:rsidR="00420C65">
              <w:rPr>
                <w:rFonts w:eastAsiaTheme="minorHAnsi"/>
                <w:lang w:eastAsia="en-US"/>
              </w:rPr>
              <w:t xml:space="preserve"> festziehen</w:t>
            </w:r>
          </w:p>
          <w:p w:rsidR="007C0AE0" w:rsidRPr="005A43FF" w:rsidRDefault="007C0AE0" w:rsidP="00D9124D">
            <w:pPr>
              <w:contextualSpacing/>
              <w:rPr>
                <w:rFonts w:eastAsiaTheme="minorHAnsi"/>
                <w:lang w:eastAsia="en-US"/>
              </w:rPr>
            </w:pPr>
          </w:p>
        </w:tc>
      </w:tr>
      <w:tr w:rsidR="007C0AE0" w:rsidRPr="005A43FF" w:rsidTr="00D9124D">
        <w:tc>
          <w:tcPr>
            <w:tcW w:w="599" w:type="dxa"/>
          </w:tcPr>
          <w:p w:rsidR="007C0AE0" w:rsidRPr="005A43FF" w:rsidRDefault="007C0AE0" w:rsidP="00D9124D">
            <w:pPr>
              <w:spacing w:line="480" w:lineRule="auto"/>
              <w:contextualSpacing/>
              <w:jc w:val="center"/>
              <w:rPr>
                <w:rFonts w:eastAsiaTheme="minorHAnsi"/>
                <w:lang w:eastAsia="en-US"/>
              </w:rPr>
            </w:pPr>
            <w:r>
              <w:rPr>
                <w:rFonts w:eastAsiaTheme="minorHAnsi"/>
                <w:lang w:eastAsia="en-US"/>
              </w:rPr>
              <w:t>6</w:t>
            </w:r>
          </w:p>
        </w:tc>
        <w:tc>
          <w:tcPr>
            <w:tcW w:w="6627" w:type="dxa"/>
          </w:tcPr>
          <w:p w:rsidR="007C0AE0" w:rsidRPr="005A43FF" w:rsidRDefault="007C0AE0" w:rsidP="00D9124D">
            <w:pPr>
              <w:spacing w:line="480" w:lineRule="auto"/>
              <w:contextualSpacing/>
              <w:rPr>
                <w:rFonts w:eastAsiaTheme="minorHAnsi"/>
                <w:lang w:eastAsia="en-US"/>
              </w:rPr>
            </w:pPr>
            <w:r w:rsidRPr="005A43FF">
              <w:rPr>
                <w:rFonts w:eastAsiaTheme="minorHAnsi"/>
                <w:lang w:eastAsia="en-US"/>
              </w:rPr>
              <w:t>Räder über Kreuz auf Dreh</w:t>
            </w:r>
            <w:r w:rsidR="00420C65">
              <w:rPr>
                <w:rFonts w:eastAsiaTheme="minorHAnsi"/>
                <w:lang w:eastAsia="en-US"/>
              </w:rPr>
              <w:t>moment anziehen</w:t>
            </w:r>
          </w:p>
        </w:tc>
      </w:tr>
    </w:tbl>
    <w:p w:rsidR="007C0AE0" w:rsidRPr="005A43FF" w:rsidRDefault="007C0AE0" w:rsidP="007C0AE0">
      <w:pPr>
        <w:ind w:left="360"/>
        <w:contextualSpacing/>
      </w:pPr>
    </w:p>
    <w:p w:rsidR="007C0AE0" w:rsidRPr="005A43FF" w:rsidRDefault="007C0AE0" w:rsidP="004F5D85">
      <w:pPr>
        <w:numPr>
          <w:ilvl w:val="0"/>
          <w:numId w:val="37"/>
        </w:numPr>
        <w:contextualSpacing/>
      </w:pPr>
      <w:r w:rsidRPr="005A43FF">
        <w:t>Beschreiben Sie die Auswirkungen folgender Fehler:</w:t>
      </w:r>
    </w:p>
    <w:p w:rsidR="00B4788C" w:rsidRPr="00B4788C" w:rsidRDefault="00711300" w:rsidP="004F5D85">
      <w:pPr>
        <w:pStyle w:val="Listenabsatz"/>
        <w:numPr>
          <w:ilvl w:val="0"/>
          <w:numId w:val="40"/>
        </w:numPr>
      </w:pPr>
      <w:r>
        <w:t>Z</w:t>
      </w:r>
      <w:r w:rsidR="007C0AE0" w:rsidRPr="005A43FF">
        <w:t>u hohes Anzugsdrehmoment</w:t>
      </w:r>
      <w:r w:rsidR="007C0AE0" w:rsidRPr="005A43FF">
        <w:br/>
      </w:r>
      <w:r w:rsidR="007C0AE0" w:rsidRPr="005A43FF">
        <w:br/>
      </w:r>
      <w:r w:rsidR="007C0AE0" w:rsidRPr="00B4788C">
        <w:rPr>
          <w:i/>
        </w:rPr>
        <w:t>Radschraube und Felge können beschädigt werden. Schrauben können abreißen.</w:t>
      </w:r>
    </w:p>
    <w:p w:rsidR="00B4788C" w:rsidRDefault="00B4788C" w:rsidP="00B4788C">
      <w:pPr>
        <w:pStyle w:val="Listenabsatz"/>
        <w:ind w:left="1440"/>
      </w:pPr>
    </w:p>
    <w:p w:rsidR="007C0AE0" w:rsidRPr="0045502B" w:rsidRDefault="00711300" w:rsidP="004F5D85">
      <w:pPr>
        <w:pStyle w:val="Listenabsatz"/>
        <w:numPr>
          <w:ilvl w:val="0"/>
          <w:numId w:val="40"/>
        </w:numPr>
      </w:pPr>
      <w:r>
        <w:t>Z</w:t>
      </w:r>
      <w:r w:rsidR="007C0AE0" w:rsidRPr="005A43FF">
        <w:t>u niedriges Anzugsdrehmoment</w:t>
      </w:r>
      <w:r w:rsidR="007C0AE0" w:rsidRPr="005A43FF">
        <w:br/>
      </w:r>
      <w:r w:rsidR="007C0AE0" w:rsidRPr="005A43FF">
        <w:br/>
      </w:r>
      <w:r w:rsidR="007C0AE0" w:rsidRPr="00B4788C">
        <w:rPr>
          <w:i/>
        </w:rPr>
        <w:t>Die Vorspannkraft der Radschraube ist nicht ausreichend und das Rad kann sich selbständig lösen.</w:t>
      </w:r>
      <w:r w:rsidR="007C0AE0" w:rsidRPr="00411981">
        <w:br/>
      </w:r>
      <w:r w:rsidR="007C0AE0" w:rsidRPr="005A43FF">
        <w:br/>
      </w: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9931CB" w:rsidRDefault="009931CB" w:rsidP="009931CB">
      <w:pPr>
        <w:tabs>
          <w:tab w:val="left" w:pos="5970"/>
        </w:tabs>
        <w:spacing w:line="312" w:lineRule="auto"/>
      </w:pPr>
    </w:p>
    <w:p w:rsidR="002D22E7" w:rsidRDefault="002D22E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759E1" w:rsidRPr="00B51DE9" w:rsidTr="00374D2A">
        <w:trPr>
          <w:trHeight w:val="523"/>
        </w:trPr>
        <w:tc>
          <w:tcPr>
            <w:tcW w:w="3119" w:type="dxa"/>
            <w:tcBorders>
              <w:left w:val="single" w:sz="4" w:space="0" w:color="auto"/>
              <w:bottom w:val="single" w:sz="4" w:space="0" w:color="auto"/>
              <w:right w:val="single" w:sz="4" w:space="0" w:color="auto"/>
            </w:tcBorders>
            <w:shd w:val="clear" w:color="auto" w:fill="D9D9D9"/>
            <w:hideMark/>
          </w:tcPr>
          <w:p w:rsidR="00A759E1" w:rsidRDefault="00A759E1" w:rsidP="00D9124D">
            <w:pPr>
              <w:pStyle w:val="Tabelle6pt"/>
              <w:rPr>
                <w:color w:val="000000"/>
              </w:rPr>
            </w:pPr>
            <w:r>
              <w:lastRenderedPageBreak/>
              <w:br w:type="page"/>
              <w:t>Lernfeld</w:t>
            </w:r>
          </w:p>
          <w:p w:rsidR="00A759E1" w:rsidRDefault="00A759E1" w:rsidP="00D9124D">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A759E1" w:rsidRDefault="00A759E1" w:rsidP="00D9124D">
            <w:pPr>
              <w:pStyle w:val="Tabelle6pt"/>
              <w:rPr>
                <w:color w:val="000000"/>
              </w:rPr>
            </w:pPr>
            <w:r>
              <w:t>Titel</w:t>
            </w:r>
          </w:p>
          <w:p w:rsidR="00A759E1" w:rsidRDefault="00363595" w:rsidP="001724CC">
            <w:pPr>
              <w:pStyle w:val="TabelleKopflinks"/>
            </w:pPr>
            <w:r>
              <w:t xml:space="preserve">Kontrollieren </w:t>
            </w:r>
            <w:r w:rsidR="00374D2A">
              <w:t>–</w:t>
            </w:r>
            <w:r>
              <w:t xml:space="preserve"> Drehmomentprüf</w:t>
            </w:r>
            <w:r w:rsidR="001724CC">
              <w:t>ung kontro</w:t>
            </w:r>
            <w:r w:rsidR="001724CC">
              <w:t>l</w:t>
            </w:r>
            <w:r w:rsidR="001724CC">
              <w:t>lieren</w:t>
            </w:r>
          </w:p>
        </w:tc>
        <w:tc>
          <w:tcPr>
            <w:tcW w:w="188" w:type="dxa"/>
            <w:vMerge w:val="restart"/>
            <w:tcBorders>
              <w:top w:val="nil"/>
              <w:left w:val="single" w:sz="4" w:space="0" w:color="auto"/>
              <w:bottom w:val="nil"/>
              <w:right w:val="single" w:sz="4" w:space="0" w:color="auto"/>
            </w:tcBorders>
            <w:shd w:val="clear" w:color="auto" w:fill="FFFFFF"/>
          </w:tcPr>
          <w:p w:rsidR="00A759E1" w:rsidRPr="004B658C" w:rsidRDefault="00A759E1" w:rsidP="00D9124D"/>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A759E1" w:rsidRPr="00B51DE9" w:rsidRDefault="00A759E1" w:rsidP="00374D2A">
            <w:pPr>
              <w:pStyle w:val="TabelleKopfmitte"/>
              <w:rPr>
                <w:rFonts w:eastAsia="Calibri"/>
              </w:rPr>
            </w:pPr>
            <w:r>
              <w:t>FZT</w:t>
            </w:r>
            <w:r w:rsidR="00374D2A">
              <w:t xml:space="preserve"> </w:t>
            </w:r>
            <w:r w:rsidR="001724CC">
              <w:t>01.</w:t>
            </w:r>
            <w:r w:rsidR="00374D2A">
              <w:t>0</w:t>
            </w:r>
            <w:r w:rsidR="00363595">
              <w:t>1.0</w:t>
            </w:r>
            <w:r w:rsidR="00374D2A">
              <w:t>5</w:t>
            </w:r>
            <w:r w:rsidR="00363595">
              <w:t>.02</w:t>
            </w:r>
          </w:p>
        </w:tc>
      </w:tr>
      <w:tr w:rsidR="00A759E1" w:rsidRPr="00B51DE9" w:rsidTr="00D9124D">
        <w:tc>
          <w:tcPr>
            <w:tcW w:w="7348" w:type="dxa"/>
            <w:gridSpan w:val="3"/>
            <w:tcBorders>
              <w:left w:val="single" w:sz="4" w:space="0" w:color="auto"/>
              <w:bottom w:val="single" w:sz="4" w:space="0" w:color="auto"/>
              <w:right w:val="single" w:sz="4" w:space="0" w:color="auto"/>
            </w:tcBorders>
            <w:shd w:val="clear" w:color="auto" w:fill="auto"/>
            <w:hideMark/>
          </w:tcPr>
          <w:p w:rsidR="00A759E1" w:rsidRPr="00200D51" w:rsidRDefault="00A759E1" w:rsidP="00D9124D">
            <w:pPr>
              <w:pStyle w:val="Tabelle6pt"/>
            </w:pPr>
            <w:r w:rsidRPr="00200D51">
              <w:t>Kompetenzbereiche:</w:t>
            </w:r>
          </w:p>
          <w:p w:rsidR="00A759E1" w:rsidRPr="00200D51" w:rsidRDefault="00A759E1" w:rsidP="00D9124D">
            <w:pPr>
              <w:pStyle w:val="Kopf8ptafz"/>
            </w:pPr>
            <w:r w:rsidRPr="00200D51">
              <w:rPr>
                <w:szCs w:val="16"/>
              </w:rPr>
              <w:t>Ich kann Regeln zu betrieblichen Arbeitssicherheits- und Unfallverhütungsvorgaben nennen und anwe</w:t>
            </w:r>
            <w:r w:rsidRPr="00200D51">
              <w:rPr>
                <w:szCs w:val="16"/>
              </w:rPr>
              <w:t>n</w:t>
            </w:r>
            <w:r w:rsidRPr="00200D51">
              <w:rPr>
                <w:szCs w:val="16"/>
              </w:rPr>
              <w:t>den.</w:t>
            </w:r>
          </w:p>
          <w:p w:rsidR="00A759E1" w:rsidRPr="00200D51" w:rsidRDefault="00A759E1" w:rsidP="00D9124D">
            <w:pPr>
              <w:pStyle w:val="Kopf8ptafz"/>
            </w:pPr>
            <w:r w:rsidRPr="00200D51">
              <w:rPr>
                <w:szCs w:val="16"/>
              </w:rPr>
              <w:t>Ich kann meine Arbeit reflektieren und Qualitätsmängel im Arbeitsprozess erkennen.</w:t>
            </w:r>
          </w:p>
          <w:p w:rsidR="00A759E1" w:rsidRPr="00200D51" w:rsidRDefault="00A759E1" w:rsidP="004A5375">
            <w:pPr>
              <w:pStyle w:val="Kopf8ptafz"/>
            </w:pPr>
            <w:r w:rsidRPr="00200D51">
              <w:t xml:space="preserve">Ich kann grundlegende Regeln der Arbeitssicherheit </w:t>
            </w:r>
            <w:r w:rsidR="004A5375">
              <w:t>befolgen</w:t>
            </w:r>
            <w:r w:rsidRPr="00200D51">
              <w:t>.</w:t>
            </w:r>
          </w:p>
        </w:tc>
        <w:tc>
          <w:tcPr>
            <w:tcW w:w="188" w:type="dxa"/>
            <w:vMerge/>
            <w:tcBorders>
              <w:left w:val="single" w:sz="4" w:space="0" w:color="auto"/>
              <w:bottom w:val="nil"/>
              <w:right w:val="nil"/>
            </w:tcBorders>
            <w:vAlign w:val="center"/>
            <w:hideMark/>
          </w:tcPr>
          <w:p w:rsidR="00A759E1" w:rsidRPr="00200D51" w:rsidRDefault="00A759E1" w:rsidP="00D9124D">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759E1" w:rsidRPr="00200D51" w:rsidTr="00D9124D">
              <w:trPr>
                <w:trHeight w:val="284"/>
              </w:trPr>
              <w:tc>
                <w:tcPr>
                  <w:tcW w:w="2090" w:type="dxa"/>
                  <w:shd w:val="clear" w:color="auto" w:fill="auto"/>
                </w:tcPr>
                <w:p w:rsidR="00A759E1" w:rsidRPr="00200D51" w:rsidRDefault="00A759E1" w:rsidP="00D9124D">
                  <w:pPr>
                    <w:pStyle w:val="Textkrpermitte"/>
                  </w:pPr>
                  <w:proofErr w:type="spellStart"/>
                  <w:r w:rsidRPr="00200D51">
                    <w:t>LernPROJEKT</w:t>
                  </w:r>
                  <w:proofErr w:type="spellEnd"/>
                </w:p>
              </w:tc>
            </w:tr>
            <w:tr w:rsidR="00A759E1" w:rsidRPr="00200D51" w:rsidTr="00D9124D">
              <w:trPr>
                <w:trHeight w:val="284"/>
              </w:trPr>
              <w:tc>
                <w:tcPr>
                  <w:tcW w:w="2090" w:type="dxa"/>
                  <w:tcBorders>
                    <w:bottom w:val="single" w:sz="4" w:space="0" w:color="auto"/>
                  </w:tcBorders>
                  <w:shd w:val="clear" w:color="auto" w:fill="auto"/>
                </w:tcPr>
                <w:p w:rsidR="00A759E1" w:rsidRPr="00200D51" w:rsidRDefault="00A759E1" w:rsidP="00D9124D">
                  <w:pPr>
                    <w:pStyle w:val="Textkrpermitte"/>
                  </w:pPr>
                  <w:proofErr w:type="spellStart"/>
                  <w:r w:rsidRPr="00200D51">
                    <w:t>LernTHEMA</w:t>
                  </w:r>
                  <w:proofErr w:type="spellEnd"/>
                </w:p>
              </w:tc>
            </w:tr>
            <w:tr w:rsidR="00A759E1" w:rsidRPr="00200D51" w:rsidTr="00D9124D">
              <w:trPr>
                <w:trHeight w:val="284"/>
              </w:trPr>
              <w:tc>
                <w:tcPr>
                  <w:tcW w:w="2090" w:type="dxa"/>
                  <w:tcBorders>
                    <w:bottom w:val="nil"/>
                  </w:tcBorders>
                  <w:shd w:val="clear" w:color="auto" w:fill="D9D9D9" w:themeFill="background1" w:themeFillShade="D9"/>
                </w:tcPr>
                <w:p w:rsidR="00A759E1" w:rsidRPr="00200D51" w:rsidRDefault="00A759E1" w:rsidP="00D9124D">
                  <w:pPr>
                    <w:pStyle w:val="TabelleKopfmitte"/>
                  </w:pPr>
                  <w:proofErr w:type="spellStart"/>
                  <w:r w:rsidRPr="00200D51">
                    <w:t>LernSCHRITT</w:t>
                  </w:r>
                  <w:proofErr w:type="spellEnd"/>
                </w:p>
              </w:tc>
            </w:tr>
          </w:tbl>
          <w:p w:rsidR="00A759E1" w:rsidRPr="00200D51" w:rsidRDefault="00A759E1" w:rsidP="00D9124D"/>
        </w:tc>
      </w:tr>
      <w:tr w:rsidR="00A759E1" w:rsidRPr="00B51DE9" w:rsidTr="00D9124D">
        <w:trPr>
          <w:trHeight w:val="149"/>
        </w:trPr>
        <w:tc>
          <w:tcPr>
            <w:tcW w:w="7348" w:type="dxa"/>
            <w:gridSpan w:val="3"/>
            <w:tcBorders>
              <w:top w:val="single" w:sz="4" w:space="0" w:color="auto"/>
              <w:left w:val="nil"/>
              <w:right w:val="nil"/>
            </w:tcBorders>
          </w:tcPr>
          <w:p w:rsidR="00A759E1" w:rsidRPr="00200D51" w:rsidRDefault="00A759E1" w:rsidP="00D9124D"/>
        </w:tc>
        <w:tc>
          <w:tcPr>
            <w:tcW w:w="196" w:type="dxa"/>
            <w:gridSpan w:val="2"/>
            <w:tcBorders>
              <w:top w:val="nil"/>
              <w:left w:val="nil"/>
              <w:right w:val="nil"/>
            </w:tcBorders>
          </w:tcPr>
          <w:p w:rsidR="00A759E1" w:rsidRPr="00200D51" w:rsidRDefault="00A759E1" w:rsidP="00D9124D"/>
        </w:tc>
        <w:tc>
          <w:tcPr>
            <w:tcW w:w="2095" w:type="dxa"/>
            <w:tcBorders>
              <w:top w:val="single" w:sz="4" w:space="0" w:color="auto"/>
              <w:left w:val="nil"/>
              <w:right w:val="nil"/>
            </w:tcBorders>
          </w:tcPr>
          <w:p w:rsidR="00A759E1" w:rsidRPr="00200D51" w:rsidRDefault="00A759E1" w:rsidP="00D9124D"/>
        </w:tc>
      </w:tr>
      <w:tr w:rsidR="00A759E1" w:rsidRPr="00B51DE9" w:rsidTr="00D9124D">
        <w:trPr>
          <w:trHeight w:val="443"/>
        </w:trPr>
        <w:tc>
          <w:tcPr>
            <w:tcW w:w="4818" w:type="dxa"/>
            <w:gridSpan w:val="2"/>
            <w:vMerge w:val="restart"/>
            <w:tcBorders>
              <w:left w:val="single" w:sz="4" w:space="0" w:color="auto"/>
              <w:right w:val="single" w:sz="4" w:space="0" w:color="auto"/>
            </w:tcBorders>
          </w:tcPr>
          <w:p w:rsidR="00A759E1" w:rsidRPr="00200D51" w:rsidRDefault="00A759E1" w:rsidP="00D9124D">
            <w:pPr>
              <w:pStyle w:val="Tabelle6pt"/>
            </w:pPr>
            <w:r w:rsidRPr="00200D51">
              <w:t>Kompetenzen:</w:t>
            </w:r>
          </w:p>
          <w:p w:rsidR="00A759E1" w:rsidRPr="00200D51" w:rsidRDefault="00A759E1" w:rsidP="00D9124D">
            <w:pPr>
              <w:pStyle w:val="Kopf8ptafz"/>
            </w:pPr>
            <w:r w:rsidRPr="00200D51">
              <w:t>Ich kann einen Drehmomentschlüssel einstellen.</w:t>
            </w:r>
          </w:p>
          <w:p w:rsidR="00A759E1" w:rsidRPr="00200D51" w:rsidRDefault="00A759E1" w:rsidP="00D9124D">
            <w:pPr>
              <w:pStyle w:val="Kopf8ptafz"/>
            </w:pPr>
            <w:r w:rsidRPr="00200D51">
              <w:t>Ich kann mit einem Drehmomentschlüssel fachgerecht arbeiten.</w:t>
            </w:r>
          </w:p>
          <w:p w:rsidR="00A759E1" w:rsidRPr="00200D51" w:rsidRDefault="00A759E1" w:rsidP="00D9124D">
            <w:pPr>
              <w:pStyle w:val="Kopf8ptafz"/>
            </w:pPr>
            <w:r w:rsidRPr="00200D51">
              <w:t>Ich kann einfache Berechnungen zum Drehmoment durchführen</w:t>
            </w:r>
            <w:r w:rsidR="00A74E4F" w:rsidRPr="00200D51">
              <w:t>.</w:t>
            </w:r>
          </w:p>
          <w:p w:rsidR="00A759E1" w:rsidRPr="00200D51" w:rsidRDefault="00A759E1" w:rsidP="00D9124D">
            <w:pPr>
              <w:pStyle w:val="Kopf8ptafz"/>
            </w:pPr>
            <w:r w:rsidRPr="00200D51">
              <w:t>Ich kann die Folgen von falschen Drehmomentwerten einschätzen.</w:t>
            </w:r>
          </w:p>
        </w:tc>
        <w:tc>
          <w:tcPr>
            <w:tcW w:w="4821" w:type="dxa"/>
            <w:gridSpan w:val="4"/>
            <w:tcBorders>
              <w:left w:val="single" w:sz="4" w:space="0" w:color="auto"/>
              <w:right w:val="single" w:sz="4" w:space="0" w:color="auto"/>
            </w:tcBorders>
          </w:tcPr>
          <w:p w:rsidR="00A759E1" w:rsidRPr="00200D51" w:rsidRDefault="00A759E1" w:rsidP="00D9124D">
            <w:pPr>
              <w:pStyle w:val="Tabelle6pt"/>
            </w:pPr>
            <w:r w:rsidRPr="00200D51">
              <w:t>Was Sie schon können sollten:</w:t>
            </w:r>
          </w:p>
          <w:p w:rsidR="00A759E1" w:rsidRPr="00200D51" w:rsidRDefault="00A759E1" w:rsidP="00D9124D">
            <w:pPr>
              <w:pStyle w:val="Kopf8ptafz"/>
            </w:pPr>
            <w:r w:rsidRPr="00200D51">
              <w:t>Ich kann schon mit handgeführten Werkzeugen arbeiten.</w:t>
            </w:r>
          </w:p>
        </w:tc>
      </w:tr>
      <w:tr w:rsidR="00A759E1" w:rsidRPr="00B51DE9" w:rsidTr="00D9124D">
        <w:trPr>
          <w:trHeight w:val="443"/>
        </w:trPr>
        <w:tc>
          <w:tcPr>
            <w:tcW w:w="4818" w:type="dxa"/>
            <w:gridSpan w:val="2"/>
            <w:vMerge/>
            <w:tcBorders>
              <w:left w:val="single" w:sz="4" w:space="0" w:color="auto"/>
              <w:right w:val="single" w:sz="4" w:space="0" w:color="auto"/>
            </w:tcBorders>
          </w:tcPr>
          <w:p w:rsidR="00A759E1" w:rsidRPr="00200D51" w:rsidRDefault="00A759E1" w:rsidP="00D9124D">
            <w:pPr>
              <w:pStyle w:val="Tabelle6pt"/>
            </w:pPr>
          </w:p>
        </w:tc>
        <w:tc>
          <w:tcPr>
            <w:tcW w:w="4821" w:type="dxa"/>
            <w:gridSpan w:val="4"/>
            <w:tcBorders>
              <w:left w:val="single" w:sz="4" w:space="0" w:color="auto"/>
              <w:right w:val="single" w:sz="4" w:space="0" w:color="auto"/>
            </w:tcBorders>
          </w:tcPr>
          <w:p w:rsidR="00A759E1" w:rsidRPr="00200D51" w:rsidRDefault="00A759E1" w:rsidP="00D9124D">
            <w:pPr>
              <w:pStyle w:val="Tabelle6pt"/>
            </w:pPr>
            <w:r w:rsidRPr="00200D51">
              <w:t>Wofür Sie das benötigen:</w:t>
            </w:r>
          </w:p>
          <w:p w:rsidR="00A759E1" w:rsidRPr="00200D51" w:rsidRDefault="00A759E1" w:rsidP="009566D7">
            <w:pPr>
              <w:pStyle w:val="Kopf8ptafz"/>
            </w:pPr>
            <w:r w:rsidRPr="00200D51">
              <w:t>Zur E</w:t>
            </w:r>
            <w:r w:rsidR="00637121">
              <w:t>inhaltung der Arbeitssicherheit</w:t>
            </w:r>
          </w:p>
        </w:tc>
      </w:tr>
      <w:tr w:rsidR="00A759E1" w:rsidRPr="00B51DE9" w:rsidTr="00D9124D">
        <w:trPr>
          <w:trHeight w:val="443"/>
        </w:trPr>
        <w:tc>
          <w:tcPr>
            <w:tcW w:w="4818" w:type="dxa"/>
            <w:gridSpan w:val="2"/>
            <w:vMerge/>
            <w:tcBorders>
              <w:left w:val="single" w:sz="4" w:space="0" w:color="auto"/>
              <w:right w:val="single" w:sz="4" w:space="0" w:color="auto"/>
            </w:tcBorders>
          </w:tcPr>
          <w:p w:rsidR="00A759E1" w:rsidRPr="00200D51" w:rsidRDefault="00A759E1" w:rsidP="00D9124D">
            <w:pPr>
              <w:pStyle w:val="Tabelle6pt"/>
            </w:pPr>
          </w:p>
        </w:tc>
        <w:tc>
          <w:tcPr>
            <w:tcW w:w="4821" w:type="dxa"/>
            <w:gridSpan w:val="4"/>
            <w:tcBorders>
              <w:left w:val="single" w:sz="4" w:space="0" w:color="auto"/>
              <w:right w:val="single" w:sz="4" w:space="0" w:color="auto"/>
            </w:tcBorders>
          </w:tcPr>
          <w:p w:rsidR="00A759E1" w:rsidRPr="00200D51" w:rsidRDefault="00A759E1" w:rsidP="00D9124D">
            <w:pPr>
              <w:pStyle w:val="Tabelle6pt"/>
            </w:pPr>
            <w:r w:rsidRPr="00200D51">
              <w:t>Wie Sie Ihr Können prüfen können:</w:t>
            </w:r>
          </w:p>
          <w:p w:rsidR="00A759E1" w:rsidRPr="00200D51" w:rsidRDefault="00CD0CCA" w:rsidP="009566D7">
            <w:pPr>
              <w:pStyle w:val="Kopf8ptafz"/>
            </w:pPr>
            <w:r w:rsidRPr="00200D51">
              <w:t xml:space="preserve">Durch ein Gespräch mit </w:t>
            </w:r>
            <w:r w:rsidR="00BB02F7" w:rsidRPr="00FA6EBE">
              <w:t>Mitschüler</w:t>
            </w:r>
            <w:r w:rsidR="00BB02F7">
              <w:t>innen</w:t>
            </w:r>
            <w:r w:rsidR="00BB02F7" w:rsidRPr="00FA6EBE">
              <w:t xml:space="preserve"> und M</w:t>
            </w:r>
            <w:r w:rsidR="00BB02F7">
              <w:t>itschül</w:t>
            </w:r>
            <w:r w:rsidR="00BB02F7" w:rsidRPr="00FA6EBE">
              <w:t>e</w:t>
            </w:r>
            <w:r w:rsidR="00BB02F7">
              <w:t>r</w:t>
            </w:r>
            <w:r w:rsidR="00BB02F7" w:rsidRPr="00FA6EBE">
              <w:t xml:space="preserve">n </w:t>
            </w:r>
            <w:r w:rsidRPr="00200D51">
              <w:t>im Raum</w:t>
            </w:r>
            <w:r w:rsidR="009566D7">
              <w:t xml:space="preserve"> </w:t>
            </w:r>
          </w:p>
        </w:tc>
      </w:tr>
    </w:tbl>
    <w:p w:rsidR="00A759E1" w:rsidRDefault="00A759E1" w:rsidP="00A759E1">
      <w:pPr>
        <w:pStyle w:val="berschrift1"/>
      </w:pPr>
      <w:r>
        <w:t>Drehmoment überprüfen</w:t>
      </w:r>
      <w:r>
        <w:rPr>
          <w:noProof/>
          <w:sz w:val="24"/>
        </w:rPr>
        <w:drawing>
          <wp:anchor distT="0" distB="0" distL="114300" distR="114300" simplePos="0" relativeHeight="251502592" behindDoc="0" locked="0" layoutInCell="0" allowOverlap="1" wp14:anchorId="51D436BF" wp14:editId="55452011">
            <wp:simplePos x="0" y="0"/>
            <wp:positionH relativeFrom="rightMargin">
              <wp:posOffset>107950</wp:posOffset>
            </wp:positionH>
            <wp:positionV relativeFrom="paragraph">
              <wp:posOffset>0</wp:posOffset>
            </wp:positionV>
            <wp:extent cx="345440" cy="323850"/>
            <wp:effectExtent l="0" t="0" r="0" b="0"/>
            <wp:wrapNone/>
            <wp:docPr id="123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22E7" w:rsidRPr="005A43FF" w:rsidRDefault="002D22E7" w:rsidP="002D22E7">
      <w:pPr>
        <w:pStyle w:val="Marginaliegrau"/>
        <w:framePr w:wrap="around" w:y="1742"/>
      </w:pPr>
      <w:r>
        <w:t xml:space="preserve">Abbildung </w:t>
      </w:r>
      <w:fldSimple w:instr=" SEQ Abbildung \* ARABIC ">
        <w:r w:rsidR="009566D7">
          <w:rPr>
            <w:noProof/>
          </w:rPr>
          <w:t>3</w:t>
        </w:r>
      </w:fldSimple>
      <w:r>
        <w:rPr>
          <w:noProof/>
        </w:rPr>
        <w:t>: Europa Lehrmittel</w:t>
      </w:r>
    </w:p>
    <w:p w:rsidR="00A759E1" w:rsidRDefault="00A759E1" w:rsidP="00363595">
      <w:pPr>
        <w:pStyle w:val="Textkrper"/>
        <w:numPr>
          <w:ilvl w:val="0"/>
          <w:numId w:val="48"/>
        </w:numPr>
        <w:jc w:val="left"/>
      </w:pPr>
      <w:r>
        <w:t>Benennen Sie den abgebildeten Drehmomentschlüssel.</w:t>
      </w:r>
      <w:r>
        <w:rPr>
          <w:noProof/>
          <w:sz w:val="24"/>
        </w:rPr>
        <w:drawing>
          <wp:anchor distT="0" distB="0" distL="114300" distR="114300" simplePos="0" relativeHeight="251595776" behindDoc="0" locked="0" layoutInCell="0" allowOverlap="1" wp14:anchorId="20292CED" wp14:editId="66AD3572">
            <wp:simplePos x="0" y="0"/>
            <wp:positionH relativeFrom="rightMargin">
              <wp:posOffset>107950</wp:posOffset>
            </wp:positionH>
            <wp:positionV relativeFrom="paragraph">
              <wp:posOffset>0</wp:posOffset>
            </wp:positionV>
            <wp:extent cx="658495" cy="323850"/>
            <wp:effectExtent l="0" t="0" r="8255" b="0"/>
            <wp:wrapNone/>
            <wp:docPr id="123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br/>
      </w:r>
      <w:r>
        <w:rPr>
          <w:noProof/>
        </w:rPr>
        <w:drawing>
          <wp:inline distT="0" distB="0" distL="0" distR="0" wp14:anchorId="1DE83CD8" wp14:editId="7172E98E">
            <wp:extent cx="4472848" cy="1249696"/>
            <wp:effectExtent l="0" t="0" r="4445" b="7620"/>
            <wp:docPr id="1238" name="Grafik 1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498894" cy="1256973"/>
                    </a:xfrm>
                    <a:prstGeom prst="rect">
                      <a:avLst/>
                    </a:prstGeom>
                  </pic:spPr>
                </pic:pic>
              </a:graphicData>
            </a:graphic>
          </wp:inline>
        </w:drawing>
      </w:r>
      <w:r>
        <w:br/>
      </w:r>
    </w:p>
    <w:tbl>
      <w:tblPr>
        <w:tblStyle w:val="Tabellenraster"/>
        <w:tblW w:w="0" w:type="auto"/>
        <w:tblInd w:w="360" w:type="dxa"/>
        <w:tblLook w:val="04A0" w:firstRow="1" w:lastRow="0" w:firstColumn="1" w:lastColumn="0" w:noHBand="0" w:noVBand="1"/>
      </w:tblPr>
      <w:tblGrid>
        <w:gridCol w:w="510"/>
        <w:gridCol w:w="6716"/>
      </w:tblGrid>
      <w:tr w:rsidR="00A759E1" w:rsidTr="00D9124D">
        <w:tc>
          <w:tcPr>
            <w:tcW w:w="741" w:type="dxa"/>
          </w:tcPr>
          <w:p w:rsidR="00A759E1" w:rsidRDefault="00A759E1" w:rsidP="00D9124D">
            <w:pPr>
              <w:pStyle w:val="Textkrper"/>
              <w:spacing w:line="360" w:lineRule="auto"/>
              <w:jc w:val="left"/>
            </w:pPr>
            <w:r>
              <w:t>Nr.</w:t>
            </w:r>
          </w:p>
        </w:tc>
        <w:tc>
          <w:tcPr>
            <w:tcW w:w="6485" w:type="dxa"/>
          </w:tcPr>
          <w:p w:rsidR="00A759E1" w:rsidRDefault="00A759E1" w:rsidP="00D9124D">
            <w:pPr>
              <w:pStyle w:val="Textkrper"/>
              <w:jc w:val="left"/>
            </w:pPr>
            <w:r>
              <w:t>Benennung</w:t>
            </w:r>
          </w:p>
        </w:tc>
      </w:tr>
      <w:tr w:rsidR="00A759E1" w:rsidTr="00D9124D">
        <w:tc>
          <w:tcPr>
            <w:tcW w:w="741" w:type="dxa"/>
          </w:tcPr>
          <w:p w:rsidR="00A759E1" w:rsidRDefault="00A759E1" w:rsidP="00D9124D">
            <w:pPr>
              <w:pStyle w:val="Textkrper"/>
              <w:spacing w:line="480" w:lineRule="auto"/>
              <w:jc w:val="center"/>
            </w:pPr>
            <w:r>
              <w:t>1)</w:t>
            </w:r>
          </w:p>
        </w:tc>
        <w:tc>
          <w:tcPr>
            <w:tcW w:w="6485" w:type="dxa"/>
          </w:tcPr>
          <w:p w:rsidR="00A759E1" w:rsidRDefault="00A759E1" w:rsidP="00D9124D">
            <w:pPr>
              <w:pStyle w:val="Textkrper"/>
              <w:jc w:val="center"/>
            </w:pPr>
          </w:p>
          <w:p w:rsidR="00A759E1" w:rsidRDefault="00A759E1" w:rsidP="00D9124D">
            <w:pPr>
              <w:pStyle w:val="Textkrper"/>
              <w:jc w:val="center"/>
            </w:pPr>
            <w:r>
              <w:t>__________________________________</w:t>
            </w:r>
            <w:r w:rsidR="00887461">
              <w:t>_______________________________</w:t>
            </w:r>
          </w:p>
        </w:tc>
      </w:tr>
      <w:tr w:rsidR="00A759E1" w:rsidTr="00D9124D">
        <w:tc>
          <w:tcPr>
            <w:tcW w:w="741" w:type="dxa"/>
          </w:tcPr>
          <w:p w:rsidR="00A759E1" w:rsidRDefault="00A759E1" w:rsidP="00D9124D">
            <w:pPr>
              <w:pStyle w:val="Textkrper"/>
              <w:spacing w:line="480" w:lineRule="auto"/>
              <w:jc w:val="center"/>
            </w:pPr>
            <w:r>
              <w:t>2)</w:t>
            </w:r>
          </w:p>
        </w:tc>
        <w:tc>
          <w:tcPr>
            <w:tcW w:w="6485" w:type="dxa"/>
          </w:tcPr>
          <w:p w:rsidR="00A759E1" w:rsidRDefault="00A759E1" w:rsidP="00D9124D">
            <w:pPr>
              <w:pStyle w:val="Textkrper"/>
              <w:jc w:val="center"/>
            </w:pPr>
          </w:p>
          <w:p w:rsidR="00A759E1" w:rsidRDefault="00A759E1" w:rsidP="00D9124D">
            <w:pPr>
              <w:pStyle w:val="Textkrper"/>
              <w:jc w:val="center"/>
            </w:pPr>
            <w:r>
              <w:t>__________________________________</w:t>
            </w:r>
            <w:r w:rsidR="00887461">
              <w:t>_______________________________</w:t>
            </w:r>
          </w:p>
        </w:tc>
      </w:tr>
      <w:tr w:rsidR="00A759E1" w:rsidTr="00D9124D">
        <w:tc>
          <w:tcPr>
            <w:tcW w:w="741" w:type="dxa"/>
          </w:tcPr>
          <w:p w:rsidR="00A759E1" w:rsidRDefault="00A759E1" w:rsidP="00D9124D">
            <w:pPr>
              <w:pStyle w:val="Textkrper"/>
              <w:spacing w:line="480" w:lineRule="auto"/>
              <w:jc w:val="center"/>
            </w:pPr>
            <w:r>
              <w:t>3)</w:t>
            </w:r>
          </w:p>
        </w:tc>
        <w:tc>
          <w:tcPr>
            <w:tcW w:w="6485" w:type="dxa"/>
          </w:tcPr>
          <w:p w:rsidR="00A759E1" w:rsidRDefault="00A759E1" w:rsidP="00D9124D">
            <w:pPr>
              <w:pStyle w:val="Textkrper"/>
              <w:jc w:val="center"/>
            </w:pPr>
          </w:p>
          <w:p w:rsidR="00A759E1" w:rsidRDefault="00A759E1" w:rsidP="00D9124D">
            <w:pPr>
              <w:pStyle w:val="Textkrper"/>
              <w:jc w:val="center"/>
            </w:pPr>
            <w:r>
              <w:t>__________________________________</w:t>
            </w:r>
            <w:r w:rsidR="00887461">
              <w:t>_______________________________</w:t>
            </w:r>
          </w:p>
        </w:tc>
      </w:tr>
      <w:tr w:rsidR="00A759E1" w:rsidTr="00D9124D">
        <w:tc>
          <w:tcPr>
            <w:tcW w:w="741" w:type="dxa"/>
          </w:tcPr>
          <w:p w:rsidR="00A759E1" w:rsidRDefault="00A759E1" w:rsidP="00D9124D">
            <w:pPr>
              <w:pStyle w:val="Textkrper"/>
              <w:spacing w:line="480" w:lineRule="auto"/>
              <w:jc w:val="center"/>
            </w:pPr>
            <w:r>
              <w:t>4)</w:t>
            </w:r>
          </w:p>
        </w:tc>
        <w:tc>
          <w:tcPr>
            <w:tcW w:w="6485" w:type="dxa"/>
          </w:tcPr>
          <w:p w:rsidR="00A759E1" w:rsidRDefault="00A759E1" w:rsidP="00D9124D">
            <w:pPr>
              <w:pStyle w:val="Textkrper"/>
              <w:jc w:val="center"/>
            </w:pPr>
          </w:p>
          <w:p w:rsidR="00A759E1" w:rsidRDefault="00A759E1" w:rsidP="00D9124D">
            <w:pPr>
              <w:pStyle w:val="Textkrper"/>
              <w:jc w:val="center"/>
            </w:pPr>
            <w:r>
              <w:t>________________________________________</w:t>
            </w:r>
            <w:r w:rsidR="00887461">
              <w:t>_________________________</w:t>
            </w:r>
          </w:p>
        </w:tc>
      </w:tr>
      <w:tr w:rsidR="00A759E1" w:rsidTr="00D9124D">
        <w:tc>
          <w:tcPr>
            <w:tcW w:w="741" w:type="dxa"/>
          </w:tcPr>
          <w:p w:rsidR="00A759E1" w:rsidRDefault="00A759E1" w:rsidP="00D9124D">
            <w:pPr>
              <w:pStyle w:val="Textkrper"/>
              <w:spacing w:line="480" w:lineRule="auto"/>
              <w:jc w:val="center"/>
            </w:pPr>
            <w:r>
              <w:t>5)</w:t>
            </w:r>
          </w:p>
        </w:tc>
        <w:tc>
          <w:tcPr>
            <w:tcW w:w="6485" w:type="dxa"/>
          </w:tcPr>
          <w:p w:rsidR="00A759E1" w:rsidRDefault="00A759E1" w:rsidP="00D9124D">
            <w:pPr>
              <w:pStyle w:val="Textkrper"/>
              <w:jc w:val="center"/>
            </w:pPr>
          </w:p>
          <w:p w:rsidR="00A759E1" w:rsidRDefault="00A759E1" w:rsidP="00D9124D">
            <w:pPr>
              <w:pStyle w:val="Textkrper"/>
              <w:jc w:val="center"/>
            </w:pPr>
            <w:r>
              <w:t>__________________________________</w:t>
            </w:r>
            <w:r w:rsidR="00887461">
              <w:t>_______________________________</w:t>
            </w:r>
          </w:p>
        </w:tc>
      </w:tr>
      <w:tr w:rsidR="00A759E1" w:rsidTr="00D9124D">
        <w:tc>
          <w:tcPr>
            <w:tcW w:w="741" w:type="dxa"/>
          </w:tcPr>
          <w:p w:rsidR="00A759E1" w:rsidRDefault="00A759E1" w:rsidP="00D9124D">
            <w:pPr>
              <w:pStyle w:val="Textkrper"/>
              <w:spacing w:line="480" w:lineRule="auto"/>
              <w:jc w:val="center"/>
            </w:pPr>
            <w:r>
              <w:t>6)</w:t>
            </w:r>
          </w:p>
        </w:tc>
        <w:tc>
          <w:tcPr>
            <w:tcW w:w="6485" w:type="dxa"/>
          </w:tcPr>
          <w:p w:rsidR="00A759E1" w:rsidRDefault="00A759E1" w:rsidP="00D9124D">
            <w:pPr>
              <w:pStyle w:val="Textkrper"/>
              <w:jc w:val="center"/>
            </w:pPr>
          </w:p>
          <w:p w:rsidR="00A759E1" w:rsidRDefault="00A759E1" w:rsidP="00D9124D">
            <w:pPr>
              <w:pStyle w:val="Textkrper"/>
              <w:jc w:val="center"/>
            </w:pPr>
            <w:r>
              <w:t>__________________________________</w:t>
            </w:r>
            <w:r w:rsidR="00887461">
              <w:t>_______________________________</w:t>
            </w:r>
          </w:p>
        </w:tc>
      </w:tr>
    </w:tbl>
    <w:p w:rsidR="00A759E1" w:rsidRDefault="00637121" w:rsidP="00A759E1">
      <w:r>
        <w:rPr>
          <w:noProof/>
          <w:sz w:val="24"/>
          <w:lang w:eastAsia="de-DE"/>
        </w:rPr>
        <w:drawing>
          <wp:anchor distT="0" distB="0" distL="114300" distR="114300" simplePos="0" relativeHeight="251632640" behindDoc="0" locked="0" layoutInCell="0" allowOverlap="1" wp14:anchorId="1227D713" wp14:editId="1D72A7D5">
            <wp:simplePos x="0" y="0"/>
            <wp:positionH relativeFrom="rightMargin">
              <wp:posOffset>129540</wp:posOffset>
            </wp:positionH>
            <wp:positionV relativeFrom="paragraph">
              <wp:posOffset>157480</wp:posOffset>
            </wp:positionV>
            <wp:extent cx="323850" cy="323850"/>
            <wp:effectExtent l="0" t="0" r="0" b="0"/>
            <wp:wrapNone/>
            <wp:docPr id="1239"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63595" w:rsidRDefault="00A759E1" w:rsidP="00363595">
      <w:pPr>
        <w:pStyle w:val="Listenabsatz"/>
        <w:numPr>
          <w:ilvl w:val="0"/>
          <w:numId w:val="48"/>
        </w:numPr>
        <w:jc w:val="both"/>
      </w:pPr>
      <w:r>
        <w:t>Informieren Sie sich mit Hilfe des Textes über den Drehmomentschlüssel und bea</w:t>
      </w:r>
      <w:r>
        <w:t>r</w:t>
      </w:r>
      <w:r>
        <w:t>beiten sie anschließend die Fragen zum Text.</w:t>
      </w:r>
    </w:p>
    <w:p w:rsidR="00A759E1" w:rsidRDefault="00A759E1" w:rsidP="00363595">
      <w:pPr>
        <w:jc w:val="both"/>
      </w:pPr>
      <w:r>
        <w:br/>
      </w:r>
      <w:r w:rsidRPr="00363595">
        <w:rPr>
          <w:sz w:val="8"/>
        </w:rPr>
        <w:br/>
      </w:r>
      <w:r w:rsidRPr="00205BF6">
        <w:t>Ein Drehmomentschlüssel ist ein handgeführtes Schraubwerkzeug, mit dem über ein eingestelltes Anzugsmoment eine Drehkraft auf die Schraube oder die Mutter ausgeübt wird, um eine Klemmkraft zwischen den Bauteilen zu erzeugen. Dadurch wird sicherg</w:t>
      </w:r>
      <w:r w:rsidRPr="00205BF6">
        <w:t>e</w:t>
      </w:r>
      <w:r w:rsidRPr="00205BF6">
        <w:t>stellt, dass die Schraube oder die Mutter über die notwendige Klemmkra</w:t>
      </w:r>
      <w:r w:rsidR="00420C65">
        <w:t>ft verfügt und sich nicht selb</w:t>
      </w:r>
      <w:r w:rsidRPr="00205BF6">
        <w:t>ständig lösen kann. Darüber hinaus wird eine Schädigung der S</w:t>
      </w:r>
      <w:r>
        <w:t xml:space="preserve">chraube oder der Felge durch </w:t>
      </w:r>
      <w:r w:rsidRPr="00205BF6">
        <w:t>ein zu hohes Anzugsdrehmoment verhindert.</w:t>
      </w:r>
      <w:r w:rsidR="00420C65">
        <w:t xml:space="preserve"> Das Drehmoment wird durch ein V</w:t>
      </w:r>
      <w:r w:rsidRPr="00205BF6">
        <w:t>erdrehen des Handgriffs eingestellt. Der eingestellte Wert kann vor dem Handgriff an der Skale abgelesen werden. Bei Erreichen des vorgegebenen Drehm</w:t>
      </w:r>
      <w:r w:rsidRPr="00205BF6">
        <w:t>o</w:t>
      </w:r>
      <w:r w:rsidRPr="00205BF6">
        <w:t xml:space="preserve">ments rastet der Drehmomentschlüssel hörbar aus. </w:t>
      </w:r>
      <w:r>
        <w:t>Wichtig ist, dass der Drehmomen</w:t>
      </w:r>
      <w:r>
        <w:t>t</w:t>
      </w:r>
      <w:r>
        <w:lastRenderedPageBreak/>
        <w:t>schlüssel rechtwinklig zur Schraube geführt und nur am Handgriff gehalten wird, a</w:t>
      </w:r>
      <w:r>
        <w:t>n</w:t>
      </w:r>
      <w:r>
        <w:t xml:space="preserve">sonsten könnte der Drehmomentwert verfälscht werden. </w:t>
      </w:r>
      <w:r w:rsidRPr="00205BF6">
        <w:t>Einstellbare Drehmomen</w:t>
      </w:r>
      <w:r w:rsidRPr="00205BF6">
        <w:t>t</w:t>
      </w:r>
      <w:r w:rsidRPr="00205BF6">
        <w:t>schlüssel müssen nach Gebrauch auf den kleinsten Drehmomentwert eingestellt we</w:t>
      </w:r>
      <w:r w:rsidRPr="00205BF6">
        <w:t>r</w:t>
      </w:r>
      <w:r w:rsidRPr="00205BF6">
        <w:t>den, damit die Genauigkeit lange erhalten bleibt.</w:t>
      </w:r>
      <w:r>
        <w:t xml:space="preserve"> </w:t>
      </w:r>
      <w:r w:rsidRPr="00205BF6">
        <w:t>Drehmomentschlüssel müssen in r</w:t>
      </w:r>
      <w:r w:rsidRPr="00205BF6">
        <w:t>e</w:t>
      </w:r>
      <w:r w:rsidRPr="00205BF6">
        <w:t xml:space="preserve">gelmäßigen Abständen nachgeeicht werden. </w:t>
      </w:r>
    </w:p>
    <w:p w:rsidR="00A759E1" w:rsidRDefault="00A759E1" w:rsidP="00A759E1">
      <w:pPr>
        <w:pStyle w:val="Listenabsatz"/>
        <w:ind w:left="360"/>
      </w:pPr>
    </w:p>
    <w:p w:rsidR="00A759E1" w:rsidRDefault="00A759E1" w:rsidP="00363595">
      <w:pPr>
        <w:pStyle w:val="Listenabsatz"/>
        <w:numPr>
          <w:ilvl w:val="1"/>
          <w:numId w:val="48"/>
        </w:numPr>
      </w:pPr>
      <w:r>
        <w:t>Beschreiben Sie, wie beim Drehmomentschlüssel das eingestellte Dre</w:t>
      </w:r>
      <w:r>
        <w:t>h</w:t>
      </w:r>
      <w:r>
        <w:t>moment abgelesen</w:t>
      </w:r>
      <w:r w:rsidRPr="00F52D66">
        <w:t xml:space="preserve"> </w:t>
      </w:r>
      <w:r>
        <w:t>wird.</w:t>
      </w:r>
      <w:r>
        <w:br/>
      </w:r>
      <w:r>
        <w:br/>
        <w:t>__________________________________</w:t>
      </w:r>
      <w:r w:rsidR="00887461">
        <w:t>____________________________</w:t>
      </w:r>
      <w:r>
        <w:br/>
      </w:r>
      <w:r>
        <w:br/>
        <w:t>________________________________</w:t>
      </w:r>
      <w:r w:rsidR="00887461">
        <w:t>______________________________</w:t>
      </w:r>
      <w:r>
        <w:br/>
      </w:r>
      <w:r>
        <w:br/>
        <w:t>________________________________</w:t>
      </w:r>
      <w:r w:rsidR="00887461">
        <w:t>______________________________</w:t>
      </w:r>
      <w:r>
        <w:br/>
      </w:r>
    </w:p>
    <w:p w:rsidR="00A759E1" w:rsidRDefault="00A759E1" w:rsidP="00363595">
      <w:pPr>
        <w:pStyle w:val="Listenabsatz"/>
        <w:numPr>
          <w:ilvl w:val="1"/>
          <w:numId w:val="48"/>
        </w:numPr>
      </w:pPr>
      <w:r>
        <w:t>Erklären Sie, warum ein Drehmomentschlüssel nachgeeicht werden</w:t>
      </w:r>
      <w:r w:rsidRPr="00F52D66">
        <w:t xml:space="preserve"> </w:t>
      </w:r>
      <w:r>
        <w:t>muss.</w:t>
      </w:r>
      <w:r>
        <w:br/>
      </w:r>
      <w:r>
        <w:br/>
        <w:t>________________________________</w:t>
      </w:r>
      <w:r w:rsidR="00887461">
        <w:t>______________________________</w:t>
      </w:r>
      <w:r>
        <w:br/>
      </w:r>
      <w:r>
        <w:br/>
        <w:t>________________________________</w:t>
      </w:r>
      <w:r w:rsidR="00887461">
        <w:t>______________________________</w:t>
      </w:r>
      <w:r>
        <w:br/>
      </w:r>
    </w:p>
    <w:p w:rsidR="00A759E1" w:rsidRPr="00887461" w:rsidRDefault="00A759E1" w:rsidP="00A759E1">
      <w:pPr>
        <w:pStyle w:val="Listenabsatz"/>
        <w:ind w:left="360"/>
        <w:rPr>
          <w:sz w:val="2"/>
          <w:szCs w:val="16"/>
        </w:rPr>
      </w:pPr>
    </w:p>
    <w:p w:rsidR="00A759E1" w:rsidRDefault="00A759E1" w:rsidP="00363595">
      <w:pPr>
        <w:pStyle w:val="Listenabsatz"/>
        <w:numPr>
          <w:ilvl w:val="1"/>
          <w:numId w:val="48"/>
        </w:numPr>
      </w:pPr>
      <w:r>
        <w:t>Erläutern Sie, wie man weiß, wann das erforderliche Drehmoment erreicht ist.</w:t>
      </w:r>
      <w:r>
        <w:br/>
      </w:r>
      <w:r>
        <w:br/>
        <w:t>________________________________</w:t>
      </w:r>
      <w:r w:rsidR="00887461">
        <w:t>______________________________</w:t>
      </w:r>
      <w:r>
        <w:br/>
      </w:r>
      <w:r>
        <w:br/>
        <w:t>________________________________</w:t>
      </w:r>
      <w:r w:rsidR="00887461">
        <w:t>______________________________</w:t>
      </w:r>
      <w:r>
        <w:br/>
      </w:r>
    </w:p>
    <w:p w:rsidR="00200D51" w:rsidRDefault="00200D51" w:rsidP="00363595">
      <w:pPr>
        <w:pStyle w:val="Listenabsatz"/>
        <w:numPr>
          <w:ilvl w:val="0"/>
          <w:numId w:val="48"/>
        </w:numPr>
      </w:pPr>
      <w:r>
        <w:rPr>
          <w:noProof/>
          <w:lang w:eastAsia="de-DE"/>
        </w:rPr>
        <w:drawing>
          <wp:anchor distT="0" distB="0" distL="114300" distR="114300" simplePos="0" relativeHeight="251635712" behindDoc="0" locked="0" layoutInCell="0" allowOverlap="1" wp14:anchorId="4F67C33C" wp14:editId="5AB9A99D">
            <wp:simplePos x="0" y="0"/>
            <wp:positionH relativeFrom="rightMargin">
              <wp:posOffset>107950</wp:posOffset>
            </wp:positionH>
            <wp:positionV relativeFrom="paragraph">
              <wp:posOffset>65253</wp:posOffset>
            </wp:positionV>
            <wp:extent cx="323850" cy="323850"/>
            <wp:effectExtent l="0" t="0" r="0" b="0"/>
            <wp:wrapNone/>
            <wp:docPr id="1240"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A759E1">
        <w:t>Erstellen Sie einen Arbeitsplan für das fachgerechte Montieren eines Rades nach dem Reifenwechsel.</w:t>
      </w:r>
    </w:p>
    <w:p w:rsidR="00200D51" w:rsidRDefault="00200D51" w:rsidP="00200D51"/>
    <w:p w:rsidR="00A759E1" w:rsidRPr="00887461" w:rsidRDefault="00A759E1" w:rsidP="00200D51">
      <w:pPr>
        <w:rPr>
          <w:sz w:val="8"/>
        </w:rPr>
      </w:pPr>
    </w:p>
    <w:p w:rsidR="00200D51" w:rsidRDefault="00200D51" w:rsidP="00200D51">
      <w:pPr>
        <w:pStyle w:val="Marginaliegrau"/>
        <w:framePr w:wrap="around" w:y="7"/>
      </w:pPr>
      <w:r>
        <w:t>BGI 884</w:t>
      </w:r>
    </w:p>
    <w:tbl>
      <w:tblPr>
        <w:tblStyle w:val="Tabellenraster"/>
        <w:tblW w:w="0" w:type="auto"/>
        <w:tblInd w:w="360" w:type="dxa"/>
        <w:tblLook w:val="04A0" w:firstRow="1" w:lastRow="0" w:firstColumn="1" w:lastColumn="0" w:noHBand="0" w:noVBand="1"/>
      </w:tblPr>
      <w:tblGrid>
        <w:gridCol w:w="599"/>
        <w:gridCol w:w="6627"/>
      </w:tblGrid>
      <w:tr w:rsidR="00A759E1" w:rsidRPr="00F52D66" w:rsidTr="00D9124D">
        <w:tc>
          <w:tcPr>
            <w:tcW w:w="599" w:type="dxa"/>
          </w:tcPr>
          <w:p w:rsidR="00A759E1" w:rsidRPr="00F52D66" w:rsidRDefault="00A759E1" w:rsidP="00D9124D">
            <w:pPr>
              <w:pStyle w:val="Listenabsatz"/>
              <w:ind w:left="0"/>
              <w:jc w:val="center"/>
              <w:rPr>
                <w:b/>
              </w:rPr>
            </w:pPr>
            <w:r w:rsidRPr="00F52D66">
              <w:rPr>
                <w:b/>
              </w:rPr>
              <w:t>Nr</w:t>
            </w:r>
            <w:r>
              <w:rPr>
                <w:b/>
              </w:rPr>
              <w:t>.</w:t>
            </w:r>
          </w:p>
        </w:tc>
        <w:tc>
          <w:tcPr>
            <w:tcW w:w="6627" w:type="dxa"/>
          </w:tcPr>
          <w:p w:rsidR="00A759E1" w:rsidRPr="00F52D66" w:rsidRDefault="00A759E1" w:rsidP="00D9124D">
            <w:pPr>
              <w:pStyle w:val="Listenabsatz"/>
              <w:ind w:left="0"/>
              <w:rPr>
                <w:b/>
              </w:rPr>
            </w:pPr>
            <w:r w:rsidRPr="00F52D66">
              <w:rPr>
                <w:b/>
              </w:rPr>
              <w:t>Arbeitsschritt</w:t>
            </w:r>
          </w:p>
        </w:tc>
      </w:tr>
      <w:tr w:rsidR="00A759E1" w:rsidTr="00D9124D">
        <w:tc>
          <w:tcPr>
            <w:tcW w:w="599" w:type="dxa"/>
          </w:tcPr>
          <w:p w:rsidR="00A759E1" w:rsidRDefault="00A759E1" w:rsidP="00D9124D">
            <w:pPr>
              <w:pStyle w:val="Listenabsatz"/>
              <w:ind w:left="0"/>
              <w:jc w:val="center"/>
            </w:pPr>
            <w:r>
              <w:t>1</w:t>
            </w:r>
          </w:p>
        </w:tc>
        <w:tc>
          <w:tcPr>
            <w:tcW w:w="6627" w:type="dxa"/>
          </w:tcPr>
          <w:p w:rsidR="00A759E1" w:rsidRDefault="00A759E1" w:rsidP="00D9124D">
            <w:pPr>
              <w:pStyle w:val="Listenabsatz"/>
              <w:ind w:left="0"/>
            </w:pPr>
            <w:r>
              <w:t>Auto befindet sich ohne Räder auf der Hebebühne</w:t>
            </w:r>
          </w:p>
        </w:tc>
      </w:tr>
      <w:tr w:rsidR="00A759E1" w:rsidTr="00D9124D">
        <w:tc>
          <w:tcPr>
            <w:tcW w:w="599" w:type="dxa"/>
          </w:tcPr>
          <w:p w:rsidR="00A759E1" w:rsidRDefault="00A759E1" w:rsidP="00D9124D">
            <w:pPr>
              <w:pStyle w:val="Listenabsatz"/>
              <w:spacing w:line="480" w:lineRule="auto"/>
              <w:ind w:left="0"/>
              <w:jc w:val="center"/>
            </w:pPr>
            <w:r>
              <w:t>2</w:t>
            </w:r>
          </w:p>
        </w:tc>
        <w:tc>
          <w:tcPr>
            <w:tcW w:w="6627" w:type="dxa"/>
          </w:tcPr>
          <w:p w:rsidR="00A759E1" w:rsidRDefault="00A759E1" w:rsidP="00D9124D">
            <w:pPr>
              <w:pStyle w:val="Listenabsatz"/>
              <w:spacing w:line="480" w:lineRule="auto"/>
              <w:ind w:left="0"/>
            </w:pPr>
          </w:p>
        </w:tc>
      </w:tr>
      <w:tr w:rsidR="00A759E1" w:rsidTr="00D9124D">
        <w:tc>
          <w:tcPr>
            <w:tcW w:w="599" w:type="dxa"/>
          </w:tcPr>
          <w:p w:rsidR="00A759E1" w:rsidRDefault="00A759E1" w:rsidP="00D9124D">
            <w:pPr>
              <w:pStyle w:val="Listenabsatz"/>
              <w:spacing w:line="480" w:lineRule="auto"/>
              <w:ind w:left="0"/>
              <w:jc w:val="center"/>
            </w:pPr>
            <w:r>
              <w:t>3</w:t>
            </w:r>
          </w:p>
        </w:tc>
        <w:tc>
          <w:tcPr>
            <w:tcW w:w="6627" w:type="dxa"/>
          </w:tcPr>
          <w:p w:rsidR="00A759E1" w:rsidRDefault="00A759E1" w:rsidP="00D9124D">
            <w:pPr>
              <w:pStyle w:val="Listenabsatz"/>
              <w:spacing w:line="480" w:lineRule="auto"/>
              <w:ind w:left="0"/>
            </w:pPr>
          </w:p>
        </w:tc>
      </w:tr>
      <w:tr w:rsidR="00A759E1" w:rsidTr="00D9124D">
        <w:tc>
          <w:tcPr>
            <w:tcW w:w="599" w:type="dxa"/>
          </w:tcPr>
          <w:p w:rsidR="00A759E1" w:rsidRDefault="00A759E1" w:rsidP="00D9124D">
            <w:pPr>
              <w:pStyle w:val="Listenabsatz"/>
              <w:spacing w:line="480" w:lineRule="auto"/>
              <w:ind w:left="0"/>
              <w:jc w:val="center"/>
            </w:pPr>
            <w:r>
              <w:t>4</w:t>
            </w:r>
          </w:p>
        </w:tc>
        <w:tc>
          <w:tcPr>
            <w:tcW w:w="6627" w:type="dxa"/>
          </w:tcPr>
          <w:p w:rsidR="00A759E1" w:rsidRDefault="00A759E1" w:rsidP="00D9124D">
            <w:pPr>
              <w:pStyle w:val="Listenabsatz"/>
              <w:spacing w:line="480" w:lineRule="auto"/>
              <w:ind w:left="0"/>
            </w:pPr>
          </w:p>
        </w:tc>
      </w:tr>
      <w:tr w:rsidR="00A759E1" w:rsidTr="00D9124D">
        <w:tc>
          <w:tcPr>
            <w:tcW w:w="599" w:type="dxa"/>
          </w:tcPr>
          <w:p w:rsidR="00A759E1" w:rsidRDefault="00A759E1" w:rsidP="00D9124D">
            <w:pPr>
              <w:pStyle w:val="Listenabsatz"/>
              <w:spacing w:line="480" w:lineRule="auto"/>
              <w:ind w:left="0"/>
              <w:jc w:val="center"/>
            </w:pPr>
            <w:r>
              <w:t>5</w:t>
            </w:r>
          </w:p>
        </w:tc>
        <w:tc>
          <w:tcPr>
            <w:tcW w:w="6627" w:type="dxa"/>
          </w:tcPr>
          <w:p w:rsidR="00A759E1" w:rsidRDefault="00A759E1" w:rsidP="00D9124D">
            <w:pPr>
              <w:pStyle w:val="Listenabsatz"/>
              <w:spacing w:line="480" w:lineRule="auto"/>
              <w:ind w:left="0"/>
            </w:pPr>
          </w:p>
        </w:tc>
      </w:tr>
      <w:tr w:rsidR="00A759E1" w:rsidTr="00D9124D">
        <w:tc>
          <w:tcPr>
            <w:tcW w:w="599" w:type="dxa"/>
          </w:tcPr>
          <w:p w:rsidR="00A759E1" w:rsidRDefault="00A759E1" w:rsidP="00D9124D">
            <w:pPr>
              <w:pStyle w:val="Listenabsatz"/>
              <w:spacing w:line="480" w:lineRule="auto"/>
              <w:ind w:left="0"/>
              <w:jc w:val="center"/>
            </w:pPr>
            <w:r>
              <w:t>6</w:t>
            </w:r>
          </w:p>
        </w:tc>
        <w:tc>
          <w:tcPr>
            <w:tcW w:w="6627" w:type="dxa"/>
          </w:tcPr>
          <w:p w:rsidR="00A759E1" w:rsidRDefault="00A759E1" w:rsidP="00D9124D">
            <w:pPr>
              <w:pStyle w:val="Listenabsatz"/>
              <w:spacing w:line="480" w:lineRule="auto"/>
              <w:ind w:left="0"/>
            </w:pPr>
          </w:p>
        </w:tc>
      </w:tr>
      <w:tr w:rsidR="00A759E1" w:rsidTr="00D9124D">
        <w:tc>
          <w:tcPr>
            <w:tcW w:w="599" w:type="dxa"/>
          </w:tcPr>
          <w:p w:rsidR="00A759E1" w:rsidRDefault="00A759E1" w:rsidP="00D9124D">
            <w:pPr>
              <w:pStyle w:val="Listenabsatz"/>
              <w:spacing w:line="480" w:lineRule="auto"/>
              <w:ind w:left="0"/>
              <w:jc w:val="center"/>
            </w:pPr>
            <w:r>
              <w:t>7</w:t>
            </w:r>
          </w:p>
        </w:tc>
        <w:tc>
          <w:tcPr>
            <w:tcW w:w="6627" w:type="dxa"/>
          </w:tcPr>
          <w:p w:rsidR="00A759E1" w:rsidRDefault="00A759E1" w:rsidP="00D9124D">
            <w:pPr>
              <w:pStyle w:val="Listenabsatz"/>
              <w:spacing w:line="480" w:lineRule="auto"/>
              <w:ind w:left="0"/>
            </w:pPr>
          </w:p>
        </w:tc>
      </w:tr>
    </w:tbl>
    <w:p w:rsidR="00A759E1" w:rsidRPr="00887461" w:rsidRDefault="00A759E1" w:rsidP="00A759E1">
      <w:pPr>
        <w:pStyle w:val="Listenabsatz"/>
        <w:ind w:left="360"/>
        <w:rPr>
          <w:sz w:val="8"/>
        </w:rPr>
      </w:pPr>
    </w:p>
    <w:p w:rsidR="00A759E1" w:rsidRDefault="00A759E1" w:rsidP="00363595">
      <w:pPr>
        <w:pStyle w:val="Listenabsatz"/>
        <w:numPr>
          <w:ilvl w:val="0"/>
          <w:numId w:val="48"/>
        </w:numPr>
      </w:pPr>
      <w:r>
        <w:t>Klären Sie die Auswirkungen folgender Fehler:</w:t>
      </w:r>
    </w:p>
    <w:p w:rsidR="00A759E1" w:rsidRPr="00887461" w:rsidRDefault="00637121" w:rsidP="00363595">
      <w:pPr>
        <w:pStyle w:val="Listenabsatz"/>
        <w:numPr>
          <w:ilvl w:val="1"/>
          <w:numId w:val="48"/>
        </w:numPr>
        <w:rPr>
          <w:sz w:val="8"/>
        </w:rPr>
      </w:pPr>
      <w:r>
        <w:t>Z</w:t>
      </w:r>
      <w:r w:rsidR="00A759E1">
        <w:t>u hohes Anzugsdrehmoment</w:t>
      </w:r>
      <w:r w:rsidR="00A759E1">
        <w:br/>
      </w:r>
      <w:r w:rsidR="00A759E1">
        <w:br/>
        <w:t>________________________________</w:t>
      </w:r>
      <w:r w:rsidR="00887461">
        <w:t>______________________________</w:t>
      </w:r>
      <w:r w:rsidR="00A759E1">
        <w:br/>
      </w:r>
      <w:r w:rsidR="00A759E1">
        <w:br/>
        <w:t>________________________________</w:t>
      </w:r>
      <w:r w:rsidR="00887461">
        <w:t>______________________________</w:t>
      </w:r>
      <w:r w:rsidR="00A759E1">
        <w:br/>
      </w:r>
    </w:p>
    <w:p w:rsidR="00A759E1" w:rsidRDefault="00637121" w:rsidP="00363595">
      <w:pPr>
        <w:pStyle w:val="Listenabsatz"/>
        <w:numPr>
          <w:ilvl w:val="1"/>
          <w:numId w:val="48"/>
        </w:numPr>
      </w:pPr>
      <w:r>
        <w:t>Z</w:t>
      </w:r>
      <w:r w:rsidR="00A759E1">
        <w:t>u niedriges Anzugsdrehmoment</w:t>
      </w:r>
      <w:r w:rsidR="00A759E1">
        <w:br/>
      </w:r>
      <w:r w:rsidR="00A759E1">
        <w:br/>
        <w:t>______________________________________________________________</w:t>
      </w:r>
      <w:r w:rsidR="00A759E1">
        <w:br/>
      </w:r>
      <w:r w:rsidR="00A759E1">
        <w:lastRenderedPageBreak/>
        <w:br/>
        <w:t>________________________________</w:t>
      </w:r>
      <w:r w:rsidR="00887461">
        <w:t>______________________________</w:t>
      </w:r>
    </w:p>
    <w:p w:rsidR="00B4788C" w:rsidRDefault="00B4788C" w:rsidP="00B4788C"/>
    <w:p w:rsidR="00A759E1" w:rsidRDefault="00A759E1" w:rsidP="00363595">
      <w:pPr>
        <w:pStyle w:val="Listenabsatz"/>
        <w:numPr>
          <w:ilvl w:val="0"/>
          <w:numId w:val="48"/>
        </w:numPr>
      </w:pPr>
      <w:r>
        <w:t>Drehmoment wird nach der Formel M</w:t>
      </w:r>
      <w:r w:rsidR="00200D51">
        <w:t xml:space="preserve"> </w:t>
      </w:r>
      <w:r>
        <w:t>=</w:t>
      </w:r>
      <w:r w:rsidR="00200D51">
        <w:t xml:space="preserve"> </w:t>
      </w:r>
      <w:r>
        <w:t>F x r berechnet.</w:t>
      </w:r>
      <w:r>
        <w:rPr>
          <w:noProof/>
          <w:sz w:val="24"/>
          <w:lang w:eastAsia="de-DE"/>
        </w:rPr>
        <w:drawing>
          <wp:anchor distT="0" distB="0" distL="114300" distR="114300" simplePos="0" relativeHeight="251638784" behindDoc="0" locked="0" layoutInCell="0" allowOverlap="1" wp14:anchorId="1A55FE66" wp14:editId="700D4839">
            <wp:simplePos x="0" y="0"/>
            <wp:positionH relativeFrom="rightMargin">
              <wp:posOffset>107950</wp:posOffset>
            </wp:positionH>
            <wp:positionV relativeFrom="paragraph">
              <wp:posOffset>0</wp:posOffset>
            </wp:positionV>
            <wp:extent cx="323850" cy="323850"/>
            <wp:effectExtent l="0" t="0" r="0" b="0"/>
            <wp:wrapNone/>
            <wp:docPr id="1241"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59E1" w:rsidRDefault="00A759E1" w:rsidP="00711FBC">
      <w:pPr>
        <w:ind w:firstLine="360"/>
      </w:pPr>
      <w:r>
        <w:t xml:space="preserve">Klären Sie mit Hilfe des Tabellenbuchs die Bedeutung der Formelzeichen </w:t>
      </w:r>
    </w:p>
    <w:p w:rsidR="00A759E1" w:rsidRPr="00C574D5" w:rsidRDefault="00A759E1" w:rsidP="00711FBC">
      <w:pPr>
        <w:spacing w:line="480" w:lineRule="auto"/>
        <w:ind w:left="360"/>
        <w:rPr>
          <w:sz w:val="8"/>
        </w:rPr>
      </w:pPr>
      <w:r>
        <w:t>und geben sie an, in welcher Einheit diese verwendet werden:</w:t>
      </w:r>
      <w:r>
        <w:br/>
        <w:t>M:</w:t>
      </w:r>
      <w:r w:rsidR="002564A1">
        <w:t xml:space="preserve"> </w:t>
      </w:r>
      <w:r>
        <w:t>____________________________________</w:t>
      </w:r>
      <w:r>
        <w:br/>
        <w:t>F:</w:t>
      </w:r>
      <w:r w:rsidR="002564A1">
        <w:t xml:space="preserve"> </w:t>
      </w:r>
      <w:r>
        <w:t>_____________________________________</w:t>
      </w:r>
      <w:r>
        <w:br/>
        <w:t>r:</w:t>
      </w:r>
      <w:r w:rsidR="002564A1">
        <w:t xml:space="preserve"> </w:t>
      </w:r>
      <w:r>
        <w:t>_____________________________________</w:t>
      </w:r>
      <w:r>
        <w:br/>
      </w:r>
    </w:p>
    <w:p w:rsidR="00A759E1" w:rsidRDefault="00A759E1" w:rsidP="00363595">
      <w:pPr>
        <w:pStyle w:val="Listenabsatz"/>
        <w:numPr>
          <w:ilvl w:val="0"/>
          <w:numId w:val="48"/>
        </w:numPr>
      </w:pPr>
      <w:r>
        <w:t>Berechnen Sie die erforderliche Kraft, die Sie aufbringen müssen, wenn sie mit e</w:t>
      </w:r>
      <w:r>
        <w:t>i</w:t>
      </w:r>
      <w:r>
        <w:t>nem Drehmomentschlüssel, der bis zum Griffpunkt 65</w:t>
      </w:r>
      <w:r w:rsidR="00200D51">
        <w:t xml:space="preserve"> </w:t>
      </w:r>
      <w:r>
        <w:t>cm lang ist, ein Drehmoment von 110</w:t>
      </w:r>
      <w:r w:rsidR="00200D51">
        <w:t xml:space="preserve"> </w:t>
      </w:r>
      <w:proofErr w:type="spellStart"/>
      <w:r>
        <w:t>Nm</w:t>
      </w:r>
      <w:proofErr w:type="spellEnd"/>
      <w:r>
        <w:t xml:space="preserve"> erzeugen sollen.</w:t>
      </w:r>
      <w:r>
        <w:br/>
      </w:r>
      <w:r>
        <w:br/>
        <w:t>gegeben:</w:t>
      </w:r>
      <w:r>
        <w:br/>
      </w:r>
      <w:r>
        <w:br/>
        <w:t>gesucht:</w:t>
      </w:r>
      <w:r>
        <w:br/>
      </w:r>
      <w:r>
        <w:br/>
        <w:t>Lösung:</w:t>
      </w:r>
      <w:r>
        <w:br/>
      </w:r>
      <w:r>
        <w:br/>
      </w:r>
      <w:r>
        <w:br/>
      </w:r>
      <w:r>
        <w:br/>
      </w:r>
      <w:r>
        <w:br/>
      </w:r>
    </w:p>
    <w:p w:rsidR="00A759E1" w:rsidRPr="0045502B" w:rsidRDefault="00A759E1" w:rsidP="00363595">
      <w:pPr>
        <w:pStyle w:val="Listenabsatz"/>
        <w:numPr>
          <w:ilvl w:val="0"/>
          <w:numId w:val="48"/>
        </w:numPr>
      </w:pPr>
      <w:r>
        <w:t>Ein Sprichwort sagt: „Groß ist des Meisters Kraft, wenn er mit Verlängerung schafft.“ Begründen Sie anhand des Gelernten, ob das Sprichwort stimmt.</w:t>
      </w:r>
    </w:p>
    <w:p w:rsidR="00411981" w:rsidRDefault="00411981" w:rsidP="00B35C2A"/>
    <w:p w:rsidR="00411981" w:rsidRDefault="00411981" w:rsidP="00B35C2A"/>
    <w:p w:rsidR="009931CB" w:rsidRDefault="009931CB"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CB337B" w:rsidRDefault="00CB337B"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759E1" w:rsidRDefault="00A759E1" w:rsidP="00B35C2A"/>
    <w:p w:rsidR="00A93DF9" w:rsidRDefault="00A93DF9">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8A61D4" w:rsidRPr="00B51DE9" w:rsidTr="00D9124D">
        <w:trPr>
          <w:trHeight w:val="523"/>
        </w:trPr>
        <w:tc>
          <w:tcPr>
            <w:tcW w:w="3119" w:type="dxa"/>
            <w:tcBorders>
              <w:left w:val="single" w:sz="4" w:space="0" w:color="auto"/>
              <w:bottom w:val="single" w:sz="4" w:space="0" w:color="auto"/>
              <w:right w:val="single" w:sz="4" w:space="0" w:color="auto"/>
            </w:tcBorders>
            <w:shd w:val="clear" w:color="auto" w:fill="D9D9D9"/>
            <w:hideMark/>
          </w:tcPr>
          <w:p w:rsidR="008A61D4" w:rsidRDefault="008A61D4" w:rsidP="00D9124D">
            <w:pPr>
              <w:pStyle w:val="Tabelle6pt"/>
              <w:rPr>
                <w:color w:val="000000"/>
              </w:rPr>
            </w:pPr>
            <w:r>
              <w:lastRenderedPageBreak/>
              <w:br w:type="page"/>
              <w:t>Lernfeld</w:t>
            </w:r>
          </w:p>
          <w:p w:rsidR="008A61D4" w:rsidRDefault="008A61D4" w:rsidP="00D9124D">
            <w:pPr>
              <w:pStyle w:val="TabelleKopflinks"/>
            </w:pPr>
            <w:r>
              <w:t>LF 1</w:t>
            </w:r>
          </w:p>
        </w:tc>
        <w:tc>
          <w:tcPr>
            <w:tcW w:w="4229" w:type="dxa"/>
            <w:tcBorders>
              <w:left w:val="single" w:sz="4" w:space="0" w:color="auto"/>
              <w:bottom w:val="single" w:sz="4" w:space="0" w:color="auto"/>
              <w:right w:val="single" w:sz="4" w:space="0" w:color="auto"/>
            </w:tcBorders>
            <w:shd w:val="clear" w:color="auto" w:fill="D9D9D9"/>
            <w:hideMark/>
          </w:tcPr>
          <w:p w:rsidR="008A61D4" w:rsidRDefault="008A61D4" w:rsidP="00D9124D">
            <w:pPr>
              <w:pStyle w:val="Tabelle6pt"/>
              <w:rPr>
                <w:color w:val="000000"/>
              </w:rPr>
            </w:pPr>
            <w:r>
              <w:t>Titel</w:t>
            </w:r>
          </w:p>
          <w:p w:rsidR="008A61D4" w:rsidRDefault="00363595" w:rsidP="001724CC">
            <w:pPr>
              <w:pStyle w:val="TabelleKopflinks"/>
            </w:pPr>
            <w:r>
              <w:t xml:space="preserve">Kontrollieren </w:t>
            </w:r>
            <w:r w:rsidR="00374D2A">
              <w:t>–</w:t>
            </w:r>
            <w:r>
              <w:t xml:space="preserve"> Drehmomentprüf</w:t>
            </w:r>
            <w:r w:rsidR="001724CC">
              <w:t>ung kontro</w:t>
            </w:r>
            <w:r w:rsidR="001724CC">
              <w:t>l</w:t>
            </w:r>
            <w:r w:rsidR="001724CC">
              <w:t>lieren</w:t>
            </w:r>
          </w:p>
        </w:tc>
        <w:tc>
          <w:tcPr>
            <w:tcW w:w="188" w:type="dxa"/>
            <w:vMerge w:val="restart"/>
            <w:tcBorders>
              <w:top w:val="nil"/>
              <w:left w:val="single" w:sz="4" w:space="0" w:color="auto"/>
              <w:bottom w:val="nil"/>
              <w:right w:val="single" w:sz="4" w:space="0" w:color="auto"/>
            </w:tcBorders>
            <w:shd w:val="clear" w:color="auto" w:fill="FFFFFF"/>
          </w:tcPr>
          <w:p w:rsidR="008A61D4" w:rsidRPr="004B658C" w:rsidRDefault="008A61D4" w:rsidP="00D9124D"/>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8A61D4" w:rsidRPr="00B51DE9" w:rsidRDefault="008A61D4" w:rsidP="00374D2A">
            <w:pPr>
              <w:pStyle w:val="TabelleKopfmitte"/>
              <w:rPr>
                <w:rFonts w:eastAsia="Calibri"/>
              </w:rPr>
            </w:pPr>
            <w:r>
              <w:t>FZT</w:t>
            </w:r>
            <w:r w:rsidR="00374D2A">
              <w:t xml:space="preserve"> </w:t>
            </w:r>
            <w:r w:rsidR="001724CC">
              <w:t>01.</w:t>
            </w:r>
            <w:r w:rsidR="00374D2A">
              <w:t>0</w:t>
            </w:r>
            <w:r w:rsidR="00363595">
              <w:t>1.0</w:t>
            </w:r>
            <w:r w:rsidR="00374D2A">
              <w:t>5</w:t>
            </w:r>
            <w:r w:rsidR="00363595">
              <w:t>.02</w:t>
            </w:r>
          </w:p>
        </w:tc>
      </w:tr>
      <w:tr w:rsidR="008A61D4" w:rsidRPr="00B51DE9" w:rsidTr="00D9124D">
        <w:tc>
          <w:tcPr>
            <w:tcW w:w="7348" w:type="dxa"/>
            <w:gridSpan w:val="2"/>
            <w:tcBorders>
              <w:left w:val="single" w:sz="4" w:space="0" w:color="auto"/>
              <w:bottom w:val="single" w:sz="4" w:space="0" w:color="auto"/>
              <w:right w:val="single" w:sz="4" w:space="0" w:color="auto"/>
            </w:tcBorders>
            <w:hideMark/>
          </w:tcPr>
          <w:p w:rsidR="008A61D4" w:rsidRPr="004B658C" w:rsidRDefault="008A61D4" w:rsidP="00D9124D">
            <w:pPr>
              <w:pStyle w:val="Tabelle6pt"/>
            </w:pPr>
            <w:r>
              <w:t>Kompetenzbereiche:</w:t>
            </w:r>
          </w:p>
          <w:p w:rsidR="008A61D4" w:rsidRPr="00FD7458" w:rsidRDefault="008A61D4" w:rsidP="00D9124D">
            <w:pPr>
              <w:pStyle w:val="Kopf8ptafz"/>
            </w:pPr>
            <w:r w:rsidRPr="00FD7458">
              <w:rPr>
                <w:szCs w:val="16"/>
              </w:rPr>
              <w:t>Ich kann Regeln zu betrieblichen Arbeitssicherheits- und Unfallverhütungsvorgaben nennen und anwe</w:t>
            </w:r>
            <w:r w:rsidRPr="00FD7458">
              <w:rPr>
                <w:szCs w:val="16"/>
              </w:rPr>
              <w:t>n</w:t>
            </w:r>
            <w:r w:rsidRPr="00FD7458">
              <w:rPr>
                <w:szCs w:val="16"/>
              </w:rPr>
              <w:t>den.</w:t>
            </w:r>
          </w:p>
          <w:p w:rsidR="008A61D4" w:rsidRPr="00FD7458" w:rsidRDefault="008A61D4" w:rsidP="00D9124D">
            <w:pPr>
              <w:pStyle w:val="Kopf8ptafz"/>
            </w:pPr>
            <w:r w:rsidRPr="00FD7458">
              <w:rPr>
                <w:szCs w:val="16"/>
              </w:rPr>
              <w:t>Ich kann meine Arbeit reflektieren und Qualitätsmängel im Arbeitsprozess erkennen.</w:t>
            </w:r>
          </w:p>
          <w:p w:rsidR="008A61D4" w:rsidRDefault="008A61D4" w:rsidP="00053928">
            <w:pPr>
              <w:pStyle w:val="Kopf8ptafz"/>
            </w:pPr>
            <w:r w:rsidRPr="00FD7458">
              <w:t xml:space="preserve">Verantwortungsbewusstsein: Ich kann grundlegende Regeln der Arbeitssicherheit </w:t>
            </w:r>
            <w:r w:rsidR="00053928">
              <w:t>befolgen</w:t>
            </w:r>
            <w:r w:rsidRPr="00FD7458">
              <w:t>.</w:t>
            </w:r>
          </w:p>
        </w:tc>
        <w:tc>
          <w:tcPr>
            <w:tcW w:w="188" w:type="dxa"/>
            <w:vMerge/>
            <w:tcBorders>
              <w:left w:val="single" w:sz="4" w:space="0" w:color="auto"/>
              <w:bottom w:val="nil"/>
              <w:right w:val="nil"/>
            </w:tcBorders>
            <w:vAlign w:val="center"/>
            <w:hideMark/>
          </w:tcPr>
          <w:p w:rsidR="008A61D4" w:rsidRDefault="008A61D4" w:rsidP="00D9124D">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8A61D4" w:rsidRPr="00B51DE9" w:rsidTr="00D9124D">
              <w:trPr>
                <w:trHeight w:val="284"/>
              </w:trPr>
              <w:tc>
                <w:tcPr>
                  <w:tcW w:w="2090" w:type="dxa"/>
                  <w:shd w:val="clear" w:color="auto" w:fill="D9D9D9" w:themeFill="background1" w:themeFillShade="D9"/>
                </w:tcPr>
                <w:p w:rsidR="008A61D4" w:rsidRPr="00B51DE9" w:rsidRDefault="008A61D4" w:rsidP="00D9124D">
                  <w:pPr>
                    <w:pStyle w:val="TabelleKopfmitte"/>
                  </w:pPr>
                  <w:r w:rsidRPr="00B51DE9">
                    <w:t>L</w:t>
                  </w:r>
                  <w:r>
                    <w:t>ösung</w:t>
                  </w:r>
                </w:p>
              </w:tc>
            </w:tr>
          </w:tbl>
          <w:p w:rsidR="008A61D4" w:rsidRPr="00B51DE9" w:rsidRDefault="008A61D4" w:rsidP="00D9124D"/>
        </w:tc>
      </w:tr>
    </w:tbl>
    <w:p w:rsidR="008A61D4" w:rsidRPr="005A43FF" w:rsidRDefault="008A61D4" w:rsidP="008A61D4">
      <w:pPr>
        <w:keepNext/>
        <w:suppressAutoHyphens/>
        <w:spacing w:before="240" w:after="160"/>
        <w:outlineLvl w:val="0"/>
        <w:rPr>
          <w:rFonts w:ascii="Source Sans Pro Semibold" w:eastAsia="Times New Roman" w:hAnsi="Source Sans Pro Semibold" w:cs="Times New Roman"/>
          <w:bCs/>
          <w:sz w:val="30"/>
          <w:szCs w:val="28"/>
          <w:lang w:eastAsia="de-DE"/>
        </w:rPr>
      </w:pPr>
      <w:r w:rsidRPr="005A43FF">
        <w:rPr>
          <w:rFonts w:ascii="Source Sans Pro Semibold" w:eastAsia="Times New Roman" w:hAnsi="Source Sans Pro Semibold" w:cs="Times New Roman"/>
          <w:bCs/>
          <w:sz w:val="30"/>
          <w:szCs w:val="28"/>
          <w:lang w:eastAsia="de-DE"/>
        </w:rPr>
        <w:t>Drehmoment überprüfen</w:t>
      </w:r>
      <w:r w:rsidRPr="00EC703C">
        <w:rPr>
          <w:rFonts w:ascii="Source Sans Pro Semibold" w:eastAsia="Times New Roman" w:hAnsi="Source Sans Pro Semibold" w:cs="Times New Roman"/>
          <w:bCs/>
          <w:noProof/>
          <w:sz w:val="24"/>
          <w:szCs w:val="28"/>
          <w:lang w:eastAsia="de-DE"/>
        </w:rPr>
        <w:drawing>
          <wp:anchor distT="0" distB="0" distL="114300" distR="114300" simplePos="0" relativeHeight="251642880" behindDoc="0" locked="0" layoutInCell="0" allowOverlap="1" wp14:anchorId="2FBA6E68" wp14:editId="1E2A5237">
            <wp:simplePos x="0" y="0"/>
            <wp:positionH relativeFrom="rightMargin">
              <wp:posOffset>107950</wp:posOffset>
            </wp:positionH>
            <wp:positionV relativeFrom="paragraph">
              <wp:posOffset>0</wp:posOffset>
            </wp:positionV>
            <wp:extent cx="345440" cy="323850"/>
            <wp:effectExtent l="0" t="0" r="0" b="0"/>
            <wp:wrapNone/>
            <wp:docPr id="124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D22E7" w:rsidRPr="005A43FF" w:rsidRDefault="002D22E7" w:rsidP="002D22E7">
      <w:pPr>
        <w:pStyle w:val="Marginaliegrau"/>
        <w:framePr w:wrap="around" w:y="1963"/>
      </w:pPr>
      <w:r>
        <w:t xml:space="preserve">Abbildung </w:t>
      </w:r>
      <w:fldSimple w:instr=" SEQ Abbildung \* ARABIC ">
        <w:r w:rsidR="009566D7">
          <w:rPr>
            <w:noProof/>
          </w:rPr>
          <w:t>4</w:t>
        </w:r>
      </w:fldSimple>
      <w:r>
        <w:rPr>
          <w:noProof/>
        </w:rPr>
        <w:t>: Europa Lehrmittel</w:t>
      </w:r>
    </w:p>
    <w:p w:rsidR="008A61D4" w:rsidRDefault="008A61D4" w:rsidP="004F5D85">
      <w:pPr>
        <w:keepNext/>
        <w:numPr>
          <w:ilvl w:val="0"/>
          <w:numId w:val="38"/>
        </w:numPr>
      </w:pPr>
      <w:r w:rsidRPr="005A43FF">
        <w:rPr>
          <w:lang w:eastAsia="de-DE"/>
        </w:rPr>
        <w:t>Ordnen Sie für den abgebildeten Drehmomentschlüssel die entsprechenden Ziffern den Teilen des Drehmomentschlüssels richtig zu.</w:t>
      </w:r>
      <w:r w:rsidRPr="005A43FF">
        <w:rPr>
          <w:noProof/>
          <w:sz w:val="24"/>
          <w:lang w:eastAsia="de-DE"/>
        </w:rPr>
        <w:drawing>
          <wp:anchor distT="0" distB="0" distL="114300" distR="114300" simplePos="0" relativeHeight="251640832" behindDoc="0" locked="0" layoutInCell="0" allowOverlap="1" wp14:anchorId="4E23F3EE" wp14:editId="5451D4E4">
            <wp:simplePos x="0" y="0"/>
            <wp:positionH relativeFrom="rightMargin">
              <wp:posOffset>107950</wp:posOffset>
            </wp:positionH>
            <wp:positionV relativeFrom="paragraph">
              <wp:posOffset>0</wp:posOffset>
            </wp:positionV>
            <wp:extent cx="658495" cy="323850"/>
            <wp:effectExtent l="0" t="0" r="8255" b="0"/>
            <wp:wrapNone/>
            <wp:docPr id="124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43FF">
        <w:rPr>
          <w:lang w:eastAsia="de-DE"/>
        </w:rPr>
        <w:br/>
      </w:r>
      <w:r w:rsidRPr="005A43FF">
        <w:rPr>
          <w:noProof/>
          <w:lang w:eastAsia="de-DE"/>
        </w:rPr>
        <w:drawing>
          <wp:inline distT="0" distB="0" distL="0" distR="0" wp14:anchorId="62610A17" wp14:editId="3FCCF756">
            <wp:extent cx="4472848" cy="1249696"/>
            <wp:effectExtent l="0" t="0" r="4445" b="7620"/>
            <wp:docPr id="1245" name="Grafik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498894" cy="1256973"/>
                    </a:xfrm>
                    <a:prstGeom prst="rect">
                      <a:avLst/>
                    </a:prstGeom>
                  </pic:spPr>
                </pic:pic>
              </a:graphicData>
            </a:graphic>
          </wp:inline>
        </w:drawing>
      </w:r>
    </w:p>
    <w:p w:rsidR="002D22E7" w:rsidRDefault="002D22E7" w:rsidP="002D22E7">
      <w:pPr>
        <w:keepNext/>
        <w:rPr>
          <w:lang w:eastAsia="de-DE"/>
        </w:rPr>
      </w:pPr>
    </w:p>
    <w:p w:rsidR="002D22E7" w:rsidRDefault="002D22E7" w:rsidP="002D22E7">
      <w:pPr>
        <w:keepNext/>
      </w:pPr>
    </w:p>
    <w:tbl>
      <w:tblPr>
        <w:tblStyle w:val="Tabellenraster2"/>
        <w:tblW w:w="0" w:type="auto"/>
        <w:tblInd w:w="360" w:type="dxa"/>
        <w:tblLook w:val="04A0" w:firstRow="1" w:lastRow="0" w:firstColumn="1" w:lastColumn="0" w:noHBand="0" w:noVBand="1"/>
      </w:tblPr>
      <w:tblGrid>
        <w:gridCol w:w="741"/>
        <w:gridCol w:w="6485"/>
      </w:tblGrid>
      <w:tr w:rsidR="008A61D4" w:rsidRPr="005A43FF" w:rsidTr="00D9124D">
        <w:tc>
          <w:tcPr>
            <w:tcW w:w="741" w:type="dxa"/>
          </w:tcPr>
          <w:p w:rsidR="008A61D4" w:rsidRPr="005A43FF" w:rsidRDefault="008A61D4" w:rsidP="00D9124D">
            <w:pPr>
              <w:spacing w:line="360" w:lineRule="auto"/>
              <w:rPr>
                <w:rFonts w:eastAsiaTheme="minorHAnsi"/>
              </w:rPr>
            </w:pPr>
            <w:r w:rsidRPr="005A43FF">
              <w:rPr>
                <w:rFonts w:eastAsiaTheme="minorHAnsi"/>
              </w:rPr>
              <w:t>Nr.</w:t>
            </w:r>
          </w:p>
        </w:tc>
        <w:tc>
          <w:tcPr>
            <w:tcW w:w="6485" w:type="dxa"/>
          </w:tcPr>
          <w:p w:rsidR="008A61D4" w:rsidRPr="005A43FF" w:rsidRDefault="008A61D4" w:rsidP="00D9124D">
            <w:pPr>
              <w:rPr>
                <w:rFonts w:eastAsiaTheme="minorHAnsi"/>
              </w:rPr>
            </w:pPr>
            <w:r w:rsidRPr="005A43FF">
              <w:rPr>
                <w:rFonts w:eastAsiaTheme="minorHAnsi"/>
              </w:rPr>
              <w:t>Benennung</w:t>
            </w:r>
          </w:p>
        </w:tc>
      </w:tr>
      <w:tr w:rsidR="008A61D4" w:rsidRPr="005A43FF" w:rsidTr="00420C65">
        <w:tc>
          <w:tcPr>
            <w:tcW w:w="741" w:type="dxa"/>
          </w:tcPr>
          <w:p w:rsidR="008A61D4" w:rsidRPr="005A43FF" w:rsidRDefault="008A61D4" w:rsidP="00D9124D">
            <w:pPr>
              <w:spacing w:line="480" w:lineRule="auto"/>
              <w:jc w:val="center"/>
              <w:rPr>
                <w:rFonts w:eastAsiaTheme="minorHAnsi"/>
              </w:rPr>
            </w:pPr>
            <w:r>
              <w:rPr>
                <w:rFonts w:eastAsiaTheme="minorHAnsi"/>
              </w:rPr>
              <w:t>5</w:t>
            </w:r>
          </w:p>
        </w:tc>
        <w:tc>
          <w:tcPr>
            <w:tcW w:w="6485" w:type="dxa"/>
            <w:vAlign w:val="center"/>
          </w:tcPr>
          <w:p w:rsidR="008A61D4" w:rsidRPr="005A43FF" w:rsidRDefault="008A61D4" w:rsidP="00420C65">
            <w:pPr>
              <w:rPr>
                <w:rFonts w:eastAsiaTheme="minorHAnsi"/>
              </w:rPr>
            </w:pPr>
            <w:r w:rsidRPr="005A43FF">
              <w:rPr>
                <w:rFonts w:eastAsiaTheme="minorHAnsi"/>
              </w:rPr>
              <w:t>Skalenstriche zum Ablesen des eingestellten Drehmoments</w:t>
            </w:r>
          </w:p>
        </w:tc>
      </w:tr>
      <w:tr w:rsidR="008A61D4" w:rsidRPr="005A43FF" w:rsidTr="00420C65">
        <w:tc>
          <w:tcPr>
            <w:tcW w:w="741" w:type="dxa"/>
          </w:tcPr>
          <w:p w:rsidR="008A61D4" w:rsidRPr="005A43FF" w:rsidRDefault="008A61D4" w:rsidP="00D9124D">
            <w:pPr>
              <w:spacing w:line="480" w:lineRule="auto"/>
              <w:jc w:val="center"/>
              <w:rPr>
                <w:rFonts w:eastAsiaTheme="minorHAnsi"/>
              </w:rPr>
            </w:pPr>
            <w:r>
              <w:rPr>
                <w:rFonts w:eastAsiaTheme="minorHAnsi"/>
              </w:rPr>
              <w:t>6</w:t>
            </w:r>
          </w:p>
        </w:tc>
        <w:tc>
          <w:tcPr>
            <w:tcW w:w="6485" w:type="dxa"/>
            <w:vAlign w:val="center"/>
          </w:tcPr>
          <w:p w:rsidR="008A61D4" w:rsidRPr="005A43FF" w:rsidRDefault="008A61D4" w:rsidP="00420C65">
            <w:pPr>
              <w:rPr>
                <w:rFonts w:eastAsiaTheme="minorHAnsi"/>
              </w:rPr>
            </w:pPr>
            <w:r w:rsidRPr="005A43FF">
              <w:rPr>
                <w:rFonts w:eastAsiaTheme="minorHAnsi"/>
              </w:rPr>
              <w:t>Optische Anzeige bei Drehmomentauslösung</w:t>
            </w:r>
          </w:p>
        </w:tc>
      </w:tr>
      <w:tr w:rsidR="008A61D4" w:rsidRPr="005A43FF" w:rsidTr="00420C65">
        <w:tc>
          <w:tcPr>
            <w:tcW w:w="741" w:type="dxa"/>
          </w:tcPr>
          <w:p w:rsidR="008A61D4" w:rsidRPr="005A43FF" w:rsidRDefault="008A61D4" w:rsidP="00D9124D">
            <w:pPr>
              <w:spacing w:line="480" w:lineRule="auto"/>
              <w:jc w:val="center"/>
              <w:rPr>
                <w:rFonts w:eastAsiaTheme="minorHAnsi"/>
              </w:rPr>
            </w:pPr>
            <w:r>
              <w:rPr>
                <w:rFonts w:eastAsiaTheme="minorHAnsi"/>
              </w:rPr>
              <w:t>2</w:t>
            </w:r>
          </w:p>
        </w:tc>
        <w:tc>
          <w:tcPr>
            <w:tcW w:w="6485" w:type="dxa"/>
            <w:vAlign w:val="center"/>
          </w:tcPr>
          <w:p w:rsidR="008A61D4" w:rsidRPr="005A43FF" w:rsidRDefault="008A61D4" w:rsidP="00420C65">
            <w:pPr>
              <w:rPr>
                <w:rFonts w:eastAsiaTheme="minorHAnsi"/>
              </w:rPr>
            </w:pPr>
            <w:proofErr w:type="spellStart"/>
            <w:r w:rsidRPr="005A43FF">
              <w:rPr>
                <w:rFonts w:eastAsiaTheme="minorHAnsi"/>
              </w:rPr>
              <w:t>Knarrenumschaltung</w:t>
            </w:r>
            <w:proofErr w:type="spellEnd"/>
          </w:p>
        </w:tc>
      </w:tr>
      <w:tr w:rsidR="008A61D4" w:rsidRPr="005A43FF" w:rsidTr="00420C65">
        <w:tc>
          <w:tcPr>
            <w:tcW w:w="741" w:type="dxa"/>
          </w:tcPr>
          <w:p w:rsidR="008A61D4" w:rsidRPr="005A43FF" w:rsidRDefault="008A61D4" w:rsidP="00D9124D">
            <w:pPr>
              <w:spacing w:line="480" w:lineRule="auto"/>
              <w:jc w:val="center"/>
              <w:rPr>
                <w:rFonts w:eastAsiaTheme="minorHAnsi"/>
              </w:rPr>
            </w:pPr>
            <w:r>
              <w:rPr>
                <w:rFonts w:eastAsiaTheme="minorHAnsi"/>
              </w:rPr>
              <w:t>1</w:t>
            </w:r>
          </w:p>
        </w:tc>
        <w:tc>
          <w:tcPr>
            <w:tcW w:w="6485" w:type="dxa"/>
            <w:tcBorders>
              <w:bottom w:val="single" w:sz="4" w:space="0" w:color="auto"/>
            </w:tcBorders>
            <w:vAlign w:val="center"/>
          </w:tcPr>
          <w:p w:rsidR="008A61D4" w:rsidRPr="005A43FF" w:rsidRDefault="008A61D4" w:rsidP="00420C65">
            <w:pPr>
              <w:rPr>
                <w:rFonts w:eastAsiaTheme="minorHAnsi"/>
              </w:rPr>
            </w:pPr>
            <w:r w:rsidRPr="005A43FF">
              <w:rPr>
                <w:rFonts w:eastAsiaTheme="minorHAnsi"/>
              </w:rPr>
              <w:t>Werkzeugkopf</w:t>
            </w:r>
          </w:p>
        </w:tc>
      </w:tr>
      <w:tr w:rsidR="008A61D4" w:rsidRPr="005A43FF" w:rsidTr="00420C65">
        <w:tc>
          <w:tcPr>
            <w:tcW w:w="741" w:type="dxa"/>
          </w:tcPr>
          <w:p w:rsidR="008A61D4" w:rsidRPr="005A43FF" w:rsidRDefault="008A61D4" w:rsidP="00D9124D">
            <w:pPr>
              <w:spacing w:line="480" w:lineRule="auto"/>
              <w:jc w:val="center"/>
              <w:rPr>
                <w:rFonts w:eastAsiaTheme="minorHAnsi"/>
              </w:rPr>
            </w:pPr>
            <w:r>
              <w:rPr>
                <w:rFonts w:eastAsiaTheme="minorHAnsi"/>
              </w:rPr>
              <w:t>3</w:t>
            </w:r>
          </w:p>
        </w:tc>
        <w:tc>
          <w:tcPr>
            <w:tcW w:w="6485" w:type="dxa"/>
            <w:tcBorders>
              <w:bottom w:val="single" w:sz="4" w:space="0" w:color="auto"/>
            </w:tcBorders>
            <w:vAlign w:val="center"/>
          </w:tcPr>
          <w:p w:rsidR="008A61D4" w:rsidRPr="005A43FF" w:rsidRDefault="008A61D4" w:rsidP="00420C65">
            <w:pPr>
              <w:rPr>
                <w:rFonts w:eastAsiaTheme="minorHAnsi"/>
              </w:rPr>
            </w:pPr>
            <w:r w:rsidRPr="005A43FF">
              <w:rPr>
                <w:rFonts w:eastAsiaTheme="minorHAnsi"/>
              </w:rPr>
              <w:t>Drehbarer Handgriff zur Drehmomenteinstellung</w:t>
            </w:r>
          </w:p>
        </w:tc>
      </w:tr>
      <w:tr w:rsidR="008A61D4" w:rsidRPr="005A43FF" w:rsidTr="00420C65">
        <w:tc>
          <w:tcPr>
            <w:tcW w:w="741" w:type="dxa"/>
          </w:tcPr>
          <w:p w:rsidR="008A61D4" w:rsidRPr="005A43FF" w:rsidRDefault="008A61D4" w:rsidP="00D9124D">
            <w:pPr>
              <w:spacing w:line="480" w:lineRule="auto"/>
              <w:jc w:val="center"/>
              <w:rPr>
                <w:rFonts w:eastAsiaTheme="minorHAnsi"/>
              </w:rPr>
            </w:pPr>
            <w:r>
              <w:rPr>
                <w:rFonts w:eastAsiaTheme="minorHAnsi"/>
              </w:rPr>
              <w:t>4</w:t>
            </w:r>
          </w:p>
        </w:tc>
        <w:tc>
          <w:tcPr>
            <w:tcW w:w="6485" w:type="dxa"/>
            <w:tcBorders>
              <w:top w:val="single" w:sz="4" w:space="0" w:color="auto"/>
            </w:tcBorders>
            <w:vAlign w:val="center"/>
          </w:tcPr>
          <w:p w:rsidR="008A61D4" w:rsidRPr="005A43FF" w:rsidRDefault="008A61D4" w:rsidP="00420C65">
            <w:pPr>
              <w:rPr>
                <w:rFonts w:eastAsiaTheme="minorHAnsi"/>
              </w:rPr>
            </w:pPr>
            <w:r w:rsidRPr="005A43FF">
              <w:rPr>
                <w:rFonts w:eastAsiaTheme="minorHAnsi"/>
              </w:rPr>
              <w:t>Skalentrommel zur Drehmomenteinstellung</w:t>
            </w:r>
          </w:p>
        </w:tc>
      </w:tr>
    </w:tbl>
    <w:p w:rsidR="008A61D4" w:rsidRPr="005A43FF" w:rsidRDefault="008A61D4" w:rsidP="008A61D4"/>
    <w:p w:rsidR="00363595" w:rsidRDefault="00637121" w:rsidP="00711FBC">
      <w:pPr>
        <w:numPr>
          <w:ilvl w:val="0"/>
          <w:numId w:val="38"/>
        </w:numPr>
        <w:contextualSpacing/>
        <w:jc w:val="both"/>
      </w:pPr>
      <w:r w:rsidRPr="005A43FF">
        <w:rPr>
          <w:noProof/>
          <w:sz w:val="24"/>
          <w:lang w:eastAsia="de-DE"/>
        </w:rPr>
        <w:drawing>
          <wp:anchor distT="0" distB="0" distL="114300" distR="114300" simplePos="0" relativeHeight="251748352" behindDoc="0" locked="0" layoutInCell="0" allowOverlap="1" wp14:anchorId="69B3E0B4" wp14:editId="34C05639">
            <wp:simplePos x="0" y="0"/>
            <wp:positionH relativeFrom="rightMargin">
              <wp:posOffset>107950</wp:posOffset>
            </wp:positionH>
            <wp:positionV relativeFrom="paragraph">
              <wp:posOffset>69850</wp:posOffset>
            </wp:positionV>
            <wp:extent cx="323850" cy="323850"/>
            <wp:effectExtent l="0" t="0" r="0" b="0"/>
            <wp:wrapNone/>
            <wp:docPr id="1246"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61D4" w:rsidRPr="005A43FF">
        <w:t>Informieren Sie sich mit Hilfe des Textes über den Drehmomentschlüssel und bea</w:t>
      </w:r>
      <w:r w:rsidR="008A61D4" w:rsidRPr="005A43FF">
        <w:t>r</w:t>
      </w:r>
      <w:r w:rsidR="008A61D4" w:rsidRPr="005A43FF">
        <w:t>beiten sie anschließend die Fragen zum Text.</w:t>
      </w:r>
    </w:p>
    <w:p w:rsidR="008A61D4" w:rsidRDefault="008A61D4" w:rsidP="00363595">
      <w:pPr>
        <w:contextualSpacing/>
        <w:jc w:val="both"/>
      </w:pPr>
      <w:r w:rsidRPr="005A43FF">
        <w:br/>
        <w:t>Ein Drehmomentschlüssel ist ein handgeführtes Schraubwerkzeug, mit dem über ein eingestelltes Anzugsmoment eine Drehkraft auf die Schraube oder die Mutter ausgeübt wird, um eine Klemmkraft zwischen den Bauteilen zu erzeugen. Dadurch wird sicherg</w:t>
      </w:r>
      <w:r w:rsidRPr="005A43FF">
        <w:t>e</w:t>
      </w:r>
      <w:r w:rsidRPr="005A43FF">
        <w:t>stellt, dass die Schraube oder die Mutter über die notwendige Klemmkra</w:t>
      </w:r>
      <w:r w:rsidR="00420C65">
        <w:t>ft verfügt und sich nicht selb</w:t>
      </w:r>
      <w:r w:rsidRPr="005A43FF">
        <w:t>ständig lösen kann. Darüber hinaus wird eine Schädigung der Schraube oder der Felge durch ein zu hohes Anzugsdrehmoment verhindert.</w:t>
      </w:r>
      <w:r w:rsidR="00420C65">
        <w:t xml:space="preserve"> Das Drehmoment wird durch ein V</w:t>
      </w:r>
      <w:r w:rsidRPr="005A43FF">
        <w:t>erdrehen des Handgriffs eingestellt. Der eingestellte Wert kann vor dem Handgriff an der Skale abgelesen werden. Bei Erreichen des vorgegebenen Drehm</w:t>
      </w:r>
      <w:r w:rsidRPr="005A43FF">
        <w:t>o</w:t>
      </w:r>
      <w:r w:rsidRPr="005A43FF">
        <w:t>ments rastet der Drehmomentschlüssel hörbar aus. Wichtig ist, dass der Drehmomen</w:t>
      </w:r>
      <w:r w:rsidRPr="005A43FF">
        <w:t>t</w:t>
      </w:r>
      <w:r w:rsidRPr="005A43FF">
        <w:t>schlüssel rechtwinklig zur Schraube geführt und nur am Handgriff gehalten wird, a</w:t>
      </w:r>
      <w:r w:rsidRPr="005A43FF">
        <w:t>n</w:t>
      </w:r>
      <w:r w:rsidRPr="005A43FF">
        <w:t>sonsten könnte der Drehmomentwert verfälscht werden. Einstellbare Drehmomen</w:t>
      </w:r>
      <w:r w:rsidRPr="005A43FF">
        <w:t>t</w:t>
      </w:r>
      <w:r w:rsidRPr="005A43FF">
        <w:t>schlüssel müssen nach Gebrauch auf den kleinsten Drehmomentwert eingestellt we</w:t>
      </w:r>
      <w:r w:rsidRPr="005A43FF">
        <w:t>r</w:t>
      </w:r>
      <w:r w:rsidRPr="005A43FF">
        <w:t>den, damit die Genauigkeit lange erhalten bleibt. Drehmomentschlüssel müssen in r</w:t>
      </w:r>
      <w:r w:rsidRPr="005A43FF">
        <w:t>e</w:t>
      </w:r>
      <w:r w:rsidRPr="005A43FF">
        <w:t xml:space="preserve">gelmäßigen Abständen nachgeeicht werden. </w:t>
      </w:r>
    </w:p>
    <w:p w:rsidR="00A74E4F" w:rsidRDefault="00A74E4F" w:rsidP="00A74E4F">
      <w:pPr>
        <w:contextualSpacing/>
      </w:pPr>
    </w:p>
    <w:p w:rsidR="00A74E4F" w:rsidRDefault="00A74E4F" w:rsidP="00A74E4F">
      <w:pPr>
        <w:contextualSpacing/>
      </w:pPr>
    </w:p>
    <w:p w:rsidR="008A61D4" w:rsidRDefault="008A61D4" w:rsidP="004F5D85">
      <w:pPr>
        <w:pStyle w:val="Listenabsatz"/>
        <w:numPr>
          <w:ilvl w:val="1"/>
          <w:numId w:val="38"/>
        </w:numPr>
      </w:pPr>
      <w:r>
        <w:lastRenderedPageBreak/>
        <w:t>Beschreiben Sie, wie beim Drehmomentschlüssel das eingestellte Dre</w:t>
      </w:r>
      <w:r>
        <w:t>h</w:t>
      </w:r>
      <w:r>
        <w:t>moment abgelesen</w:t>
      </w:r>
      <w:r w:rsidRPr="00F52D66">
        <w:t xml:space="preserve"> </w:t>
      </w:r>
      <w:r>
        <w:t>wird.</w:t>
      </w:r>
      <w:r>
        <w:br/>
      </w:r>
      <w:r>
        <w:br/>
      </w:r>
      <w:r w:rsidRPr="008A61D4">
        <w:rPr>
          <w:i/>
        </w:rPr>
        <w:t>Der eingestellte Wert wird vor dem Handgriff an der Skale abgelesen.</w:t>
      </w:r>
      <w:r w:rsidRPr="008A61D4">
        <w:br/>
      </w:r>
      <w:r>
        <w:br/>
        <w:t>Erklären Sie, warum ein Drehmomentschlüssel nachgeeicht werden</w:t>
      </w:r>
      <w:r w:rsidRPr="00F52D66">
        <w:t xml:space="preserve"> </w:t>
      </w:r>
      <w:r>
        <w:t>muss.</w:t>
      </w:r>
      <w:r>
        <w:br/>
      </w:r>
      <w:r>
        <w:br/>
      </w:r>
      <w:r w:rsidRPr="008A61D4">
        <w:rPr>
          <w:i/>
        </w:rPr>
        <w:t>Drehmomentschlüssel müssen nachgeeicht werden, damit die Genauigkeit erhalten bleibt.</w:t>
      </w:r>
      <w:r>
        <w:br/>
      </w:r>
    </w:p>
    <w:p w:rsidR="008A61D4" w:rsidRPr="005A43FF" w:rsidRDefault="008A61D4" w:rsidP="004F5D85">
      <w:pPr>
        <w:pStyle w:val="Listenabsatz"/>
        <w:numPr>
          <w:ilvl w:val="1"/>
          <w:numId w:val="38"/>
        </w:numPr>
      </w:pPr>
      <w:r>
        <w:t>Erläutern Sie, wie man weiß, wann das erforderliche Drehmoment erreicht ist.</w:t>
      </w:r>
      <w:r>
        <w:br/>
      </w:r>
      <w:r>
        <w:br/>
      </w:r>
      <w:r w:rsidRPr="008A61D4">
        <w:rPr>
          <w:i/>
        </w:rPr>
        <w:t>Bei Erreichen des eingestellten Drehmoments knackt der Drehmomentschlü</w:t>
      </w:r>
      <w:r w:rsidRPr="008A61D4">
        <w:rPr>
          <w:i/>
        </w:rPr>
        <w:t>s</w:t>
      </w:r>
      <w:r w:rsidRPr="008A61D4">
        <w:rPr>
          <w:i/>
        </w:rPr>
        <w:t>sel.</w:t>
      </w:r>
      <w:r>
        <w:br/>
      </w:r>
    </w:p>
    <w:p w:rsidR="00FD7458" w:rsidRDefault="00FD7458" w:rsidP="004F5D85">
      <w:pPr>
        <w:numPr>
          <w:ilvl w:val="0"/>
          <w:numId w:val="38"/>
        </w:numPr>
        <w:contextualSpacing/>
      </w:pPr>
      <w:r w:rsidRPr="005A43FF">
        <w:rPr>
          <w:noProof/>
          <w:sz w:val="24"/>
          <w:lang w:eastAsia="de-DE"/>
        </w:rPr>
        <w:drawing>
          <wp:anchor distT="0" distB="0" distL="114300" distR="114300" simplePos="0" relativeHeight="251749376" behindDoc="0" locked="0" layoutInCell="0" allowOverlap="1" wp14:anchorId="7E46B206" wp14:editId="79289B65">
            <wp:simplePos x="0" y="0"/>
            <wp:positionH relativeFrom="rightMargin">
              <wp:posOffset>107950</wp:posOffset>
            </wp:positionH>
            <wp:positionV relativeFrom="paragraph">
              <wp:posOffset>55372</wp:posOffset>
            </wp:positionV>
            <wp:extent cx="323850" cy="323850"/>
            <wp:effectExtent l="0" t="0" r="0" b="0"/>
            <wp:wrapNone/>
            <wp:docPr id="1247"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8A61D4">
        <w:t>Erstellen Sie einen Arbeitsplan für das fachgerechte Montieren eines Rades nach dem Reifenwechsel.</w:t>
      </w:r>
    </w:p>
    <w:p w:rsidR="00FD7458" w:rsidRDefault="00FD7458" w:rsidP="00FD7458">
      <w:pPr>
        <w:contextualSpacing/>
      </w:pPr>
    </w:p>
    <w:p w:rsidR="008A61D4" w:rsidRPr="00490E1C" w:rsidRDefault="008A61D4" w:rsidP="008A61D4">
      <w:pPr>
        <w:ind w:left="360"/>
        <w:contextualSpacing/>
        <w:rPr>
          <w:sz w:val="8"/>
        </w:rPr>
      </w:pPr>
    </w:p>
    <w:p w:rsidR="00FD7458" w:rsidRDefault="00FD7458" w:rsidP="00FD7458">
      <w:pPr>
        <w:pStyle w:val="Marginaliegrau"/>
        <w:framePr w:wrap="around" w:y="-5"/>
      </w:pPr>
      <w:r>
        <w:t>BGI 884</w:t>
      </w:r>
    </w:p>
    <w:tbl>
      <w:tblPr>
        <w:tblStyle w:val="Tabellenraster2"/>
        <w:tblW w:w="0" w:type="auto"/>
        <w:tblInd w:w="360" w:type="dxa"/>
        <w:tblLook w:val="04A0" w:firstRow="1" w:lastRow="0" w:firstColumn="1" w:lastColumn="0" w:noHBand="0" w:noVBand="1"/>
      </w:tblPr>
      <w:tblGrid>
        <w:gridCol w:w="599"/>
        <w:gridCol w:w="6627"/>
      </w:tblGrid>
      <w:tr w:rsidR="008A61D4" w:rsidRPr="005A43FF" w:rsidTr="00D9124D">
        <w:tc>
          <w:tcPr>
            <w:tcW w:w="599" w:type="dxa"/>
          </w:tcPr>
          <w:p w:rsidR="008A61D4" w:rsidRPr="005A43FF" w:rsidRDefault="008A61D4" w:rsidP="00D9124D">
            <w:pPr>
              <w:contextualSpacing/>
              <w:jc w:val="center"/>
              <w:rPr>
                <w:rFonts w:eastAsiaTheme="minorHAnsi"/>
                <w:b/>
                <w:lang w:eastAsia="en-US"/>
              </w:rPr>
            </w:pPr>
            <w:r w:rsidRPr="005A43FF">
              <w:rPr>
                <w:rFonts w:eastAsiaTheme="minorHAnsi"/>
                <w:b/>
                <w:lang w:eastAsia="en-US"/>
              </w:rPr>
              <w:t>Nr.</w:t>
            </w:r>
          </w:p>
        </w:tc>
        <w:tc>
          <w:tcPr>
            <w:tcW w:w="6627" w:type="dxa"/>
          </w:tcPr>
          <w:p w:rsidR="008A61D4" w:rsidRPr="005A43FF" w:rsidRDefault="008A61D4" w:rsidP="00D9124D">
            <w:pPr>
              <w:contextualSpacing/>
              <w:rPr>
                <w:rFonts w:eastAsiaTheme="minorHAnsi"/>
                <w:b/>
                <w:lang w:eastAsia="en-US"/>
              </w:rPr>
            </w:pPr>
            <w:r w:rsidRPr="005A43FF">
              <w:rPr>
                <w:rFonts w:eastAsiaTheme="minorHAnsi"/>
                <w:b/>
                <w:lang w:eastAsia="en-US"/>
              </w:rPr>
              <w:t>Arbeitsschritt</w:t>
            </w:r>
          </w:p>
        </w:tc>
      </w:tr>
      <w:tr w:rsidR="008A61D4" w:rsidRPr="005A43FF" w:rsidTr="0014460C">
        <w:trPr>
          <w:trHeight w:val="433"/>
        </w:trPr>
        <w:tc>
          <w:tcPr>
            <w:tcW w:w="599" w:type="dxa"/>
            <w:vAlign w:val="center"/>
          </w:tcPr>
          <w:p w:rsidR="008A61D4" w:rsidRPr="005A43FF" w:rsidRDefault="008A61D4" w:rsidP="0014460C">
            <w:pPr>
              <w:contextualSpacing/>
              <w:jc w:val="center"/>
              <w:rPr>
                <w:rFonts w:eastAsiaTheme="minorHAnsi"/>
                <w:lang w:eastAsia="en-US"/>
              </w:rPr>
            </w:pPr>
            <w:r w:rsidRPr="005A43FF">
              <w:rPr>
                <w:rFonts w:eastAsiaTheme="minorHAnsi"/>
                <w:lang w:eastAsia="en-US"/>
              </w:rPr>
              <w:t>1</w:t>
            </w:r>
          </w:p>
        </w:tc>
        <w:tc>
          <w:tcPr>
            <w:tcW w:w="6627" w:type="dxa"/>
            <w:vAlign w:val="center"/>
          </w:tcPr>
          <w:p w:rsidR="008A61D4" w:rsidRPr="005A43FF" w:rsidRDefault="008A61D4" w:rsidP="0014460C">
            <w:pPr>
              <w:contextualSpacing/>
              <w:rPr>
                <w:rFonts w:eastAsiaTheme="minorHAnsi"/>
                <w:lang w:eastAsia="en-US"/>
              </w:rPr>
            </w:pPr>
            <w:r w:rsidRPr="005A43FF">
              <w:rPr>
                <w:rFonts w:eastAsiaTheme="minorHAnsi"/>
                <w:lang w:eastAsia="en-US"/>
              </w:rPr>
              <w:t>Auto befindet sich ohne Räder auf der Hebebühne.</w:t>
            </w:r>
          </w:p>
        </w:tc>
      </w:tr>
      <w:tr w:rsidR="008A61D4" w:rsidRPr="005A43FF" w:rsidTr="0014460C">
        <w:trPr>
          <w:trHeight w:val="425"/>
        </w:trPr>
        <w:tc>
          <w:tcPr>
            <w:tcW w:w="599" w:type="dxa"/>
            <w:vAlign w:val="center"/>
          </w:tcPr>
          <w:p w:rsidR="008A61D4" w:rsidRPr="005A43FF" w:rsidRDefault="008A61D4" w:rsidP="0014460C">
            <w:pPr>
              <w:contextualSpacing/>
              <w:jc w:val="center"/>
              <w:rPr>
                <w:rFonts w:eastAsiaTheme="minorHAnsi"/>
                <w:lang w:eastAsia="en-US"/>
              </w:rPr>
            </w:pPr>
            <w:r>
              <w:rPr>
                <w:rFonts w:eastAsiaTheme="minorHAnsi"/>
                <w:lang w:eastAsia="en-US"/>
              </w:rPr>
              <w:t>7</w:t>
            </w:r>
          </w:p>
        </w:tc>
        <w:tc>
          <w:tcPr>
            <w:tcW w:w="6627" w:type="dxa"/>
            <w:vAlign w:val="center"/>
          </w:tcPr>
          <w:p w:rsidR="008A61D4" w:rsidRPr="005A43FF" w:rsidRDefault="008A61D4" w:rsidP="0014460C">
            <w:pPr>
              <w:contextualSpacing/>
              <w:rPr>
                <w:rFonts w:eastAsiaTheme="minorHAnsi"/>
                <w:lang w:eastAsia="en-US"/>
              </w:rPr>
            </w:pPr>
            <w:r w:rsidRPr="005A43FF">
              <w:rPr>
                <w:rFonts w:eastAsiaTheme="minorHAnsi"/>
                <w:lang w:eastAsia="en-US"/>
              </w:rPr>
              <w:t>Auto ablassen</w:t>
            </w:r>
          </w:p>
        </w:tc>
      </w:tr>
      <w:tr w:rsidR="008A61D4" w:rsidRPr="005A43FF" w:rsidTr="0014460C">
        <w:trPr>
          <w:trHeight w:val="416"/>
        </w:trPr>
        <w:tc>
          <w:tcPr>
            <w:tcW w:w="599" w:type="dxa"/>
            <w:vAlign w:val="center"/>
          </w:tcPr>
          <w:p w:rsidR="008A61D4" w:rsidRPr="005A43FF" w:rsidRDefault="008A61D4" w:rsidP="0014460C">
            <w:pPr>
              <w:contextualSpacing/>
              <w:jc w:val="center"/>
              <w:rPr>
                <w:rFonts w:eastAsiaTheme="minorHAnsi"/>
                <w:lang w:eastAsia="en-US"/>
              </w:rPr>
            </w:pPr>
            <w:r>
              <w:rPr>
                <w:rFonts w:eastAsiaTheme="minorHAnsi"/>
                <w:lang w:eastAsia="en-US"/>
              </w:rPr>
              <w:t>5</w:t>
            </w:r>
          </w:p>
        </w:tc>
        <w:tc>
          <w:tcPr>
            <w:tcW w:w="6627" w:type="dxa"/>
            <w:vAlign w:val="center"/>
          </w:tcPr>
          <w:p w:rsidR="008A61D4" w:rsidRPr="005A43FF" w:rsidRDefault="008A61D4" w:rsidP="0014460C">
            <w:pPr>
              <w:contextualSpacing/>
              <w:rPr>
                <w:rFonts w:eastAsiaTheme="minorHAnsi"/>
                <w:lang w:eastAsia="en-US"/>
              </w:rPr>
            </w:pPr>
            <w:r w:rsidRPr="005A43FF">
              <w:rPr>
                <w:rFonts w:eastAsiaTheme="minorHAnsi"/>
                <w:lang w:eastAsia="en-US"/>
              </w:rPr>
              <w:t>Richtiges Drehmoment am</w:t>
            </w:r>
            <w:r w:rsidR="0014460C">
              <w:rPr>
                <w:rFonts w:eastAsiaTheme="minorHAnsi"/>
                <w:lang w:eastAsia="en-US"/>
              </w:rPr>
              <w:t xml:space="preserve"> Drehmomentschlüssel einstellen</w:t>
            </w:r>
          </w:p>
        </w:tc>
      </w:tr>
      <w:tr w:rsidR="008A61D4" w:rsidRPr="005A43FF" w:rsidTr="0014460C">
        <w:trPr>
          <w:trHeight w:val="409"/>
        </w:trPr>
        <w:tc>
          <w:tcPr>
            <w:tcW w:w="599" w:type="dxa"/>
            <w:vAlign w:val="center"/>
          </w:tcPr>
          <w:p w:rsidR="008A61D4" w:rsidRPr="005A43FF" w:rsidRDefault="008A61D4" w:rsidP="0014460C">
            <w:pPr>
              <w:contextualSpacing/>
              <w:jc w:val="center"/>
              <w:rPr>
                <w:rFonts w:eastAsiaTheme="minorHAnsi"/>
                <w:lang w:eastAsia="en-US"/>
              </w:rPr>
            </w:pPr>
            <w:r>
              <w:rPr>
                <w:rFonts w:eastAsiaTheme="minorHAnsi"/>
                <w:lang w:eastAsia="en-US"/>
              </w:rPr>
              <w:t>2</w:t>
            </w:r>
          </w:p>
        </w:tc>
        <w:tc>
          <w:tcPr>
            <w:tcW w:w="6627" w:type="dxa"/>
            <w:vAlign w:val="center"/>
          </w:tcPr>
          <w:p w:rsidR="008A61D4" w:rsidRPr="005A43FF" w:rsidRDefault="008A61D4" w:rsidP="0014460C">
            <w:pPr>
              <w:contextualSpacing/>
              <w:rPr>
                <w:rFonts w:eastAsiaTheme="minorHAnsi"/>
                <w:lang w:eastAsia="en-US"/>
              </w:rPr>
            </w:pPr>
            <w:r w:rsidRPr="005A43FF">
              <w:rPr>
                <w:rFonts w:eastAsiaTheme="minorHAnsi"/>
                <w:lang w:eastAsia="en-US"/>
              </w:rPr>
              <w:t>Radau</w:t>
            </w:r>
            <w:r w:rsidR="0014460C">
              <w:rPr>
                <w:rFonts w:eastAsiaTheme="minorHAnsi"/>
                <w:lang w:eastAsia="en-US"/>
              </w:rPr>
              <w:t>flagefläche und Radnabe säubern</w:t>
            </w:r>
          </w:p>
        </w:tc>
      </w:tr>
      <w:tr w:rsidR="008A61D4" w:rsidRPr="005A43FF" w:rsidTr="0014460C">
        <w:trPr>
          <w:trHeight w:val="429"/>
        </w:trPr>
        <w:tc>
          <w:tcPr>
            <w:tcW w:w="599" w:type="dxa"/>
            <w:vAlign w:val="center"/>
          </w:tcPr>
          <w:p w:rsidR="008A61D4" w:rsidRPr="005A43FF" w:rsidRDefault="008A61D4" w:rsidP="0014460C">
            <w:pPr>
              <w:contextualSpacing/>
              <w:jc w:val="center"/>
              <w:rPr>
                <w:rFonts w:eastAsiaTheme="minorHAnsi"/>
                <w:lang w:eastAsia="en-US"/>
              </w:rPr>
            </w:pPr>
            <w:r>
              <w:rPr>
                <w:rFonts w:eastAsiaTheme="minorHAnsi"/>
                <w:lang w:eastAsia="en-US"/>
              </w:rPr>
              <w:t>3</w:t>
            </w:r>
          </w:p>
        </w:tc>
        <w:tc>
          <w:tcPr>
            <w:tcW w:w="6627" w:type="dxa"/>
            <w:vAlign w:val="center"/>
          </w:tcPr>
          <w:p w:rsidR="008A61D4" w:rsidRPr="005A43FF" w:rsidRDefault="008A61D4" w:rsidP="0014460C">
            <w:pPr>
              <w:contextualSpacing/>
              <w:rPr>
                <w:rFonts w:eastAsiaTheme="minorHAnsi"/>
                <w:lang w:eastAsia="en-US"/>
              </w:rPr>
            </w:pPr>
            <w:r w:rsidRPr="005A43FF">
              <w:rPr>
                <w:rFonts w:eastAsiaTheme="minorHAnsi"/>
                <w:lang w:eastAsia="en-US"/>
              </w:rPr>
              <w:t xml:space="preserve">Räder aufsetzen </w:t>
            </w:r>
            <w:r w:rsidR="0014460C">
              <w:rPr>
                <w:rFonts w:eastAsiaTheme="minorHAnsi"/>
                <w:lang w:eastAsia="en-US"/>
              </w:rPr>
              <w:t>und schrauben von Hand ansetzen</w:t>
            </w:r>
          </w:p>
        </w:tc>
      </w:tr>
      <w:tr w:rsidR="008A61D4" w:rsidRPr="005A43FF" w:rsidTr="0014460C">
        <w:tc>
          <w:tcPr>
            <w:tcW w:w="599" w:type="dxa"/>
            <w:vAlign w:val="center"/>
          </w:tcPr>
          <w:p w:rsidR="008A61D4" w:rsidRPr="005A43FF" w:rsidRDefault="008A61D4" w:rsidP="0014460C">
            <w:pPr>
              <w:contextualSpacing/>
              <w:jc w:val="center"/>
              <w:rPr>
                <w:rFonts w:eastAsiaTheme="minorHAnsi"/>
                <w:lang w:eastAsia="en-US"/>
              </w:rPr>
            </w:pPr>
            <w:r>
              <w:rPr>
                <w:rFonts w:eastAsiaTheme="minorHAnsi"/>
                <w:lang w:eastAsia="en-US"/>
              </w:rPr>
              <w:t>4</w:t>
            </w:r>
          </w:p>
        </w:tc>
        <w:tc>
          <w:tcPr>
            <w:tcW w:w="6627" w:type="dxa"/>
            <w:vAlign w:val="center"/>
          </w:tcPr>
          <w:p w:rsidR="008A61D4" w:rsidRPr="005A43FF" w:rsidRDefault="008A61D4" w:rsidP="0014460C">
            <w:pPr>
              <w:contextualSpacing/>
              <w:rPr>
                <w:rFonts w:eastAsiaTheme="minorHAnsi"/>
                <w:lang w:eastAsia="en-US"/>
              </w:rPr>
            </w:pPr>
            <w:r w:rsidRPr="005A43FF">
              <w:rPr>
                <w:rFonts w:eastAsiaTheme="minorHAnsi"/>
                <w:lang w:eastAsia="en-US"/>
              </w:rPr>
              <w:t>Schrauben eindrehen, bis das Rad an der Nabe anliegt und anschließ</w:t>
            </w:r>
            <w:r w:rsidR="0014460C">
              <w:rPr>
                <w:rFonts w:eastAsiaTheme="minorHAnsi"/>
                <w:lang w:eastAsia="en-US"/>
              </w:rPr>
              <w:t xml:space="preserve">end mit dem </w:t>
            </w:r>
            <w:proofErr w:type="spellStart"/>
            <w:r w:rsidR="0014460C">
              <w:rPr>
                <w:rFonts w:eastAsiaTheme="minorHAnsi"/>
                <w:lang w:eastAsia="en-US"/>
              </w:rPr>
              <w:t>Radkreuz</w:t>
            </w:r>
            <w:proofErr w:type="spellEnd"/>
            <w:r w:rsidR="0014460C">
              <w:rPr>
                <w:rFonts w:eastAsiaTheme="minorHAnsi"/>
                <w:lang w:eastAsia="en-US"/>
              </w:rPr>
              <w:t xml:space="preserve"> festziehen</w:t>
            </w:r>
          </w:p>
        </w:tc>
      </w:tr>
      <w:tr w:rsidR="008A61D4" w:rsidRPr="005A43FF" w:rsidTr="0014460C">
        <w:trPr>
          <w:trHeight w:val="457"/>
        </w:trPr>
        <w:tc>
          <w:tcPr>
            <w:tcW w:w="599" w:type="dxa"/>
            <w:vAlign w:val="center"/>
          </w:tcPr>
          <w:p w:rsidR="008A61D4" w:rsidRPr="005A43FF" w:rsidRDefault="008A61D4" w:rsidP="0014460C">
            <w:pPr>
              <w:contextualSpacing/>
              <w:jc w:val="center"/>
              <w:rPr>
                <w:rFonts w:eastAsiaTheme="minorHAnsi"/>
                <w:lang w:eastAsia="en-US"/>
              </w:rPr>
            </w:pPr>
            <w:r>
              <w:rPr>
                <w:rFonts w:eastAsiaTheme="minorHAnsi"/>
                <w:lang w:eastAsia="en-US"/>
              </w:rPr>
              <w:t>6</w:t>
            </w:r>
          </w:p>
        </w:tc>
        <w:tc>
          <w:tcPr>
            <w:tcW w:w="6627" w:type="dxa"/>
            <w:vAlign w:val="center"/>
          </w:tcPr>
          <w:p w:rsidR="008A61D4" w:rsidRPr="005A43FF" w:rsidRDefault="008A61D4" w:rsidP="0014460C">
            <w:pPr>
              <w:contextualSpacing/>
              <w:rPr>
                <w:rFonts w:eastAsiaTheme="minorHAnsi"/>
                <w:lang w:eastAsia="en-US"/>
              </w:rPr>
            </w:pPr>
            <w:r w:rsidRPr="005A43FF">
              <w:rPr>
                <w:rFonts w:eastAsiaTheme="minorHAnsi"/>
                <w:lang w:eastAsia="en-US"/>
              </w:rPr>
              <w:t>Räder übe</w:t>
            </w:r>
            <w:r w:rsidR="0014460C">
              <w:rPr>
                <w:rFonts w:eastAsiaTheme="minorHAnsi"/>
                <w:lang w:eastAsia="en-US"/>
              </w:rPr>
              <w:t>r Kreuz auf Drehmoment anziehen</w:t>
            </w:r>
          </w:p>
        </w:tc>
      </w:tr>
    </w:tbl>
    <w:p w:rsidR="008A61D4" w:rsidRPr="005A43FF" w:rsidRDefault="008A61D4" w:rsidP="008A61D4">
      <w:pPr>
        <w:ind w:left="360"/>
        <w:contextualSpacing/>
      </w:pPr>
    </w:p>
    <w:p w:rsidR="008A61D4" w:rsidRPr="005A43FF" w:rsidRDefault="008A61D4" w:rsidP="004F5D85">
      <w:pPr>
        <w:numPr>
          <w:ilvl w:val="0"/>
          <w:numId w:val="38"/>
        </w:numPr>
        <w:contextualSpacing/>
      </w:pPr>
      <w:r w:rsidRPr="005A43FF">
        <w:t>Beschreiben Sie die Auswirkungen folgender Fehler:</w:t>
      </w:r>
    </w:p>
    <w:p w:rsidR="008A61D4" w:rsidRPr="005A43FF" w:rsidRDefault="00637121" w:rsidP="004F5D85">
      <w:pPr>
        <w:numPr>
          <w:ilvl w:val="1"/>
          <w:numId w:val="38"/>
        </w:numPr>
        <w:contextualSpacing/>
      </w:pPr>
      <w:r>
        <w:t>Z</w:t>
      </w:r>
      <w:r w:rsidR="008A61D4" w:rsidRPr="005A43FF">
        <w:t>u hohes Anzugsdrehmoment</w:t>
      </w:r>
      <w:r w:rsidR="008A61D4" w:rsidRPr="005A43FF">
        <w:br/>
      </w:r>
      <w:r w:rsidR="008A61D4" w:rsidRPr="005A43FF">
        <w:br/>
      </w:r>
      <w:r w:rsidR="008A61D4" w:rsidRPr="008A61D4">
        <w:rPr>
          <w:i/>
        </w:rPr>
        <w:t>Radschraube und Felge können beschädigt werden. Schrauben können a</w:t>
      </w:r>
      <w:r w:rsidR="008A61D4" w:rsidRPr="008A61D4">
        <w:rPr>
          <w:i/>
        </w:rPr>
        <w:t>b</w:t>
      </w:r>
      <w:r w:rsidR="008A61D4" w:rsidRPr="008A61D4">
        <w:rPr>
          <w:i/>
        </w:rPr>
        <w:t>reißen.</w:t>
      </w:r>
      <w:r w:rsidR="008A61D4" w:rsidRPr="005A43FF">
        <w:br/>
      </w:r>
    </w:p>
    <w:p w:rsidR="008A61D4" w:rsidRDefault="00637121" w:rsidP="004F5D85">
      <w:pPr>
        <w:pStyle w:val="Listenabsatz"/>
        <w:numPr>
          <w:ilvl w:val="1"/>
          <w:numId w:val="38"/>
        </w:numPr>
      </w:pPr>
      <w:r>
        <w:t>Z</w:t>
      </w:r>
      <w:r w:rsidR="008A61D4" w:rsidRPr="005A43FF">
        <w:t>u niedriges Anzugsdrehmoment</w:t>
      </w:r>
      <w:r w:rsidR="008A61D4" w:rsidRPr="005A43FF">
        <w:br/>
      </w:r>
      <w:r w:rsidR="008A61D4" w:rsidRPr="005A43FF">
        <w:br/>
      </w:r>
      <w:r w:rsidR="008A61D4" w:rsidRPr="008A61D4">
        <w:rPr>
          <w:i/>
        </w:rPr>
        <w:t>Die Vorspannkraft der Radschraube ist nicht ausreichend und das Rad kann sich selbständig lösen.</w:t>
      </w:r>
      <w:r w:rsidR="008A61D4" w:rsidRPr="005A43FF">
        <w:br/>
      </w:r>
    </w:p>
    <w:p w:rsidR="008A61D4" w:rsidRDefault="008A61D4" w:rsidP="004F5D85">
      <w:pPr>
        <w:pStyle w:val="Listenabsatz"/>
        <w:numPr>
          <w:ilvl w:val="0"/>
          <w:numId w:val="38"/>
        </w:numPr>
      </w:pPr>
      <w:r>
        <w:t>Drehmoment wird nach der Formel M</w:t>
      </w:r>
      <w:r w:rsidR="00FD7458">
        <w:t xml:space="preserve"> </w:t>
      </w:r>
      <w:r>
        <w:t>=</w:t>
      </w:r>
      <w:r w:rsidR="00FD7458">
        <w:t xml:space="preserve"> </w:t>
      </w:r>
      <w:r>
        <w:t>F x r berechnet.</w:t>
      </w:r>
      <w:r>
        <w:rPr>
          <w:noProof/>
          <w:sz w:val="24"/>
          <w:lang w:eastAsia="de-DE"/>
        </w:rPr>
        <w:drawing>
          <wp:anchor distT="0" distB="0" distL="114300" distR="114300" simplePos="0" relativeHeight="251751424" behindDoc="0" locked="0" layoutInCell="0" allowOverlap="1" wp14:anchorId="69305B28" wp14:editId="7F25FED2">
            <wp:simplePos x="0" y="0"/>
            <wp:positionH relativeFrom="rightMargin">
              <wp:posOffset>107950</wp:posOffset>
            </wp:positionH>
            <wp:positionV relativeFrom="paragraph">
              <wp:posOffset>0</wp:posOffset>
            </wp:positionV>
            <wp:extent cx="323850" cy="323850"/>
            <wp:effectExtent l="0" t="0" r="0" b="0"/>
            <wp:wrapNone/>
            <wp:docPr id="1248"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61D4" w:rsidRDefault="008A61D4" w:rsidP="004F5D85">
      <w:pPr>
        <w:pStyle w:val="Listenabsatz"/>
        <w:numPr>
          <w:ilvl w:val="1"/>
          <w:numId w:val="38"/>
        </w:numPr>
      </w:pPr>
      <w:r>
        <w:t xml:space="preserve">Klären Sie mit Hilfe des Tabellenbuchs die Bedeutung der Formelzeichen </w:t>
      </w:r>
    </w:p>
    <w:p w:rsidR="008A61D4" w:rsidRDefault="008A61D4" w:rsidP="00C574D5">
      <w:pPr>
        <w:pStyle w:val="Listenabsatz"/>
        <w:ind w:left="1077"/>
      </w:pPr>
      <w:r>
        <w:t>und geben sie an, in welcher Einheit diese verwendet werden:</w:t>
      </w:r>
      <w:r>
        <w:br/>
        <w:t xml:space="preserve">M: </w:t>
      </w:r>
      <w:r w:rsidRPr="008A61D4">
        <w:rPr>
          <w:i/>
        </w:rPr>
        <w:t xml:space="preserve">Drehmoment in </w:t>
      </w:r>
      <w:proofErr w:type="spellStart"/>
      <w:r w:rsidRPr="008A61D4">
        <w:rPr>
          <w:i/>
        </w:rPr>
        <w:t>Nm</w:t>
      </w:r>
      <w:proofErr w:type="spellEnd"/>
      <w:r>
        <w:br/>
        <w:t xml:space="preserve">F: </w:t>
      </w:r>
      <w:r w:rsidRPr="008A61D4">
        <w:rPr>
          <w:i/>
        </w:rPr>
        <w:t>Kraft in N</w:t>
      </w:r>
      <w:r>
        <w:br/>
        <w:t xml:space="preserve">r: </w:t>
      </w:r>
      <w:r w:rsidRPr="008A61D4">
        <w:rPr>
          <w:i/>
        </w:rPr>
        <w:t>wirksamer Hebelarm in m</w:t>
      </w:r>
      <w:r>
        <w:br/>
      </w:r>
    </w:p>
    <w:p w:rsidR="00C574D5" w:rsidRDefault="00C574D5" w:rsidP="00C574D5">
      <w:pPr>
        <w:pStyle w:val="Listenabsatz"/>
        <w:ind w:left="1080"/>
      </w:pPr>
    </w:p>
    <w:p w:rsidR="008A61D4" w:rsidRPr="0045502B" w:rsidRDefault="008A61D4" w:rsidP="004F5D85">
      <w:pPr>
        <w:pStyle w:val="Listenabsatz"/>
        <w:numPr>
          <w:ilvl w:val="1"/>
          <w:numId w:val="38"/>
        </w:numPr>
      </w:pPr>
      <w:r>
        <w:t>Berechnen Sie die erforderliche Kraft, die Sie aufbringen müssen, wenn sie mit einem Drehmomentschlüssel, der bis zum Griffpunkt 65</w:t>
      </w:r>
      <w:r w:rsidR="00FD7458">
        <w:t xml:space="preserve"> </w:t>
      </w:r>
      <w:r>
        <w:t>cm lang ist, ein Drehmoment von 110</w:t>
      </w:r>
      <w:r w:rsidR="00FD7458">
        <w:t xml:space="preserve"> </w:t>
      </w:r>
      <w:proofErr w:type="spellStart"/>
      <w:r>
        <w:t>Nm</w:t>
      </w:r>
      <w:proofErr w:type="spellEnd"/>
      <w:r>
        <w:t xml:space="preserve"> erzeugen sollen.</w:t>
      </w:r>
      <w:r>
        <w:br/>
      </w:r>
      <w:r>
        <w:lastRenderedPageBreak/>
        <w:br/>
        <w:t xml:space="preserve">gegeben: </w:t>
      </w:r>
      <w:r w:rsidRPr="008A61D4">
        <w:rPr>
          <w:i/>
        </w:rPr>
        <w:t>r = 0,65</w:t>
      </w:r>
      <w:r w:rsidR="00FD7458">
        <w:rPr>
          <w:i/>
        </w:rPr>
        <w:t xml:space="preserve"> </w:t>
      </w:r>
      <w:r w:rsidRPr="008A61D4">
        <w:rPr>
          <w:i/>
        </w:rPr>
        <w:t>m; M</w:t>
      </w:r>
      <w:r w:rsidR="0014460C">
        <w:rPr>
          <w:i/>
        </w:rPr>
        <w:t xml:space="preserve"> </w:t>
      </w:r>
      <w:r w:rsidRPr="008A61D4">
        <w:rPr>
          <w:i/>
        </w:rPr>
        <w:t>= 110</w:t>
      </w:r>
      <w:r w:rsidR="00FD7458">
        <w:rPr>
          <w:i/>
        </w:rPr>
        <w:t xml:space="preserve"> </w:t>
      </w:r>
      <w:proofErr w:type="spellStart"/>
      <w:r w:rsidRPr="008A61D4">
        <w:rPr>
          <w:i/>
        </w:rPr>
        <w:t>Nm</w:t>
      </w:r>
      <w:proofErr w:type="spellEnd"/>
      <w:r>
        <w:br/>
      </w:r>
      <w:r>
        <w:br/>
        <w:t xml:space="preserve">gesucht: </w:t>
      </w:r>
      <w:r w:rsidRPr="008A61D4">
        <w:rPr>
          <w:i/>
        </w:rPr>
        <w:t>F in N</w:t>
      </w:r>
      <w:r>
        <w:br/>
      </w:r>
      <w:r>
        <w:br/>
        <w:t>Lösung:</w:t>
      </w:r>
      <m:oMath>
        <m:r>
          <w:rPr>
            <w:rFonts w:ascii="Cambria Math" w:hAnsi="Cambria Math"/>
          </w:rPr>
          <m:t xml:space="preserve"> F=</m:t>
        </m:r>
        <m:f>
          <m:fPr>
            <m:ctrlPr>
              <w:rPr>
                <w:rFonts w:ascii="Cambria Math" w:hAnsi="Cambria Math"/>
                <w:i/>
              </w:rPr>
            </m:ctrlPr>
          </m:fPr>
          <m:num>
            <m:r>
              <w:rPr>
                <w:rFonts w:ascii="Cambria Math" w:hAnsi="Cambria Math"/>
              </w:rPr>
              <m:t>M</m:t>
            </m:r>
          </m:num>
          <m:den>
            <m:r>
              <w:rPr>
                <w:rFonts w:ascii="Cambria Math" w:hAnsi="Cambria Math"/>
              </w:rPr>
              <m:t>r</m:t>
            </m:r>
          </m:den>
        </m:f>
        <m:r>
          <w:rPr>
            <w:rFonts w:ascii="Cambria Math" w:hAnsi="Cambria Math"/>
          </w:rPr>
          <m:t xml:space="preserve">= </m:t>
        </m:r>
        <m:f>
          <m:fPr>
            <m:ctrlPr>
              <w:rPr>
                <w:rFonts w:ascii="Cambria Math" w:hAnsi="Cambria Math"/>
                <w:i/>
              </w:rPr>
            </m:ctrlPr>
          </m:fPr>
          <m:num>
            <m:r>
              <w:rPr>
                <w:rFonts w:ascii="Cambria Math" w:hAnsi="Cambria Math"/>
              </w:rPr>
              <m:t>110 Nm</m:t>
            </m:r>
          </m:num>
          <m:den>
            <m:r>
              <w:rPr>
                <w:rFonts w:ascii="Cambria Math" w:hAnsi="Cambria Math"/>
              </w:rPr>
              <m:t>0,65 m</m:t>
            </m:r>
          </m:den>
        </m:f>
        <m:r>
          <w:rPr>
            <w:rFonts w:ascii="Cambria Math" w:hAnsi="Cambria Math"/>
          </w:rPr>
          <m:t>=169,23 N</m:t>
        </m:r>
      </m:oMath>
      <w:r>
        <w:t xml:space="preserve"> </w:t>
      </w:r>
      <w:r>
        <w:br/>
      </w:r>
    </w:p>
    <w:p w:rsidR="00A759E1" w:rsidRDefault="00A759E1" w:rsidP="00B35C2A"/>
    <w:p w:rsidR="00A759E1" w:rsidRDefault="00A759E1"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8A61D4" w:rsidRDefault="008A61D4" w:rsidP="00B35C2A"/>
    <w:p w:rsidR="002D22E7" w:rsidRDefault="002D22E7">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D9124D" w:rsidRPr="00B51DE9" w:rsidTr="00374D2A">
        <w:trPr>
          <w:trHeight w:val="523"/>
        </w:trPr>
        <w:tc>
          <w:tcPr>
            <w:tcW w:w="3119" w:type="dxa"/>
            <w:tcBorders>
              <w:left w:val="single" w:sz="4" w:space="0" w:color="auto"/>
              <w:bottom w:val="single" w:sz="4" w:space="0" w:color="auto"/>
              <w:right w:val="single" w:sz="4" w:space="0" w:color="auto"/>
            </w:tcBorders>
            <w:shd w:val="clear" w:color="auto" w:fill="D9D9D9"/>
            <w:hideMark/>
          </w:tcPr>
          <w:p w:rsidR="00D9124D" w:rsidRDefault="00D9124D" w:rsidP="00D9124D">
            <w:pPr>
              <w:pStyle w:val="Tabelle6pt"/>
              <w:rPr>
                <w:color w:val="000000"/>
              </w:rPr>
            </w:pPr>
            <w:r>
              <w:lastRenderedPageBreak/>
              <w:br w:type="page"/>
              <w:t>Lernfeld</w:t>
            </w:r>
          </w:p>
          <w:p w:rsidR="00D9124D" w:rsidRDefault="00D9124D" w:rsidP="00D9124D">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D9124D" w:rsidRDefault="00D9124D" w:rsidP="00D9124D">
            <w:pPr>
              <w:pStyle w:val="Tabelle6pt"/>
              <w:rPr>
                <w:color w:val="000000"/>
              </w:rPr>
            </w:pPr>
            <w:r>
              <w:t>Titel</w:t>
            </w:r>
          </w:p>
          <w:p w:rsidR="00D9124D" w:rsidRDefault="00363595" w:rsidP="00D9124D">
            <w:pPr>
              <w:pStyle w:val="TabelleKopflinks"/>
            </w:pPr>
            <w:r>
              <w:t xml:space="preserve">Kontrollieren </w:t>
            </w:r>
            <w:r w:rsidR="00374D2A">
              <w:t>–</w:t>
            </w:r>
            <w:r>
              <w:t xml:space="preserve"> </w:t>
            </w:r>
            <w:r w:rsidR="00D9124D">
              <w:t>Arbeitsprotokoll</w:t>
            </w:r>
            <w:r w:rsidR="00374D2A">
              <w:t xml:space="preserve"> kontrollieren</w:t>
            </w:r>
          </w:p>
        </w:tc>
        <w:tc>
          <w:tcPr>
            <w:tcW w:w="188" w:type="dxa"/>
            <w:vMerge w:val="restart"/>
            <w:tcBorders>
              <w:top w:val="nil"/>
              <w:left w:val="single" w:sz="4" w:space="0" w:color="auto"/>
              <w:bottom w:val="nil"/>
              <w:right w:val="single" w:sz="4" w:space="0" w:color="auto"/>
            </w:tcBorders>
            <w:shd w:val="clear" w:color="auto" w:fill="FFFFFF"/>
          </w:tcPr>
          <w:p w:rsidR="00D9124D" w:rsidRPr="004B658C" w:rsidRDefault="00D9124D" w:rsidP="00D9124D"/>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D9124D" w:rsidRPr="00B51DE9" w:rsidRDefault="00D9124D" w:rsidP="00374D2A">
            <w:pPr>
              <w:pStyle w:val="TabelleKopfmitte"/>
              <w:rPr>
                <w:rFonts w:eastAsia="Calibri"/>
              </w:rPr>
            </w:pPr>
            <w:r>
              <w:t>FZT</w:t>
            </w:r>
            <w:r w:rsidR="00374D2A">
              <w:t xml:space="preserve"> </w:t>
            </w:r>
            <w:r w:rsidR="001724CC">
              <w:t>01.</w:t>
            </w:r>
            <w:r w:rsidR="00374D2A">
              <w:t>0</w:t>
            </w:r>
            <w:r w:rsidR="00363595">
              <w:t>1.0</w:t>
            </w:r>
            <w:r w:rsidR="00374D2A">
              <w:t>5</w:t>
            </w:r>
            <w:r w:rsidR="00363595">
              <w:t>.03</w:t>
            </w:r>
          </w:p>
        </w:tc>
      </w:tr>
      <w:tr w:rsidR="00D9124D" w:rsidRPr="00B51DE9" w:rsidTr="00D9124D">
        <w:tc>
          <w:tcPr>
            <w:tcW w:w="7348" w:type="dxa"/>
            <w:gridSpan w:val="3"/>
            <w:tcBorders>
              <w:left w:val="single" w:sz="4" w:space="0" w:color="auto"/>
              <w:bottom w:val="single" w:sz="4" w:space="0" w:color="auto"/>
              <w:right w:val="single" w:sz="4" w:space="0" w:color="auto"/>
            </w:tcBorders>
            <w:shd w:val="clear" w:color="auto" w:fill="auto"/>
            <w:hideMark/>
          </w:tcPr>
          <w:p w:rsidR="00D9124D" w:rsidRPr="00C42D0E" w:rsidRDefault="00D9124D" w:rsidP="00D9124D">
            <w:pPr>
              <w:pStyle w:val="Tabelle6pt"/>
            </w:pPr>
            <w:r w:rsidRPr="00C42D0E">
              <w:t>Kompetenzbereiche:</w:t>
            </w:r>
          </w:p>
          <w:p w:rsidR="00D9124D" w:rsidRPr="00C42D0E" w:rsidRDefault="00D9124D" w:rsidP="00D9124D">
            <w:pPr>
              <w:pStyle w:val="Kopf8ptafz"/>
            </w:pPr>
            <w:r w:rsidRPr="00C42D0E">
              <w:rPr>
                <w:szCs w:val="16"/>
              </w:rPr>
              <w:t>Ich kann eine Servicearbeit dokumentieren und erläutern.</w:t>
            </w:r>
          </w:p>
          <w:p w:rsidR="00D9124D" w:rsidRPr="00C42D0E" w:rsidRDefault="00D9124D" w:rsidP="00D9124D">
            <w:pPr>
              <w:pStyle w:val="Kopf8ptafz"/>
            </w:pPr>
            <w:r w:rsidRPr="00C42D0E">
              <w:t>Ich kann Arbeitstechniken einüben.</w:t>
            </w:r>
          </w:p>
          <w:p w:rsidR="00D9124D" w:rsidRPr="00C42D0E" w:rsidRDefault="00D9124D" w:rsidP="00D9124D">
            <w:pPr>
              <w:pStyle w:val="Kopf8ptafz"/>
            </w:pPr>
            <w:r w:rsidRPr="00C42D0E">
              <w:t>Ich kann die Anforderungen meines Umfeldes wahrnehmen.</w:t>
            </w:r>
          </w:p>
          <w:p w:rsidR="00D9124D" w:rsidRPr="00C42D0E" w:rsidRDefault="00D9124D" w:rsidP="00D9124D">
            <w:pPr>
              <w:pStyle w:val="Kopf8ptafz"/>
            </w:pPr>
            <w:r w:rsidRPr="00C42D0E">
              <w:t>Ich kann meine Handlungen auf mein Umfeld abstimmen.</w:t>
            </w:r>
          </w:p>
        </w:tc>
        <w:tc>
          <w:tcPr>
            <w:tcW w:w="188" w:type="dxa"/>
            <w:vMerge/>
            <w:tcBorders>
              <w:left w:val="single" w:sz="4" w:space="0" w:color="auto"/>
              <w:bottom w:val="nil"/>
              <w:right w:val="nil"/>
            </w:tcBorders>
            <w:vAlign w:val="center"/>
            <w:hideMark/>
          </w:tcPr>
          <w:p w:rsidR="00D9124D" w:rsidRPr="00C42D0E" w:rsidRDefault="00D9124D" w:rsidP="00D9124D">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D9124D" w:rsidRPr="00C42D0E" w:rsidTr="00D9124D">
              <w:trPr>
                <w:trHeight w:val="284"/>
              </w:trPr>
              <w:tc>
                <w:tcPr>
                  <w:tcW w:w="2090" w:type="dxa"/>
                  <w:shd w:val="clear" w:color="auto" w:fill="auto"/>
                </w:tcPr>
                <w:p w:rsidR="00D9124D" w:rsidRPr="00C42D0E" w:rsidRDefault="00D9124D" w:rsidP="00D9124D">
                  <w:pPr>
                    <w:pStyle w:val="Textkrpermitte"/>
                  </w:pPr>
                  <w:proofErr w:type="spellStart"/>
                  <w:r w:rsidRPr="00C42D0E">
                    <w:t>LernPROJEKT</w:t>
                  </w:r>
                  <w:proofErr w:type="spellEnd"/>
                </w:p>
              </w:tc>
            </w:tr>
            <w:tr w:rsidR="00D9124D" w:rsidRPr="00C42D0E" w:rsidTr="00D9124D">
              <w:trPr>
                <w:trHeight w:val="284"/>
              </w:trPr>
              <w:tc>
                <w:tcPr>
                  <w:tcW w:w="2090" w:type="dxa"/>
                  <w:tcBorders>
                    <w:bottom w:val="single" w:sz="4" w:space="0" w:color="auto"/>
                  </w:tcBorders>
                  <w:shd w:val="clear" w:color="auto" w:fill="auto"/>
                </w:tcPr>
                <w:p w:rsidR="00D9124D" w:rsidRPr="00C42D0E" w:rsidRDefault="00D9124D" w:rsidP="00D9124D">
                  <w:pPr>
                    <w:pStyle w:val="Textkrpermitte"/>
                  </w:pPr>
                  <w:proofErr w:type="spellStart"/>
                  <w:r w:rsidRPr="00C42D0E">
                    <w:t>LernTHEMA</w:t>
                  </w:r>
                  <w:proofErr w:type="spellEnd"/>
                </w:p>
              </w:tc>
            </w:tr>
            <w:tr w:rsidR="00D9124D" w:rsidRPr="00C42D0E" w:rsidTr="00D9124D">
              <w:trPr>
                <w:trHeight w:val="284"/>
              </w:trPr>
              <w:tc>
                <w:tcPr>
                  <w:tcW w:w="2090" w:type="dxa"/>
                  <w:tcBorders>
                    <w:bottom w:val="nil"/>
                  </w:tcBorders>
                  <w:shd w:val="clear" w:color="auto" w:fill="D9D9D9" w:themeFill="background1" w:themeFillShade="D9"/>
                </w:tcPr>
                <w:p w:rsidR="00D9124D" w:rsidRPr="00C42D0E" w:rsidRDefault="00D9124D" w:rsidP="00D9124D">
                  <w:pPr>
                    <w:pStyle w:val="TabelleKopfmitte"/>
                  </w:pPr>
                  <w:proofErr w:type="spellStart"/>
                  <w:r w:rsidRPr="00C42D0E">
                    <w:t>LernSCHRITT</w:t>
                  </w:r>
                  <w:proofErr w:type="spellEnd"/>
                </w:p>
              </w:tc>
            </w:tr>
          </w:tbl>
          <w:p w:rsidR="00D9124D" w:rsidRPr="00C42D0E" w:rsidRDefault="00D9124D" w:rsidP="00D9124D"/>
        </w:tc>
      </w:tr>
      <w:tr w:rsidR="00D9124D" w:rsidRPr="00B51DE9" w:rsidTr="00D9124D">
        <w:trPr>
          <w:trHeight w:val="149"/>
        </w:trPr>
        <w:tc>
          <w:tcPr>
            <w:tcW w:w="7348" w:type="dxa"/>
            <w:gridSpan w:val="3"/>
            <w:tcBorders>
              <w:top w:val="single" w:sz="4" w:space="0" w:color="auto"/>
              <w:left w:val="nil"/>
              <w:right w:val="nil"/>
            </w:tcBorders>
          </w:tcPr>
          <w:p w:rsidR="00D9124D" w:rsidRPr="00C42D0E" w:rsidRDefault="00D9124D" w:rsidP="00D9124D"/>
        </w:tc>
        <w:tc>
          <w:tcPr>
            <w:tcW w:w="196" w:type="dxa"/>
            <w:gridSpan w:val="2"/>
            <w:tcBorders>
              <w:top w:val="nil"/>
              <w:left w:val="nil"/>
              <w:right w:val="nil"/>
            </w:tcBorders>
          </w:tcPr>
          <w:p w:rsidR="00D9124D" w:rsidRPr="00C42D0E" w:rsidRDefault="00D9124D" w:rsidP="00D9124D"/>
        </w:tc>
        <w:tc>
          <w:tcPr>
            <w:tcW w:w="2095" w:type="dxa"/>
            <w:tcBorders>
              <w:top w:val="single" w:sz="4" w:space="0" w:color="auto"/>
              <w:left w:val="nil"/>
              <w:right w:val="nil"/>
            </w:tcBorders>
          </w:tcPr>
          <w:p w:rsidR="00D9124D" w:rsidRPr="00C42D0E" w:rsidRDefault="00D9124D" w:rsidP="00D9124D"/>
        </w:tc>
      </w:tr>
      <w:tr w:rsidR="00D9124D" w:rsidRPr="00B51DE9" w:rsidTr="00D9124D">
        <w:trPr>
          <w:trHeight w:val="443"/>
        </w:trPr>
        <w:tc>
          <w:tcPr>
            <w:tcW w:w="4818" w:type="dxa"/>
            <w:gridSpan w:val="2"/>
            <w:vMerge w:val="restart"/>
            <w:tcBorders>
              <w:left w:val="single" w:sz="4" w:space="0" w:color="auto"/>
              <w:right w:val="single" w:sz="4" w:space="0" w:color="auto"/>
            </w:tcBorders>
          </w:tcPr>
          <w:p w:rsidR="00D9124D" w:rsidRPr="00C42D0E" w:rsidRDefault="00D9124D" w:rsidP="00D9124D">
            <w:pPr>
              <w:pStyle w:val="Tabelle6pt"/>
            </w:pPr>
            <w:r w:rsidRPr="00C42D0E">
              <w:t>Kompetenzen:</w:t>
            </w:r>
          </w:p>
          <w:p w:rsidR="00D9124D" w:rsidRPr="00C42D0E" w:rsidRDefault="00D9124D" w:rsidP="00D9124D">
            <w:pPr>
              <w:pStyle w:val="Kopf8ptafz"/>
            </w:pPr>
            <w:r w:rsidRPr="00C42D0E">
              <w:t>Ich kann die durchgeführten Arbeiten protokollieren.</w:t>
            </w:r>
          </w:p>
          <w:p w:rsidR="00D9124D" w:rsidRPr="00C42D0E" w:rsidRDefault="00D9124D" w:rsidP="00D9124D">
            <w:pPr>
              <w:pStyle w:val="Kopf8ptafz"/>
            </w:pPr>
            <w:r w:rsidRPr="00C42D0E">
              <w:t>Ich kann erläutern, welche Arbeiten durchgeführt wurden.</w:t>
            </w:r>
          </w:p>
          <w:p w:rsidR="00D9124D" w:rsidRPr="00C42D0E" w:rsidRDefault="00D9124D" w:rsidP="00D9124D">
            <w:pPr>
              <w:pStyle w:val="Kopf8ptafz"/>
            </w:pPr>
            <w:r w:rsidRPr="00C42D0E">
              <w:t>Ich kann arbeiten selbständig durchführen.</w:t>
            </w:r>
          </w:p>
          <w:p w:rsidR="00D9124D" w:rsidRPr="00C42D0E" w:rsidRDefault="00D9124D" w:rsidP="00D9124D">
            <w:pPr>
              <w:pStyle w:val="Kopf8ptafz"/>
            </w:pPr>
            <w:r w:rsidRPr="00C42D0E">
              <w:t>Ich kann Verantwortung für die durchgeführten Arbeiten überne</w:t>
            </w:r>
            <w:r w:rsidRPr="00C42D0E">
              <w:t>h</w:t>
            </w:r>
            <w:r w:rsidRPr="00C42D0E">
              <w:t>men.</w:t>
            </w:r>
          </w:p>
        </w:tc>
        <w:tc>
          <w:tcPr>
            <w:tcW w:w="4821" w:type="dxa"/>
            <w:gridSpan w:val="4"/>
            <w:tcBorders>
              <w:left w:val="single" w:sz="4" w:space="0" w:color="auto"/>
              <w:right w:val="single" w:sz="4" w:space="0" w:color="auto"/>
            </w:tcBorders>
          </w:tcPr>
          <w:p w:rsidR="00D9124D" w:rsidRPr="00C42D0E" w:rsidRDefault="00D9124D" w:rsidP="00D9124D">
            <w:pPr>
              <w:pStyle w:val="Tabelle6pt"/>
            </w:pPr>
            <w:r w:rsidRPr="00C42D0E">
              <w:t>Was Sie schon können sollten:</w:t>
            </w:r>
          </w:p>
          <w:p w:rsidR="00D9124D" w:rsidRPr="00C42D0E" w:rsidRDefault="0014460C" w:rsidP="00A74E4F">
            <w:pPr>
              <w:pStyle w:val="Kopf8ptafz"/>
            </w:pPr>
            <w:r>
              <w:t>Ich kann alle notwendigen Arbeiten eines Reifenwechsels durchfü</w:t>
            </w:r>
            <w:r>
              <w:t>h</w:t>
            </w:r>
            <w:r>
              <w:t>ren</w:t>
            </w:r>
            <w:r w:rsidR="00AE1F32" w:rsidRPr="00C42D0E">
              <w:t>.</w:t>
            </w:r>
          </w:p>
        </w:tc>
      </w:tr>
      <w:tr w:rsidR="00D9124D" w:rsidRPr="00B51DE9" w:rsidTr="00D9124D">
        <w:trPr>
          <w:trHeight w:val="443"/>
        </w:trPr>
        <w:tc>
          <w:tcPr>
            <w:tcW w:w="4818" w:type="dxa"/>
            <w:gridSpan w:val="2"/>
            <w:vMerge/>
            <w:tcBorders>
              <w:left w:val="single" w:sz="4" w:space="0" w:color="auto"/>
              <w:right w:val="single" w:sz="4" w:space="0" w:color="auto"/>
            </w:tcBorders>
          </w:tcPr>
          <w:p w:rsidR="00D9124D" w:rsidRPr="00C42D0E" w:rsidRDefault="00D9124D" w:rsidP="00D9124D">
            <w:pPr>
              <w:pStyle w:val="Tabelle6pt"/>
            </w:pPr>
          </w:p>
        </w:tc>
        <w:tc>
          <w:tcPr>
            <w:tcW w:w="4821" w:type="dxa"/>
            <w:gridSpan w:val="4"/>
            <w:tcBorders>
              <w:left w:val="single" w:sz="4" w:space="0" w:color="auto"/>
              <w:right w:val="single" w:sz="4" w:space="0" w:color="auto"/>
            </w:tcBorders>
          </w:tcPr>
          <w:p w:rsidR="00D9124D" w:rsidRPr="00C42D0E" w:rsidRDefault="00D9124D" w:rsidP="00D9124D">
            <w:pPr>
              <w:pStyle w:val="Tabelle6pt"/>
            </w:pPr>
            <w:r w:rsidRPr="00C42D0E">
              <w:t>Wofür Sie das benötigen:</w:t>
            </w:r>
          </w:p>
          <w:p w:rsidR="00D9124D" w:rsidRPr="00C42D0E" w:rsidRDefault="00637121" w:rsidP="00D9124D">
            <w:pPr>
              <w:pStyle w:val="Kopf8ptafz"/>
            </w:pPr>
            <w:r>
              <w:t>Zur Dokumentation ihrer Arbeit</w:t>
            </w:r>
          </w:p>
        </w:tc>
      </w:tr>
      <w:tr w:rsidR="00D9124D" w:rsidRPr="00B51DE9" w:rsidTr="00D9124D">
        <w:trPr>
          <w:trHeight w:val="443"/>
        </w:trPr>
        <w:tc>
          <w:tcPr>
            <w:tcW w:w="4818" w:type="dxa"/>
            <w:gridSpan w:val="2"/>
            <w:vMerge/>
            <w:tcBorders>
              <w:left w:val="single" w:sz="4" w:space="0" w:color="auto"/>
              <w:right w:val="single" w:sz="4" w:space="0" w:color="auto"/>
            </w:tcBorders>
          </w:tcPr>
          <w:p w:rsidR="00D9124D" w:rsidRPr="00C42D0E" w:rsidRDefault="00D9124D" w:rsidP="00D9124D">
            <w:pPr>
              <w:pStyle w:val="Tabelle6pt"/>
            </w:pPr>
          </w:p>
        </w:tc>
        <w:tc>
          <w:tcPr>
            <w:tcW w:w="4821" w:type="dxa"/>
            <w:gridSpan w:val="4"/>
            <w:tcBorders>
              <w:left w:val="single" w:sz="4" w:space="0" w:color="auto"/>
              <w:right w:val="single" w:sz="4" w:space="0" w:color="auto"/>
            </w:tcBorders>
          </w:tcPr>
          <w:p w:rsidR="00D9124D" w:rsidRPr="00C42D0E" w:rsidRDefault="00D9124D" w:rsidP="00D9124D">
            <w:pPr>
              <w:pStyle w:val="Tabelle6pt"/>
            </w:pPr>
            <w:r w:rsidRPr="00C42D0E">
              <w:t>Wie Sie Ihr Können prüfen können:</w:t>
            </w:r>
          </w:p>
          <w:p w:rsidR="00D9124D" w:rsidRPr="00C42D0E" w:rsidRDefault="00D9124D" w:rsidP="008D2AE2">
            <w:pPr>
              <w:pStyle w:val="Kopf8ptafz"/>
            </w:pPr>
            <w:r w:rsidRPr="00C42D0E">
              <w:t>Vergleichen Sie das Arbeitsprotokoll mit dem Arbeitsplan 01.01.</w:t>
            </w:r>
            <w:r w:rsidR="008D2AE2" w:rsidRPr="00C42D0E">
              <w:t>09</w:t>
            </w:r>
            <w:r w:rsidR="0014460C">
              <w:t>.</w:t>
            </w:r>
          </w:p>
        </w:tc>
      </w:tr>
    </w:tbl>
    <w:p w:rsidR="00D9124D" w:rsidRDefault="006B1934" w:rsidP="00D9124D">
      <w:r w:rsidRPr="006B1934">
        <w:rPr>
          <w:noProof/>
          <w:lang w:eastAsia="de-DE"/>
        </w:rPr>
        <w:drawing>
          <wp:anchor distT="0" distB="0" distL="114300" distR="114300" simplePos="0" relativeHeight="251707392" behindDoc="0" locked="0" layoutInCell="0" allowOverlap="1" wp14:anchorId="4B0373FA" wp14:editId="5E85225F">
            <wp:simplePos x="0" y="0"/>
            <wp:positionH relativeFrom="rightMargin">
              <wp:posOffset>489585</wp:posOffset>
            </wp:positionH>
            <wp:positionV relativeFrom="paragraph">
              <wp:posOffset>217170</wp:posOffset>
            </wp:positionV>
            <wp:extent cx="349885" cy="320675"/>
            <wp:effectExtent l="0" t="0" r="0" b="3175"/>
            <wp:wrapNone/>
            <wp:docPr id="125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1934">
        <w:rPr>
          <w:noProof/>
          <w:lang w:eastAsia="de-DE"/>
        </w:rPr>
        <w:drawing>
          <wp:anchor distT="0" distB="0" distL="114300" distR="114300" simplePos="0" relativeHeight="251709440" behindDoc="0" locked="0" layoutInCell="0" allowOverlap="1" wp14:anchorId="5C380BEE" wp14:editId="6D2E86E5">
            <wp:simplePos x="0" y="0"/>
            <wp:positionH relativeFrom="rightMargin">
              <wp:posOffset>850134</wp:posOffset>
            </wp:positionH>
            <wp:positionV relativeFrom="paragraph">
              <wp:posOffset>217570</wp:posOffset>
            </wp:positionV>
            <wp:extent cx="349200" cy="320400"/>
            <wp:effectExtent l="0" t="0" r="0" b="3810"/>
            <wp:wrapNone/>
            <wp:docPr id="125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124D" w:rsidRDefault="006B1934" w:rsidP="00D9124D">
      <w:pPr>
        <w:pStyle w:val="berschrift1"/>
      </w:pPr>
      <w:r w:rsidRPr="006B1934">
        <w:rPr>
          <w:noProof/>
        </w:rPr>
        <w:drawing>
          <wp:anchor distT="0" distB="0" distL="114300" distR="114300" simplePos="0" relativeHeight="251704320" behindDoc="0" locked="0" layoutInCell="0" allowOverlap="1" wp14:anchorId="05320EAF" wp14:editId="6C69FD0E">
            <wp:simplePos x="0" y="0"/>
            <wp:positionH relativeFrom="rightMargin">
              <wp:posOffset>130044</wp:posOffset>
            </wp:positionH>
            <wp:positionV relativeFrom="paragraph">
              <wp:posOffset>62630</wp:posOffset>
            </wp:positionV>
            <wp:extent cx="349885" cy="320675"/>
            <wp:effectExtent l="0" t="0" r="0" b="3175"/>
            <wp:wrapNone/>
            <wp:docPr id="125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2448" behindDoc="0" locked="0" layoutInCell="0" allowOverlap="1" wp14:anchorId="6B93235D" wp14:editId="06C09E60">
            <wp:simplePos x="0" y="0"/>
            <wp:positionH relativeFrom="rightMargin">
              <wp:posOffset>120476</wp:posOffset>
            </wp:positionH>
            <wp:positionV relativeFrom="paragraph">
              <wp:posOffset>471814</wp:posOffset>
            </wp:positionV>
            <wp:extent cx="532800" cy="324000"/>
            <wp:effectExtent l="0" t="0" r="635" b="0"/>
            <wp:wrapNone/>
            <wp:docPr id="124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9124D">
        <w:t>Arbeitsprotokoll</w:t>
      </w:r>
    </w:p>
    <w:p w:rsidR="00D9124D" w:rsidRDefault="00D9124D" w:rsidP="00D9124D">
      <w:pPr>
        <w:pStyle w:val="Textkrper"/>
      </w:pPr>
      <w:r>
        <w:t>Protokollieren Sie in der Tabelle alle Arbeitsschritte, die Sie beim Reifenwechsel nache</w:t>
      </w:r>
      <w:r>
        <w:t>i</w:t>
      </w:r>
      <w:r w:rsidR="0014460C">
        <w:t>nander mit I</w:t>
      </w:r>
      <w:r>
        <w:t>hrem Team durchführen oder durchgeführt haben.</w:t>
      </w:r>
    </w:p>
    <w:p w:rsidR="00D9124D" w:rsidRDefault="00D9124D" w:rsidP="00D9124D">
      <w:pPr>
        <w:pStyle w:val="Textkrper"/>
      </w:pPr>
    </w:p>
    <w:tbl>
      <w:tblPr>
        <w:tblStyle w:val="Tabellenraster"/>
        <w:tblW w:w="9498" w:type="dxa"/>
        <w:tblInd w:w="108" w:type="dxa"/>
        <w:tblLayout w:type="fixed"/>
        <w:tblCellMar>
          <w:top w:w="57" w:type="dxa"/>
          <w:bottom w:w="57" w:type="dxa"/>
        </w:tblCellMar>
        <w:tblLook w:val="04A0" w:firstRow="1" w:lastRow="0" w:firstColumn="1" w:lastColumn="0" w:noHBand="0" w:noVBand="1"/>
      </w:tblPr>
      <w:tblGrid>
        <w:gridCol w:w="567"/>
        <w:gridCol w:w="4347"/>
        <w:gridCol w:w="1182"/>
        <w:gridCol w:w="1701"/>
        <w:gridCol w:w="1701"/>
      </w:tblGrid>
      <w:tr w:rsidR="00D9124D" w:rsidRPr="00A410C8" w:rsidTr="00D9124D">
        <w:tc>
          <w:tcPr>
            <w:tcW w:w="567" w:type="dxa"/>
            <w:shd w:val="clear" w:color="auto" w:fill="D9D9D9" w:themeFill="background1" w:themeFillShade="D9"/>
          </w:tcPr>
          <w:p w:rsidR="00D9124D" w:rsidRPr="00A410C8" w:rsidRDefault="00D9124D" w:rsidP="00D9124D">
            <w:pPr>
              <w:pStyle w:val="TabelleKopflinks"/>
            </w:pPr>
            <w:r>
              <w:t>Nr.</w:t>
            </w:r>
          </w:p>
        </w:tc>
        <w:tc>
          <w:tcPr>
            <w:tcW w:w="4347" w:type="dxa"/>
            <w:shd w:val="clear" w:color="auto" w:fill="D9D9D9" w:themeFill="background1" w:themeFillShade="D9"/>
          </w:tcPr>
          <w:p w:rsidR="00D9124D" w:rsidRPr="00A410C8" w:rsidRDefault="00D9124D" w:rsidP="00D9124D">
            <w:pPr>
              <w:pStyle w:val="TabelleKopflinks"/>
            </w:pPr>
            <w:r>
              <w:t>Arbeitsschritt</w:t>
            </w:r>
          </w:p>
        </w:tc>
        <w:tc>
          <w:tcPr>
            <w:tcW w:w="1182" w:type="dxa"/>
            <w:shd w:val="clear" w:color="auto" w:fill="D9D9D9" w:themeFill="background1" w:themeFillShade="D9"/>
          </w:tcPr>
          <w:p w:rsidR="00D9124D" w:rsidRPr="00A410C8" w:rsidRDefault="00D9124D" w:rsidP="00D9124D">
            <w:pPr>
              <w:pStyle w:val="TabelleKopflinks"/>
            </w:pPr>
            <w:r>
              <w:t>Wer?</w:t>
            </w:r>
          </w:p>
        </w:tc>
        <w:tc>
          <w:tcPr>
            <w:tcW w:w="1701" w:type="dxa"/>
            <w:shd w:val="clear" w:color="auto" w:fill="D9D9D9" w:themeFill="background1" w:themeFillShade="D9"/>
          </w:tcPr>
          <w:p w:rsidR="00D9124D" w:rsidRDefault="00D9124D" w:rsidP="00D9124D">
            <w:pPr>
              <w:pStyle w:val="TabelleKopflinks"/>
            </w:pPr>
            <w:r>
              <w:t>Überprüft durch:</w:t>
            </w:r>
          </w:p>
        </w:tc>
        <w:tc>
          <w:tcPr>
            <w:tcW w:w="1701" w:type="dxa"/>
            <w:shd w:val="clear" w:color="auto" w:fill="D9D9D9" w:themeFill="background1" w:themeFillShade="D9"/>
          </w:tcPr>
          <w:p w:rsidR="00D9124D" w:rsidRDefault="00D9124D" w:rsidP="00D9124D">
            <w:pPr>
              <w:pStyle w:val="TabelleKopflinks"/>
            </w:pPr>
            <w:r>
              <w:t>Anmerkungen:</w:t>
            </w:r>
          </w:p>
        </w:tc>
      </w:tr>
      <w:tr w:rsidR="00D9124D" w:rsidRPr="00A410C8" w:rsidTr="00D9124D">
        <w:tc>
          <w:tcPr>
            <w:tcW w:w="567" w:type="dxa"/>
            <w:shd w:val="clear" w:color="auto" w:fill="auto"/>
          </w:tcPr>
          <w:p w:rsidR="00D9124D" w:rsidRPr="00A410C8" w:rsidRDefault="00D9124D" w:rsidP="00D9124D">
            <w:pPr>
              <w:pStyle w:val="Textkrper"/>
            </w:pPr>
          </w:p>
        </w:tc>
        <w:tc>
          <w:tcPr>
            <w:tcW w:w="4347" w:type="dxa"/>
          </w:tcPr>
          <w:p w:rsidR="00D9124D" w:rsidRDefault="00D9124D" w:rsidP="00D9124D">
            <w:pPr>
              <w:pStyle w:val="Textkrper"/>
            </w:pPr>
          </w:p>
          <w:p w:rsidR="00D9124D" w:rsidRPr="00A410C8"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Pr="00A410C8" w:rsidRDefault="00D9124D" w:rsidP="00D9124D">
            <w:pPr>
              <w:pStyle w:val="Textkrper"/>
            </w:pPr>
          </w:p>
        </w:tc>
        <w:tc>
          <w:tcPr>
            <w:tcW w:w="1701" w:type="dxa"/>
          </w:tcPr>
          <w:p w:rsidR="00D9124D" w:rsidRPr="00A410C8" w:rsidRDefault="00D9124D" w:rsidP="00D9124D">
            <w:pPr>
              <w:pStyle w:val="Textkrper"/>
            </w:pPr>
          </w:p>
        </w:tc>
      </w:tr>
      <w:tr w:rsidR="00D9124D" w:rsidRPr="00A410C8" w:rsidTr="00D9124D">
        <w:tc>
          <w:tcPr>
            <w:tcW w:w="567" w:type="dxa"/>
            <w:shd w:val="clear" w:color="auto" w:fill="auto"/>
          </w:tcPr>
          <w:p w:rsidR="00D9124D" w:rsidRPr="00A410C8" w:rsidRDefault="00D9124D" w:rsidP="00D9124D">
            <w:pPr>
              <w:pStyle w:val="Textkrper"/>
            </w:pPr>
          </w:p>
        </w:tc>
        <w:tc>
          <w:tcPr>
            <w:tcW w:w="4347" w:type="dxa"/>
          </w:tcPr>
          <w:p w:rsidR="00D9124D" w:rsidRDefault="00D9124D" w:rsidP="00D9124D">
            <w:pPr>
              <w:pStyle w:val="Textkrper"/>
            </w:pPr>
          </w:p>
          <w:p w:rsidR="00D9124D" w:rsidRPr="00A410C8"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Pr="00A410C8" w:rsidRDefault="00D9124D" w:rsidP="00D9124D">
            <w:pPr>
              <w:pStyle w:val="Textkrper"/>
            </w:pPr>
          </w:p>
        </w:tc>
        <w:tc>
          <w:tcPr>
            <w:tcW w:w="1701" w:type="dxa"/>
          </w:tcPr>
          <w:p w:rsidR="00D9124D" w:rsidRPr="00A410C8" w:rsidRDefault="00D9124D" w:rsidP="00D9124D">
            <w:pPr>
              <w:pStyle w:val="Textkrper"/>
            </w:pPr>
          </w:p>
        </w:tc>
      </w:tr>
      <w:tr w:rsidR="00D9124D" w:rsidRPr="00A410C8" w:rsidTr="00D9124D">
        <w:tc>
          <w:tcPr>
            <w:tcW w:w="567" w:type="dxa"/>
            <w:shd w:val="clear" w:color="auto" w:fill="auto"/>
          </w:tcPr>
          <w:p w:rsidR="00D9124D" w:rsidRPr="00A410C8" w:rsidRDefault="00D9124D" w:rsidP="00D9124D">
            <w:pPr>
              <w:pStyle w:val="Textkrper"/>
            </w:pPr>
          </w:p>
        </w:tc>
        <w:tc>
          <w:tcPr>
            <w:tcW w:w="4347" w:type="dxa"/>
          </w:tcPr>
          <w:p w:rsidR="00D9124D" w:rsidRDefault="00D9124D" w:rsidP="00D9124D">
            <w:pPr>
              <w:pStyle w:val="Textkrper"/>
            </w:pPr>
          </w:p>
          <w:p w:rsidR="00D9124D" w:rsidRPr="00A410C8"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Pr="00A410C8" w:rsidRDefault="00D9124D" w:rsidP="00D9124D">
            <w:pPr>
              <w:pStyle w:val="Textkrper"/>
            </w:pPr>
          </w:p>
        </w:tc>
        <w:tc>
          <w:tcPr>
            <w:tcW w:w="1701" w:type="dxa"/>
          </w:tcPr>
          <w:p w:rsidR="00D9124D" w:rsidRPr="00A410C8" w:rsidRDefault="00D9124D" w:rsidP="00D9124D">
            <w:pPr>
              <w:pStyle w:val="Textkrper"/>
            </w:pPr>
          </w:p>
        </w:tc>
      </w:tr>
      <w:tr w:rsidR="00D9124D" w:rsidRPr="00A410C8" w:rsidTr="00D9124D">
        <w:tc>
          <w:tcPr>
            <w:tcW w:w="567" w:type="dxa"/>
            <w:shd w:val="clear" w:color="auto" w:fill="auto"/>
          </w:tcPr>
          <w:p w:rsidR="00D9124D" w:rsidRPr="00A410C8" w:rsidRDefault="00D9124D" w:rsidP="00D9124D">
            <w:pPr>
              <w:pStyle w:val="Textkrper"/>
            </w:pPr>
          </w:p>
        </w:tc>
        <w:tc>
          <w:tcPr>
            <w:tcW w:w="4347" w:type="dxa"/>
          </w:tcPr>
          <w:p w:rsidR="00D9124D"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Default="00D9124D" w:rsidP="00D9124D">
            <w:pPr>
              <w:pStyle w:val="Textkrper"/>
            </w:pPr>
          </w:p>
          <w:p w:rsidR="00D9124D" w:rsidRPr="00A410C8" w:rsidRDefault="00D9124D" w:rsidP="00D9124D">
            <w:pPr>
              <w:pStyle w:val="Textkrper"/>
            </w:pPr>
          </w:p>
        </w:tc>
        <w:tc>
          <w:tcPr>
            <w:tcW w:w="1701" w:type="dxa"/>
          </w:tcPr>
          <w:p w:rsidR="00D9124D" w:rsidRPr="00A410C8" w:rsidRDefault="00D9124D" w:rsidP="00D9124D">
            <w:pPr>
              <w:pStyle w:val="Textkrper"/>
            </w:pPr>
          </w:p>
        </w:tc>
      </w:tr>
      <w:tr w:rsidR="00D9124D" w:rsidRPr="00A410C8" w:rsidTr="00D9124D">
        <w:tc>
          <w:tcPr>
            <w:tcW w:w="567" w:type="dxa"/>
            <w:shd w:val="clear" w:color="auto" w:fill="auto"/>
          </w:tcPr>
          <w:p w:rsidR="00D9124D" w:rsidRDefault="00D9124D" w:rsidP="00D9124D">
            <w:pPr>
              <w:pStyle w:val="Textkrper"/>
            </w:pPr>
          </w:p>
          <w:p w:rsidR="00D9124D" w:rsidRPr="00A410C8" w:rsidRDefault="00D9124D" w:rsidP="00D9124D">
            <w:pPr>
              <w:pStyle w:val="Textkrper"/>
            </w:pPr>
          </w:p>
        </w:tc>
        <w:tc>
          <w:tcPr>
            <w:tcW w:w="4347" w:type="dxa"/>
          </w:tcPr>
          <w:p w:rsidR="00D9124D"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Default="00D9124D" w:rsidP="00D9124D">
            <w:pPr>
              <w:pStyle w:val="Textkrper"/>
            </w:pPr>
          </w:p>
        </w:tc>
        <w:tc>
          <w:tcPr>
            <w:tcW w:w="1701" w:type="dxa"/>
          </w:tcPr>
          <w:p w:rsidR="00D9124D" w:rsidRDefault="00D9124D" w:rsidP="00D9124D">
            <w:pPr>
              <w:pStyle w:val="Textkrper"/>
            </w:pPr>
          </w:p>
          <w:p w:rsidR="00D9124D" w:rsidRPr="00A410C8" w:rsidRDefault="00D9124D" w:rsidP="00D9124D">
            <w:pPr>
              <w:pStyle w:val="Textkrper"/>
            </w:pPr>
          </w:p>
        </w:tc>
      </w:tr>
      <w:tr w:rsidR="00D9124D" w:rsidRPr="00A410C8" w:rsidTr="00D9124D">
        <w:tc>
          <w:tcPr>
            <w:tcW w:w="567" w:type="dxa"/>
            <w:shd w:val="clear" w:color="auto" w:fill="auto"/>
          </w:tcPr>
          <w:p w:rsidR="00D9124D" w:rsidRDefault="00D9124D" w:rsidP="00D9124D">
            <w:pPr>
              <w:pStyle w:val="Textkrper"/>
            </w:pPr>
          </w:p>
          <w:p w:rsidR="00D9124D" w:rsidRDefault="00D9124D" w:rsidP="00D9124D">
            <w:pPr>
              <w:pStyle w:val="Textkrper"/>
            </w:pPr>
          </w:p>
        </w:tc>
        <w:tc>
          <w:tcPr>
            <w:tcW w:w="4347" w:type="dxa"/>
          </w:tcPr>
          <w:p w:rsidR="00D9124D"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Default="00D9124D" w:rsidP="00D9124D">
            <w:pPr>
              <w:pStyle w:val="Textkrper"/>
            </w:pPr>
          </w:p>
        </w:tc>
        <w:tc>
          <w:tcPr>
            <w:tcW w:w="1701" w:type="dxa"/>
          </w:tcPr>
          <w:p w:rsidR="00D9124D" w:rsidRDefault="00D9124D" w:rsidP="00D9124D">
            <w:pPr>
              <w:pStyle w:val="Textkrper"/>
            </w:pPr>
          </w:p>
        </w:tc>
      </w:tr>
      <w:tr w:rsidR="00D9124D" w:rsidRPr="00A410C8" w:rsidTr="00D9124D">
        <w:tc>
          <w:tcPr>
            <w:tcW w:w="567" w:type="dxa"/>
            <w:shd w:val="clear" w:color="auto" w:fill="auto"/>
          </w:tcPr>
          <w:p w:rsidR="00D9124D" w:rsidRDefault="00D9124D" w:rsidP="00D9124D">
            <w:pPr>
              <w:pStyle w:val="Textkrper"/>
            </w:pPr>
          </w:p>
          <w:p w:rsidR="00D9124D" w:rsidRDefault="00D9124D" w:rsidP="00D9124D">
            <w:pPr>
              <w:pStyle w:val="Textkrper"/>
            </w:pPr>
          </w:p>
        </w:tc>
        <w:tc>
          <w:tcPr>
            <w:tcW w:w="4347" w:type="dxa"/>
          </w:tcPr>
          <w:p w:rsidR="00D9124D"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Default="00D9124D" w:rsidP="00D9124D">
            <w:pPr>
              <w:pStyle w:val="Textkrper"/>
            </w:pPr>
          </w:p>
        </w:tc>
        <w:tc>
          <w:tcPr>
            <w:tcW w:w="1701" w:type="dxa"/>
          </w:tcPr>
          <w:p w:rsidR="00D9124D" w:rsidRDefault="00D9124D" w:rsidP="00D9124D">
            <w:pPr>
              <w:pStyle w:val="Textkrper"/>
            </w:pPr>
          </w:p>
        </w:tc>
      </w:tr>
      <w:tr w:rsidR="00D9124D" w:rsidRPr="00A410C8" w:rsidTr="00D9124D">
        <w:tc>
          <w:tcPr>
            <w:tcW w:w="567" w:type="dxa"/>
            <w:shd w:val="clear" w:color="auto" w:fill="auto"/>
          </w:tcPr>
          <w:p w:rsidR="00D9124D" w:rsidRDefault="00D9124D" w:rsidP="00D9124D">
            <w:pPr>
              <w:pStyle w:val="Textkrper"/>
            </w:pPr>
          </w:p>
          <w:p w:rsidR="00D9124D" w:rsidRDefault="00D9124D" w:rsidP="00D9124D">
            <w:pPr>
              <w:pStyle w:val="Textkrper"/>
            </w:pPr>
          </w:p>
        </w:tc>
        <w:tc>
          <w:tcPr>
            <w:tcW w:w="4347" w:type="dxa"/>
          </w:tcPr>
          <w:p w:rsidR="00D9124D"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Default="00D9124D" w:rsidP="00D9124D">
            <w:pPr>
              <w:pStyle w:val="Textkrper"/>
            </w:pPr>
          </w:p>
        </w:tc>
        <w:tc>
          <w:tcPr>
            <w:tcW w:w="1701" w:type="dxa"/>
          </w:tcPr>
          <w:p w:rsidR="00D9124D" w:rsidRDefault="00D9124D" w:rsidP="00D9124D">
            <w:pPr>
              <w:pStyle w:val="Textkrper"/>
            </w:pPr>
          </w:p>
        </w:tc>
      </w:tr>
      <w:tr w:rsidR="00D9124D" w:rsidRPr="00A410C8" w:rsidTr="00D9124D">
        <w:tc>
          <w:tcPr>
            <w:tcW w:w="567" w:type="dxa"/>
            <w:shd w:val="clear" w:color="auto" w:fill="auto"/>
          </w:tcPr>
          <w:p w:rsidR="00D9124D" w:rsidRDefault="00D9124D" w:rsidP="00D9124D">
            <w:pPr>
              <w:pStyle w:val="Textkrper"/>
            </w:pPr>
          </w:p>
          <w:p w:rsidR="00D9124D" w:rsidRDefault="00D9124D" w:rsidP="00D9124D">
            <w:pPr>
              <w:pStyle w:val="Textkrper"/>
            </w:pPr>
          </w:p>
        </w:tc>
        <w:tc>
          <w:tcPr>
            <w:tcW w:w="4347" w:type="dxa"/>
          </w:tcPr>
          <w:p w:rsidR="00D9124D"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Default="00D9124D" w:rsidP="00D9124D">
            <w:pPr>
              <w:pStyle w:val="Textkrper"/>
            </w:pPr>
          </w:p>
        </w:tc>
        <w:tc>
          <w:tcPr>
            <w:tcW w:w="1701" w:type="dxa"/>
          </w:tcPr>
          <w:p w:rsidR="00D9124D" w:rsidRDefault="00D9124D" w:rsidP="00D9124D">
            <w:pPr>
              <w:pStyle w:val="Textkrper"/>
            </w:pPr>
          </w:p>
        </w:tc>
      </w:tr>
      <w:tr w:rsidR="00D9124D" w:rsidRPr="00A410C8" w:rsidTr="00D9124D">
        <w:tc>
          <w:tcPr>
            <w:tcW w:w="567" w:type="dxa"/>
            <w:shd w:val="clear" w:color="auto" w:fill="auto"/>
          </w:tcPr>
          <w:p w:rsidR="00D9124D" w:rsidRDefault="00D9124D" w:rsidP="00D9124D">
            <w:pPr>
              <w:pStyle w:val="Textkrper"/>
            </w:pPr>
          </w:p>
          <w:p w:rsidR="00D9124D" w:rsidRDefault="00D9124D" w:rsidP="00D9124D">
            <w:pPr>
              <w:pStyle w:val="Textkrper"/>
            </w:pPr>
          </w:p>
        </w:tc>
        <w:tc>
          <w:tcPr>
            <w:tcW w:w="4347" w:type="dxa"/>
          </w:tcPr>
          <w:p w:rsidR="00D9124D"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Default="00D9124D" w:rsidP="00D9124D">
            <w:pPr>
              <w:pStyle w:val="Textkrper"/>
            </w:pPr>
          </w:p>
        </w:tc>
        <w:tc>
          <w:tcPr>
            <w:tcW w:w="1701" w:type="dxa"/>
          </w:tcPr>
          <w:p w:rsidR="00D9124D" w:rsidRDefault="00D9124D" w:rsidP="00D9124D">
            <w:pPr>
              <w:pStyle w:val="Textkrper"/>
            </w:pPr>
          </w:p>
        </w:tc>
      </w:tr>
      <w:tr w:rsidR="00D9124D" w:rsidRPr="00A410C8" w:rsidTr="00D9124D">
        <w:tc>
          <w:tcPr>
            <w:tcW w:w="567" w:type="dxa"/>
            <w:shd w:val="clear" w:color="auto" w:fill="auto"/>
          </w:tcPr>
          <w:p w:rsidR="00D9124D" w:rsidRDefault="00D9124D" w:rsidP="00D9124D">
            <w:pPr>
              <w:pStyle w:val="Textkrper"/>
            </w:pPr>
          </w:p>
          <w:p w:rsidR="00D9124D" w:rsidRDefault="00D9124D" w:rsidP="00D9124D">
            <w:pPr>
              <w:pStyle w:val="Textkrper"/>
            </w:pPr>
          </w:p>
        </w:tc>
        <w:tc>
          <w:tcPr>
            <w:tcW w:w="4347" w:type="dxa"/>
          </w:tcPr>
          <w:p w:rsidR="00D9124D"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Default="00D9124D" w:rsidP="00D9124D">
            <w:pPr>
              <w:pStyle w:val="Textkrper"/>
            </w:pPr>
          </w:p>
        </w:tc>
        <w:tc>
          <w:tcPr>
            <w:tcW w:w="1701" w:type="dxa"/>
          </w:tcPr>
          <w:p w:rsidR="00D9124D" w:rsidRDefault="00D9124D" w:rsidP="00D9124D">
            <w:pPr>
              <w:pStyle w:val="Textkrper"/>
            </w:pPr>
          </w:p>
        </w:tc>
      </w:tr>
      <w:tr w:rsidR="00D9124D" w:rsidRPr="00A410C8" w:rsidTr="00D9124D">
        <w:tc>
          <w:tcPr>
            <w:tcW w:w="567" w:type="dxa"/>
            <w:shd w:val="clear" w:color="auto" w:fill="auto"/>
          </w:tcPr>
          <w:p w:rsidR="00D9124D" w:rsidRDefault="00D9124D" w:rsidP="00D9124D">
            <w:pPr>
              <w:pStyle w:val="Textkrper"/>
            </w:pPr>
          </w:p>
          <w:p w:rsidR="00D9124D" w:rsidRDefault="00D9124D" w:rsidP="00D9124D">
            <w:pPr>
              <w:pStyle w:val="Textkrper"/>
            </w:pPr>
          </w:p>
        </w:tc>
        <w:tc>
          <w:tcPr>
            <w:tcW w:w="4347" w:type="dxa"/>
          </w:tcPr>
          <w:p w:rsidR="00D9124D"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Default="00D9124D" w:rsidP="00D9124D">
            <w:pPr>
              <w:pStyle w:val="Textkrper"/>
            </w:pPr>
          </w:p>
        </w:tc>
        <w:tc>
          <w:tcPr>
            <w:tcW w:w="1701" w:type="dxa"/>
          </w:tcPr>
          <w:p w:rsidR="00D9124D" w:rsidRDefault="00D9124D" w:rsidP="00D9124D">
            <w:pPr>
              <w:pStyle w:val="Textkrper"/>
            </w:pPr>
          </w:p>
        </w:tc>
      </w:tr>
      <w:tr w:rsidR="00D9124D" w:rsidRPr="00A410C8" w:rsidTr="00D9124D">
        <w:tc>
          <w:tcPr>
            <w:tcW w:w="567" w:type="dxa"/>
            <w:shd w:val="clear" w:color="auto" w:fill="auto"/>
          </w:tcPr>
          <w:p w:rsidR="00D9124D" w:rsidRDefault="00D9124D" w:rsidP="00D9124D">
            <w:pPr>
              <w:pStyle w:val="Textkrper"/>
            </w:pPr>
          </w:p>
          <w:p w:rsidR="00D9124D" w:rsidRDefault="00D9124D" w:rsidP="00D9124D">
            <w:pPr>
              <w:pStyle w:val="Textkrper"/>
            </w:pPr>
          </w:p>
        </w:tc>
        <w:tc>
          <w:tcPr>
            <w:tcW w:w="4347" w:type="dxa"/>
          </w:tcPr>
          <w:p w:rsidR="00D9124D" w:rsidRDefault="00D9124D" w:rsidP="00D9124D">
            <w:pPr>
              <w:pStyle w:val="Textkrper"/>
            </w:pPr>
          </w:p>
        </w:tc>
        <w:tc>
          <w:tcPr>
            <w:tcW w:w="1182" w:type="dxa"/>
          </w:tcPr>
          <w:p w:rsidR="00D9124D" w:rsidRPr="00A410C8" w:rsidRDefault="00D9124D" w:rsidP="00D9124D">
            <w:pPr>
              <w:pStyle w:val="Textkrper"/>
            </w:pPr>
          </w:p>
        </w:tc>
        <w:tc>
          <w:tcPr>
            <w:tcW w:w="1701" w:type="dxa"/>
          </w:tcPr>
          <w:p w:rsidR="00D9124D" w:rsidRDefault="00D9124D" w:rsidP="00D9124D">
            <w:pPr>
              <w:pStyle w:val="Textkrper"/>
            </w:pPr>
          </w:p>
        </w:tc>
        <w:tc>
          <w:tcPr>
            <w:tcW w:w="1701" w:type="dxa"/>
          </w:tcPr>
          <w:p w:rsidR="00D9124D" w:rsidRDefault="00D9124D" w:rsidP="00D9124D">
            <w:pPr>
              <w:pStyle w:val="Textkrper"/>
            </w:pPr>
          </w:p>
        </w:tc>
      </w:tr>
    </w:tbl>
    <w:p w:rsidR="00D9124D" w:rsidRDefault="00D9124D" w:rsidP="00D9124D">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374D2A" w:rsidRPr="00B51DE9" w:rsidTr="00374D2A">
        <w:trPr>
          <w:trHeight w:val="523"/>
        </w:trPr>
        <w:tc>
          <w:tcPr>
            <w:tcW w:w="3119" w:type="dxa"/>
            <w:tcBorders>
              <w:left w:val="single" w:sz="4" w:space="0" w:color="auto"/>
              <w:bottom w:val="single" w:sz="4" w:space="0" w:color="auto"/>
              <w:right w:val="single" w:sz="4" w:space="0" w:color="auto"/>
            </w:tcBorders>
            <w:shd w:val="clear" w:color="auto" w:fill="D9D9D9"/>
            <w:hideMark/>
          </w:tcPr>
          <w:p w:rsidR="00374D2A" w:rsidRDefault="00374D2A" w:rsidP="002E02F7">
            <w:pPr>
              <w:pStyle w:val="Tabelle6pt"/>
              <w:rPr>
                <w:color w:val="000000"/>
              </w:rPr>
            </w:pPr>
            <w:r>
              <w:br w:type="page"/>
              <w:t>Lernfeld</w:t>
            </w:r>
          </w:p>
          <w:p w:rsidR="00374D2A" w:rsidRDefault="00374D2A" w:rsidP="002E02F7">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374D2A" w:rsidRDefault="00374D2A" w:rsidP="002E02F7">
            <w:pPr>
              <w:pStyle w:val="Tabelle6pt"/>
              <w:rPr>
                <w:color w:val="000000"/>
              </w:rPr>
            </w:pPr>
            <w:r>
              <w:t>Titel</w:t>
            </w:r>
          </w:p>
          <w:p w:rsidR="00374D2A" w:rsidRDefault="00374D2A" w:rsidP="00374D2A">
            <w:pPr>
              <w:pStyle w:val="TabelleKopflinks"/>
            </w:pPr>
            <w:r>
              <w:t>Reflektieren – Räderwochen im Autohaus</w:t>
            </w:r>
          </w:p>
        </w:tc>
        <w:tc>
          <w:tcPr>
            <w:tcW w:w="188" w:type="dxa"/>
            <w:vMerge w:val="restart"/>
            <w:tcBorders>
              <w:top w:val="nil"/>
              <w:left w:val="single" w:sz="4" w:space="0" w:color="auto"/>
              <w:bottom w:val="nil"/>
              <w:right w:val="single" w:sz="4" w:space="0" w:color="auto"/>
            </w:tcBorders>
            <w:shd w:val="clear" w:color="auto" w:fill="FFFFFF"/>
          </w:tcPr>
          <w:p w:rsidR="00374D2A" w:rsidRPr="004B658C" w:rsidRDefault="00374D2A" w:rsidP="002E02F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374D2A" w:rsidRPr="00B51DE9" w:rsidRDefault="00374D2A" w:rsidP="00374D2A">
            <w:pPr>
              <w:pStyle w:val="TabelleKopfmitte"/>
              <w:rPr>
                <w:rFonts w:eastAsia="Calibri"/>
              </w:rPr>
            </w:pPr>
            <w:r>
              <w:t xml:space="preserve">FZT </w:t>
            </w:r>
            <w:r w:rsidR="001724CC">
              <w:t>01.</w:t>
            </w:r>
            <w:r>
              <w:t>01.06</w:t>
            </w:r>
          </w:p>
        </w:tc>
      </w:tr>
      <w:tr w:rsidR="00374D2A" w:rsidRPr="00B51DE9" w:rsidTr="002E02F7">
        <w:tc>
          <w:tcPr>
            <w:tcW w:w="7348" w:type="dxa"/>
            <w:gridSpan w:val="3"/>
            <w:tcBorders>
              <w:left w:val="single" w:sz="4" w:space="0" w:color="auto"/>
              <w:bottom w:val="single" w:sz="4" w:space="0" w:color="auto"/>
              <w:right w:val="single" w:sz="4" w:space="0" w:color="auto"/>
            </w:tcBorders>
            <w:shd w:val="clear" w:color="auto" w:fill="auto"/>
            <w:hideMark/>
          </w:tcPr>
          <w:p w:rsidR="00374D2A" w:rsidRPr="00C42D0E" w:rsidRDefault="00374D2A" w:rsidP="002E02F7">
            <w:pPr>
              <w:pStyle w:val="Tabelle6pt"/>
            </w:pPr>
            <w:r w:rsidRPr="00C42D0E">
              <w:t>Kompetenzbereiche:</w:t>
            </w:r>
          </w:p>
          <w:p w:rsidR="00374D2A" w:rsidRPr="00C42D0E" w:rsidRDefault="00374D2A" w:rsidP="002E02F7">
            <w:pPr>
              <w:pStyle w:val="Kopf8ptafz"/>
            </w:pPr>
            <w:r w:rsidRPr="00C42D0E">
              <w:rPr>
                <w:rFonts w:cstheme="minorHAnsi"/>
                <w:szCs w:val="16"/>
              </w:rPr>
              <w:t>Ich kann meine Gedanken mitteilen.</w:t>
            </w:r>
          </w:p>
          <w:p w:rsidR="00374D2A" w:rsidRPr="00C42D0E" w:rsidRDefault="00374D2A" w:rsidP="002E02F7">
            <w:pPr>
              <w:pStyle w:val="Kopf8ptafz"/>
              <w:rPr>
                <w:color w:val="000000" w:themeColor="text1"/>
                <w:szCs w:val="16"/>
              </w:rPr>
            </w:pPr>
            <w:r w:rsidRPr="00C42D0E">
              <w:rPr>
                <w:color w:val="000000" w:themeColor="text1"/>
                <w:szCs w:val="16"/>
              </w:rPr>
              <w:t>Ich kann meine Fähigkeiten und Fertigkeiten erkennen.</w:t>
            </w:r>
          </w:p>
          <w:p w:rsidR="00374D2A" w:rsidRPr="00C42D0E" w:rsidRDefault="00374D2A" w:rsidP="002E02F7">
            <w:pPr>
              <w:pStyle w:val="Kopf8ptafz"/>
            </w:pPr>
            <w:r w:rsidRPr="00C42D0E">
              <w:rPr>
                <w:color w:val="000000" w:themeColor="text1"/>
                <w:szCs w:val="16"/>
              </w:rPr>
              <w:t>Ich kann mein Arbeitsverhalten einschätzen</w:t>
            </w:r>
            <w:r w:rsidRPr="00C42D0E">
              <w:rPr>
                <w:rFonts w:asciiTheme="minorHAnsi" w:hAnsiTheme="minorHAnsi"/>
                <w:color w:val="000000" w:themeColor="text1"/>
                <w:szCs w:val="16"/>
              </w:rPr>
              <w:t>.</w:t>
            </w:r>
          </w:p>
        </w:tc>
        <w:tc>
          <w:tcPr>
            <w:tcW w:w="188" w:type="dxa"/>
            <w:vMerge/>
            <w:tcBorders>
              <w:left w:val="single" w:sz="4" w:space="0" w:color="auto"/>
              <w:bottom w:val="nil"/>
              <w:right w:val="nil"/>
            </w:tcBorders>
            <w:vAlign w:val="center"/>
            <w:hideMark/>
          </w:tcPr>
          <w:p w:rsidR="00374D2A" w:rsidRPr="00C42D0E" w:rsidRDefault="00374D2A" w:rsidP="002E02F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374D2A" w:rsidRPr="00C42D0E" w:rsidTr="002E02F7">
              <w:trPr>
                <w:trHeight w:val="284"/>
              </w:trPr>
              <w:tc>
                <w:tcPr>
                  <w:tcW w:w="2090" w:type="dxa"/>
                  <w:shd w:val="clear" w:color="auto" w:fill="auto"/>
                </w:tcPr>
                <w:p w:rsidR="00374D2A" w:rsidRPr="00C42D0E" w:rsidRDefault="00374D2A" w:rsidP="002E02F7">
                  <w:pPr>
                    <w:pStyle w:val="Textkrpermitte"/>
                  </w:pPr>
                  <w:proofErr w:type="spellStart"/>
                  <w:r w:rsidRPr="00C42D0E">
                    <w:t>LernPROJEKT</w:t>
                  </w:r>
                  <w:proofErr w:type="spellEnd"/>
                </w:p>
              </w:tc>
            </w:tr>
            <w:tr w:rsidR="00374D2A" w:rsidRPr="00C42D0E" w:rsidTr="00374D2A">
              <w:trPr>
                <w:trHeight w:val="284"/>
              </w:trPr>
              <w:tc>
                <w:tcPr>
                  <w:tcW w:w="2090" w:type="dxa"/>
                  <w:tcBorders>
                    <w:bottom w:val="single" w:sz="4" w:space="0" w:color="auto"/>
                  </w:tcBorders>
                  <w:shd w:val="clear" w:color="auto" w:fill="D9D9D9" w:themeFill="background1" w:themeFillShade="D9"/>
                </w:tcPr>
                <w:p w:rsidR="00374D2A" w:rsidRPr="00374D2A" w:rsidRDefault="00374D2A" w:rsidP="002E02F7">
                  <w:pPr>
                    <w:pStyle w:val="Textkrpermitte"/>
                    <w:rPr>
                      <w:b/>
                    </w:rPr>
                  </w:pPr>
                  <w:proofErr w:type="spellStart"/>
                  <w:r w:rsidRPr="00374D2A">
                    <w:rPr>
                      <w:b/>
                    </w:rPr>
                    <w:t>LernTHEMA</w:t>
                  </w:r>
                  <w:proofErr w:type="spellEnd"/>
                </w:p>
              </w:tc>
            </w:tr>
            <w:tr w:rsidR="00374D2A" w:rsidRPr="00C42D0E" w:rsidTr="00374D2A">
              <w:trPr>
                <w:trHeight w:val="284"/>
              </w:trPr>
              <w:tc>
                <w:tcPr>
                  <w:tcW w:w="2090" w:type="dxa"/>
                  <w:tcBorders>
                    <w:bottom w:val="nil"/>
                  </w:tcBorders>
                  <w:shd w:val="clear" w:color="auto" w:fill="FFFFFF" w:themeFill="background1"/>
                </w:tcPr>
                <w:p w:rsidR="00374D2A" w:rsidRPr="00374D2A" w:rsidRDefault="00374D2A" w:rsidP="002E02F7">
                  <w:pPr>
                    <w:pStyle w:val="TabelleKopfmitte"/>
                    <w:rPr>
                      <w:b w:val="0"/>
                    </w:rPr>
                  </w:pPr>
                  <w:proofErr w:type="spellStart"/>
                  <w:r w:rsidRPr="00374D2A">
                    <w:rPr>
                      <w:b w:val="0"/>
                    </w:rPr>
                    <w:t>LernSCHRITT</w:t>
                  </w:r>
                  <w:proofErr w:type="spellEnd"/>
                </w:p>
              </w:tc>
            </w:tr>
          </w:tbl>
          <w:p w:rsidR="00374D2A" w:rsidRPr="00C42D0E" w:rsidRDefault="00374D2A" w:rsidP="002E02F7"/>
        </w:tc>
      </w:tr>
      <w:tr w:rsidR="00374D2A" w:rsidRPr="00B51DE9" w:rsidTr="002E02F7">
        <w:trPr>
          <w:trHeight w:val="149"/>
        </w:trPr>
        <w:tc>
          <w:tcPr>
            <w:tcW w:w="7348" w:type="dxa"/>
            <w:gridSpan w:val="3"/>
            <w:tcBorders>
              <w:top w:val="single" w:sz="4" w:space="0" w:color="auto"/>
              <w:left w:val="nil"/>
              <w:right w:val="nil"/>
            </w:tcBorders>
          </w:tcPr>
          <w:p w:rsidR="00374D2A" w:rsidRPr="00C42D0E" w:rsidRDefault="00374D2A" w:rsidP="002E02F7"/>
        </w:tc>
        <w:tc>
          <w:tcPr>
            <w:tcW w:w="196" w:type="dxa"/>
            <w:gridSpan w:val="2"/>
            <w:tcBorders>
              <w:top w:val="nil"/>
              <w:left w:val="nil"/>
              <w:right w:val="nil"/>
            </w:tcBorders>
          </w:tcPr>
          <w:p w:rsidR="00374D2A" w:rsidRPr="00C42D0E" w:rsidRDefault="00374D2A" w:rsidP="002E02F7"/>
        </w:tc>
        <w:tc>
          <w:tcPr>
            <w:tcW w:w="2095" w:type="dxa"/>
            <w:tcBorders>
              <w:top w:val="single" w:sz="4" w:space="0" w:color="auto"/>
              <w:left w:val="nil"/>
              <w:right w:val="nil"/>
            </w:tcBorders>
          </w:tcPr>
          <w:p w:rsidR="00374D2A" w:rsidRPr="00C42D0E" w:rsidRDefault="00374D2A" w:rsidP="002E02F7"/>
        </w:tc>
      </w:tr>
      <w:tr w:rsidR="00374D2A" w:rsidRPr="00B51DE9" w:rsidTr="002E02F7">
        <w:trPr>
          <w:trHeight w:val="443"/>
        </w:trPr>
        <w:tc>
          <w:tcPr>
            <w:tcW w:w="4818" w:type="dxa"/>
            <w:gridSpan w:val="2"/>
            <w:vMerge w:val="restart"/>
            <w:tcBorders>
              <w:left w:val="single" w:sz="4" w:space="0" w:color="auto"/>
              <w:right w:val="single" w:sz="4" w:space="0" w:color="auto"/>
            </w:tcBorders>
          </w:tcPr>
          <w:p w:rsidR="00374D2A" w:rsidRPr="00C42D0E" w:rsidRDefault="00374D2A" w:rsidP="002E02F7">
            <w:pPr>
              <w:pStyle w:val="Tabelle6pt"/>
            </w:pPr>
            <w:r w:rsidRPr="00C42D0E">
              <w:t>Kompetenzen:</w:t>
            </w:r>
          </w:p>
          <w:p w:rsidR="00374D2A" w:rsidRPr="00C42D0E" w:rsidRDefault="00374D2A" w:rsidP="002E02F7">
            <w:pPr>
              <w:pStyle w:val="Kopf8ptafz"/>
              <w:rPr>
                <w:iCs/>
              </w:rPr>
            </w:pPr>
            <w:r w:rsidRPr="00C42D0E">
              <w:rPr>
                <w:iCs/>
              </w:rPr>
              <w:t>Ich kann meine Fähigkeiten bei der Reifenmontage einschätzen.</w:t>
            </w:r>
          </w:p>
          <w:p w:rsidR="00374D2A" w:rsidRPr="00C42D0E" w:rsidRDefault="00374D2A" w:rsidP="002E02F7">
            <w:pPr>
              <w:pStyle w:val="Kopf8ptafz"/>
              <w:rPr>
                <w:iCs/>
              </w:rPr>
            </w:pPr>
            <w:r w:rsidRPr="00C42D0E">
              <w:rPr>
                <w:iCs/>
              </w:rPr>
              <w:t xml:space="preserve">Ich kann meine Fähigkeiten und Fertigkeiten erkennen. </w:t>
            </w:r>
          </w:p>
          <w:p w:rsidR="00374D2A" w:rsidRPr="00C42D0E" w:rsidRDefault="00374D2A" w:rsidP="002E02F7">
            <w:pPr>
              <w:pStyle w:val="Kopf8ptafz"/>
              <w:rPr>
                <w:iCs/>
              </w:rPr>
            </w:pPr>
            <w:r w:rsidRPr="00C42D0E">
              <w:rPr>
                <w:iCs/>
              </w:rPr>
              <w:t>Ich kann meine Arbeitstechniken für die Reifenmontage einschä</w:t>
            </w:r>
            <w:r w:rsidRPr="00C42D0E">
              <w:rPr>
                <w:iCs/>
              </w:rPr>
              <w:t>t</w:t>
            </w:r>
            <w:r w:rsidRPr="00C42D0E">
              <w:rPr>
                <w:iCs/>
              </w:rPr>
              <w:t>zen.</w:t>
            </w:r>
          </w:p>
          <w:p w:rsidR="00374D2A" w:rsidRPr="00C42D0E" w:rsidRDefault="00374D2A" w:rsidP="002E02F7">
            <w:pPr>
              <w:pStyle w:val="Kopf8ptafz"/>
              <w:rPr>
                <w:iCs/>
              </w:rPr>
            </w:pPr>
            <w:r w:rsidRPr="00C42D0E">
              <w:rPr>
                <w:iCs/>
              </w:rPr>
              <w:t>Ich kann mein Verantwortungsbewusstsein einschätzen</w:t>
            </w:r>
            <w:r w:rsidR="0014460C">
              <w:rPr>
                <w:iCs/>
              </w:rPr>
              <w:t>.</w:t>
            </w:r>
          </w:p>
          <w:p w:rsidR="00374D2A" w:rsidRPr="00C42D0E" w:rsidRDefault="00374D2A" w:rsidP="002E02F7">
            <w:pPr>
              <w:pStyle w:val="Kopf8ptafz"/>
              <w:numPr>
                <w:ilvl w:val="0"/>
                <w:numId w:val="0"/>
              </w:numPr>
              <w:ind w:left="227"/>
              <w:rPr>
                <w:iCs/>
              </w:rPr>
            </w:pPr>
            <w:r w:rsidRPr="00C42D0E">
              <w:rPr>
                <w:iCs/>
              </w:rPr>
              <w:t xml:space="preserve"> </w:t>
            </w:r>
          </w:p>
        </w:tc>
        <w:tc>
          <w:tcPr>
            <w:tcW w:w="4821" w:type="dxa"/>
            <w:gridSpan w:val="4"/>
            <w:tcBorders>
              <w:left w:val="single" w:sz="4" w:space="0" w:color="auto"/>
              <w:right w:val="single" w:sz="4" w:space="0" w:color="auto"/>
            </w:tcBorders>
          </w:tcPr>
          <w:p w:rsidR="00374D2A" w:rsidRPr="00C42D0E" w:rsidRDefault="00374D2A" w:rsidP="002E02F7">
            <w:pPr>
              <w:pStyle w:val="Tabelle6pt"/>
            </w:pPr>
            <w:r w:rsidRPr="00C42D0E">
              <w:t>Was Sie schon können sollten:</w:t>
            </w:r>
          </w:p>
          <w:p w:rsidR="00374D2A" w:rsidRPr="00C42D0E" w:rsidRDefault="00374D2A" w:rsidP="002E02F7">
            <w:pPr>
              <w:pStyle w:val="Kopf8ptafz"/>
            </w:pPr>
          </w:p>
        </w:tc>
      </w:tr>
      <w:tr w:rsidR="00374D2A" w:rsidRPr="00B51DE9" w:rsidTr="002E02F7">
        <w:trPr>
          <w:trHeight w:val="1256"/>
        </w:trPr>
        <w:tc>
          <w:tcPr>
            <w:tcW w:w="4818" w:type="dxa"/>
            <w:gridSpan w:val="2"/>
            <w:vMerge/>
            <w:tcBorders>
              <w:left w:val="single" w:sz="4" w:space="0" w:color="auto"/>
              <w:right w:val="single" w:sz="4" w:space="0" w:color="auto"/>
            </w:tcBorders>
          </w:tcPr>
          <w:p w:rsidR="00374D2A" w:rsidRPr="00C42D0E" w:rsidRDefault="00374D2A" w:rsidP="002E02F7">
            <w:pPr>
              <w:pStyle w:val="Tabelle6pt"/>
            </w:pPr>
          </w:p>
        </w:tc>
        <w:tc>
          <w:tcPr>
            <w:tcW w:w="4821" w:type="dxa"/>
            <w:gridSpan w:val="4"/>
            <w:tcBorders>
              <w:left w:val="single" w:sz="4" w:space="0" w:color="auto"/>
              <w:right w:val="single" w:sz="4" w:space="0" w:color="auto"/>
            </w:tcBorders>
          </w:tcPr>
          <w:p w:rsidR="00374D2A" w:rsidRPr="00C42D0E" w:rsidRDefault="00374D2A" w:rsidP="002E02F7">
            <w:pPr>
              <w:pStyle w:val="Tabelle6pt"/>
            </w:pPr>
            <w:r w:rsidRPr="00C42D0E">
              <w:t>Wofür Sie das benötigen:</w:t>
            </w:r>
          </w:p>
          <w:p w:rsidR="00374D2A" w:rsidRPr="00C42D0E" w:rsidRDefault="00374D2A" w:rsidP="002E02F7">
            <w:pPr>
              <w:pStyle w:val="Kopf8ptafz"/>
            </w:pPr>
            <w:r w:rsidRPr="00C42D0E">
              <w:t xml:space="preserve">Selbsteinschätzung </w:t>
            </w:r>
          </w:p>
          <w:p w:rsidR="00374D2A" w:rsidRPr="00C42D0E" w:rsidRDefault="00374D2A" w:rsidP="002E02F7">
            <w:pPr>
              <w:pStyle w:val="Kopf8ptafz"/>
            </w:pPr>
            <w:r w:rsidRPr="00C42D0E">
              <w:t>Selbstvertrauen stärken</w:t>
            </w:r>
          </w:p>
          <w:p w:rsidR="00374D2A" w:rsidRPr="00C42D0E" w:rsidRDefault="00374D2A" w:rsidP="002E02F7">
            <w:pPr>
              <w:pStyle w:val="Kopf8ptafz"/>
            </w:pPr>
            <w:r w:rsidRPr="00C42D0E">
              <w:t>Selbstbewusstsein stärken</w:t>
            </w:r>
          </w:p>
          <w:p w:rsidR="00374D2A" w:rsidRPr="00C42D0E" w:rsidRDefault="00374D2A" w:rsidP="002E02F7">
            <w:pPr>
              <w:pStyle w:val="Kopf8ptafz"/>
            </w:pPr>
            <w:r w:rsidRPr="00C42D0E">
              <w:t>Stärken und Schwächen meiner Fähig- und Fertigkeiten sichtbar machen</w:t>
            </w:r>
          </w:p>
        </w:tc>
      </w:tr>
      <w:tr w:rsidR="00374D2A" w:rsidRPr="00B51DE9" w:rsidTr="002E02F7">
        <w:trPr>
          <w:trHeight w:val="443"/>
        </w:trPr>
        <w:tc>
          <w:tcPr>
            <w:tcW w:w="4818" w:type="dxa"/>
            <w:gridSpan w:val="2"/>
            <w:vMerge/>
            <w:tcBorders>
              <w:left w:val="single" w:sz="4" w:space="0" w:color="auto"/>
              <w:right w:val="single" w:sz="4" w:space="0" w:color="auto"/>
            </w:tcBorders>
          </w:tcPr>
          <w:p w:rsidR="00374D2A" w:rsidRPr="00C42D0E" w:rsidRDefault="00374D2A" w:rsidP="002E02F7">
            <w:pPr>
              <w:pStyle w:val="Tabelle6pt"/>
            </w:pPr>
          </w:p>
        </w:tc>
        <w:tc>
          <w:tcPr>
            <w:tcW w:w="4821" w:type="dxa"/>
            <w:gridSpan w:val="4"/>
            <w:tcBorders>
              <w:left w:val="single" w:sz="4" w:space="0" w:color="auto"/>
              <w:right w:val="single" w:sz="4" w:space="0" w:color="auto"/>
            </w:tcBorders>
          </w:tcPr>
          <w:p w:rsidR="00374D2A" w:rsidRPr="00C42D0E" w:rsidRDefault="00374D2A" w:rsidP="002E02F7">
            <w:pPr>
              <w:pStyle w:val="Tabelle6pt"/>
            </w:pPr>
            <w:r w:rsidRPr="00C42D0E">
              <w:t>Wie Sie Ihr Können prüfen können:</w:t>
            </w:r>
          </w:p>
          <w:p w:rsidR="00374D2A" w:rsidRPr="00C42D0E" w:rsidRDefault="00374D2A" w:rsidP="002E02F7">
            <w:pPr>
              <w:pStyle w:val="Kopf8ptafz"/>
            </w:pPr>
            <w:r w:rsidRPr="00C42D0E">
              <w:t xml:space="preserve">Gespräch mit </w:t>
            </w:r>
            <w:r w:rsidR="00BB02F7" w:rsidRPr="00FA6EBE">
              <w:t>Mitschüler</w:t>
            </w:r>
            <w:r w:rsidR="00BB02F7">
              <w:t>innen</w:t>
            </w:r>
            <w:r w:rsidR="00BB02F7" w:rsidRPr="00FA6EBE">
              <w:t xml:space="preserve"> und M</w:t>
            </w:r>
            <w:r w:rsidR="00BB02F7">
              <w:t>itschül</w:t>
            </w:r>
            <w:r w:rsidR="00BB02F7" w:rsidRPr="00FA6EBE">
              <w:t>e</w:t>
            </w:r>
            <w:r w:rsidR="00BB02F7">
              <w:t>r</w:t>
            </w:r>
            <w:r w:rsidR="00BB02F7" w:rsidRPr="00FA6EBE">
              <w:t xml:space="preserve">n </w:t>
            </w:r>
            <w:r w:rsidRPr="00C42D0E">
              <w:t>und/oder L</w:t>
            </w:r>
            <w:r w:rsidR="00BB02F7">
              <w:t xml:space="preserve">ehrerin </w:t>
            </w:r>
            <w:r w:rsidR="00637121">
              <w:t>o</w:t>
            </w:r>
            <w:r w:rsidR="00BB02F7">
              <w:t>der Lehrer</w:t>
            </w:r>
          </w:p>
        </w:tc>
      </w:tr>
    </w:tbl>
    <w:p w:rsidR="00D9124D" w:rsidRPr="00B71434" w:rsidRDefault="00D9124D" w:rsidP="00D9124D">
      <w:pPr>
        <w:pStyle w:val="Textkrper"/>
      </w:pPr>
    </w:p>
    <w:p w:rsidR="008A61D4" w:rsidRDefault="008A61D4" w:rsidP="00B35C2A"/>
    <w:p w:rsidR="006B1934" w:rsidRDefault="006C1FBC" w:rsidP="00B35C2A">
      <w:r>
        <w:t>Dieser Arbeitsabschnitt wird gerne vergessen, dabei ist es eigentlich einer der wichtig</w:t>
      </w:r>
      <w:r>
        <w:t>s</w:t>
      </w:r>
      <w:r>
        <w:t xml:space="preserve">ten im Handlungskreislauf.  </w:t>
      </w:r>
    </w:p>
    <w:p w:rsidR="006C1FBC" w:rsidRDefault="006C1FBC" w:rsidP="00B35C2A">
      <w:r>
        <w:t xml:space="preserve">Hier wird geschaut: </w:t>
      </w:r>
    </w:p>
    <w:p w:rsidR="006C1FBC" w:rsidRDefault="006C1FBC" w:rsidP="00B35C2A"/>
    <w:p w:rsidR="006C1FBC" w:rsidRPr="006C1FBC" w:rsidRDefault="006C1FBC" w:rsidP="006C1FBC">
      <w:pPr>
        <w:rPr>
          <w:b/>
        </w:rPr>
      </w:pPr>
      <w:r w:rsidRPr="006C1FBC">
        <w:rPr>
          <w:b/>
        </w:rPr>
        <w:t>Was lief gut?</w:t>
      </w:r>
    </w:p>
    <w:p w:rsidR="006C1FBC" w:rsidRPr="006C1FBC" w:rsidRDefault="006C1FBC" w:rsidP="00B35C2A">
      <w:pPr>
        <w:rPr>
          <w:b/>
        </w:rPr>
      </w:pPr>
      <w:r w:rsidRPr="006C1FBC">
        <w:rPr>
          <w:b/>
        </w:rPr>
        <w:tab/>
        <w:t xml:space="preserve"> Was lief nicht gut? </w:t>
      </w:r>
    </w:p>
    <w:p w:rsidR="006C1FBC" w:rsidRPr="006C1FBC" w:rsidRDefault="006C1FBC" w:rsidP="006C1FBC">
      <w:pPr>
        <w:ind w:left="708" w:firstLine="708"/>
        <w:rPr>
          <w:b/>
        </w:rPr>
      </w:pPr>
      <w:r>
        <w:rPr>
          <w:b/>
        </w:rPr>
        <w:t>W</w:t>
      </w:r>
      <w:r w:rsidRPr="006C1FBC">
        <w:rPr>
          <w:b/>
        </w:rPr>
        <w:t>arum lief etwas nicht gut?</w:t>
      </w:r>
    </w:p>
    <w:p w:rsidR="006C1FBC" w:rsidRPr="006C1FBC" w:rsidRDefault="006C1FBC" w:rsidP="00B35C2A">
      <w:pPr>
        <w:rPr>
          <w:b/>
        </w:rPr>
      </w:pPr>
      <w:r w:rsidRPr="006C1FBC">
        <w:rPr>
          <w:b/>
        </w:rPr>
        <w:tab/>
      </w:r>
      <w:r w:rsidRPr="006C1FBC">
        <w:rPr>
          <w:b/>
        </w:rPr>
        <w:tab/>
      </w:r>
      <w:r w:rsidRPr="006C1FBC">
        <w:rPr>
          <w:b/>
        </w:rPr>
        <w:tab/>
        <w:t>Wie kann man es beim nächsten Mal besser machen?</w:t>
      </w:r>
    </w:p>
    <w:p w:rsidR="006C1FBC" w:rsidRDefault="006C1FBC" w:rsidP="00B35C2A"/>
    <w:p w:rsidR="006C1FBC" w:rsidRDefault="006C1FBC" w:rsidP="00B35C2A"/>
    <w:p w:rsidR="006B1934" w:rsidRDefault="006C1FBC" w:rsidP="00B35C2A">
      <w:r>
        <w:t xml:space="preserve">Nur nach einer Reflexion eines Prozesses kann man sich verbessern. Das gilt sowohl für eine theoretische Aufgabe, als auch für eine praktische. </w:t>
      </w:r>
    </w:p>
    <w:p w:rsidR="006C1FBC" w:rsidRDefault="006C1FBC" w:rsidP="00B35C2A"/>
    <w:p w:rsidR="006C1FBC" w:rsidRDefault="006C1FBC" w:rsidP="00193F57">
      <w:pPr>
        <w:pStyle w:val="Inhaltsverzeichnisnr"/>
        <w:numPr>
          <w:ilvl w:val="0"/>
          <w:numId w:val="51"/>
        </w:numPr>
      </w:pPr>
      <w:r>
        <w:t>Beantworten Sie für sich die oben genannten Fragen.</w:t>
      </w:r>
    </w:p>
    <w:p w:rsidR="00193F57" w:rsidRDefault="00193F57" w:rsidP="00193F57">
      <w:pPr>
        <w:pStyle w:val="Inhaltsverzeichnisnr"/>
        <w:numPr>
          <w:ilvl w:val="0"/>
          <w:numId w:val="51"/>
        </w:numPr>
      </w:pPr>
      <w:r>
        <w:t xml:space="preserve">Tauschen Sie Ihre Erfahrungen und Erkenntnisse mit </w:t>
      </w:r>
      <w:r w:rsidR="00B113AD">
        <w:t xml:space="preserve">einer Partnerin oder </w:t>
      </w:r>
      <w:r>
        <w:t>einem Partner aus.</w:t>
      </w:r>
    </w:p>
    <w:p w:rsidR="00193F57" w:rsidRDefault="00193F57" w:rsidP="00193F57">
      <w:pPr>
        <w:pStyle w:val="Inhaltsverzeichnisnr"/>
        <w:numPr>
          <w:ilvl w:val="0"/>
          <w:numId w:val="51"/>
        </w:numPr>
      </w:pPr>
      <w:r>
        <w:t>Notieren Sie Ihre Ergebnisse im Lerntagebuch.</w:t>
      </w:r>
    </w:p>
    <w:p w:rsidR="00193F57" w:rsidRDefault="00193F57" w:rsidP="00193F57">
      <w:pPr>
        <w:pStyle w:val="Inhaltsverzeichnisnr"/>
        <w:numPr>
          <w:ilvl w:val="0"/>
          <w:numId w:val="0"/>
        </w:numPr>
        <w:ind w:left="284" w:hanging="284"/>
      </w:pPr>
    </w:p>
    <w:p w:rsidR="006B1934" w:rsidRDefault="006B1934" w:rsidP="00B35C2A"/>
    <w:p w:rsidR="006B1934" w:rsidRDefault="006B1934" w:rsidP="00B35C2A"/>
    <w:p w:rsidR="006B1934" w:rsidRDefault="006B1934" w:rsidP="00B35C2A"/>
    <w:p w:rsidR="006B1934" w:rsidRDefault="006B1934" w:rsidP="00B35C2A"/>
    <w:p w:rsidR="006B1934" w:rsidRDefault="006B1934" w:rsidP="00B35C2A"/>
    <w:p w:rsidR="006B1934" w:rsidRDefault="006B1934" w:rsidP="00B35C2A"/>
    <w:p w:rsidR="006B1934" w:rsidRDefault="006B1934" w:rsidP="00B35C2A"/>
    <w:p w:rsidR="006B1934" w:rsidRDefault="006B1934" w:rsidP="00B35C2A"/>
    <w:p w:rsidR="006B1934" w:rsidRDefault="006B1934" w:rsidP="00B35C2A"/>
    <w:p w:rsidR="006B1934" w:rsidRDefault="006B1934" w:rsidP="00B35C2A"/>
    <w:p w:rsidR="006B1934" w:rsidRDefault="006B1934" w:rsidP="00B35C2A"/>
    <w:p w:rsidR="006B1934" w:rsidRDefault="006B1934" w:rsidP="00B35C2A"/>
    <w:p w:rsidR="006B1934" w:rsidRDefault="006B1934" w:rsidP="00B35C2A"/>
    <w:p w:rsidR="00B113AD" w:rsidRDefault="00B113A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F426E" w:rsidRPr="00B51DE9" w:rsidTr="00193F57">
        <w:trPr>
          <w:trHeight w:val="523"/>
        </w:trPr>
        <w:tc>
          <w:tcPr>
            <w:tcW w:w="3119" w:type="dxa"/>
            <w:tcBorders>
              <w:left w:val="single" w:sz="4" w:space="0" w:color="auto"/>
              <w:bottom w:val="single" w:sz="4" w:space="0" w:color="auto"/>
              <w:right w:val="single" w:sz="4" w:space="0" w:color="auto"/>
            </w:tcBorders>
            <w:shd w:val="clear" w:color="auto" w:fill="D9D9D9"/>
            <w:hideMark/>
          </w:tcPr>
          <w:p w:rsidR="00AF426E" w:rsidRDefault="00AF426E" w:rsidP="00CF3EA8">
            <w:pPr>
              <w:pStyle w:val="Tabelle6pt"/>
              <w:rPr>
                <w:color w:val="000000"/>
              </w:rPr>
            </w:pPr>
            <w:r>
              <w:lastRenderedPageBreak/>
              <w:br w:type="page"/>
              <w:t>Lernfeld</w:t>
            </w:r>
          </w:p>
          <w:p w:rsidR="00AF426E" w:rsidRDefault="00AF426E" w:rsidP="00CF3EA8">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AF426E" w:rsidRDefault="00AF426E" w:rsidP="00CF3EA8">
            <w:pPr>
              <w:pStyle w:val="Tabelle6pt"/>
              <w:rPr>
                <w:color w:val="000000"/>
              </w:rPr>
            </w:pPr>
            <w:r>
              <w:t>Titel</w:t>
            </w:r>
          </w:p>
          <w:p w:rsidR="00AF426E" w:rsidRDefault="00363595" w:rsidP="00821E24">
            <w:pPr>
              <w:pStyle w:val="TabelleKopflinks"/>
            </w:pPr>
            <w:r>
              <w:t xml:space="preserve">Reflektieren </w:t>
            </w:r>
            <w:r w:rsidR="00821E24">
              <w:t>–</w:t>
            </w:r>
            <w:r>
              <w:t xml:space="preserve"> </w:t>
            </w:r>
            <w:r w:rsidR="00821E24">
              <w:t>Was habe ich zum Thema „R</w:t>
            </w:r>
            <w:r w:rsidR="00821E24">
              <w:t>ä</w:t>
            </w:r>
            <w:r w:rsidR="00821E24">
              <w:t>derwochen im Autohaus“ gelernt</w:t>
            </w:r>
            <w:r w:rsidR="00864BAD">
              <w:t>?</w:t>
            </w:r>
          </w:p>
        </w:tc>
        <w:tc>
          <w:tcPr>
            <w:tcW w:w="188" w:type="dxa"/>
            <w:vMerge w:val="restart"/>
            <w:tcBorders>
              <w:top w:val="nil"/>
              <w:left w:val="single" w:sz="4" w:space="0" w:color="auto"/>
              <w:bottom w:val="nil"/>
              <w:right w:val="single" w:sz="4" w:space="0" w:color="auto"/>
            </w:tcBorders>
            <w:shd w:val="clear" w:color="auto" w:fill="FFFFFF"/>
          </w:tcPr>
          <w:p w:rsidR="00AF426E" w:rsidRPr="004B658C" w:rsidRDefault="00AF426E" w:rsidP="00CF3EA8"/>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AF426E" w:rsidRPr="00B51DE9" w:rsidRDefault="00AF426E" w:rsidP="00193F57">
            <w:pPr>
              <w:pStyle w:val="TabelleKopfmitte"/>
              <w:rPr>
                <w:rFonts w:eastAsia="Calibri"/>
              </w:rPr>
            </w:pPr>
            <w:r>
              <w:t>FZT</w:t>
            </w:r>
            <w:r w:rsidR="00193F57">
              <w:t xml:space="preserve"> </w:t>
            </w:r>
            <w:r w:rsidR="001724CC">
              <w:t>01.</w:t>
            </w:r>
            <w:r w:rsidR="00193F57">
              <w:t>01.06</w:t>
            </w:r>
            <w:r w:rsidR="00363595">
              <w:t>.01</w:t>
            </w:r>
          </w:p>
        </w:tc>
      </w:tr>
      <w:tr w:rsidR="00AF426E" w:rsidRPr="00B51DE9" w:rsidTr="00CF3EA8">
        <w:tc>
          <w:tcPr>
            <w:tcW w:w="7348" w:type="dxa"/>
            <w:gridSpan w:val="3"/>
            <w:tcBorders>
              <w:left w:val="single" w:sz="4" w:space="0" w:color="auto"/>
              <w:bottom w:val="single" w:sz="4" w:space="0" w:color="auto"/>
              <w:right w:val="single" w:sz="4" w:space="0" w:color="auto"/>
            </w:tcBorders>
            <w:shd w:val="clear" w:color="auto" w:fill="auto"/>
            <w:hideMark/>
          </w:tcPr>
          <w:p w:rsidR="00AF426E" w:rsidRPr="00C42D0E" w:rsidRDefault="00AF426E" w:rsidP="00CF3EA8">
            <w:pPr>
              <w:pStyle w:val="Tabelle6pt"/>
            </w:pPr>
            <w:r w:rsidRPr="00C42D0E">
              <w:t>Kompetenzbereiche:</w:t>
            </w:r>
          </w:p>
          <w:p w:rsidR="00AF426E" w:rsidRPr="00C42D0E" w:rsidRDefault="00AF426E" w:rsidP="00CF3EA8">
            <w:pPr>
              <w:pStyle w:val="Kopf8ptafz"/>
            </w:pPr>
            <w:r w:rsidRPr="00C42D0E">
              <w:rPr>
                <w:rFonts w:cstheme="minorHAnsi"/>
                <w:szCs w:val="16"/>
              </w:rPr>
              <w:t>Ich kann meine Gedanken mitteilen.</w:t>
            </w:r>
          </w:p>
          <w:p w:rsidR="00AF426E" w:rsidRPr="00C42D0E" w:rsidRDefault="00AF426E" w:rsidP="00CF3EA8">
            <w:pPr>
              <w:pStyle w:val="Kopf8ptafz"/>
              <w:rPr>
                <w:color w:val="000000" w:themeColor="text1"/>
                <w:szCs w:val="16"/>
              </w:rPr>
            </w:pPr>
            <w:r w:rsidRPr="00C42D0E">
              <w:rPr>
                <w:color w:val="000000" w:themeColor="text1"/>
                <w:szCs w:val="16"/>
              </w:rPr>
              <w:t>Ich kann meine Fähigkeiten und Fertigkeiten erkennen.</w:t>
            </w:r>
          </w:p>
          <w:p w:rsidR="00AF426E" w:rsidRPr="00C42D0E" w:rsidRDefault="00AF426E" w:rsidP="00CF3EA8">
            <w:pPr>
              <w:pStyle w:val="Kopf8ptafz"/>
            </w:pPr>
            <w:r w:rsidRPr="00C42D0E">
              <w:rPr>
                <w:color w:val="000000" w:themeColor="text1"/>
                <w:szCs w:val="16"/>
              </w:rPr>
              <w:t>Ich kann mein Arbeitsverhalten einschätzen</w:t>
            </w:r>
            <w:r w:rsidRPr="00C42D0E">
              <w:rPr>
                <w:rFonts w:asciiTheme="minorHAnsi" w:hAnsiTheme="minorHAnsi"/>
                <w:color w:val="000000" w:themeColor="text1"/>
                <w:szCs w:val="16"/>
              </w:rPr>
              <w:t>.</w:t>
            </w:r>
          </w:p>
        </w:tc>
        <w:tc>
          <w:tcPr>
            <w:tcW w:w="188" w:type="dxa"/>
            <w:vMerge/>
            <w:tcBorders>
              <w:left w:val="single" w:sz="4" w:space="0" w:color="auto"/>
              <w:bottom w:val="nil"/>
              <w:right w:val="nil"/>
            </w:tcBorders>
            <w:vAlign w:val="center"/>
            <w:hideMark/>
          </w:tcPr>
          <w:p w:rsidR="00AF426E" w:rsidRPr="00C42D0E" w:rsidRDefault="00AF426E" w:rsidP="00CF3EA8">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F426E" w:rsidRPr="00C42D0E" w:rsidTr="00CF3EA8">
              <w:trPr>
                <w:trHeight w:val="284"/>
              </w:trPr>
              <w:tc>
                <w:tcPr>
                  <w:tcW w:w="2090" w:type="dxa"/>
                  <w:shd w:val="clear" w:color="auto" w:fill="auto"/>
                </w:tcPr>
                <w:p w:rsidR="00AF426E" w:rsidRPr="00C42D0E" w:rsidRDefault="00AF426E" w:rsidP="00CF3EA8">
                  <w:pPr>
                    <w:pStyle w:val="Textkrpermitte"/>
                  </w:pPr>
                  <w:proofErr w:type="spellStart"/>
                  <w:r w:rsidRPr="00C42D0E">
                    <w:t>LernPROJEKT</w:t>
                  </w:r>
                  <w:proofErr w:type="spellEnd"/>
                </w:p>
              </w:tc>
            </w:tr>
            <w:tr w:rsidR="00AF426E" w:rsidRPr="00C42D0E" w:rsidTr="00CF3EA8">
              <w:trPr>
                <w:trHeight w:val="284"/>
              </w:trPr>
              <w:tc>
                <w:tcPr>
                  <w:tcW w:w="2090" w:type="dxa"/>
                  <w:tcBorders>
                    <w:bottom w:val="single" w:sz="4" w:space="0" w:color="auto"/>
                  </w:tcBorders>
                  <w:shd w:val="clear" w:color="auto" w:fill="auto"/>
                </w:tcPr>
                <w:p w:rsidR="00AF426E" w:rsidRPr="00C42D0E" w:rsidRDefault="00AF426E" w:rsidP="00CF3EA8">
                  <w:pPr>
                    <w:pStyle w:val="Textkrpermitte"/>
                  </w:pPr>
                  <w:proofErr w:type="spellStart"/>
                  <w:r w:rsidRPr="00C42D0E">
                    <w:t>LernTHEMA</w:t>
                  </w:r>
                  <w:proofErr w:type="spellEnd"/>
                </w:p>
              </w:tc>
            </w:tr>
            <w:tr w:rsidR="00AF426E" w:rsidRPr="00C42D0E" w:rsidTr="00CF3EA8">
              <w:trPr>
                <w:trHeight w:val="284"/>
              </w:trPr>
              <w:tc>
                <w:tcPr>
                  <w:tcW w:w="2090" w:type="dxa"/>
                  <w:tcBorders>
                    <w:bottom w:val="nil"/>
                  </w:tcBorders>
                  <w:shd w:val="clear" w:color="auto" w:fill="D9D9D9" w:themeFill="background1" w:themeFillShade="D9"/>
                </w:tcPr>
                <w:p w:rsidR="00AF426E" w:rsidRPr="00C42D0E" w:rsidRDefault="00AF426E" w:rsidP="00CF3EA8">
                  <w:pPr>
                    <w:pStyle w:val="TabelleKopfmitte"/>
                  </w:pPr>
                  <w:proofErr w:type="spellStart"/>
                  <w:r w:rsidRPr="00C42D0E">
                    <w:t>LernSCHRITT</w:t>
                  </w:r>
                  <w:proofErr w:type="spellEnd"/>
                </w:p>
              </w:tc>
            </w:tr>
          </w:tbl>
          <w:p w:rsidR="00AF426E" w:rsidRPr="00C42D0E" w:rsidRDefault="00AF426E" w:rsidP="00CF3EA8"/>
        </w:tc>
      </w:tr>
      <w:tr w:rsidR="00AF426E" w:rsidRPr="00B51DE9" w:rsidTr="00CF3EA8">
        <w:trPr>
          <w:trHeight w:val="149"/>
        </w:trPr>
        <w:tc>
          <w:tcPr>
            <w:tcW w:w="7348" w:type="dxa"/>
            <w:gridSpan w:val="3"/>
            <w:tcBorders>
              <w:top w:val="single" w:sz="4" w:space="0" w:color="auto"/>
              <w:left w:val="nil"/>
              <w:right w:val="nil"/>
            </w:tcBorders>
          </w:tcPr>
          <w:p w:rsidR="00AF426E" w:rsidRPr="00C42D0E" w:rsidRDefault="00AF426E" w:rsidP="00CF3EA8"/>
        </w:tc>
        <w:tc>
          <w:tcPr>
            <w:tcW w:w="196" w:type="dxa"/>
            <w:gridSpan w:val="2"/>
            <w:tcBorders>
              <w:top w:val="nil"/>
              <w:left w:val="nil"/>
              <w:right w:val="nil"/>
            </w:tcBorders>
          </w:tcPr>
          <w:p w:rsidR="00AF426E" w:rsidRPr="00C42D0E" w:rsidRDefault="00AF426E" w:rsidP="00CF3EA8"/>
        </w:tc>
        <w:tc>
          <w:tcPr>
            <w:tcW w:w="2095" w:type="dxa"/>
            <w:tcBorders>
              <w:top w:val="single" w:sz="4" w:space="0" w:color="auto"/>
              <w:left w:val="nil"/>
              <w:right w:val="nil"/>
            </w:tcBorders>
          </w:tcPr>
          <w:p w:rsidR="00AF426E" w:rsidRPr="00C42D0E" w:rsidRDefault="00AF426E" w:rsidP="00CF3EA8"/>
        </w:tc>
      </w:tr>
      <w:tr w:rsidR="00AF426E" w:rsidRPr="00B51DE9" w:rsidTr="00CF3EA8">
        <w:trPr>
          <w:trHeight w:val="443"/>
        </w:trPr>
        <w:tc>
          <w:tcPr>
            <w:tcW w:w="4818" w:type="dxa"/>
            <w:gridSpan w:val="2"/>
            <w:vMerge w:val="restart"/>
            <w:tcBorders>
              <w:left w:val="single" w:sz="4" w:space="0" w:color="auto"/>
              <w:right w:val="single" w:sz="4" w:space="0" w:color="auto"/>
            </w:tcBorders>
          </w:tcPr>
          <w:p w:rsidR="00AF426E" w:rsidRPr="00C42D0E" w:rsidRDefault="00AF426E" w:rsidP="00CF3EA8">
            <w:pPr>
              <w:pStyle w:val="Tabelle6pt"/>
            </w:pPr>
            <w:r w:rsidRPr="00C42D0E">
              <w:t>Kompetenzen:</w:t>
            </w:r>
          </w:p>
          <w:p w:rsidR="00AF426E" w:rsidRPr="00C42D0E" w:rsidRDefault="00AF426E" w:rsidP="00CF3EA8">
            <w:pPr>
              <w:pStyle w:val="Kopf8ptafz"/>
              <w:rPr>
                <w:iCs/>
              </w:rPr>
            </w:pPr>
            <w:r w:rsidRPr="00C42D0E">
              <w:rPr>
                <w:iCs/>
              </w:rPr>
              <w:t>Ich kann meine Fähigkeiten bei der Reifenmontage einschätzen.</w:t>
            </w:r>
          </w:p>
          <w:p w:rsidR="00AF426E" w:rsidRPr="00C42D0E" w:rsidRDefault="00AF426E" w:rsidP="00CF3EA8">
            <w:pPr>
              <w:pStyle w:val="Kopf8ptafz"/>
              <w:rPr>
                <w:iCs/>
              </w:rPr>
            </w:pPr>
            <w:r w:rsidRPr="00C42D0E">
              <w:rPr>
                <w:iCs/>
              </w:rPr>
              <w:t xml:space="preserve">Ich kann meine Fähigkeiten und Fertigkeiten erkennen. </w:t>
            </w:r>
          </w:p>
          <w:p w:rsidR="00AF426E" w:rsidRPr="00C42D0E" w:rsidRDefault="00AF426E" w:rsidP="00CF3EA8">
            <w:pPr>
              <w:pStyle w:val="Kopf8ptafz"/>
              <w:rPr>
                <w:iCs/>
              </w:rPr>
            </w:pPr>
            <w:r w:rsidRPr="00C42D0E">
              <w:rPr>
                <w:iCs/>
              </w:rPr>
              <w:t>Ich kann meine Arbeitstechniken für die Reifenmontage einschä</w:t>
            </w:r>
            <w:r w:rsidRPr="00C42D0E">
              <w:rPr>
                <w:iCs/>
              </w:rPr>
              <w:t>t</w:t>
            </w:r>
            <w:r w:rsidRPr="00C42D0E">
              <w:rPr>
                <w:iCs/>
              </w:rPr>
              <w:t>zen.</w:t>
            </w:r>
          </w:p>
          <w:p w:rsidR="00AF426E" w:rsidRPr="00C42D0E" w:rsidRDefault="00AF426E" w:rsidP="00CF3EA8">
            <w:pPr>
              <w:pStyle w:val="Kopf8ptafz"/>
              <w:rPr>
                <w:iCs/>
              </w:rPr>
            </w:pPr>
            <w:r w:rsidRPr="00C42D0E">
              <w:rPr>
                <w:iCs/>
              </w:rPr>
              <w:t>Ich kann mein Verantwortungsbewusstsein einschätzen</w:t>
            </w:r>
            <w:r w:rsidR="0014460C">
              <w:rPr>
                <w:iCs/>
              </w:rPr>
              <w:t>.</w:t>
            </w:r>
          </w:p>
          <w:p w:rsidR="00AF426E" w:rsidRPr="00C42D0E" w:rsidRDefault="00AF426E" w:rsidP="00CF3EA8">
            <w:pPr>
              <w:pStyle w:val="Kopf8ptafz"/>
              <w:numPr>
                <w:ilvl w:val="0"/>
                <w:numId w:val="0"/>
              </w:numPr>
              <w:ind w:left="227"/>
              <w:rPr>
                <w:iCs/>
              </w:rPr>
            </w:pPr>
            <w:r w:rsidRPr="00C42D0E">
              <w:rPr>
                <w:iCs/>
              </w:rPr>
              <w:t xml:space="preserve"> </w:t>
            </w:r>
          </w:p>
        </w:tc>
        <w:tc>
          <w:tcPr>
            <w:tcW w:w="4821" w:type="dxa"/>
            <w:gridSpan w:val="4"/>
            <w:tcBorders>
              <w:left w:val="single" w:sz="4" w:space="0" w:color="auto"/>
              <w:right w:val="single" w:sz="4" w:space="0" w:color="auto"/>
            </w:tcBorders>
          </w:tcPr>
          <w:p w:rsidR="00AF426E" w:rsidRPr="00C42D0E" w:rsidRDefault="00AF426E" w:rsidP="00CF3EA8">
            <w:pPr>
              <w:pStyle w:val="Tabelle6pt"/>
            </w:pPr>
            <w:r w:rsidRPr="00C42D0E">
              <w:t>Was Sie schon können sollten:</w:t>
            </w:r>
          </w:p>
          <w:p w:rsidR="00AF426E" w:rsidRPr="00C42D0E" w:rsidRDefault="00AF426E" w:rsidP="00CF3EA8">
            <w:pPr>
              <w:pStyle w:val="Kopf8ptafz"/>
            </w:pPr>
          </w:p>
        </w:tc>
      </w:tr>
      <w:tr w:rsidR="00AF426E" w:rsidRPr="00B51DE9" w:rsidTr="00821E24">
        <w:trPr>
          <w:trHeight w:val="1256"/>
        </w:trPr>
        <w:tc>
          <w:tcPr>
            <w:tcW w:w="4818" w:type="dxa"/>
            <w:gridSpan w:val="2"/>
            <w:vMerge/>
            <w:tcBorders>
              <w:left w:val="single" w:sz="4" w:space="0" w:color="auto"/>
              <w:right w:val="single" w:sz="4" w:space="0" w:color="auto"/>
            </w:tcBorders>
          </w:tcPr>
          <w:p w:rsidR="00AF426E" w:rsidRPr="00C42D0E" w:rsidRDefault="00AF426E" w:rsidP="00CF3EA8">
            <w:pPr>
              <w:pStyle w:val="Tabelle6pt"/>
            </w:pPr>
          </w:p>
        </w:tc>
        <w:tc>
          <w:tcPr>
            <w:tcW w:w="4821" w:type="dxa"/>
            <w:gridSpan w:val="4"/>
            <w:tcBorders>
              <w:left w:val="single" w:sz="4" w:space="0" w:color="auto"/>
              <w:right w:val="single" w:sz="4" w:space="0" w:color="auto"/>
            </w:tcBorders>
          </w:tcPr>
          <w:p w:rsidR="00AF426E" w:rsidRPr="00C42D0E" w:rsidRDefault="00AF426E" w:rsidP="00CF3EA8">
            <w:pPr>
              <w:pStyle w:val="Tabelle6pt"/>
            </w:pPr>
            <w:r w:rsidRPr="00C42D0E">
              <w:t>Wofür Sie das benötigen:</w:t>
            </w:r>
          </w:p>
          <w:p w:rsidR="00AF426E" w:rsidRPr="00C42D0E" w:rsidRDefault="00AF426E" w:rsidP="00CF3EA8">
            <w:pPr>
              <w:pStyle w:val="Kopf8ptafz"/>
            </w:pPr>
            <w:r w:rsidRPr="00C42D0E">
              <w:t xml:space="preserve">Selbsteinschätzung </w:t>
            </w:r>
          </w:p>
          <w:p w:rsidR="00AF426E" w:rsidRPr="00C42D0E" w:rsidRDefault="00AF426E" w:rsidP="00CF3EA8">
            <w:pPr>
              <w:pStyle w:val="Kopf8ptafz"/>
            </w:pPr>
            <w:r w:rsidRPr="00C42D0E">
              <w:t>Selbstvertrauen stärken</w:t>
            </w:r>
          </w:p>
          <w:p w:rsidR="00AF426E" w:rsidRPr="00C42D0E" w:rsidRDefault="00AF426E" w:rsidP="00CF3EA8">
            <w:pPr>
              <w:pStyle w:val="Kopf8ptafz"/>
            </w:pPr>
            <w:r w:rsidRPr="00C42D0E">
              <w:t>Selbstbewusstsein stärken</w:t>
            </w:r>
          </w:p>
          <w:p w:rsidR="00AF426E" w:rsidRPr="00C42D0E" w:rsidRDefault="00AF426E" w:rsidP="00CF3EA8">
            <w:pPr>
              <w:pStyle w:val="Kopf8ptafz"/>
            </w:pPr>
            <w:r w:rsidRPr="00C42D0E">
              <w:t>Stärken und Schwächen meiner Fähig- und Fertigkeiten sichtbar machen</w:t>
            </w:r>
          </w:p>
        </w:tc>
      </w:tr>
      <w:tr w:rsidR="00AF426E" w:rsidRPr="00B51DE9" w:rsidTr="00CF3EA8">
        <w:trPr>
          <w:trHeight w:val="443"/>
        </w:trPr>
        <w:tc>
          <w:tcPr>
            <w:tcW w:w="4818" w:type="dxa"/>
            <w:gridSpan w:val="2"/>
            <w:vMerge/>
            <w:tcBorders>
              <w:left w:val="single" w:sz="4" w:space="0" w:color="auto"/>
              <w:right w:val="single" w:sz="4" w:space="0" w:color="auto"/>
            </w:tcBorders>
          </w:tcPr>
          <w:p w:rsidR="00AF426E" w:rsidRPr="00C42D0E" w:rsidRDefault="00AF426E" w:rsidP="00CF3EA8">
            <w:pPr>
              <w:pStyle w:val="Tabelle6pt"/>
            </w:pPr>
          </w:p>
        </w:tc>
        <w:tc>
          <w:tcPr>
            <w:tcW w:w="4821" w:type="dxa"/>
            <w:gridSpan w:val="4"/>
            <w:tcBorders>
              <w:left w:val="single" w:sz="4" w:space="0" w:color="auto"/>
              <w:right w:val="single" w:sz="4" w:space="0" w:color="auto"/>
            </w:tcBorders>
          </w:tcPr>
          <w:p w:rsidR="00AF426E" w:rsidRPr="00C42D0E" w:rsidRDefault="00AF426E" w:rsidP="00CF3EA8">
            <w:pPr>
              <w:pStyle w:val="Tabelle6pt"/>
            </w:pPr>
            <w:r w:rsidRPr="00C42D0E">
              <w:t>Wie Sie Ihr Können prüfen können:</w:t>
            </w:r>
          </w:p>
          <w:p w:rsidR="00AF426E" w:rsidRPr="00C42D0E" w:rsidRDefault="00BB02F7" w:rsidP="00C42D0E">
            <w:pPr>
              <w:pStyle w:val="Kopf8ptafz"/>
            </w:pPr>
            <w:r w:rsidRPr="00C42D0E">
              <w:t xml:space="preserve">Gespräch mit </w:t>
            </w:r>
            <w:r w:rsidRPr="00FA6EBE">
              <w:t>Mitschüler</w:t>
            </w:r>
            <w:r>
              <w:t>innen</w:t>
            </w:r>
            <w:r w:rsidRPr="00FA6EBE">
              <w:t xml:space="preserve"> und M</w:t>
            </w:r>
            <w:r>
              <w:t>itschül</w:t>
            </w:r>
            <w:r w:rsidRPr="00FA6EBE">
              <w:t>e</w:t>
            </w:r>
            <w:r>
              <w:t>r</w:t>
            </w:r>
            <w:r w:rsidRPr="00FA6EBE">
              <w:t xml:space="preserve">n </w:t>
            </w:r>
            <w:r w:rsidRPr="00C42D0E">
              <w:t>und/oder L</w:t>
            </w:r>
            <w:r>
              <w:t>ehrerin oder Lehrer</w:t>
            </w:r>
          </w:p>
        </w:tc>
      </w:tr>
    </w:tbl>
    <w:p w:rsidR="00AF426E" w:rsidRDefault="00DD7A4A" w:rsidP="00AF426E">
      <w:pPr>
        <w:rPr>
          <w:noProof/>
          <w:sz w:val="24"/>
          <w:lang w:eastAsia="de-DE"/>
        </w:rPr>
      </w:pPr>
      <w:r>
        <w:rPr>
          <w:noProof/>
          <w:sz w:val="24"/>
          <w:lang w:eastAsia="de-DE"/>
        </w:rPr>
        <w:drawing>
          <wp:anchor distT="0" distB="0" distL="114300" distR="114300" simplePos="0" relativeHeight="251766784" behindDoc="0" locked="0" layoutInCell="0" allowOverlap="1" wp14:anchorId="42135B71" wp14:editId="7BA7D9FC">
            <wp:simplePos x="0" y="0"/>
            <wp:positionH relativeFrom="rightMargin">
              <wp:posOffset>149225</wp:posOffset>
            </wp:positionH>
            <wp:positionV relativeFrom="paragraph">
              <wp:posOffset>234315</wp:posOffset>
            </wp:positionV>
            <wp:extent cx="658495" cy="323850"/>
            <wp:effectExtent l="0" t="0" r="8255" b="0"/>
            <wp:wrapNone/>
            <wp:docPr id="137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526C9" w:rsidRDefault="003526C9" w:rsidP="00711FBC">
      <w:pPr>
        <w:jc w:val="both"/>
        <w:rPr>
          <w:noProof/>
          <w:lang w:eastAsia="de-DE"/>
        </w:rPr>
      </w:pPr>
      <w:r w:rsidRPr="00CF3EA8">
        <w:rPr>
          <w:b/>
          <w:noProof/>
          <w:lang w:eastAsia="de-DE"/>
        </w:rPr>
        <w:t>Aufgabe:</w:t>
      </w:r>
      <w:r w:rsidRPr="00CF3EA8">
        <w:rPr>
          <w:noProof/>
          <w:lang w:eastAsia="de-DE"/>
        </w:rPr>
        <w:t xml:space="preserve"> </w:t>
      </w:r>
      <w:r w:rsidR="00AE1F32">
        <w:rPr>
          <w:noProof/>
          <w:lang w:eastAsia="de-DE"/>
        </w:rPr>
        <w:t>Sie haben theore</w:t>
      </w:r>
      <w:r w:rsidR="004212DA">
        <w:rPr>
          <w:noProof/>
          <w:lang w:eastAsia="de-DE"/>
        </w:rPr>
        <w:t>t</w:t>
      </w:r>
      <w:r w:rsidR="00AE1F32">
        <w:rPr>
          <w:noProof/>
          <w:lang w:eastAsia="de-DE"/>
        </w:rPr>
        <w:t xml:space="preserve">isch und praktisch einen </w:t>
      </w:r>
      <w:r w:rsidR="0014460C">
        <w:rPr>
          <w:noProof/>
          <w:lang w:eastAsia="de-DE"/>
        </w:rPr>
        <w:t>Reifen- bzw. Radwechsel</w:t>
      </w:r>
      <w:r w:rsidR="00AE1F32">
        <w:rPr>
          <w:noProof/>
          <w:lang w:eastAsia="de-DE"/>
        </w:rPr>
        <w:t xml:space="preserve"> durchgeführt</w:t>
      </w:r>
      <w:r w:rsidR="00CF3EA8" w:rsidRPr="00CF3EA8">
        <w:rPr>
          <w:noProof/>
          <w:lang w:eastAsia="de-DE"/>
        </w:rPr>
        <w:t xml:space="preserve">. </w:t>
      </w:r>
      <w:r w:rsidR="00CF3EA8">
        <w:rPr>
          <w:noProof/>
          <w:lang w:eastAsia="de-DE"/>
        </w:rPr>
        <w:t xml:space="preserve"> </w:t>
      </w:r>
      <w:r w:rsidR="0014460C">
        <w:rPr>
          <w:noProof/>
          <w:lang w:eastAsia="de-DE"/>
        </w:rPr>
        <w:t>Im</w:t>
      </w:r>
      <w:r w:rsidR="00DD7A4A">
        <w:rPr>
          <w:noProof/>
          <w:lang w:eastAsia="de-DE"/>
        </w:rPr>
        <w:t xml:space="preserve"> nächsten Schritt sollen Sie noch einmal die durchgeführten Arbeiten mit eigenen Worten wiedergeben.  Gehen Sie dabei nach folgenden Schema vor:</w:t>
      </w:r>
    </w:p>
    <w:p w:rsidR="00821E24" w:rsidRDefault="00821E24" w:rsidP="00711FBC">
      <w:pPr>
        <w:jc w:val="both"/>
        <w:rPr>
          <w:noProof/>
          <w:lang w:eastAsia="de-DE"/>
        </w:rPr>
      </w:pPr>
    </w:p>
    <w:p w:rsidR="00821E24" w:rsidRDefault="00821E24" w:rsidP="00711FBC">
      <w:pPr>
        <w:jc w:val="both"/>
        <w:rPr>
          <w:noProof/>
          <w:lang w:eastAsia="de-DE"/>
        </w:rPr>
      </w:pPr>
    </w:p>
    <w:p w:rsidR="00DD7A4A" w:rsidRDefault="00821E24" w:rsidP="00AF426E">
      <w:pPr>
        <w:rPr>
          <w:noProof/>
          <w:lang w:eastAsia="de-DE"/>
        </w:rPr>
      </w:pPr>
      <w:r w:rsidRPr="006B1934">
        <w:rPr>
          <w:noProof/>
          <w:lang w:eastAsia="de-DE"/>
        </w:rPr>
        <w:drawing>
          <wp:anchor distT="0" distB="0" distL="114300" distR="114300" simplePos="0" relativeHeight="251852800" behindDoc="0" locked="0" layoutInCell="0" allowOverlap="1" wp14:anchorId="4BB34888" wp14:editId="37F2706F">
            <wp:simplePos x="0" y="0"/>
            <wp:positionH relativeFrom="rightMargin">
              <wp:posOffset>130810</wp:posOffset>
            </wp:positionH>
            <wp:positionV relativeFrom="paragraph">
              <wp:posOffset>121285</wp:posOffset>
            </wp:positionV>
            <wp:extent cx="349885" cy="320675"/>
            <wp:effectExtent l="0" t="0" r="0" b="3175"/>
            <wp:wrapNone/>
            <wp:docPr id="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1E24" w:rsidRDefault="00821E24" w:rsidP="00821E24">
      <w:pPr>
        <w:pStyle w:val="Listenabsatz"/>
        <w:numPr>
          <w:ilvl w:val="0"/>
          <w:numId w:val="42"/>
        </w:numPr>
        <w:rPr>
          <w:noProof/>
          <w:lang w:eastAsia="de-DE"/>
        </w:rPr>
      </w:pPr>
      <w:r>
        <w:rPr>
          <w:noProof/>
          <w:lang w:eastAsia="de-DE"/>
        </w:rPr>
        <w:t>Schauen Sie sich Ihre Materialien noch einmal von Beginn an durch und besprechen Sie alles noch einmal mit eine</w:t>
      </w:r>
      <w:r w:rsidR="0014460C">
        <w:rPr>
          <w:noProof/>
          <w:lang w:eastAsia="de-DE"/>
        </w:rPr>
        <w:t>r Partnerin oder eine</w:t>
      </w:r>
      <w:r>
        <w:rPr>
          <w:noProof/>
          <w:lang w:eastAsia="de-DE"/>
        </w:rPr>
        <w:t>m Partner.</w:t>
      </w:r>
    </w:p>
    <w:p w:rsidR="00821E24" w:rsidRDefault="00821E24" w:rsidP="00821E24">
      <w:pPr>
        <w:rPr>
          <w:noProof/>
          <w:lang w:eastAsia="de-DE"/>
        </w:rPr>
      </w:pPr>
    </w:p>
    <w:p w:rsidR="00821E24" w:rsidRDefault="00821E24" w:rsidP="00821E24">
      <w:pPr>
        <w:rPr>
          <w:noProof/>
          <w:lang w:eastAsia="de-DE"/>
        </w:rPr>
      </w:pPr>
      <w:r w:rsidRPr="006B1934">
        <w:rPr>
          <w:noProof/>
          <w:lang w:eastAsia="de-DE"/>
        </w:rPr>
        <w:drawing>
          <wp:anchor distT="0" distB="0" distL="114300" distR="114300" simplePos="0" relativeHeight="251767808" behindDoc="0" locked="0" layoutInCell="0" allowOverlap="1" wp14:anchorId="000CF346" wp14:editId="0BDD7463">
            <wp:simplePos x="0" y="0"/>
            <wp:positionH relativeFrom="rightMargin">
              <wp:posOffset>130175</wp:posOffset>
            </wp:positionH>
            <wp:positionV relativeFrom="paragraph">
              <wp:posOffset>51435</wp:posOffset>
            </wp:positionV>
            <wp:extent cx="349885" cy="320675"/>
            <wp:effectExtent l="0" t="0" r="0" b="3175"/>
            <wp:wrapNone/>
            <wp:docPr id="137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426E" w:rsidRPr="00DD7A4A" w:rsidRDefault="00DD7A4A" w:rsidP="004F5D85">
      <w:pPr>
        <w:pStyle w:val="Listenabsatz"/>
        <w:numPr>
          <w:ilvl w:val="0"/>
          <w:numId w:val="42"/>
        </w:numPr>
        <w:rPr>
          <w:noProof/>
          <w:lang w:eastAsia="de-DE"/>
        </w:rPr>
      </w:pPr>
      <w:r w:rsidRPr="00DD7A4A">
        <w:rPr>
          <w:noProof/>
          <w:lang w:eastAsia="de-DE"/>
        </w:rPr>
        <w:t>Erarbeitung einer schri</w:t>
      </w:r>
      <w:r w:rsidR="00453C0C">
        <w:rPr>
          <w:noProof/>
          <w:lang w:eastAsia="de-DE"/>
        </w:rPr>
        <w:t>ftlichen Zusammenfassung</w:t>
      </w:r>
    </w:p>
    <w:p w:rsidR="00DD7A4A" w:rsidRDefault="00DD7A4A" w:rsidP="00DD7A4A">
      <w:pPr>
        <w:pStyle w:val="Listenabsatz"/>
        <w:rPr>
          <w:noProof/>
          <w:sz w:val="18"/>
          <w:lang w:eastAsia="de-DE"/>
        </w:rPr>
      </w:pPr>
      <w:r w:rsidRPr="006B1934">
        <w:rPr>
          <w:noProof/>
          <w:lang w:eastAsia="de-DE"/>
        </w:rPr>
        <w:drawing>
          <wp:anchor distT="0" distB="0" distL="114300" distR="114300" simplePos="0" relativeHeight="251768832" behindDoc="0" locked="0" layoutInCell="0" allowOverlap="1" wp14:anchorId="01E3CE6C" wp14:editId="1B72AA2D">
            <wp:simplePos x="0" y="0"/>
            <wp:positionH relativeFrom="rightMargin">
              <wp:posOffset>130175</wp:posOffset>
            </wp:positionH>
            <wp:positionV relativeFrom="paragraph">
              <wp:posOffset>153670</wp:posOffset>
            </wp:positionV>
            <wp:extent cx="349200" cy="320400"/>
            <wp:effectExtent l="0" t="0" r="0" b="3810"/>
            <wp:wrapNone/>
            <wp:docPr id="137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7A4A" w:rsidRDefault="00DD7A4A" w:rsidP="00DD7A4A">
      <w:pPr>
        <w:pStyle w:val="Listenabsatz"/>
        <w:rPr>
          <w:noProof/>
          <w:sz w:val="18"/>
          <w:lang w:eastAsia="de-DE"/>
        </w:rPr>
      </w:pPr>
    </w:p>
    <w:p w:rsidR="00DD7A4A" w:rsidRPr="00DD7A4A" w:rsidRDefault="00DD7A4A" w:rsidP="004F5D85">
      <w:pPr>
        <w:pStyle w:val="Listenabsatz"/>
        <w:numPr>
          <w:ilvl w:val="0"/>
          <w:numId w:val="42"/>
        </w:numPr>
        <w:rPr>
          <w:noProof/>
          <w:lang w:eastAsia="de-DE"/>
        </w:rPr>
      </w:pPr>
      <w:r w:rsidRPr="00DD7A4A">
        <w:rPr>
          <w:noProof/>
          <w:lang w:eastAsia="de-DE"/>
        </w:rPr>
        <w:t>Erarbeitung eines Referates</w:t>
      </w:r>
    </w:p>
    <w:p w:rsidR="00AF426E" w:rsidRPr="003526C9" w:rsidRDefault="00AF426E" w:rsidP="00B35C2A"/>
    <w:p w:rsidR="00AF426E" w:rsidRPr="003526C9" w:rsidRDefault="00AF426E" w:rsidP="00B35C2A"/>
    <w:p w:rsidR="00AF426E" w:rsidRPr="003526C9" w:rsidRDefault="00AF426E" w:rsidP="00B35C2A"/>
    <w:p w:rsidR="00AF426E" w:rsidRPr="003526C9" w:rsidRDefault="00AF426E" w:rsidP="00B35C2A"/>
    <w:p w:rsidR="00AF426E" w:rsidRPr="003526C9" w:rsidRDefault="00AF426E" w:rsidP="00B35C2A"/>
    <w:p w:rsidR="00AF426E" w:rsidRPr="003526C9" w:rsidRDefault="00AF426E" w:rsidP="00B35C2A"/>
    <w:p w:rsidR="00AF426E" w:rsidRPr="003526C9" w:rsidRDefault="00AF426E" w:rsidP="00B35C2A"/>
    <w:p w:rsidR="00AF426E" w:rsidRPr="003526C9" w:rsidRDefault="00AF426E" w:rsidP="00B35C2A"/>
    <w:p w:rsidR="00AF426E" w:rsidRPr="003526C9" w:rsidRDefault="00AF426E" w:rsidP="00B35C2A"/>
    <w:p w:rsidR="00AF426E" w:rsidRPr="003526C9" w:rsidRDefault="00AF426E" w:rsidP="00B35C2A"/>
    <w:p w:rsidR="00AF426E" w:rsidRPr="003526C9" w:rsidRDefault="00AF426E" w:rsidP="00B35C2A"/>
    <w:p w:rsidR="00AF426E" w:rsidRPr="003526C9" w:rsidRDefault="00AF426E" w:rsidP="00B35C2A"/>
    <w:p w:rsidR="00AF426E" w:rsidRPr="003526C9" w:rsidRDefault="00AF426E" w:rsidP="00B35C2A"/>
    <w:p w:rsidR="00AF426E" w:rsidRDefault="00AF426E" w:rsidP="00B35C2A"/>
    <w:p w:rsidR="00AF426E" w:rsidRDefault="00AF426E" w:rsidP="00B35C2A"/>
    <w:p w:rsidR="00AF426E" w:rsidRDefault="00AF426E" w:rsidP="00B35C2A"/>
    <w:p w:rsidR="00AF426E" w:rsidRDefault="00AF426E" w:rsidP="00B35C2A"/>
    <w:p w:rsidR="00AF426E" w:rsidRDefault="00AF426E" w:rsidP="00B35C2A"/>
    <w:p w:rsidR="00AF426E" w:rsidRDefault="00AF426E" w:rsidP="00B35C2A"/>
    <w:p w:rsidR="00AF426E" w:rsidRDefault="00AF426E" w:rsidP="00B35C2A"/>
    <w:p w:rsidR="00B113AD" w:rsidRDefault="00B113AD">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271D76" w:rsidRPr="00B51DE9" w:rsidTr="00193F57">
        <w:trPr>
          <w:trHeight w:val="523"/>
        </w:trPr>
        <w:tc>
          <w:tcPr>
            <w:tcW w:w="3119" w:type="dxa"/>
            <w:tcBorders>
              <w:left w:val="single" w:sz="4" w:space="0" w:color="auto"/>
              <w:bottom w:val="single" w:sz="4" w:space="0" w:color="auto"/>
              <w:right w:val="single" w:sz="4" w:space="0" w:color="auto"/>
            </w:tcBorders>
            <w:shd w:val="clear" w:color="auto" w:fill="D9D9D9"/>
            <w:hideMark/>
          </w:tcPr>
          <w:p w:rsidR="00271D76" w:rsidRDefault="00271D76" w:rsidP="00887461">
            <w:pPr>
              <w:pStyle w:val="Tabelle6pt"/>
              <w:rPr>
                <w:color w:val="000000"/>
              </w:rPr>
            </w:pPr>
            <w:r>
              <w:lastRenderedPageBreak/>
              <w:br w:type="page"/>
              <w:t>Lernfeld</w:t>
            </w:r>
          </w:p>
          <w:p w:rsidR="00271D76" w:rsidRDefault="00271D76" w:rsidP="00887461">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271D76" w:rsidRDefault="00271D76" w:rsidP="00887461">
            <w:pPr>
              <w:pStyle w:val="Tabelle6pt"/>
              <w:rPr>
                <w:color w:val="000000"/>
              </w:rPr>
            </w:pPr>
            <w:r>
              <w:t>Titel</w:t>
            </w:r>
          </w:p>
          <w:p w:rsidR="00271D76" w:rsidRDefault="00453C0C" w:rsidP="00363595">
            <w:pPr>
              <w:pStyle w:val="TabelleKopflinks"/>
            </w:pPr>
            <w:r>
              <w:t>Reflektieren –</w:t>
            </w:r>
            <w:r w:rsidR="00363595">
              <w:t xml:space="preserve"> </w:t>
            </w:r>
            <w:r w:rsidR="00271D76">
              <w:t>Selbsteinschätzung</w:t>
            </w:r>
            <w:r w:rsidR="0003688E">
              <w:t xml:space="preserve"> </w:t>
            </w:r>
            <w:r w:rsidR="00363595">
              <w:t>Handlung</w:t>
            </w:r>
            <w:r w:rsidR="00363595">
              <w:t>s</w:t>
            </w:r>
            <w:r w:rsidR="00363595">
              <w:t>kompetenz</w:t>
            </w:r>
          </w:p>
        </w:tc>
        <w:tc>
          <w:tcPr>
            <w:tcW w:w="188" w:type="dxa"/>
            <w:vMerge w:val="restart"/>
            <w:tcBorders>
              <w:top w:val="nil"/>
              <w:left w:val="single" w:sz="4" w:space="0" w:color="auto"/>
              <w:bottom w:val="nil"/>
              <w:right w:val="single" w:sz="4" w:space="0" w:color="auto"/>
            </w:tcBorders>
            <w:shd w:val="clear" w:color="auto" w:fill="FFFFFF"/>
          </w:tcPr>
          <w:p w:rsidR="00271D76" w:rsidRPr="004B658C" w:rsidRDefault="00271D76" w:rsidP="0088746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271D76" w:rsidRPr="00B51DE9" w:rsidRDefault="00271D76" w:rsidP="00193F57">
            <w:pPr>
              <w:pStyle w:val="TabelleKopfmitte"/>
              <w:rPr>
                <w:rFonts w:eastAsia="Calibri"/>
              </w:rPr>
            </w:pPr>
            <w:r>
              <w:t>FZT</w:t>
            </w:r>
            <w:r w:rsidR="00193F57">
              <w:t xml:space="preserve"> </w:t>
            </w:r>
            <w:r w:rsidR="001724CC">
              <w:t>01.</w:t>
            </w:r>
            <w:r w:rsidR="00193F57">
              <w:t>0</w:t>
            </w:r>
            <w:r w:rsidR="00363595">
              <w:t>1.0</w:t>
            </w:r>
            <w:r w:rsidR="00193F57">
              <w:t>6</w:t>
            </w:r>
            <w:r w:rsidR="00363595">
              <w:t>.02</w:t>
            </w:r>
          </w:p>
        </w:tc>
      </w:tr>
      <w:tr w:rsidR="00271D76" w:rsidRPr="00B51DE9" w:rsidTr="00887461">
        <w:tc>
          <w:tcPr>
            <w:tcW w:w="7348" w:type="dxa"/>
            <w:gridSpan w:val="3"/>
            <w:tcBorders>
              <w:left w:val="single" w:sz="4" w:space="0" w:color="auto"/>
              <w:bottom w:val="single" w:sz="4" w:space="0" w:color="auto"/>
              <w:right w:val="single" w:sz="4" w:space="0" w:color="auto"/>
            </w:tcBorders>
            <w:shd w:val="clear" w:color="auto" w:fill="auto"/>
            <w:hideMark/>
          </w:tcPr>
          <w:p w:rsidR="00271D76" w:rsidRPr="00A065A3" w:rsidRDefault="00271D76" w:rsidP="00887461">
            <w:pPr>
              <w:pStyle w:val="Tabelle6pt"/>
            </w:pPr>
            <w:r w:rsidRPr="00A065A3">
              <w:t>Kompetenzbereiche:</w:t>
            </w:r>
          </w:p>
          <w:p w:rsidR="00271D76" w:rsidRPr="00A065A3" w:rsidRDefault="00271D76" w:rsidP="00887461">
            <w:pPr>
              <w:pStyle w:val="Kopf8ptafz"/>
            </w:pPr>
            <w:r w:rsidRPr="00A065A3">
              <w:rPr>
                <w:rFonts w:cstheme="minorHAnsi"/>
                <w:szCs w:val="16"/>
              </w:rPr>
              <w:t>Ich kann meine Gedanken mitteilen.</w:t>
            </w:r>
          </w:p>
          <w:p w:rsidR="00271D76" w:rsidRPr="00A065A3" w:rsidRDefault="00271D76" w:rsidP="00887461">
            <w:pPr>
              <w:pStyle w:val="Kopf8ptafz"/>
              <w:rPr>
                <w:color w:val="000000" w:themeColor="text1"/>
                <w:szCs w:val="16"/>
              </w:rPr>
            </w:pPr>
            <w:r w:rsidRPr="00A065A3">
              <w:rPr>
                <w:rFonts w:cstheme="minorHAnsi"/>
                <w:szCs w:val="16"/>
              </w:rPr>
              <w:t>Ich kann mich an Gesprächen beteiligen.</w:t>
            </w:r>
          </w:p>
          <w:p w:rsidR="00271D76" w:rsidRPr="00A065A3" w:rsidRDefault="00271D76" w:rsidP="00887461">
            <w:pPr>
              <w:pStyle w:val="Kopf8ptafz"/>
              <w:rPr>
                <w:color w:val="000000" w:themeColor="text1"/>
                <w:szCs w:val="16"/>
              </w:rPr>
            </w:pPr>
            <w:r w:rsidRPr="00A065A3">
              <w:rPr>
                <w:color w:val="000000" w:themeColor="text1"/>
                <w:szCs w:val="16"/>
              </w:rPr>
              <w:t>Ich kann meine Fähigkeiten und Fertigkeiten erkennen.</w:t>
            </w:r>
          </w:p>
          <w:p w:rsidR="00271D76" w:rsidRPr="00A065A3" w:rsidRDefault="00271D76" w:rsidP="00887461">
            <w:pPr>
              <w:pStyle w:val="Kopf8ptafz"/>
            </w:pPr>
            <w:r w:rsidRPr="00A065A3">
              <w:rPr>
                <w:color w:val="000000" w:themeColor="text1"/>
                <w:szCs w:val="16"/>
              </w:rPr>
              <w:t>Ich kann mein Arbeitsverhalten einschätzen</w:t>
            </w:r>
            <w:r w:rsidRPr="00A065A3">
              <w:rPr>
                <w:rFonts w:asciiTheme="minorHAnsi" w:hAnsiTheme="minorHAnsi"/>
                <w:color w:val="000000" w:themeColor="text1"/>
                <w:szCs w:val="16"/>
              </w:rPr>
              <w:t>.</w:t>
            </w:r>
          </w:p>
        </w:tc>
        <w:tc>
          <w:tcPr>
            <w:tcW w:w="188" w:type="dxa"/>
            <w:vMerge/>
            <w:tcBorders>
              <w:left w:val="single" w:sz="4" w:space="0" w:color="auto"/>
              <w:bottom w:val="nil"/>
              <w:right w:val="nil"/>
            </w:tcBorders>
            <w:vAlign w:val="center"/>
            <w:hideMark/>
          </w:tcPr>
          <w:p w:rsidR="00271D76" w:rsidRPr="00A065A3" w:rsidRDefault="00271D76" w:rsidP="0088746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271D76" w:rsidRPr="00A065A3" w:rsidTr="00887461">
              <w:trPr>
                <w:trHeight w:val="284"/>
              </w:trPr>
              <w:tc>
                <w:tcPr>
                  <w:tcW w:w="2090" w:type="dxa"/>
                  <w:shd w:val="clear" w:color="auto" w:fill="auto"/>
                </w:tcPr>
                <w:p w:rsidR="00271D76" w:rsidRPr="00A065A3" w:rsidRDefault="00271D76" w:rsidP="00887461">
                  <w:pPr>
                    <w:pStyle w:val="Textkrpermitte"/>
                  </w:pPr>
                  <w:proofErr w:type="spellStart"/>
                  <w:r w:rsidRPr="00A065A3">
                    <w:t>LernPROJEKT</w:t>
                  </w:r>
                  <w:proofErr w:type="spellEnd"/>
                </w:p>
              </w:tc>
            </w:tr>
            <w:tr w:rsidR="00271D76" w:rsidRPr="00A065A3" w:rsidTr="00887461">
              <w:trPr>
                <w:trHeight w:val="284"/>
              </w:trPr>
              <w:tc>
                <w:tcPr>
                  <w:tcW w:w="2090" w:type="dxa"/>
                  <w:tcBorders>
                    <w:bottom w:val="single" w:sz="4" w:space="0" w:color="auto"/>
                  </w:tcBorders>
                  <w:shd w:val="clear" w:color="auto" w:fill="auto"/>
                </w:tcPr>
                <w:p w:rsidR="00271D76" w:rsidRPr="00A065A3" w:rsidRDefault="00271D76" w:rsidP="00887461">
                  <w:pPr>
                    <w:pStyle w:val="Textkrpermitte"/>
                  </w:pPr>
                  <w:proofErr w:type="spellStart"/>
                  <w:r w:rsidRPr="00A065A3">
                    <w:t>LernTHEMA</w:t>
                  </w:r>
                  <w:proofErr w:type="spellEnd"/>
                </w:p>
              </w:tc>
            </w:tr>
            <w:tr w:rsidR="00271D76" w:rsidRPr="00A065A3" w:rsidTr="00887461">
              <w:trPr>
                <w:trHeight w:val="284"/>
              </w:trPr>
              <w:tc>
                <w:tcPr>
                  <w:tcW w:w="2090" w:type="dxa"/>
                  <w:tcBorders>
                    <w:bottom w:val="nil"/>
                  </w:tcBorders>
                  <w:shd w:val="clear" w:color="auto" w:fill="D9D9D9" w:themeFill="background1" w:themeFillShade="D9"/>
                </w:tcPr>
                <w:p w:rsidR="00271D76" w:rsidRPr="00A065A3" w:rsidRDefault="00271D76" w:rsidP="00887461">
                  <w:pPr>
                    <w:pStyle w:val="TabelleKopfmitte"/>
                  </w:pPr>
                  <w:proofErr w:type="spellStart"/>
                  <w:r w:rsidRPr="00A065A3">
                    <w:t>LernSCHRITT</w:t>
                  </w:r>
                  <w:proofErr w:type="spellEnd"/>
                </w:p>
              </w:tc>
            </w:tr>
          </w:tbl>
          <w:p w:rsidR="00271D76" w:rsidRPr="00A065A3" w:rsidRDefault="00271D76" w:rsidP="00887461"/>
        </w:tc>
      </w:tr>
      <w:tr w:rsidR="00271D76" w:rsidRPr="00B51DE9" w:rsidTr="00887461">
        <w:trPr>
          <w:trHeight w:val="149"/>
        </w:trPr>
        <w:tc>
          <w:tcPr>
            <w:tcW w:w="7348" w:type="dxa"/>
            <w:gridSpan w:val="3"/>
            <w:tcBorders>
              <w:top w:val="single" w:sz="4" w:space="0" w:color="auto"/>
              <w:left w:val="nil"/>
              <w:right w:val="nil"/>
            </w:tcBorders>
          </w:tcPr>
          <w:p w:rsidR="00271D76" w:rsidRPr="00A065A3" w:rsidRDefault="00271D76" w:rsidP="00887461"/>
        </w:tc>
        <w:tc>
          <w:tcPr>
            <w:tcW w:w="196" w:type="dxa"/>
            <w:gridSpan w:val="2"/>
            <w:tcBorders>
              <w:top w:val="nil"/>
              <w:left w:val="nil"/>
              <w:right w:val="nil"/>
            </w:tcBorders>
          </w:tcPr>
          <w:p w:rsidR="00271D76" w:rsidRPr="00A065A3" w:rsidRDefault="00271D76" w:rsidP="00887461"/>
        </w:tc>
        <w:tc>
          <w:tcPr>
            <w:tcW w:w="2095" w:type="dxa"/>
            <w:tcBorders>
              <w:top w:val="single" w:sz="4" w:space="0" w:color="auto"/>
              <w:left w:val="nil"/>
              <w:right w:val="nil"/>
            </w:tcBorders>
          </w:tcPr>
          <w:p w:rsidR="00271D76" w:rsidRPr="00A065A3" w:rsidRDefault="00271D76" w:rsidP="00887461"/>
        </w:tc>
      </w:tr>
      <w:tr w:rsidR="00271D76" w:rsidRPr="00B51DE9" w:rsidTr="00887461">
        <w:trPr>
          <w:trHeight w:val="443"/>
        </w:trPr>
        <w:tc>
          <w:tcPr>
            <w:tcW w:w="4818" w:type="dxa"/>
            <w:gridSpan w:val="2"/>
            <w:vMerge w:val="restart"/>
            <w:tcBorders>
              <w:left w:val="single" w:sz="4" w:space="0" w:color="auto"/>
              <w:right w:val="single" w:sz="4" w:space="0" w:color="auto"/>
            </w:tcBorders>
          </w:tcPr>
          <w:p w:rsidR="00271D76" w:rsidRPr="00A065A3" w:rsidRDefault="00271D76" w:rsidP="00887461">
            <w:pPr>
              <w:pStyle w:val="Tabelle6pt"/>
            </w:pPr>
            <w:r w:rsidRPr="00A065A3">
              <w:t>Kompetenzen:</w:t>
            </w:r>
          </w:p>
          <w:p w:rsidR="00271D76" w:rsidRPr="00A065A3" w:rsidRDefault="00271D76" w:rsidP="00887461">
            <w:pPr>
              <w:pStyle w:val="Kopf8ptafz"/>
              <w:rPr>
                <w:iCs/>
              </w:rPr>
            </w:pPr>
            <w:r w:rsidRPr="00A065A3">
              <w:rPr>
                <w:iCs/>
              </w:rPr>
              <w:t>Ich kann meine Fähigkeiten bei der Reifenmontage einschätzen.</w:t>
            </w:r>
          </w:p>
          <w:p w:rsidR="00271D76" w:rsidRPr="00A065A3" w:rsidRDefault="00271D76" w:rsidP="00887461">
            <w:pPr>
              <w:pStyle w:val="Kopf8ptafz"/>
              <w:rPr>
                <w:iCs/>
              </w:rPr>
            </w:pPr>
            <w:r w:rsidRPr="00A065A3">
              <w:rPr>
                <w:iCs/>
              </w:rPr>
              <w:t xml:space="preserve">Ich kann meine Fähigkeiten und Fertigkeiten erkennen. </w:t>
            </w:r>
          </w:p>
          <w:p w:rsidR="00271D76" w:rsidRPr="00A065A3" w:rsidRDefault="00271D76" w:rsidP="00887461">
            <w:pPr>
              <w:pStyle w:val="Kopf8ptafz"/>
              <w:rPr>
                <w:iCs/>
              </w:rPr>
            </w:pPr>
            <w:r w:rsidRPr="00A065A3">
              <w:rPr>
                <w:iCs/>
              </w:rPr>
              <w:t>Ich kann meine Arbeitstechniken für die Reifenmontage einschä</w:t>
            </w:r>
            <w:r w:rsidRPr="00A065A3">
              <w:rPr>
                <w:iCs/>
              </w:rPr>
              <w:t>t</w:t>
            </w:r>
            <w:r w:rsidRPr="00A065A3">
              <w:rPr>
                <w:iCs/>
              </w:rPr>
              <w:t>zen.</w:t>
            </w:r>
          </w:p>
          <w:p w:rsidR="00271D76" w:rsidRPr="00A065A3" w:rsidRDefault="00271D76" w:rsidP="00887461">
            <w:pPr>
              <w:pStyle w:val="Kopf8ptafz"/>
              <w:rPr>
                <w:iCs/>
              </w:rPr>
            </w:pPr>
            <w:r w:rsidRPr="00A065A3">
              <w:rPr>
                <w:iCs/>
              </w:rPr>
              <w:t>Ich kann mein Verantwortungsbewusstsein einschätzen</w:t>
            </w:r>
            <w:r w:rsidR="00453C0C">
              <w:rPr>
                <w:iCs/>
              </w:rPr>
              <w:t>.</w:t>
            </w:r>
          </w:p>
          <w:p w:rsidR="00271D76" w:rsidRPr="00A065A3" w:rsidRDefault="00271D76" w:rsidP="00887461">
            <w:pPr>
              <w:pStyle w:val="Kopf8ptafz"/>
              <w:numPr>
                <w:ilvl w:val="0"/>
                <w:numId w:val="0"/>
              </w:numPr>
              <w:ind w:left="227"/>
              <w:rPr>
                <w:iCs/>
              </w:rPr>
            </w:pPr>
            <w:r w:rsidRPr="00A065A3">
              <w:rPr>
                <w:iCs/>
              </w:rPr>
              <w:t xml:space="preserve"> </w:t>
            </w:r>
          </w:p>
        </w:tc>
        <w:tc>
          <w:tcPr>
            <w:tcW w:w="4821" w:type="dxa"/>
            <w:gridSpan w:val="4"/>
            <w:tcBorders>
              <w:left w:val="single" w:sz="4" w:space="0" w:color="auto"/>
              <w:right w:val="single" w:sz="4" w:space="0" w:color="auto"/>
            </w:tcBorders>
          </w:tcPr>
          <w:p w:rsidR="00271D76" w:rsidRPr="00A065A3" w:rsidRDefault="00271D76" w:rsidP="00887461">
            <w:pPr>
              <w:pStyle w:val="Tabelle6pt"/>
            </w:pPr>
            <w:r w:rsidRPr="00A065A3">
              <w:t>Was Sie schon können sollten:</w:t>
            </w:r>
          </w:p>
          <w:p w:rsidR="00271D76" w:rsidRPr="00A065A3" w:rsidRDefault="00271D76" w:rsidP="00AE1F32">
            <w:pPr>
              <w:pStyle w:val="Kopf8ptafz"/>
              <w:numPr>
                <w:ilvl w:val="0"/>
                <w:numId w:val="0"/>
              </w:numPr>
              <w:ind w:left="227" w:hanging="170"/>
            </w:pPr>
          </w:p>
        </w:tc>
      </w:tr>
      <w:tr w:rsidR="00271D76" w:rsidRPr="00B51DE9" w:rsidTr="00887461">
        <w:trPr>
          <w:trHeight w:val="443"/>
        </w:trPr>
        <w:tc>
          <w:tcPr>
            <w:tcW w:w="4818" w:type="dxa"/>
            <w:gridSpan w:val="2"/>
            <w:vMerge/>
            <w:tcBorders>
              <w:left w:val="single" w:sz="4" w:space="0" w:color="auto"/>
              <w:right w:val="single" w:sz="4" w:space="0" w:color="auto"/>
            </w:tcBorders>
          </w:tcPr>
          <w:p w:rsidR="00271D76" w:rsidRPr="00A065A3" w:rsidRDefault="00271D76" w:rsidP="00887461">
            <w:pPr>
              <w:pStyle w:val="Tabelle6pt"/>
            </w:pPr>
          </w:p>
        </w:tc>
        <w:tc>
          <w:tcPr>
            <w:tcW w:w="4821" w:type="dxa"/>
            <w:gridSpan w:val="4"/>
            <w:tcBorders>
              <w:left w:val="single" w:sz="4" w:space="0" w:color="auto"/>
              <w:right w:val="single" w:sz="4" w:space="0" w:color="auto"/>
            </w:tcBorders>
          </w:tcPr>
          <w:p w:rsidR="00271D76" w:rsidRPr="00A065A3" w:rsidRDefault="00271D76" w:rsidP="00887461">
            <w:pPr>
              <w:pStyle w:val="Tabelle6pt"/>
            </w:pPr>
            <w:r w:rsidRPr="00A065A3">
              <w:t>Wofür Sie das benötigen:</w:t>
            </w:r>
          </w:p>
          <w:p w:rsidR="00271D76" w:rsidRPr="00A065A3" w:rsidRDefault="00271D76" w:rsidP="00887461">
            <w:pPr>
              <w:pStyle w:val="Kopf8ptafz"/>
            </w:pPr>
            <w:r w:rsidRPr="00A065A3">
              <w:t xml:space="preserve">Selbsteinschätzung </w:t>
            </w:r>
          </w:p>
          <w:p w:rsidR="00271D76" w:rsidRPr="00A065A3" w:rsidRDefault="00271D76" w:rsidP="00887461">
            <w:pPr>
              <w:pStyle w:val="Kopf8ptafz"/>
            </w:pPr>
            <w:r w:rsidRPr="00A065A3">
              <w:t>Selbstvertrauen stärken</w:t>
            </w:r>
          </w:p>
          <w:p w:rsidR="00271D76" w:rsidRPr="00A065A3" w:rsidRDefault="00271D76" w:rsidP="00887461">
            <w:pPr>
              <w:pStyle w:val="Kopf8ptafz"/>
            </w:pPr>
            <w:r w:rsidRPr="00A065A3">
              <w:t>Selbstbewusstsein stärken</w:t>
            </w:r>
          </w:p>
          <w:p w:rsidR="00271D76" w:rsidRPr="00A065A3" w:rsidRDefault="00271D76" w:rsidP="00887461">
            <w:pPr>
              <w:pStyle w:val="Kopf8ptafz"/>
            </w:pPr>
            <w:r w:rsidRPr="00A065A3">
              <w:t>Stärken und Schwächen meiner Fähig- und Fertigkeiten sichtbar machen</w:t>
            </w:r>
          </w:p>
        </w:tc>
      </w:tr>
      <w:tr w:rsidR="00271D76" w:rsidRPr="00B51DE9" w:rsidTr="00887461">
        <w:trPr>
          <w:trHeight w:val="443"/>
        </w:trPr>
        <w:tc>
          <w:tcPr>
            <w:tcW w:w="4818" w:type="dxa"/>
            <w:gridSpan w:val="2"/>
            <w:vMerge/>
            <w:tcBorders>
              <w:left w:val="single" w:sz="4" w:space="0" w:color="auto"/>
              <w:right w:val="single" w:sz="4" w:space="0" w:color="auto"/>
            </w:tcBorders>
          </w:tcPr>
          <w:p w:rsidR="00271D76" w:rsidRPr="00A065A3" w:rsidRDefault="00271D76" w:rsidP="00887461">
            <w:pPr>
              <w:pStyle w:val="Tabelle6pt"/>
            </w:pPr>
          </w:p>
        </w:tc>
        <w:tc>
          <w:tcPr>
            <w:tcW w:w="4821" w:type="dxa"/>
            <w:gridSpan w:val="4"/>
            <w:tcBorders>
              <w:left w:val="single" w:sz="4" w:space="0" w:color="auto"/>
              <w:right w:val="single" w:sz="4" w:space="0" w:color="auto"/>
            </w:tcBorders>
          </w:tcPr>
          <w:p w:rsidR="00271D76" w:rsidRPr="00A065A3" w:rsidRDefault="00271D76" w:rsidP="00887461">
            <w:pPr>
              <w:pStyle w:val="Tabelle6pt"/>
            </w:pPr>
            <w:r w:rsidRPr="00A065A3">
              <w:t>Wie Sie Ihr Können prüfen können:</w:t>
            </w:r>
          </w:p>
          <w:p w:rsidR="00271D76" w:rsidRPr="00A065A3" w:rsidRDefault="00BB02F7" w:rsidP="00887461">
            <w:pPr>
              <w:pStyle w:val="Kopf8ptafz"/>
            </w:pPr>
            <w:r w:rsidRPr="00C42D0E">
              <w:t xml:space="preserve">Gespräch mit </w:t>
            </w:r>
            <w:r w:rsidRPr="00FA6EBE">
              <w:t>Mitschüler</w:t>
            </w:r>
            <w:r>
              <w:t>innen</w:t>
            </w:r>
            <w:r w:rsidRPr="00FA6EBE">
              <w:t xml:space="preserve"> und M</w:t>
            </w:r>
            <w:r>
              <w:t>itschül</w:t>
            </w:r>
            <w:r w:rsidRPr="00FA6EBE">
              <w:t>e</w:t>
            </w:r>
            <w:r>
              <w:t>r</w:t>
            </w:r>
            <w:r w:rsidRPr="00FA6EBE">
              <w:t xml:space="preserve">n </w:t>
            </w:r>
            <w:r w:rsidRPr="00C42D0E">
              <w:t>und/oder L</w:t>
            </w:r>
            <w:r>
              <w:t>ehrerin oder Lehrer</w:t>
            </w:r>
          </w:p>
        </w:tc>
      </w:tr>
    </w:tbl>
    <w:p w:rsidR="00271D76" w:rsidRDefault="00271D76" w:rsidP="00271D76">
      <w:pPr>
        <w:rPr>
          <w:noProof/>
          <w:sz w:val="24"/>
          <w:lang w:eastAsia="de-DE"/>
        </w:rPr>
      </w:pPr>
    </w:p>
    <w:p w:rsidR="00271D76" w:rsidRDefault="00271D76" w:rsidP="00711FBC">
      <w:pPr>
        <w:jc w:val="both"/>
      </w:pPr>
      <w:r w:rsidRPr="00D7681D">
        <w:rPr>
          <w:b/>
        </w:rPr>
        <w:t>Aufgabe:</w:t>
      </w:r>
      <w:r>
        <w:t xml:space="preserve"> Nun gilt es noch einmal die Lerneinheit Revue passieren zu</w:t>
      </w:r>
      <w:r w:rsidR="0014460C">
        <w:t xml:space="preserve"> </w:t>
      </w:r>
      <w:r>
        <w:t>lassen. In der Ihnen vorliegenden Spinne sollen Sie anhand der acht vorgegebenen Kriterien sich eh</w:t>
      </w:r>
      <w:r>
        <w:t>r</w:t>
      </w:r>
      <w:r>
        <w:t>lich einschätzen. Nehmen Sie dazu einen blauen Stift und machen Sie ein Kreuz an jene Stelle des Spinnenfadens des Kriteriums, welches zeigt, wie gut Sie die erlernten Fähi</w:t>
      </w:r>
      <w:r>
        <w:t>g</w:t>
      </w:r>
      <w:r>
        <w:t xml:space="preserve">keiten erworben haben. </w:t>
      </w:r>
    </w:p>
    <w:p w:rsidR="00271D76" w:rsidRDefault="00271D76" w:rsidP="00711FBC">
      <w:pPr>
        <w:jc w:val="both"/>
      </w:pPr>
      <w:r>
        <w:t>Sie benötigen Ihre Einschätzung für das Gespräch mit Mitschüler</w:t>
      </w:r>
      <w:r w:rsidR="00BB02F7">
        <w:t>innen und Mit</w:t>
      </w:r>
      <w:r w:rsidR="0014460C">
        <w:t>schüler</w:t>
      </w:r>
      <w:r>
        <w:t xml:space="preserve">n bzw. für das </w:t>
      </w:r>
      <w:proofErr w:type="spellStart"/>
      <w:r>
        <w:t>Coachinggespräch</w:t>
      </w:r>
      <w:proofErr w:type="spellEnd"/>
      <w:r>
        <w:t xml:space="preserve"> mit der Lehrkraft.</w:t>
      </w:r>
    </w:p>
    <w:p w:rsidR="00271D76" w:rsidRDefault="00271D76" w:rsidP="00271D76"/>
    <w:p w:rsidR="00271D76" w:rsidRDefault="00271D76" w:rsidP="00271D76">
      <w:pPr>
        <w:tabs>
          <w:tab w:val="left" w:pos="5970"/>
        </w:tabs>
      </w:pPr>
      <w:r>
        <w:rPr>
          <w:noProof/>
          <w:lang w:eastAsia="de-DE"/>
        </w:rPr>
        <w:drawing>
          <wp:inline distT="0" distB="0" distL="0" distR="0" wp14:anchorId="2210EBCC" wp14:editId="7E32B9DC">
            <wp:extent cx="4679950" cy="3304712"/>
            <wp:effectExtent l="0" t="0" r="6350" b="0"/>
            <wp:docPr id="1253" name="Grafik 1253" descr="C:\Users\Familie Krause\AppData\Local\Microsoft\Windows\INetCacheContent.Word\Spin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amilie Krause\AppData\Local\Microsoft\Windows\INetCacheContent.Word\Spinne.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679950" cy="3304712"/>
                    </a:xfrm>
                    <a:prstGeom prst="rect">
                      <a:avLst/>
                    </a:prstGeom>
                    <a:noFill/>
                    <a:ln>
                      <a:noFill/>
                    </a:ln>
                  </pic:spPr>
                </pic:pic>
              </a:graphicData>
            </a:graphic>
          </wp:inline>
        </w:drawing>
      </w:r>
    </w:p>
    <w:p w:rsidR="00C574D5" w:rsidRDefault="00C574D5" w:rsidP="00271D76">
      <w:pPr>
        <w:tabs>
          <w:tab w:val="left" w:pos="5970"/>
        </w:tabs>
      </w:pPr>
    </w:p>
    <w:p w:rsidR="00271D76" w:rsidRDefault="00271D76" w:rsidP="00271D76">
      <w:pPr>
        <w:tabs>
          <w:tab w:val="left" w:pos="5970"/>
        </w:tabs>
      </w:pPr>
      <w:r>
        <w:t>Bedeutung der Zahlen 1-6:</w:t>
      </w:r>
    </w:p>
    <w:p w:rsidR="00271D76" w:rsidRDefault="00271D76" w:rsidP="00271D76">
      <w:pPr>
        <w:tabs>
          <w:tab w:val="left" w:pos="5970"/>
        </w:tabs>
      </w:pPr>
      <w:r>
        <w:t>1 – sehr gut</w:t>
      </w:r>
    </w:p>
    <w:p w:rsidR="00271D76" w:rsidRDefault="00271D76" w:rsidP="00271D76">
      <w:pPr>
        <w:tabs>
          <w:tab w:val="left" w:pos="5970"/>
        </w:tabs>
      </w:pPr>
      <w:r>
        <w:t>2 – gut</w:t>
      </w:r>
    </w:p>
    <w:p w:rsidR="00271D76" w:rsidRDefault="00271D76" w:rsidP="00271D76">
      <w:pPr>
        <w:tabs>
          <w:tab w:val="left" w:pos="5970"/>
        </w:tabs>
      </w:pPr>
      <w:r>
        <w:t>3 – es geht</w:t>
      </w:r>
    </w:p>
    <w:p w:rsidR="00271D76" w:rsidRDefault="00271D76" w:rsidP="00271D76">
      <w:pPr>
        <w:tabs>
          <w:tab w:val="left" w:pos="5970"/>
        </w:tabs>
      </w:pPr>
      <w:r>
        <w:t>4 – schlecht</w:t>
      </w:r>
    </w:p>
    <w:p w:rsidR="00271D76" w:rsidRDefault="00271D76" w:rsidP="00271D76">
      <w:pPr>
        <w:tabs>
          <w:tab w:val="left" w:pos="5970"/>
        </w:tabs>
      </w:pPr>
      <w:r>
        <w:t>5 – sehr schlecht</w:t>
      </w:r>
    </w:p>
    <w:p w:rsidR="00271D76" w:rsidRDefault="00271D76" w:rsidP="00B113AD">
      <w:pPr>
        <w:tabs>
          <w:tab w:val="left" w:pos="5970"/>
        </w:tabs>
      </w:pPr>
      <w:r>
        <w:t>6 – habe ich nicht gemacht/nicht erfahren</w:t>
      </w:r>
      <w:r w:rsidR="00B113AD">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E833F8" w:rsidRPr="00B51DE9" w:rsidTr="00887461">
        <w:trPr>
          <w:trHeight w:val="523"/>
        </w:trPr>
        <w:tc>
          <w:tcPr>
            <w:tcW w:w="3119" w:type="dxa"/>
            <w:tcBorders>
              <w:left w:val="single" w:sz="4" w:space="0" w:color="auto"/>
              <w:bottom w:val="single" w:sz="4" w:space="0" w:color="auto"/>
              <w:right w:val="single" w:sz="4" w:space="0" w:color="auto"/>
            </w:tcBorders>
            <w:shd w:val="clear" w:color="auto" w:fill="D9D9D9"/>
            <w:hideMark/>
          </w:tcPr>
          <w:p w:rsidR="00E833F8" w:rsidRDefault="00E833F8" w:rsidP="00887461">
            <w:pPr>
              <w:pStyle w:val="Tabelle6pt"/>
              <w:rPr>
                <w:color w:val="000000"/>
              </w:rPr>
            </w:pPr>
            <w:r>
              <w:lastRenderedPageBreak/>
              <w:br w:type="page"/>
              <w:t>Lernfeld</w:t>
            </w:r>
          </w:p>
          <w:p w:rsidR="00E833F8" w:rsidRDefault="00E833F8" w:rsidP="00887461">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E833F8" w:rsidRDefault="00E833F8" w:rsidP="00887461">
            <w:pPr>
              <w:pStyle w:val="Tabelle6pt"/>
              <w:rPr>
                <w:color w:val="000000"/>
              </w:rPr>
            </w:pPr>
            <w:r>
              <w:t>Titel</w:t>
            </w:r>
          </w:p>
          <w:p w:rsidR="00E833F8" w:rsidRDefault="00453C0C" w:rsidP="00363595">
            <w:pPr>
              <w:pStyle w:val="TabelleKopflinks"/>
            </w:pPr>
            <w:r>
              <w:t>Reflektieren –</w:t>
            </w:r>
            <w:r w:rsidR="00363595">
              <w:t xml:space="preserve"> Selbsteinschätzung fachliche Kompetenz</w:t>
            </w:r>
          </w:p>
        </w:tc>
        <w:tc>
          <w:tcPr>
            <w:tcW w:w="188" w:type="dxa"/>
            <w:vMerge w:val="restart"/>
            <w:tcBorders>
              <w:top w:val="nil"/>
              <w:left w:val="single" w:sz="4" w:space="0" w:color="auto"/>
              <w:bottom w:val="nil"/>
              <w:right w:val="single" w:sz="4" w:space="0" w:color="auto"/>
            </w:tcBorders>
            <w:shd w:val="clear" w:color="auto" w:fill="FFFFFF"/>
          </w:tcPr>
          <w:p w:rsidR="00E833F8" w:rsidRPr="004B658C" w:rsidRDefault="00E833F8" w:rsidP="0088746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833F8" w:rsidRPr="00B51DE9" w:rsidRDefault="00E833F8" w:rsidP="00193F57">
            <w:pPr>
              <w:pStyle w:val="TabelleKopfmitte"/>
              <w:rPr>
                <w:rFonts w:eastAsia="Calibri"/>
              </w:rPr>
            </w:pPr>
            <w:r>
              <w:t>FZT</w:t>
            </w:r>
            <w:r w:rsidR="00193F57">
              <w:t xml:space="preserve"> </w:t>
            </w:r>
            <w:r w:rsidR="001724CC">
              <w:t>01.</w:t>
            </w:r>
            <w:r w:rsidR="00193F57">
              <w:t>0</w:t>
            </w:r>
            <w:r w:rsidR="00363595">
              <w:t>1.0</w:t>
            </w:r>
            <w:r w:rsidR="00193F57">
              <w:t>6</w:t>
            </w:r>
            <w:r w:rsidR="00363595">
              <w:t>.03</w:t>
            </w:r>
          </w:p>
        </w:tc>
      </w:tr>
      <w:tr w:rsidR="00E833F8" w:rsidRPr="00B51DE9" w:rsidTr="00887461">
        <w:tc>
          <w:tcPr>
            <w:tcW w:w="7348" w:type="dxa"/>
            <w:gridSpan w:val="3"/>
            <w:tcBorders>
              <w:left w:val="single" w:sz="4" w:space="0" w:color="auto"/>
              <w:bottom w:val="single" w:sz="4" w:space="0" w:color="auto"/>
              <w:right w:val="single" w:sz="4" w:space="0" w:color="auto"/>
            </w:tcBorders>
            <w:shd w:val="clear" w:color="auto" w:fill="auto"/>
            <w:hideMark/>
          </w:tcPr>
          <w:p w:rsidR="00E833F8" w:rsidRPr="00A065A3" w:rsidRDefault="00E833F8" w:rsidP="00887461">
            <w:pPr>
              <w:pStyle w:val="Tabelle6pt"/>
            </w:pPr>
            <w:r w:rsidRPr="00A065A3">
              <w:t>Kompetenzbereiche:</w:t>
            </w:r>
          </w:p>
          <w:p w:rsidR="00E833F8" w:rsidRPr="00A065A3" w:rsidRDefault="00E833F8" w:rsidP="00887461">
            <w:pPr>
              <w:pStyle w:val="Kopf8ptafz"/>
              <w:rPr>
                <w:iCs/>
              </w:rPr>
            </w:pPr>
            <w:r w:rsidRPr="00A065A3">
              <w:t>Ich kann betriebliche Qualitätsanforderungen umsetzen, Mängel erkennen und wirtschaftliche Aspekte der Arbeit bewerten.</w:t>
            </w:r>
          </w:p>
          <w:p w:rsidR="00E833F8" w:rsidRPr="00A065A3" w:rsidRDefault="00E833F8" w:rsidP="00887461">
            <w:pPr>
              <w:pStyle w:val="Kopf8ptafz"/>
            </w:pPr>
            <w:r w:rsidRPr="00A065A3">
              <w:t>Ich kann meine Fähigkeiten und Fertigkeiten erkennen.</w:t>
            </w:r>
          </w:p>
          <w:p w:rsidR="00E833F8" w:rsidRPr="00A065A3" w:rsidRDefault="00E833F8" w:rsidP="00887461">
            <w:pPr>
              <w:pStyle w:val="Kopf8ptafz"/>
            </w:pPr>
            <w:r w:rsidRPr="00A065A3">
              <w:t>Ich kann mein Arbeitsverhalten einschätzen.</w:t>
            </w:r>
          </w:p>
        </w:tc>
        <w:tc>
          <w:tcPr>
            <w:tcW w:w="188" w:type="dxa"/>
            <w:vMerge/>
            <w:tcBorders>
              <w:left w:val="single" w:sz="4" w:space="0" w:color="auto"/>
              <w:bottom w:val="nil"/>
              <w:right w:val="nil"/>
            </w:tcBorders>
            <w:vAlign w:val="center"/>
            <w:hideMark/>
          </w:tcPr>
          <w:p w:rsidR="00E833F8" w:rsidRPr="00A065A3" w:rsidRDefault="00E833F8" w:rsidP="0088746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E833F8" w:rsidRPr="00A065A3" w:rsidTr="00887461">
              <w:trPr>
                <w:trHeight w:val="284"/>
              </w:trPr>
              <w:tc>
                <w:tcPr>
                  <w:tcW w:w="2090" w:type="dxa"/>
                  <w:shd w:val="clear" w:color="auto" w:fill="auto"/>
                </w:tcPr>
                <w:p w:rsidR="00E833F8" w:rsidRPr="00A065A3" w:rsidRDefault="00E833F8" w:rsidP="00887461">
                  <w:pPr>
                    <w:pStyle w:val="Textkrpermitte"/>
                  </w:pPr>
                  <w:proofErr w:type="spellStart"/>
                  <w:r w:rsidRPr="00A065A3">
                    <w:t>LernPROJEKT</w:t>
                  </w:r>
                  <w:proofErr w:type="spellEnd"/>
                </w:p>
              </w:tc>
            </w:tr>
            <w:tr w:rsidR="00E833F8" w:rsidRPr="00A065A3" w:rsidTr="00887461">
              <w:trPr>
                <w:trHeight w:val="284"/>
              </w:trPr>
              <w:tc>
                <w:tcPr>
                  <w:tcW w:w="2090" w:type="dxa"/>
                  <w:tcBorders>
                    <w:bottom w:val="single" w:sz="4" w:space="0" w:color="auto"/>
                  </w:tcBorders>
                  <w:shd w:val="clear" w:color="auto" w:fill="auto"/>
                </w:tcPr>
                <w:p w:rsidR="00E833F8" w:rsidRPr="00A065A3" w:rsidRDefault="00E833F8" w:rsidP="00887461">
                  <w:pPr>
                    <w:pStyle w:val="Textkrpermitte"/>
                  </w:pPr>
                  <w:proofErr w:type="spellStart"/>
                  <w:r w:rsidRPr="00A065A3">
                    <w:t>LernTHEMA</w:t>
                  </w:r>
                  <w:proofErr w:type="spellEnd"/>
                </w:p>
              </w:tc>
            </w:tr>
            <w:tr w:rsidR="00E833F8" w:rsidRPr="00A065A3" w:rsidTr="00887461">
              <w:trPr>
                <w:trHeight w:val="284"/>
              </w:trPr>
              <w:tc>
                <w:tcPr>
                  <w:tcW w:w="2090" w:type="dxa"/>
                  <w:tcBorders>
                    <w:bottom w:val="nil"/>
                  </w:tcBorders>
                  <w:shd w:val="clear" w:color="auto" w:fill="D9D9D9" w:themeFill="background1" w:themeFillShade="D9"/>
                </w:tcPr>
                <w:p w:rsidR="00E833F8" w:rsidRPr="00A065A3" w:rsidRDefault="00E833F8" w:rsidP="00887461">
                  <w:pPr>
                    <w:pStyle w:val="TabelleKopfmitte"/>
                  </w:pPr>
                  <w:proofErr w:type="spellStart"/>
                  <w:r w:rsidRPr="00A065A3">
                    <w:t>LernSCHRITT</w:t>
                  </w:r>
                  <w:proofErr w:type="spellEnd"/>
                </w:p>
              </w:tc>
            </w:tr>
          </w:tbl>
          <w:p w:rsidR="00E833F8" w:rsidRPr="00A065A3" w:rsidRDefault="00E833F8" w:rsidP="00887461"/>
        </w:tc>
      </w:tr>
      <w:tr w:rsidR="00E833F8" w:rsidRPr="00B51DE9" w:rsidTr="00887461">
        <w:trPr>
          <w:trHeight w:val="149"/>
        </w:trPr>
        <w:tc>
          <w:tcPr>
            <w:tcW w:w="7348" w:type="dxa"/>
            <w:gridSpan w:val="3"/>
            <w:tcBorders>
              <w:top w:val="single" w:sz="4" w:space="0" w:color="auto"/>
              <w:left w:val="nil"/>
              <w:right w:val="nil"/>
            </w:tcBorders>
          </w:tcPr>
          <w:p w:rsidR="00E833F8" w:rsidRPr="00A065A3" w:rsidRDefault="00E833F8" w:rsidP="00887461"/>
        </w:tc>
        <w:tc>
          <w:tcPr>
            <w:tcW w:w="196" w:type="dxa"/>
            <w:gridSpan w:val="2"/>
            <w:tcBorders>
              <w:top w:val="nil"/>
              <w:left w:val="nil"/>
              <w:right w:val="nil"/>
            </w:tcBorders>
          </w:tcPr>
          <w:p w:rsidR="00E833F8" w:rsidRPr="00A065A3" w:rsidRDefault="00E833F8" w:rsidP="00887461"/>
        </w:tc>
        <w:tc>
          <w:tcPr>
            <w:tcW w:w="2095" w:type="dxa"/>
            <w:tcBorders>
              <w:top w:val="single" w:sz="4" w:space="0" w:color="auto"/>
              <w:left w:val="nil"/>
              <w:right w:val="nil"/>
            </w:tcBorders>
          </w:tcPr>
          <w:p w:rsidR="00E833F8" w:rsidRPr="00A065A3" w:rsidRDefault="00E833F8" w:rsidP="00887461"/>
        </w:tc>
      </w:tr>
      <w:tr w:rsidR="00E833F8" w:rsidRPr="00B51DE9" w:rsidTr="00887461">
        <w:trPr>
          <w:trHeight w:val="443"/>
        </w:trPr>
        <w:tc>
          <w:tcPr>
            <w:tcW w:w="4818" w:type="dxa"/>
            <w:gridSpan w:val="2"/>
            <w:vMerge w:val="restart"/>
            <w:tcBorders>
              <w:left w:val="single" w:sz="4" w:space="0" w:color="auto"/>
              <w:right w:val="single" w:sz="4" w:space="0" w:color="auto"/>
            </w:tcBorders>
          </w:tcPr>
          <w:p w:rsidR="00E833F8" w:rsidRPr="00A065A3" w:rsidRDefault="00E833F8" w:rsidP="00887461">
            <w:pPr>
              <w:pStyle w:val="Tabelle6pt"/>
            </w:pPr>
            <w:r w:rsidRPr="00A065A3">
              <w:t>Kompetenzen:</w:t>
            </w:r>
          </w:p>
          <w:p w:rsidR="00E833F8" w:rsidRPr="00A065A3" w:rsidRDefault="00E833F8" w:rsidP="00887461">
            <w:pPr>
              <w:pStyle w:val="Kopf8ptafz"/>
            </w:pPr>
            <w:r w:rsidRPr="00A065A3">
              <w:rPr>
                <w:rFonts w:cs="Calibri"/>
              </w:rPr>
              <w:t>Ich kann meinen Arbeitsprozess reflektieren und Verbesserung</w:t>
            </w:r>
            <w:r w:rsidRPr="00A065A3">
              <w:rPr>
                <w:rFonts w:cs="Calibri"/>
              </w:rPr>
              <w:t>s</w:t>
            </w:r>
            <w:r w:rsidRPr="00A065A3">
              <w:rPr>
                <w:rFonts w:cs="Calibri"/>
              </w:rPr>
              <w:t>möglichkeiten formulieren.</w:t>
            </w:r>
          </w:p>
        </w:tc>
        <w:tc>
          <w:tcPr>
            <w:tcW w:w="4821" w:type="dxa"/>
            <w:gridSpan w:val="4"/>
            <w:tcBorders>
              <w:left w:val="single" w:sz="4" w:space="0" w:color="auto"/>
              <w:right w:val="single" w:sz="4" w:space="0" w:color="auto"/>
            </w:tcBorders>
          </w:tcPr>
          <w:p w:rsidR="00E833F8" w:rsidRPr="00A065A3" w:rsidRDefault="00E833F8" w:rsidP="00887461">
            <w:pPr>
              <w:pStyle w:val="Tabelle6pt"/>
            </w:pPr>
            <w:r w:rsidRPr="00A065A3">
              <w:t>Was Sie schon können sollten:</w:t>
            </w:r>
          </w:p>
          <w:p w:rsidR="00E833F8" w:rsidRPr="00A065A3" w:rsidRDefault="00E833F8" w:rsidP="00887461">
            <w:pPr>
              <w:pStyle w:val="Kopf8ptafz"/>
            </w:pPr>
            <w:r w:rsidRPr="00A065A3">
              <w:t>Ich kann schon freie Texte schreiben</w:t>
            </w:r>
            <w:r w:rsidR="0014460C">
              <w:t>.</w:t>
            </w:r>
          </w:p>
        </w:tc>
      </w:tr>
      <w:tr w:rsidR="00E833F8" w:rsidRPr="00B51DE9" w:rsidTr="00887461">
        <w:trPr>
          <w:trHeight w:val="443"/>
        </w:trPr>
        <w:tc>
          <w:tcPr>
            <w:tcW w:w="4818" w:type="dxa"/>
            <w:gridSpan w:val="2"/>
            <w:vMerge/>
            <w:tcBorders>
              <w:left w:val="single" w:sz="4" w:space="0" w:color="auto"/>
              <w:right w:val="single" w:sz="4" w:space="0" w:color="auto"/>
            </w:tcBorders>
          </w:tcPr>
          <w:p w:rsidR="00E833F8" w:rsidRPr="00A065A3" w:rsidRDefault="00E833F8" w:rsidP="00887461">
            <w:pPr>
              <w:pStyle w:val="Tabelle6pt"/>
            </w:pPr>
          </w:p>
        </w:tc>
        <w:tc>
          <w:tcPr>
            <w:tcW w:w="4821" w:type="dxa"/>
            <w:gridSpan w:val="4"/>
            <w:tcBorders>
              <w:left w:val="single" w:sz="4" w:space="0" w:color="auto"/>
              <w:right w:val="single" w:sz="4" w:space="0" w:color="auto"/>
            </w:tcBorders>
          </w:tcPr>
          <w:p w:rsidR="00E833F8" w:rsidRPr="00A065A3" w:rsidRDefault="00E833F8" w:rsidP="00887461">
            <w:pPr>
              <w:pStyle w:val="Tabelle6pt"/>
            </w:pPr>
            <w:r w:rsidRPr="00A065A3">
              <w:t>Wofür Sie das benötigen:</w:t>
            </w:r>
          </w:p>
          <w:p w:rsidR="00E833F8" w:rsidRPr="00A065A3" w:rsidRDefault="00E833F8" w:rsidP="00887461">
            <w:pPr>
              <w:pStyle w:val="Kopf8ptafz"/>
            </w:pPr>
            <w:r w:rsidRPr="00A065A3">
              <w:t>Zur gezielten Reflexion Ihres Lernens</w:t>
            </w:r>
          </w:p>
        </w:tc>
      </w:tr>
      <w:tr w:rsidR="00E833F8" w:rsidRPr="00B51DE9" w:rsidTr="00887461">
        <w:trPr>
          <w:trHeight w:val="443"/>
        </w:trPr>
        <w:tc>
          <w:tcPr>
            <w:tcW w:w="4818" w:type="dxa"/>
            <w:gridSpan w:val="2"/>
            <w:vMerge/>
            <w:tcBorders>
              <w:left w:val="single" w:sz="4" w:space="0" w:color="auto"/>
              <w:right w:val="single" w:sz="4" w:space="0" w:color="auto"/>
            </w:tcBorders>
          </w:tcPr>
          <w:p w:rsidR="00E833F8" w:rsidRPr="00A065A3" w:rsidRDefault="00E833F8" w:rsidP="00887461">
            <w:pPr>
              <w:pStyle w:val="Tabelle6pt"/>
            </w:pPr>
          </w:p>
        </w:tc>
        <w:tc>
          <w:tcPr>
            <w:tcW w:w="4821" w:type="dxa"/>
            <w:gridSpan w:val="4"/>
            <w:tcBorders>
              <w:left w:val="single" w:sz="4" w:space="0" w:color="auto"/>
              <w:right w:val="single" w:sz="4" w:space="0" w:color="auto"/>
            </w:tcBorders>
          </w:tcPr>
          <w:p w:rsidR="00E833F8" w:rsidRPr="00A065A3" w:rsidRDefault="00E833F8" w:rsidP="00887461">
            <w:pPr>
              <w:pStyle w:val="Tabelle6pt"/>
            </w:pPr>
            <w:r w:rsidRPr="00A065A3">
              <w:t>Wie Sie Ihr Können prüfen können:</w:t>
            </w:r>
          </w:p>
          <w:p w:rsidR="00E833F8" w:rsidRPr="00A065A3" w:rsidRDefault="00E833F8" w:rsidP="00CD0CCA">
            <w:pPr>
              <w:pStyle w:val="Kopf8ptafz"/>
              <w:numPr>
                <w:ilvl w:val="0"/>
                <w:numId w:val="0"/>
              </w:numPr>
              <w:ind w:left="227" w:hanging="170"/>
            </w:pPr>
          </w:p>
        </w:tc>
      </w:tr>
    </w:tbl>
    <w:p w:rsidR="00E833F8" w:rsidRDefault="00E833F8" w:rsidP="00E833F8">
      <w:pPr>
        <w:pStyle w:val="berschrift1"/>
      </w:pPr>
      <w:r>
        <w:t>Reflexion der Unterrichtseinheit</w:t>
      </w:r>
    </w:p>
    <w:p w:rsidR="00E833F8" w:rsidRDefault="00E833F8" w:rsidP="00711FBC">
      <w:pPr>
        <w:pStyle w:val="Textkrper"/>
      </w:pPr>
      <w:r>
        <w:t>Schrei</w:t>
      </w:r>
      <w:r w:rsidR="0014460C">
        <w:t>ben Sie einen Text, in dem Sie I</w:t>
      </w:r>
      <w:r>
        <w:t xml:space="preserve">hr Lernen während dieser Unterrichtseinheit noch </w:t>
      </w:r>
      <w:r w:rsidRPr="00BF7004">
        <w:rPr>
          <w:noProof/>
          <w:sz w:val="24"/>
        </w:rPr>
        <w:drawing>
          <wp:anchor distT="0" distB="0" distL="114300" distR="114300" simplePos="0" relativeHeight="251756544" behindDoc="0" locked="0" layoutInCell="0" allowOverlap="1" wp14:anchorId="184235AE" wp14:editId="3F120BF5">
            <wp:simplePos x="0" y="0"/>
            <wp:positionH relativeFrom="rightMargin">
              <wp:posOffset>107950</wp:posOffset>
            </wp:positionH>
            <wp:positionV relativeFrom="paragraph">
              <wp:posOffset>0</wp:posOffset>
            </wp:positionV>
            <wp:extent cx="658495" cy="323850"/>
            <wp:effectExtent l="0" t="0" r="8255" b="0"/>
            <wp:wrapNone/>
            <wp:docPr id="1254"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t>einmal überdenken. Bitte orientieren Sie sich an folgenden Leitfragen:</w:t>
      </w:r>
    </w:p>
    <w:p w:rsidR="00E833F8" w:rsidRDefault="00E833F8" w:rsidP="00711FBC">
      <w:pPr>
        <w:pStyle w:val="Textkrper"/>
      </w:pPr>
    </w:p>
    <w:p w:rsidR="00E833F8" w:rsidRDefault="00E833F8" w:rsidP="00711FBC">
      <w:pPr>
        <w:pStyle w:val="Textkrper"/>
        <w:numPr>
          <w:ilvl w:val="0"/>
          <w:numId w:val="39"/>
        </w:numPr>
      </w:pPr>
      <w:r>
        <w:t>Welche Inhalte haben wir in dieser Unterrichtseinheit durchgenommen?</w:t>
      </w:r>
    </w:p>
    <w:p w:rsidR="00E833F8" w:rsidRDefault="00E833F8" w:rsidP="00711FBC">
      <w:pPr>
        <w:pStyle w:val="Textkrper"/>
        <w:numPr>
          <w:ilvl w:val="0"/>
          <w:numId w:val="39"/>
        </w:numPr>
      </w:pPr>
      <w:r>
        <w:t>Was ist mir in dieser Unterrichtseinheit gut von der Hand gegangen?</w:t>
      </w:r>
      <w:r>
        <w:rPr>
          <w:noProof/>
          <w:sz w:val="24"/>
        </w:rPr>
        <w:drawing>
          <wp:anchor distT="0" distB="0" distL="114300" distR="114300" simplePos="0" relativeHeight="251753472" behindDoc="0" locked="0" layoutInCell="0" allowOverlap="1" wp14:anchorId="2628A365" wp14:editId="0011157D">
            <wp:simplePos x="0" y="0"/>
            <wp:positionH relativeFrom="rightMargin">
              <wp:posOffset>107950</wp:posOffset>
            </wp:positionH>
            <wp:positionV relativeFrom="paragraph">
              <wp:posOffset>0</wp:posOffset>
            </wp:positionV>
            <wp:extent cx="345440" cy="323850"/>
            <wp:effectExtent l="0" t="0" r="0" b="0"/>
            <wp:wrapNone/>
            <wp:docPr id="125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33F8" w:rsidRDefault="00E833F8" w:rsidP="00711FBC">
      <w:pPr>
        <w:pStyle w:val="Textkrper"/>
        <w:numPr>
          <w:ilvl w:val="0"/>
          <w:numId w:val="39"/>
        </w:numPr>
      </w:pPr>
      <w:r>
        <w:t>Wo musste ich „kämpfen“?</w:t>
      </w:r>
    </w:p>
    <w:p w:rsidR="00E833F8" w:rsidRDefault="00E833F8" w:rsidP="00711FBC">
      <w:pPr>
        <w:pStyle w:val="Textkrper"/>
        <w:numPr>
          <w:ilvl w:val="0"/>
          <w:numId w:val="39"/>
        </w:numPr>
      </w:pPr>
      <w:r>
        <w:t>Welche zentrale Erkenntnis habe ich gewonnen?</w:t>
      </w:r>
    </w:p>
    <w:p w:rsidR="00E833F8" w:rsidRDefault="0074333C" w:rsidP="00711FBC">
      <w:pPr>
        <w:pStyle w:val="Textkrper"/>
      </w:pPr>
      <w:r>
        <w:br/>
      </w:r>
      <w:r w:rsidR="00E833F8">
        <w:t>Schreiben sie zu diesen Leitfragen mindestens eine halbe Seite. Gerne können Sie auch weitere Punkte einfließen lassen.</w:t>
      </w:r>
    </w:p>
    <w:p w:rsidR="00E833F8" w:rsidRDefault="00E833F8" w:rsidP="00711FBC">
      <w:pPr>
        <w:pStyle w:val="Textkrper"/>
      </w:pPr>
    </w:p>
    <w:p w:rsidR="00E833F8" w:rsidRDefault="00E833F8" w:rsidP="00711FBC">
      <w:pPr>
        <w:pStyle w:val="Textkrper"/>
        <w:numPr>
          <w:ilvl w:val="0"/>
          <w:numId w:val="39"/>
        </w:numPr>
      </w:pPr>
      <w:r>
        <w:t>Welche Inhalte haben wir in dieser Unterrichtseinheit durchgenommen?</w:t>
      </w:r>
    </w:p>
    <w:p w:rsidR="00E833F8" w:rsidRDefault="00E833F8" w:rsidP="00711FBC">
      <w:pPr>
        <w:pStyle w:val="Textkrper"/>
        <w:numPr>
          <w:ilvl w:val="0"/>
          <w:numId w:val="39"/>
        </w:numPr>
      </w:pPr>
      <w:r>
        <w:t>Was ist mir in dieser Unterrichtseinheit gut von der Hand gegangen?</w:t>
      </w:r>
      <w:r>
        <w:rPr>
          <w:noProof/>
          <w:sz w:val="24"/>
        </w:rPr>
        <w:drawing>
          <wp:anchor distT="0" distB="0" distL="114300" distR="114300" simplePos="0" relativeHeight="251754496" behindDoc="0" locked="0" layoutInCell="0" allowOverlap="1" wp14:anchorId="2A720DF0" wp14:editId="748D8C7F">
            <wp:simplePos x="0" y="0"/>
            <wp:positionH relativeFrom="rightMargin">
              <wp:posOffset>107950</wp:posOffset>
            </wp:positionH>
            <wp:positionV relativeFrom="paragraph">
              <wp:posOffset>0</wp:posOffset>
            </wp:positionV>
            <wp:extent cx="345440" cy="323850"/>
            <wp:effectExtent l="0" t="0" r="0" b="0"/>
            <wp:wrapNone/>
            <wp:docPr id="125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33F8" w:rsidRDefault="00E833F8" w:rsidP="00711FBC">
      <w:pPr>
        <w:pStyle w:val="Textkrper"/>
        <w:numPr>
          <w:ilvl w:val="0"/>
          <w:numId w:val="39"/>
        </w:numPr>
      </w:pPr>
      <w:r>
        <w:t>Wo musste ich „kämpfen“?</w:t>
      </w:r>
    </w:p>
    <w:p w:rsidR="00E833F8" w:rsidRDefault="0014460C" w:rsidP="00711FBC">
      <w:pPr>
        <w:pStyle w:val="Textkrper"/>
        <w:numPr>
          <w:ilvl w:val="0"/>
          <w:numId w:val="39"/>
        </w:numPr>
      </w:pPr>
      <w:r>
        <w:t>Welche drei</w:t>
      </w:r>
      <w:r w:rsidR="00E833F8">
        <w:t xml:space="preserve"> zentralen Erkenntnisse habe ich gewonnen?</w:t>
      </w:r>
    </w:p>
    <w:p w:rsidR="00E833F8" w:rsidRDefault="00E833F8" w:rsidP="00711FBC">
      <w:pPr>
        <w:pStyle w:val="Textkrper"/>
        <w:numPr>
          <w:ilvl w:val="0"/>
          <w:numId w:val="39"/>
        </w:numPr>
      </w:pPr>
      <w:r>
        <w:t>Beschreiben Sie die Zusammenarbeit mit den Klassenkameraden.</w:t>
      </w:r>
    </w:p>
    <w:p w:rsidR="00E833F8" w:rsidRDefault="00E833F8" w:rsidP="00711FBC">
      <w:pPr>
        <w:pStyle w:val="Textkrper"/>
        <w:numPr>
          <w:ilvl w:val="0"/>
          <w:numId w:val="39"/>
        </w:numPr>
      </w:pPr>
      <w:r>
        <w:t>Welche Verbesserungen erwarten Sie für die nächste Unterrichtseinheit?</w:t>
      </w:r>
    </w:p>
    <w:p w:rsidR="00E833F8" w:rsidRDefault="0074333C" w:rsidP="00711FBC">
      <w:pPr>
        <w:pStyle w:val="Textkrper"/>
      </w:pPr>
      <w:r>
        <w:br/>
      </w:r>
      <w:r w:rsidR="00E833F8">
        <w:t>Schreiben sie zu diesen Leitfragen mindestens eine dreiviertel Seite. Gerne können Sie auch weitere Punkte einfließen lassen.</w:t>
      </w:r>
    </w:p>
    <w:p w:rsidR="00E833F8" w:rsidRDefault="00E833F8" w:rsidP="00711FBC">
      <w:pPr>
        <w:pStyle w:val="Textkrper"/>
      </w:pPr>
    </w:p>
    <w:p w:rsidR="00E833F8" w:rsidRDefault="00E833F8" w:rsidP="00711FBC">
      <w:pPr>
        <w:pStyle w:val="Textkrper"/>
        <w:numPr>
          <w:ilvl w:val="0"/>
          <w:numId w:val="39"/>
        </w:numPr>
      </w:pPr>
      <w:r>
        <w:t>Welche Inhalte haben wir in dieser Unterrichtseinheit durchgenommen?</w:t>
      </w:r>
    </w:p>
    <w:p w:rsidR="00E833F8" w:rsidRDefault="00E833F8" w:rsidP="00711FBC">
      <w:pPr>
        <w:pStyle w:val="Textkrper"/>
        <w:numPr>
          <w:ilvl w:val="0"/>
          <w:numId w:val="39"/>
        </w:numPr>
      </w:pPr>
      <w:r>
        <w:t>Was ist mir in dieser Unterrichtseinheit gut von der Hand gegangen?</w:t>
      </w:r>
      <w:r>
        <w:rPr>
          <w:noProof/>
          <w:sz w:val="24"/>
        </w:rPr>
        <w:drawing>
          <wp:anchor distT="0" distB="0" distL="114300" distR="114300" simplePos="0" relativeHeight="251755520" behindDoc="0" locked="0" layoutInCell="0" allowOverlap="1" wp14:anchorId="7553E995" wp14:editId="2F34E64D">
            <wp:simplePos x="0" y="0"/>
            <wp:positionH relativeFrom="rightMargin">
              <wp:posOffset>107950</wp:posOffset>
            </wp:positionH>
            <wp:positionV relativeFrom="paragraph">
              <wp:posOffset>0</wp:posOffset>
            </wp:positionV>
            <wp:extent cx="345440" cy="323850"/>
            <wp:effectExtent l="0" t="0" r="0" b="0"/>
            <wp:wrapNone/>
            <wp:docPr id="125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33F8" w:rsidRDefault="00E833F8" w:rsidP="00711FBC">
      <w:pPr>
        <w:pStyle w:val="Textkrper"/>
        <w:numPr>
          <w:ilvl w:val="0"/>
          <w:numId w:val="39"/>
        </w:numPr>
      </w:pPr>
      <w:r>
        <w:t>Wo musste ich „kämpfen“?</w:t>
      </w:r>
    </w:p>
    <w:p w:rsidR="00E833F8" w:rsidRDefault="00E833F8" w:rsidP="00711FBC">
      <w:pPr>
        <w:pStyle w:val="Textkrper"/>
        <w:numPr>
          <w:ilvl w:val="0"/>
          <w:numId w:val="39"/>
        </w:numPr>
      </w:pPr>
      <w:r>
        <w:t>W</w:t>
      </w:r>
      <w:r w:rsidR="0014460C">
        <w:t>elche fünf</w:t>
      </w:r>
      <w:r>
        <w:t xml:space="preserve"> zentralen Erkenntnisse habe ich gewonnen?</w:t>
      </w:r>
    </w:p>
    <w:p w:rsidR="00E833F8" w:rsidRDefault="00E833F8" w:rsidP="00711FBC">
      <w:pPr>
        <w:pStyle w:val="Textkrper"/>
        <w:numPr>
          <w:ilvl w:val="0"/>
          <w:numId w:val="39"/>
        </w:numPr>
      </w:pPr>
      <w:r>
        <w:t>Beschreiben Sie die Zusammenarbeit mit den Klassenkameraden.</w:t>
      </w:r>
    </w:p>
    <w:p w:rsidR="00E833F8" w:rsidRDefault="00E833F8" w:rsidP="00711FBC">
      <w:pPr>
        <w:pStyle w:val="Textkrper"/>
        <w:numPr>
          <w:ilvl w:val="0"/>
          <w:numId w:val="39"/>
        </w:numPr>
      </w:pPr>
      <w:r>
        <w:t>Was hat mir bei meinem Lernen geholfen?</w:t>
      </w:r>
    </w:p>
    <w:p w:rsidR="00821E24" w:rsidRDefault="00E833F8" w:rsidP="00711FBC">
      <w:pPr>
        <w:pStyle w:val="Textkrper"/>
        <w:numPr>
          <w:ilvl w:val="0"/>
          <w:numId w:val="39"/>
        </w:numPr>
      </w:pPr>
      <w:r>
        <w:t>Welche Verbesserungen erwarten Sie für</w:t>
      </w:r>
      <w:r w:rsidR="0074333C">
        <w:t xml:space="preserve"> die nächste Unterrichtseinheit</w:t>
      </w:r>
    </w:p>
    <w:p w:rsidR="00E833F8" w:rsidRDefault="0074333C" w:rsidP="00711FBC">
      <w:pPr>
        <w:pStyle w:val="Textkrper"/>
      </w:pPr>
      <w:r>
        <w:br/>
      </w:r>
      <w:r w:rsidR="00E833F8">
        <w:t>Schreiben sie zu diesen Leitfragen mindestens eine Seite. Gerne können Sie auch weit</w:t>
      </w:r>
      <w:r w:rsidR="00E833F8">
        <w:t>e</w:t>
      </w:r>
      <w:r w:rsidR="00E833F8">
        <w:t xml:space="preserve">re </w:t>
      </w:r>
      <w:r w:rsidR="00E833F8">
        <w:rPr>
          <w:noProof/>
          <w:sz w:val="24"/>
        </w:rPr>
        <w:drawing>
          <wp:anchor distT="0" distB="0" distL="114300" distR="114300" simplePos="0" relativeHeight="251757568" behindDoc="0" locked="0" layoutInCell="0" allowOverlap="1" wp14:anchorId="1B73E47A" wp14:editId="4810E141">
            <wp:simplePos x="0" y="0"/>
            <wp:positionH relativeFrom="rightMargin">
              <wp:posOffset>107950</wp:posOffset>
            </wp:positionH>
            <wp:positionV relativeFrom="paragraph">
              <wp:posOffset>0</wp:posOffset>
            </wp:positionV>
            <wp:extent cx="237490" cy="323850"/>
            <wp:effectExtent l="0" t="0" r="0" b="0"/>
            <wp:wrapNone/>
            <wp:docPr id="1258"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49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E833F8">
        <w:t>Punkte einfließen lassen.</w:t>
      </w:r>
    </w:p>
    <w:p w:rsidR="00821E24" w:rsidRDefault="00821E24" w:rsidP="00711FBC">
      <w:pPr>
        <w:pStyle w:val="Textkrper"/>
      </w:pPr>
    </w:p>
    <w:p w:rsidR="00E833F8" w:rsidRDefault="0014460C" w:rsidP="00711FBC">
      <w:pPr>
        <w:pStyle w:val="Textkrper"/>
      </w:pPr>
      <w:r>
        <w:t>Präsentieren Sie anschließend I</w:t>
      </w:r>
      <w:r w:rsidR="00E833F8">
        <w:t>hre Ergebnisse</w:t>
      </w:r>
      <w:r w:rsidR="00BA4321">
        <w:t>.</w:t>
      </w:r>
    </w:p>
    <w:p w:rsidR="00193F57" w:rsidRDefault="00193F57" w:rsidP="00711FBC">
      <w:pPr>
        <w:pStyle w:val="Textkrper"/>
      </w:pPr>
    </w:p>
    <w:p w:rsidR="00193F57" w:rsidRDefault="00193F57" w:rsidP="00711FBC">
      <w:pPr>
        <w:pStyle w:val="Textkrper"/>
      </w:pPr>
    </w:p>
    <w:p w:rsidR="00193F57" w:rsidRDefault="00193F57" w:rsidP="00711FBC">
      <w:pPr>
        <w:pStyle w:val="Textkrper"/>
      </w:pPr>
    </w:p>
    <w:p w:rsidR="00193F57" w:rsidRDefault="00193F57" w:rsidP="00711FBC">
      <w:pPr>
        <w:pStyle w:val="Textkrper"/>
      </w:pPr>
    </w:p>
    <w:p w:rsidR="00B113AD" w:rsidRDefault="00B113AD">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A0258D" w:rsidRPr="00B51DE9" w:rsidTr="00193F57">
        <w:trPr>
          <w:trHeight w:val="523"/>
        </w:trPr>
        <w:tc>
          <w:tcPr>
            <w:tcW w:w="3119" w:type="dxa"/>
            <w:tcBorders>
              <w:left w:val="single" w:sz="4" w:space="0" w:color="auto"/>
              <w:bottom w:val="single" w:sz="4" w:space="0" w:color="auto"/>
              <w:right w:val="single" w:sz="4" w:space="0" w:color="auto"/>
            </w:tcBorders>
            <w:shd w:val="clear" w:color="auto" w:fill="D9D9D9"/>
            <w:hideMark/>
          </w:tcPr>
          <w:p w:rsidR="00A0258D" w:rsidRDefault="00A0258D" w:rsidP="00887461">
            <w:pPr>
              <w:pStyle w:val="Tabelle6pt"/>
              <w:rPr>
                <w:color w:val="000000"/>
              </w:rPr>
            </w:pPr>
            <w:r>
              <w:lastRenderedPageBreak/>
              <w:br w:type="page"/>
              <w:t>Lernfeld</w:t>
            </w:r>
          </w:p>
          <w:p w:rsidR="00A0258D" w:rsidRDefault="00A0258D" w:rsidP="00887461">
            <w:pPr>
              <w:pStyle w:val="TabelleKopflinks"/>
            </w:pPr>
            <w:r>
              <w:t>LF 1</w:t>
            </w:r>
          </w:p>
        </w:tc>
        <w:tc>
          <w:tcPr>
            <w:tcW w:w="4229" w:type="dxa"/>
            <w:gridSpan w:val="2"/>
            <w:tcBorders>
              <w:left w:val="single" w:sz="4" w:space="0" w:color="auto"/>
              <w:bottom w:val="single" w:sz="4" w:space="0" w:color="auto"/>
              <w:right w:val="single" w:sz="4" w:space="0" w:color="auto"/>
            </w:tcBorders>
            <w:shd w:val="clear" w:color="auto" w:fill="D9D9D9"/>
            <w:hideMark/>
          </w:tcPr>
          <w:p w:rsidR="00A0258D" w:rsidRDefault="00A0258D" w:rsidP="00887461">
            <w:pPr>
              <w:pStyle w:val="Tabelle6pt"/>
              <w:rPr>
                <w:color w:val="000000"/>
              </w:rPr>
            </w:pPr>
            <w:r>
              <w:t>Titel</w:t>
            </w:r>
          </w:p>
          <w:p w:rsidR="00A0258D" w:rsidRDefault="00A45EF9" w:rsidP="00887461">
            <w:pPr>
              <w:pStyle w:val="TabelleKopflinks"/>
            </w:pPr>
            <w:r>
              <w:t>Reflektieren –</w:t>
            </w:r>
            <w:r w:rsidR="00821E24">
              <w:t xml:space="preserve"> </w:t>
            </w:r>
            <w:r w:rsidR="00A0258D">
              <w:t>Lernberatung</w:t>
            </w:r>
          </w:p>
        </w:tc>
        <w:tc>
          <w:tcPr>
            <w:tcW w:w="188" w:type="dxa"/>
            <w:vMerge w:val="restart"/>
            <w:tcBorders>
              <w:top w:val="nil"/>
              <w:left w:val="single" w:sz="4" w:space="0" w:color="auto"/>
              <w:bottom w:val="nil"/>
              <w:right w:val="single" w:sz="4" w:space="0" w:color="auto"/>
            </w:tcBorders>
            <w:shd w:val="clear" w:color="auto" w:fill="FFFFFF"/>
          </w:tcPr>
          <w:p w:rsidR="00A0258D" w:rsidRPr="004B658C" w:rsidRDefault="00A0258D" w:rsidP="00887461"/>
        </w:tc>
        <w:tc>
          <w:tcPr>
            <w:tcW w:w="2103" w:type="dxa"/>
            <w:gridSpan w:val="2"/>
            <w:tcBorders>
              <w:top w:val="single" w:sz="4" w:space="0" w:color="auto"/>
              <w:left w:val="single" w:sz="4" w:space="0" w:color="auto"/>
              <w:bottom w:val="single" w:sz="4" w:space="0" w:color="auto"/>
              <w:right w:val="single" w:sz="4" w:space="0" w:color="auto"/>
            </w:tcBorders>
            <w:shd w:val="clear" w:color="auto" w:fill="D9D9D9"/>
            <w:vAlign w:val="center"/>
            <w:hideMark/>
          </w:tcPr>
          <w:p w:rsidR="00C611EA" w:rsidRPr="00B51DE9" w:rsidRDefault="00C611EA" w:rsidP="001724CC">
            <w:pPr>
              <w:pStyle w:val="TabelleKopfmitte"/>
              <w:rPr>
                <w:rFonts w:eastAsia="Calibri"/>
              </w:rPr>
            </w:pPr>
            <w:r>
              <w:t>FZT</w:t>
            </w:r>
            <w:r w:rsidR="00193F57">
              <w:t xml:space="preserve"> </w:t>
            </w:r>
            <w:r w:rsidR="001724CC">
              <w:t>01.</w:t>
            </w:r>
            <w:r w:rsidR="00193F57">
              <w:t>0</w:t>
            </w:r>
            <w:r w:rsidR="00821E24">
              <w:t>1.0</w:t>
            </w:r>
            <w:r w:rsidR="001724CC">
              <w:t>6</w:t>
            </w:r>
            <w:r w:rsidR="00821E24">
              <w:t>.04</w:t>
            </w:r>
          </w:p>
        </w:tc>
      </w:tr>
      <w:tr w:rsidR="00A0258D" w:rsidRPr="00B51DE9" w:rsidTr="00887461">
        <w:tc>
          <w:tcPr>
            <w:tcW w:w="7348" w:type="dxa"/>
            <w:gridSpan w:val="3"/>
            <w:tcBorders>
              <w:left w:val="single" w:sz="4" w:space="0" w:color="auto"/>
              <w:bottom w:val="single" w:sz="4" w:space="0" w:color="auto"/>
              <w:right w:val="single" w:sz="4" w:space="0" w:color="auto"/>
            </w:tcBorders>
            <w:shd w:val="clear" w:color="auto" w:fill="auto"/>
            <w:hideMark/>
          </w:tcPr>
          <w:p w:rsidR="00A0258D" w:rsidRPr="00A065A3" w:rsidRDefault="00A0258D" w:rsidP="00887461">
            <w:pPr>
              <w:pStyle w:val="Tabelle6pt"/>
            </w:pPr>
            <w:r w:rsidRPr="00A065A3">
              <w:t>Kompetenzbereiche:</w:t>
            </w:r>
          </w:p>
          <w:p w:rsidR="00A0258D" w:rsidRPr="00A065A3" w:rsidRDefault="00A0258D" w:rsidP="00887461">
            <w:pPr>
              <w:pStyle w:val="Kopf8ptafz"/>
            </w:pPr>
            <w:r w:rsidRPr="00A065A3">
              <w:rPr>
                <w:rFonts w:cstheme="minorHAnsi"/>
                <w:szCs w:val="16"/>
              </w:rPr>
              <w:t>Ich kann meine Gedanken mitteilen.</w:t>
            </w:r>
          </w:p>
          <w:p w:rsidR="00A0258D" w:rsidRPr="00A065A3" w:rsidRDefault="00A0258D" w:rsidP="00887461">
            <w:pPr>
              <w:pStyle w:val="Kopf8ptafz"/>
              <w:rPr>
                <w:color w:val="000000" w:themeColor="text1"/>
                <w:szCs w:val="16"/>
              </w:rPr>
            </w:pPr>
            <w:r w:rsidRPr="00A065A3">
              <w:rPr>
                <w:rFonts w:cstheme="minorHAnsi"/>
                <w:szCs w:val="16"/>
              </w:rPr>
              <w:t>Ich kann mich an Gesprächen beteiligen.</w:t>
            </w:r>
          </w:p>
          <w:p w:rsidR="00A0258D" w:rsidRPr="00A065A3" w:rsidRDefault="00A0258D" w:rsidP="00887461">
            <w:pPr>
              <w:pStyle w:val="Kopf8ptafz"/>
              <w:rPr>
                <w:color w:val="000000" w:themeColor="text1"/>
                <w:szCs w:val="16"/>
              </w:rPr>
            </w:pPr>
            <w:r w:rsidRPr="00A065A3">
              <w:rPr>
                <w:color w:val="000000" w:themeColor="text1"/>
                <w:szCs w:val="16"/>
              </w:rPr>
              <w:t>Ich kann meine Fähigkeiten und Fertigkeiten erkennen.</w:t>
            </w:r>
          </w:p>
          <w:p w:rsidR="00A0258D" w:rsidRPr="00A065A3" w:rsidRDefault="00A0258D" w:rsidP="00887461">
            <w:pPr>
              <w:pStyle w:val="Kopf8ptafz"/>
            </w:pPr>
            <w:r w:rsidRPr="00A065A3">
              <w:rPr>
                <w:color w:val="000000" w:themeColor="text1"/>
                <w:szCs w:val="16"/>
              </w:rPr>
              <w:t>Ich kann mein Arbeitsverhalten einschätzen</w:t>
            </w:r>
            <w:r w:rsidRPr="00A065A3">
              <w:rPr>
                <w:rFonts w:asciiTheme="minorHAnsi" w:hAnsiTheme="minorHAnsi"/>
                <w:color w:val="000000" w:themeColor="text1"/>
                <w:szCs w:val="16"/>
              </w:rPr>
              <w:t>.</w:t>
            </w:r>
          </w:p>
        </w:tc>
        <w:tc>
          <w:tcPr>
            <w:tcW w:w="188" w:type="dxa"/>
            <w:vMerge/>
            <w:tcBorders>
              <w:left w:val="single" w:sz="4" w:space="0" w:color="auto"/>
              <w:bottom w:val="nil"/>
              <w:right w:val="nil"/>
            </w:tcBorders>
            <w:vAlign w:val="center"/>
            <w:hideMark/>
          </w:tcPr>
          <w:p w:rsidR="00A0258D" w:rsidRPr="00A065A3" w:rsidRDefault="00A0258D" w:rsidP="00887461">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A0258D" w:rsidRPr="00A065A3" w:rsidTr="00887461">
              <w:trPr>
                <w:trHeight w:val="284"/>
              </w:trPr>
              <w:tc>
                <w:tcPr>
                  <w:tcW w:w="2090" w:type="dxa"/>
                  <w:shd w:val="clear" w:color="auto" w:fill="auto"/>
                </w:tcPr>
                <w:p w:rsidR="00A0258D" w:rsidRPr="00A065A3" w:rsidRDefault="00A0258D" w:rsidP="00887461">
                  <w:pPr>
                    <w:pStyle w:val="Textkrpermitte"/>
                  </w:pPr>
                  <w:proofErr w:type="spellStart"/>
                  <w:r w:rsidRPr="00A065A3">
                    <w:t>LernPROJEKT</w:t>
                  </w:r>
                  <w:proofErr w:type="spellEnd"/>
                </w:p>
              </w:tc>
            </w:tr>
            <w:tr w:rsidR="00A0258D" w:rsidRPr="00A065A3" w:rsidTr="00887461">
              <w:trPr>
                <w:trHeight w:val="284"/>
              </w:trPr>
              <w:tc>
                <w:tcPr>
                  <w:tcW w:w="2090" w:type="dxa"/>
                  <w:tcBorders>
                    <w:bottom w:val="single" w:sz="4" w:space="0" w:color="auto"/>
                  </w:tcBorders>
                  <w:shd w:val="clear" w:color="auto" w:fill="auto"/>
                </w:tcPr>
                <w:p w:rsidR="00A0258D" w:rsidRPr="00A065A3" w:rsidRDefault="00A0258D" w:rsidP="00887461">
                  <w:pPr>
                    <w:pStyle w:val="Textkrpermitte"/>
                  </w:pPr>
                  <w:proofErr w:type="spellStart"/>
                  <w:r w:rsidRPr="00A065A3">
                    <w:t>LernTHEMA</w:t>
                  </w:r>
                  <w:proofErr w:type="spellEnd"/>
                </w:p>
              </w:tc>
            </w:tr>
            <w:tr w:rsidR="00A0258D" w:rsidRPr="00A065A3" w:rsidTr="00887461">
              <w:trPr>
                <w:trHeight w:val="284"/>
              </w:trPr>
              <w:tc>
                <w:tcPr>
                  <w:tcW w:w="2090" w:type="dxa"/>
                  <w:tcBorders>
                    <w:bottom w:val="nil"/>
                  </w:tcBorders>
                  <w:shd w:val="clear" w:color="auto" w:fill="D9D9D9" w:themeFill="background1" w:themeFillShade="D9"/>
                </w:tcPr>
                <w:p w:rsidR="00A0258D" w:rsidRPr="00A065A3" w:rsidRDefault="00A0258D" w:rsidP="00887461">
                  <w:pPr>
                    <w:pStyle w:val="TabelleKopfmitte"/>
                  </w:pPr>
                  <w:proofErr w:type="spellStart"/>
                  <w:r w:rsidRPr="00A065A3">
                    <w:t>LernSCHRITT</w:t>
                  </w:r>
                  <w:proofErr w:type="spellEnd"/>
                </w:p>
              </w:tc>
            </w:tr>
          </w:tbl>
          <w:p w:rsidR="00A0258D" w:rsidRPr="00A065A3" w:rsidRDefault="00A0258D" w:rsidP="00887461"/>
        </w:tc>
      </w:tr>
      <w:tr w:rsidR="00A0258D" w:rsidRPr="00B51DE9" w:rsidTr="00887461">
        <w:trPr>
          <w:trHeight w:val="149"/>
        </w:trPr>
        <w:tc>
          <w:tcPr>
            <w:tcW w:w="7348" w:type="dxa"/>
            <w:gridSpan w:val="3"/>
            <w:tcBorders>
              <w:top w:val="single" w:sz="4" w:space="0" w:color="auto"/>
              <w:left w:val="nil"/>
              <w:right w:val="nil"/>
            </w:tcBorders>
          </w:tcPr>
          <w:p w:rsidR="00A0258D" w:rsidRPr="00A065A3" w:rsidRDefault="00A0258D" w:rsidP="00887461"/>
        </w:tc>
        <w:tc>
          <w:tcPr>
            <w:tcW w:w="196" w:type="dxa"/>
            <w:gridSpan w:val="2"/>
            <w:tcBorders>
              <w:top w:val="nil"/>
              <w:left w:val="nil"/>
              <w:right w:val="nil"/>
            </w:tcBorders>
          </w:tcPr>
          <w:p w:rsidR="00A0258D" w:rsidRPr="00A065A3" w:rsidRDefault="00A0258D" w:rsidP="00887461"/>
        </w:tc>
        <w:tc>
          <w:tcPr>
            <w:tcW w:w="2095" w:type="dxa"/>
            <w:tcBorders>
              <w:top w:val="single" w:sz="4" w:space="0" w:color="auto"/>
              <w:left w:val="nil"/>
              <w:right w:val="nil"/>
            </w:tcBorders>
          </w:tcPr>
          <w:p w:rsidR="00A0258D" w:rsidRPr="00A065A3" w:rsidRDefault="00A0258D" w:rsidP="00887461"/>
        </w:tc>
      </w:tr>
      <w:tr w:rsidR="00A0258D" w:rsidRPr="00B51DE9" w:rsidTr="00887461">
        <w:trPr>
          <w:trHeight w:val="443"/>
        </w:trPr>
        <w:tc>
          <w:tcPr>
            <w:tcW w:w="4818" w:type="dxa"/>
            <w:gridSpan w:val="2"/>
            <w:vMerge w:val="restart"/>
            <w:tcBorders>
              <w:left w:val="single" w:sz="4" w:space="0" w:color="auto"/>
              <w:right w:val="single" w:sz="4" w:space="0" w:color="auto"/>
            </w:tcBorders>
          </w:tcPr>
          <w:p w:rsidR="00A0258D" w:rsidRPr="00A065A3" w:rsidRDefault="00A0258D" w:rsidP="00887461">
            <w:pPr>
              <w:pStyle w:val="Tabelle6pt"/>
            </w:pPr>
            <w:r w:rsidRPr="00A065A3">
              <w:t>Kompetenzen:</w:t>
            </w:r>
          </w:p>
          <w:p w:rsidR="00A0258D" w:rsidRPr="00A065A3" w:rsidRDefault="00A0258D" w:rsidP="00887461">
            <w:pPr>
              <w:pStyle w:val="Kopf8ptafz"/>
              <w:rPr>
                <w:iCs/>
              </w:rPr>
            </w:pPr>
            <w:r w:rsidRPr="00A065A3">
              <w:rPr>
                <w:iCs/>
              </w:rPr>
              <w:t>Ich kann sagen, wo ich noch Unterstützung benötige.</w:t>
            </w:r>
          </w:p>
          <w:p w:rsidR="00A0258D" w:rsidRPr="00A065A3" w:rsidRDefault="00A0258D" w:rsidP="00887461">
            <w:pPr>
              <w:pStyle w:val="Kopf8ptafz"/>
            </w:pPr>
            <w:r w:rsidRPr="00A065A3">
              <w:rPr>
                <w:iCs/>
              </w:rPr>
              <w:t>Ich kann meine Fähigkeiten und Fertigkeiten erkennen.</w:t>
            </w:r>
          </w:p>
          <w:p w:rsidR="00A0258D" w:rsidRPr="00A065A3" w:rsidRDefault="00A0258D" w:rsidP="00887461">
            <w:pPr>
              <w:pStyle w:val="Kopf8ptafz"/>
            </w:pPr>
            <w:r w:rsidRPr="00A065A3">
              <w:rPr>
                <w:iCs/>
              </w:rPr>
              <w:t>Ich kann mein Arbeitsverhalten einschätzen.</w:t>
            </w:r>
          </w:p>
        </w:tc>
        <w:tc>
          <w:tcPr>
            <w:tcW w:w="4821" w:type="dxa"/>
            <w:gridSpan w:val="4"/>
            <w:tcBorders>
              <w:left w:val="single" w:sz="4" w:space="0" w:color="auto"/>
              <w:right w:val="single" w:sz="4" w:space="0" w:color="auto"/>
            </w:tcBorders>
          </w:tcPr>
          <w:p w:rsidR="00A0258D" w:rsidRPr="00A065A3" w:rsidRDefault="00A0258D" w:rsidP="00887461">
            <w:pPr>
              <w:pStyle w:val="Tabelle6pt"/>
            </w:pPr>
            <w:r w:rsidRPr="00A065A3">
              <w:t>Was Sie schon können sollten:</w:t>
            </w:r>
          </w:p>
          <w:p w:rsidR="00A0258D" w:rsidRPr="00A065A3" w:rsidRDefault="00A0258D" w:rsidP="00887461">
            <w:pPr>
              <w:pStyle w:val="Kopf8ptafz"/>
            </w:pPr>
            <w:r w:rsidRPr="00A065A3">
              <w:t>Ich kann schon meinen Lernerfolg einschätzen</w:t>
            </w:r>
            <w:r w:rsidR="00AE1F32" w:rsidRPr="00A065A3">
              <w:t>.</w:t>
            </w:r>
          </w:p>
        </w:tc>
      </w:tr>
      <w:tr w:rsidR="00A0258D" w:rsidRPr="00B51DE9" w:rsidTr="00887461">
        <w:trPr>
          <w:trHeight w:val="443"/>
        </w:trPr>
        <w:tc>
          <w:tcPr>
            <w:tcW w:w="4818" w:type="dxa"/>
            <w:gridSpan w:val="2"/>
            <w:vMerge/>
            <w:tcBorders>
              <w:left w:val="single" w:sz="4" w:space="0" w:color="auto"/>
              <w:right w:val="single" w:sz="4" w:space="0" w:color="auto"/>
            </w:tcBorders>
          </w:tcPr>
          <w:p w:rsidR="00A0258D" w:rsidRPr="00A065A3" w:rsidRDefault="00A0258D" w:rsidP="00887461">
            <w:pPr>
              <w:pStyle w:val="Tabelle6pt"/>
            </w:pPr>
          </w:p>
        </w:tc>
        <w:tc>
          <w:tcPr>
            <w:tcW w:w="4821" w:type="dxa"/>
            <w:gridSpan w:val="4"/>
            <w:tcBorders>
              <w:left w:val="single" w:sz="4" w:space="0" w:color="auto"/>
              <w:right w:val="single" w:sz="4" w:space="0" w:color="auto"/>
            </w:tcBorders>
          </w:tcPr>
          <w:p w:rsidR="00A0258D" w:rsidRPr="00A065A3" w:rsidRDefault="00A0258D" w:rsidP="00887461">
            <w:pPr>
              <w:pStyle w:val="Tabelle6pt"/>
            </w:pPr>
            <w:r w:rsidRPr="00A065A3">
              <w:t>Wofür Sie das benötigen:</w:t>
            </w:r>
          </w:p>
          <w:p w:rsidR="00A0258D" w:rsidRPr="00A065A3" w:rsidRDefault="00A0258D" w:rsidP="00887461">
            <w:pPr>
              <w:pStyle w:val="Kopf8ptafz"/>
            </w:pPr>
            <w:r w:rsidRPr="00A065A3">
              <w:t>Selbstvertrauen stärken</w:t>
            </w:r>
          </w:p>
          <w:p w:rsidR="00A0258D" w:rsidRPr="00A065A3" w:rsidRDefault="00A0258D" w:rsidP="00887461">
            <w:pPr>
              <w:pStyle w:val="Kopf8ptafz"/>
            </w:pPr>
            <w:r w:rsidRPr="00A065A3">
              <w:t>Selbstbewusstsein stärken</w:t>
            </w:r>
          </w:p>
          <w:p w:rsidR="00A0258D" w:rsidRPr="00A065A3" w:rsidRDefault="00A0258D" w:rsidP="00887461">
            <w:pPr>
              <w:pStyle w:val="Kopf8ptafz"/>
            </w:pPr>
            <w:r w:rsidRPr="00A065A3">
              <w:t>Stärken und Schwächen meiner Fähig- und Fertigkeiten entwickeln</w:t>
            </w:r>
          </w:p>
          <w:p w:rsidR="00A0258D" w:rsidRPr="00A065A3" w:rsidRDefault="00A0258D" w:rsidP="00887461">
            <w:pPr>
              <w:pStyle w:val="Kopf8ptafz"/>
            </w:pPr>
            <w:r w:rsidRPr="00A065A3">
              <w:t>Stärken und Schwächen meiner Fähig- und Fertigkeiten ableiten</w:t>
            </w:r>
          </w:p>
          <w:p w:rsidR="00A0258D" w:rsidRPr="00A065A3" w:rsidRDefault="00A0258D" w:rsidP="00887461">
            <w:pPr>
              <w:pStyle w:val="Kopf8ptafz"/>
            </w:pPr>
            <w:r w:rsidRPr="00A065A3">
              <w:t>Ziele für meine Weiterentwicklung beschreiben</w:t>
            </w:r>
          </w:p>
          <w:p w:rsidR="00A0258D" w:rsidRPr="00A065A3" w:rsidRDefault="00A0258D" w:rsidP="00887461">
            <w:pPr>
              <w:pStyle w:val="Kopf8ptafz"/>
            </w:pPr>
            <w:r w:rsidRPr="00A065A3">
              <w:t>Unterstützungen für meine Fähig- und Fertigkeiten nutzen</w:t>
            </w:r>
          </w:p>
        </w:tc>
      </w:tr>
      <w:tr w:rsidR="00A0258D" w:rsidRPr="00B51DE9" w:rsidTr="00887461">
        <w:trPr>
          <w:trHeight w:val="443"/>
        </w:trPr>
        <w:tc>
          <w:tcPr>
            <w:tcW w:w="4818" w:type="dxa"/>
            <w:gridSpan w:val="2"/>
            <w:vMerge/>
            <w:tcBorders>
              <w:left w:val="single" w:sz="4" w:space="0" w:color="auto"/>
              <w:right w:val="single" w:sz="4" w:space="0" w:color="auto"/>
            </w:tcBorders>
          </w:tcPr>
          <w:p w:rsidR="00A0258D" w:rsidRPr="00A065A3" w:rsidRDefault="00A0258D" w:rsidP="00887461">
            <w:pPr>
              <w:pStyle w:val="Tabelle6pt"/>
            </w:pPr>
          </w:p>
        </w:tc>
        <w:tc>
          <w:tcPr>
            <w:tcW w:w="4821" w:type="dxa"/>
            <w:gridSpan w:val="4"/>
            <w:tcBorders>
              <w:left w:val="single" w:sz="4" w:space="0" w:color="auto"/>
              <w:right w:val="single" w:sz="4" w:space="0" w:color="auto"/>
            </w:tcBorders>
          </w:tcPr>
          <w:p w:rsidR="00A0258D" w:rsidRPr="00A065A3" w:rsidRDefault="00A0258D" w:rsidP="00887461">
            <w:pPr>
              <w:pStyle w:val="Tabelle6pt"/>
            </w:pPr>
            <w:r w:rsidRPr="00A065A3">
              <w:t>Wie Sie Ihr Können prüfen können:</w:t>
            </w:r>
          </w:p>
          <w:p w:rsidR="00A0258D" w:rsidRPr="00A065A3" w:rsidRDefault="00BB02F7" w:rsidP="00887461">
            <w:pPr>
              <w:pStyle w:val="Kopf8ptafz"/>
            </w:pPr>
            <w:r w:rsidRPr="00C42D0E">
              <w:t xml:space="preserve">Gespräch mit </w:t>
            </w:r>
            <w:r w:rsidRPr="00FA6EBE">
              <w:t>Mitschüler</w:t>
            </w:r>
            <w:r>
              <w:t>innen</w:t>
            </w:r>
            <w:r w:rsidRPr="00FA6EBE">
              <w:t xml:space="preserve"> und M</w:t>
            </w:r>
            <w:r>
              <w:t>itschül</w:t>
            </w:r>
            <w:r w:rsidRPr="00FA6EBE">
              <w:t>e</w:t>
            </w:r>
            <w:r>
              <w:t>r</w:t>
            </w:r>
            <w:r w:rsidRPr="00FA6EBE">
              <w:t xml:space="preserve">n </w:t>
            </w:r>
            <w:r w:rsidRPr="00C42D0E">
              <w:t>und/oder L</w:t>
            </w:r>
            <w:r>
              <w:t>ehrerin oder Lehrer</w:t>
            </w:r>
          </w:p>
        </w:tc>
      </w:tr>
    </w:tbl>
    <w:p w:rsidR="00A0258D" w:rsidRPr="00031EFC" w:rsidRDefault="00C574D5" w:rsidP="00A0258D">
      <w:pPr>
        <w:rPr>
          <w:noProof/>
          <w:sz w:val="6"/>
          <w:lang w:eastAsia="de-DE"/>
        </w:rPr>
      </w:pPr>
      <w:r w:rsidRPr="00C574D5">
        <w:rPr>
          <w:noProof/>
          <w:lang w:eastAsia="de-DE"/>
        </w:rPr>
        <w:drawing>
          <wp:anchor distT="0" distB="0" distL="114300" distR="114300" simplePos="0" relativeHeight="251770880" behindDoc="0" locked="0" layoutInCell="0" allowOverlap="1" wp14:anchorId="7E322FFE" wp14:editId="66681D68">
            <wp:simplePos x="0" y="0"/>
            <wp:positionH relativeFrom="rightMargin">
              <wp:posOffset>97790</wp:posOffset>
            </wp:positionH>
            <wp:positionV relativeFrom="paragraph">
              <wp:posOffset>52705</wp:posOffset>
            </wp:positionV>
            <wp:extent cx="349885" cy="320675"/>
            <wp:effectExtent l="0" t="0" r="0" b="3175"/>
            <wp:wrapNone/>
            <wp:docPr id="137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lang w:eastAsia="de-DE"/>
        </w:rPr>
        <w:drawing>
          <wp:anchor distT="0" distB="0" distL="114300" distR="114300" simplePos="0" relativeHeight="251772928" behindDoc="0" locked="0" layoutInCell="0" allowOverlap="1" wp14:anchorId="6A6BDF0C" wp14:editId="4758C585">
            <wp:simplePos x="0" y="0"/>
            <wp:positionH relativeFrom="rightMargin">
              <wp:posOffset>817880</wp:posOffset>
            </wp:positionH>
            <wp:positionV relativeFrom="paragraph">
              <wp:posOffset>52705</wp:posOffset>
            </wp:positionV>
            <wp:extent cx="348615" cy="320040"/>
            <wp:effectExtent l="0" t="0" r="0" b="3810"/>
            <wp:wrapNone/>
            <wp:docPr id="47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lang w:eastAsia="de-DE"/>
        </w:rPr>
        <w:drawing>
          <wp:anchor distT="0" distB="0" distL="114300" distR="114300" simplePos="0" relativeHeight="251771904" behindDoc="0" locked="0" layoutInCell="0" allowOverlap="1" wp14:anchorId="339E6A51" wp14:editId="5F616796">
            <wp:simplePos x="0" y="0"/>
            <wp:positionH relativeFrom="rightMargin">
              <wp:posOffset>457835</wp:posOffset>
            </wp:positionH>
            <wp:positionV relativeFrom="paragraph">
              <wp:posOffset>52705</wp:posOffset>
            </wp:positionV>
            <wp:extent cx="349885" cy="320675"/>
            <wp:effectExtent l="0" t="0" r="0" b="3175"/>
            <wp:wrapNone/>
            <wp:docPr id="47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65A3" w:rsidRDefault="00A065A3" w:rsidP="00A0258D">
      <w:pPr>
        <w:rPr>
          <w:b/>
        </w:rPr>
      </w:pPr>
    </w:p>
    <w:p w:rsidR="00385BEC" w:rsidRPr="001C6A09" w:rsidRDefault="00385BEC" w:rsidP="00385BEC">
      <w:pPr>
        <w:pStyle w:val="Marginaliegrau"/>
        <w:framePr w:wrap="around" w:x="8701" w:y="558"/>
        <w:rPr>
          <w:vanish/>
          <w:color w:val="000000" w:themeColor="text1"/>
        </w:rPr>
      </w:pPr>
      <w:r>
        <w:t>© Wibke Tiedmann</w:t>
      </w:r>
    </w:p>
    <w:p w:rsidR="00A0258D" w:rsidRDefault="00A0258D" w:rsidP="00711FBC">
      <w:pPr>
        <w:jc w:val="both"/>
      </w:pPr>
      <w:r>
        <w:rPr>
          <w:b/>
        </w:rPr>
        <w:t>Aufgabe:</w:t>
      </w:r>
      <w:r>
        <w:t xml:space="preserve"> Für die Vorbereitung des </w:t>
      </w:r>
      <w:proofErr w:type="spellStart"/>
      <w:r>
        <w:t>Coachinggespräches</w:t>
      </w:r>
      <w:proofErr w:type="spellEnd"/>
      <w:r>
        <w:t>, nach Durchführung der Lerneinheit, sind in der folgenden Übersicht die Fragen mit eigenen Worten zu bean</w:t>
      </w:r>
      <w:r>
        <w:t>t</w:t>
      </w:r>
      <w:r>
        <w:t xml:space="preserve">worten. </w:t>
      </w:r>
    </w:p>
    <w:p w:rsidR="00AC7B2D" w:rsidRDefault="00C22AB2">
      <w:pPr>
        <w:spacing w:line="240" w:lineRule="exact"/>
        <w:rPr>
          <w:noProof/>
          <w:lang w:eastAsia="de-DE"/>
        </w:rPr>
      </w:pPr>
      <w:r>
        <w:rPr>
          <w:noProof/>
          <w:lang w:eastAsia="de-DE"/>
        </w:rPr>
        <mc:AlternateContent>
          <mc:Choice Requires="wps">
            <w:drawing>
              <wp:anchor distT="0" distB="0" distL="114300" distR="114300" simplePos="0" relativeHeight="251761664" behindDoc="0" locked="0" layoutInCell="1" allowOverlap="1" wp14:anchorId="5BA62049" wp14:editId="0F3177ED">
                <wp:simplePos x="0" y="0"/>
                <wp:positionH relativeFrom="column">
                  <wp:posOffset>-8890</wp:posOffset>
                </wp:positionH>
                <wp:positionV relativeFrom="paragraph">
                  <wp:posOffset>3492500</wp:posOffset>
                </wp:positionV>
                <wp:extent cx="2776855" cy="1819910"/>
                <wp:effectExtent l="0" t="0" r="23495" b="27940"/>
                <wp:wrapNone/>
                <wp:docPr id="1266" name="Rechteck 1266"/>
                <wp:cNvGraphicFramePr/>
                <a:graphic xmlns:a="http://schemas.openxmlformats.org/drawingml/2006/main">
                  <a:graphicData uri="http://schemas.microsoft.com/office/word/2010/wordprocessingShape">
                    <wps:wsp>
                      <wps:cNvSpPr/>
                      <wps:spPr>
                        <a:xfrm>
                          <a:off x="0" y="0"/>
                          <a:ext cx="2776855" cy="1819910"/>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F5649B" w:rsidRPr="00AC7B2D" w:rsidRDefault="00F5649B" w:rsidP="00A0258D">
                            <w:pPr>
                              <w:rPr>
                                <w:b/>
                                <w:color w:val="0070C0"/>
                                <w:sz w:val="28"/>
                                <w:szCs w:val="28"/>
                              </w:rPr>
                            </w:pPr>
                            <w:r w:rsidRPr="00AC7B2D">
                              <w:rPr>
                                <w:b/>
                                <w:color w:val="0070C0"/>
                                <w:sz w:val="28"/>
                                <w:szCs w:val="28"/>
                              </w:rPr>
                              <w:t>Herausforderung</w:t>
                            </w:r>
                          </w:p>
                          <w:p w:rsidR="00F5649B" w:rsidRDefault="00F5649B" w:rsidP="00A0258D">
                            <w:r>
                              <w:t>Welche Hindernisse sehe ich für meinen Lerne</w:t>
                            </w:r>
                            <w:r>
                              <w:t>r</w:t>
                            </w:r>
                            <w:r>
                              <w:t>folg?</w:t>
                            </w:r>
                          </w:p>
                          <w:p w:rsidR="00F5649B" w:rsidRDefault="00F5649B" w:rsidP="0073561E">
                            <w:pPr>
                              <w:ind w:left="708" w:firstLine="708"/>
                            </w:pPr>
                            <w:r>
                              <w:rPr>
                                <w:noProof/>
                                <w:lang w:eastAsia="de-DE"/>
                              </w:rPr>
                              <w:drawing>
                                <wp:inline distT="0" distB="0" distL="0" distR="0" wp14:anchorId="3E2F8774" wp14:editId="406C536B">
                                  <wp:extent cx="602379" cy="406400"/>
                                  <wp:effectExtent l="0" t="0" r="7620" b="0"/>
                                  <wp:docPr id="1876" name="Grafik 1876" descr="J:\3-33\Allgemein\_BFPE\SOL Karten 2017 neu\SOL Bilder von WT\Bilder bearbeitet\Moti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SOL Karten 2017 neu\SOL Bilder von WT\Bilder bearbeitet\Motivation.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03353" cy="407057"/>
                                          </a:xfrm>
                                          <a:prstGeom prst="rect">
                                            <a:avLst/>
                                          </a:prstGeom>
                                          <a:noFill/>
                                          <a:ln>
                                            <a:noFill/>
                                          </a:ln>
                                        </pic:spPr>
                                      </pic:pic>
                                    </a:graphicData>
                                  </a:graphic>
                                </wp:inline>
                              </w:drawing>
                            </w:r>
                          </w:p>
                          <w:p w:rsidR="00F5649B" w:rsidRDefault="00F5649B" w:rsidP="00A0258D"/>
                          <w:p w:rsidR="00F5649B" w:rsidRDefault="00F5649B" w:rsidP="00A0258D"/>
                          <w:p w:rsidR="00F5649B" w:rsidRDefault="00F5649B" w:rsidP="00A0258D"/>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266" o:spid="_x0000_s1077" style="position:absolute;margin-left:-.7pt;margin-top:275pt;width:218.65pt;height:143.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" fillcolor="white [3201]" strokecolor="#4f81bd [3204]" strokeweight="2pt">
                <v:textbox inset=".5mm,.5mm,.5mm,.5mm">
                  <w:txbxContent>
                    <w:p w:rsidR="00F5649B" w:rsidRPr="00AC7B2D" w:rsidRDefault="00F5649B" w:rsidP="00A0258D">
                      <w:pPr>
                        <w:rPr>
                          <w:b/>
                          <w:color w:val="0070C0"/>
                          <w:sz w:val="28"/>
                          <w:szCs w:val="28"/>
                        </w:rPr>
                      </w:pPr>
                      <w:r w:rsidRPr="00AC7B2D">
                        <w:rPr>
                          <w:b/>
                          <w:color w:val="0070C0"/>
                          <w:sz w:val="28"/>
                          <w:szCs w:val="28"/>
                        </w:rPr>
                        <w:t>Herausforderung</w:t>
                      </w:r>
                    </w:p>
                    <w:p w:rsidR="00F5649B" w:rsidRDefault="00F5649B" w:rsidP="00A0258D">
                      <w:r>
                        <w:t>Welche Hindernisse sehe ich für meinen Lerne</w:t>
                      </w:r>
                      <w:r>
                        <w:t>r</w:t>
                      </w:r>
                      <w:r>
                        <w:t>folg?</w:t>
                      </w:r>
                    </w:p>
                    <w:p w:rsidR="00F5649B" w:rsidRDefault="00F5649B" w:rsidP="0073561E">
                      <w:pPr>
                        <w:ind w:left="708" w:firstLine="708"/>
                      </w:pPr>
                      <w:r>
                        <w:rPr>
                          <w:noProof/>
                          <w:lang w:eastAsia="de-DE"/>
                        </w:rPr>
                        <w:drawing>
                          <wp:inline distT="0" distB="0" distL="0" distR="0" wp14:anchorId="3E2F8774" wp14:editId="406C536B">
                            <wp:extent cx="602379" cy="406400"/>
                            <wp:effectExtent l="0" t="0" r="7620" b="0"/>
                            <wp:docPr id="1876" name="Grafik 1876" descr="J:\3-33\Allgemein\_BFPE\SOL Karten 2017 neu\SOL Bilder von WT\Bilder bearbeitet\Motiv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3-33\Allgemein\_BFPE\SOL Karten 2017 neu\SOL Bilder von WT\Bilder bearbeitet\Motivation.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03353" cy="407057"/>
                                    </a:xfrm>
                                    <a:prstGeom prst="rect">
                                      <a:avLst/>
                                    </a:prstGeom>
                                    <a:noFill/>
                                    <a:ln>
                                      <a:noFill/>
                                    </a:ln>
                                  </pic:spPr>
                                </pic:pic>
                              </a:graphicData>
                            </a:graphic>
                          </wp:inline>
                        </w:drawing>
                      </w:r>
                    </w:p>
                    <w:p w:rsidR="00F5649B" w:rsidRDefault="00F5649B" w:rsidP="00A0258D"/>
                    <w:p w:rsidR="00F5649B" w:rsidRDefault="00F5649B" w:rsidP="00A0258D"/>
                    <w:p w:rsidR="00F5649B" w:rsidRDefault="00F5649B" w:rsidP="00A0258D"/>
                  </w:txbxContent>
                </v:textbox>
              </v:rect>
            </w:pict>
          </mc:Fallback>
        </mc:AlternateContent>
      </w:r>
      <w:r>
        <w:rPr>
          <w:noProof/>
          <w:lang w:eastAsia="de-DE"/>
        </w:rPr>
        <mc:AlternateContent>
          <mc:Choice Requires="wps">
            <w:drawing>
              <wp:anchor distT="0" distB="0" distL="114300" distR="114300" simplePos="0" relativeHeight="251759616" behindDoc="0" locked="0" layoutInCell="1" allowOverlap="1" wp14:anchorId="6B1D32E1" wp14:editId="5A35C3D1">
                <wp:simplePos x="0" y="0"/>
                <wp:positionH relativeFrom="column">
                  <wp:posOffset>3225377</wp:posOffset>
                </wp:positionH>
                <wp:positionV relativeFrom="paragraph">
                  <wp:posOffset>3492923</wp:posOffset>
                </wp:positionV>
                <wp:extent cx="2776855" cy="1820334"/>
                <wp:effectExtent l="0" t="0" r="23495" b="27940"/>
                <wp:wrapNone/>
                <wp:docPr id="1259" name="Rechteck 1259"/>
                <wp:cNvGraphicFramePr/>
                <a:graphic xmlns:a="http://schemas.openxmlformats.org/drawingml/2006/main">
                  <a:graphicData uri="http://schemas.microsoft.com/office/word/2010/wordprocessingShape">
                    <wps:wsp>
                      <wps:cNvSpPr/>
                      <wps:spPr>
                        <a:xfrm>
                          <a:off x="0" y="0"/>
                          <a:ext cx="2776855" cy="1820334"/>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F5649B" w:rsidRPr="00AC7B2D" w:rsidRDefault="00F5649B" w:rsidP="00A0258D">
                            <w:pPr>
                              <w:rPr>
                                <w:b/>
                                <w:color w:val="0070C0"/>
                                <w:sz w:val="28"/>
                                <w:szCs w:val="28"/>
                              </w:rPr>
                            </w:pPr>
                            <w:r w:rsidRPr="00AC7B2D">
                              <w:rPr>
                                <w:b/>
                                <w:color w:val="0070C0"/>
                                <w:sz w:val="28"/>
                                <w:szCs w:val="28"/>
                              </w:rPr>
                              <w:t>Unterstützung</w:t>
                            </w:r>
                          </w:p>
                          <w:p w:rsidR="00F5649B" w:rsidRDefault="00F5649B" w:rsidP="00A0258D">
                            <w:r>
                              <w:t>Wer kann mich bei meinem Lernerfolg unterstü</w:t>
                            </w:r>
                            <w:r>
                              <w:t>t</w:t>
                            </w:r>
                            <w:r>
                              <w:t>zen?</w:t>
                            </w:r>
                          </w:p>
                          <w:p w:rsidR="00F5649B" w:rsidRDefault="00F5649B" w:rsidP="0073561E">
                            <w:pPr>
                              <w:ind w:left="708" w:firstLine="708"/>
                            </w:pPr>
                            <w:r>
                              <w:rPr>
                                <w:noProof/>
                                <w:lang w:eastAsia="de-DE"/>
                              </w:rPr>
                              <w:drawing>
                                <wp:inline distT="0" distB="0" distL="0" distR="0" wp14:anchorId="20A71307" wp14:editId="4491B721">
                                  <wp:extent cx="524934" cy="445564"/>
                                  <wp:effectExtent l="0" t="0" r="8890" b="0"/>
                                  <wp:docPr id="1879" name="Grafik 1879" descr="J:\3-33\Allgemein\_BFPE\SOL Karten 2017 neu\SOL Bilder von WT\Bilder bearbeitet\Beziehungsgestal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3-33\Allgemein\_BFPE\SOL Karten 2017 neu\SOL Bilder von WT\Bilder bearbeitet\Beziehungsgestaltung.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25714" cy="446226"/>
                                          </a:xfrm>
                                          <a:prstGeom prst="rect">
                                            <a:avLst/>
                                          </a:prstGeom>
                                          <a:noFill/>
                                          <a:ln>
                                            <a:noFill/>
                                          </a:ln>
                                        </pic:spPr>
                                      </pic:pic>
                                    </a:graphicData>
                                  </a:graphic>
                                </wp:inline>
                              </w:drawing>
                            </w:r>
                          </w:p>
                          <w:p w:rsidR="00F5649B" w:rsidRDefault="00F5649B" w:rsidP="00A0258D"/>
                          <w:p w:rsidR="00F5649B" w:rsidRDefault="00F5649B" w:rsidP="00A0258D"/>
                          <w:p w:rsidR="00F5649B" w:rsidRDefault="00F5649B" w:rsidP="00A0258D"/>
                          <w:p w:rsidR="00F5649B" w:rsidRDefault="00F5649B" w:rsidP="00A0258D"/>
                          <w:p w:rsidR="00F5649B" w:rsidRDefault="00F5649B" w:rsidP="00A0258D"/>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259" o:spid="_x0000_s1078" style="position:absolute;margin-left:253.95pt;margin-top:275.05pt;width:218.65pt;height:143.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" fillcolor="white [3201]" strokecolor="#4f81bd [3204]" strokeweight="2pt">
                <v:textbox inset=".5mm,.5mm,.5mm,.5mm">
                  <w:txbxContent>
                    <w:p w:rsidR="00F5649B" w:rsidRPr="00AC7B2D" w:rsidRDefault="00F5649B" w:rsidP="00A0258D">
                      <w:pPr>
                        <w:rPr>
                          <w:b/>
                          <w:color w:val="0070C0"/>
                          <w:sz w:val="28"/>
                          <w:szCs w:val="28"/>
                        </w:rPr>
                      </w:pPr>
                      <w:r w:rsidRPr="00AC7B2D">
                        <w:rPr>
                          <w:b/>
                          <w:color w:val="0070C0"/>
                          <w:sz w:val="28"/>
                          <w:szCs w:val="28"/>
                        </w:rPr>
                        <w:t>Unterstützung</w:t>
                      </w:r>
                    </w:p>
                    <w:p w:rsidR="00F5649B" w:rsidRDefault="00F5649B" w:rsidP="00A0258D">
                      <w:r>
                        <w:t>Wer kann mich bei meinem Lernerfolg unterstü</w:t>
                      </w:r>
                      <w:r>
                        <w:t>t</w:t>
                      </w:r>
                      <w:r>
                        <w:t>zen?</w:t>
                      </w:r>
                    </w:p>
                    <w:p w:rsidR="00F5649B" w:rsidRDefault="00F5649B" w:rsidP="0073561E">
                      <w:pPr>
                        <w:ind w:left="708" w:firstLine="708"/>
                      </w:pPr>
                      <w:r>
                        <w:rPr>
                          <w:noProof/>
                          <w:lang w:eastAsia="de-DE"/>
                        </w:rPr>
                        <w:drawing>
                          <wp:inline distT="0" distB="0" distL="0" distR="0" wp14:anchorId="20A71307" wp14:editId="4491B721">
                            <wp:extent cx="524934" cy="445564"/>
                            <wp:effectExtent l="0" t="0" r="8890" b="0"/>
                            <wp:docPr id="1879" name="Grafik 1879" descr="J:\3-33\Allgemein\_BFPE\SOL Karten 2017 neu\SOL Bilder von WT\Bilder bearbeitet\Beziehungsgestal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3-33\Allgemein\_BFPE\SOL Karten 2017 neu\SOL Bilder von WT\Bilder bearbeitet\Beziehungsgestaltung.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25714" cy="446226"/>
                                    </a:xfrm>
                                    <a:prstGeom prst="rect">
                                      <a:avLst/>
                                    </a:prstGeom>
                                    <a:noFill/>
                                    <a:ln>
                                      <a:noFill/>
                                    </a:ln>
                                  </pic:spPr>
                                </pic:pic>
                              </a:graphicData>
                            </a:graphic>
                          </wp:inline>
                        </w:drawing>
                      </w:r>
                    </w:p>
                    <w:p w:rsidR="00F5649B" w:rsidRDefault="00F5649B" w:rsidP="00A0258D"/>
                    <w:p w:rsidR="00F5649B" w:rsidRDefault="00F5649B" w:rsidP="00A0258D"/>
                    <w:p w:rsidR="00F5649B" w:rsidRDefault="00F5649B" w:rsidP="00A0258D"/>
                    <w:p w:rsidR="00F5649B" w:rsidRDefault="00F5649B" w:rsidP="00A0258D"/>
                    <w:p w:rsidR="00F5649B" w:rsidRDefault="00F5649B" w:rsidP="00A0258D"/>
                  </w:txbxContent>
                </v:textbox>
              </v:rect>
            </w:pict>
          </mc:Fallback>
        </mc:AlternateContent>
      </w:r>
      <w:r>
        <w:rPr>
          <w:noProof/>
          <w:lang w:eastAsia="de-DE"/>
        </w:rPr>
        <mc:AlternateContent>
          <mc:Choice Requires="wps">
            <w:drawing>
              <wp:anchor distT="0" distB="0" distL="114300" distR="114300" simplePos="0" relativeHeight="251763712" behindDoc="0" locked="0" layoutInCell="1" allowOverlap="1" wp14:anchorId="5B514C96" wp14:editId="58F3F37A">
                <wp:simplePos x="0" y="0"/>
                <wp:positionH relativeFrom="column">
                  <wp:posOffset>-423</wp:posOffset>
                </wp:positionH>
                <wp:positionV relativeFrom="paragraph">
                  <wp:posOffset>1731857</wp:posOffset>
                </wp:positionV>
                <wp:extent cx="6002655" cy="1591733"/>
                <wp:effectExtent l="0" t="0" r="17145" b="27940"/>
                <wp:wrapNone/>
                <wp:docPr id="1260" name="Rechteck 1260"/>
                <wp:cNvGraphicFramePr/>
                <a:graphic xmlns:a="http://schemas.openxmlformats.org/drawingml/2006/main">
                  <a:graphicData uri="http://schemas.microsoft.com/office/word/2010/wordprocessingShape">
                    <wps:wsp>
                      <wps:cNvSpPr/>
                      <wps:spPr>
                        <a:xfrm>
                          <a:off x="0" y="0"/>
                          <a:ext cx="6002655" cy="1591733"/>
                        </a:xfrm>
                        <a:prstGeom prst="rect">
                          <a:avLst/>
                        </a:prstGeom>
                        <a:ln/>
                      </wps:spPr>
                      <wps:style>
                        <a:lnRef idx="2">
                          <a:schemeClr val="accent2"/>
                        </a:lnRef>
                        <a:fillRef idx="1">
                          <a:schemeClr val="lt1"/>
                        </a:fillRef>
                        <a:effectRef idx="0">
                          <a:schemeClr val="accent2"/>
                        </a:effectRef>
                        <a:fontRef idx="minor">
                          <a:schemeClr val="dk1"/>
                        </a:fontRef>
                      </wps:style>
                      <wps:txbx>
                        <w:txbxContent>
                          <w:p w:rsidR="00F5649B" w:rsidRPr="00AC7B2D" w:rsidRDefault="00F5649B" w:rsidP="00A0258D">
                            <w:pPr>
                              <w:rPr>
                                <w:b/>
                                <w:color w:val="C00000"/>
                                <w:sz w:val="28"/>
                                <w:szCs w:val="28"/>
                              </w:rPr>
                            </w:pPr>
                            <w:r w:rsidRPr="00AC7B2D">
                              <w:rPr>
                                <w:b/>
                                <w:color w:val="C00000"/>
                                <w:sz w:val="28"/>
                                <w:szCs w:val="28"/>
                              </w:rPr>
                              <w:t>Kompetenz</w:t>
                            </w:r>
                          </w:p>
                          <w:p w:rsidR="00F5649B" w:rsidRDefault="00F5649B" w:rsidP="00A0258D">
                            <w:r>
                              <w:t>Welche Fähigkeiten habe ich erworben?</w:t>
                            </w:r>
                          </w:p>
                          <w:p w:rsidR="00F5649B" w:rsidRDefault="00F5649B" w:rsidP="0014460C">
                            <w:pPr>
                              <w:ind w:firstLine="708"/>
                            </w:pPr>
                            <w:r>
                              <w:t>- fachlich</w:t>
                            </w:r>
                            <w:r>
                              <w:tab/>
                            </w:r>
                            <w:r>
                              <w:tab/>
                            </w:r>
                            <w:r>
                              <w:tab/>
                            </w:r>
                            <w:r>
                              <w:tab/>
                            </w:r>
                            <w:r>
                              <w:tab/>
                            </w:r>
                            <w:r>
                              <w:tab/>
                              <w:t>- überfachlich</w:t>
                            </w:r>
                          </w:p>
                          <w:p w:rsidR="00F5649B" w:rsidRDefault="00F5649B" w:rsidP="0073561E">
                            <w:pPr>
                              <w:ind w:left="4248"/>
                            </w:pPr>
                            <w:r>
                              <w:rPr>
                                <w:noProof/>
                                <w:lang w:eastAsia="de-DE"/>
                              </w:rPr>
                              <w:drawing>
                                <wp:inline distT="0" distB="0" distL="0" distR="0">
                                  <wp:extent cx="677334" cy="482668"/>
                                  <wp:effectExtent l="0" t="0" r="8890" b="0"/>
                                  <wp:docPr id="1880" name="Grafik 1880" descr="J:\3-33\Allgemein\_BFPE\SOL Karten 2017 neu\SOL Bilder von WT\Bilder bearbeitet\fachliche überfachliche Kompetenz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3-33\Allgemein\_BFPE\SOL Karten 2017 neu\SOL Bilder von WT\Bilder bearbeitet\fachliche überfachliche Kompetenzen.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77449" cy="482750"/>
                                          </a:xfrm>
                                          <a:prstGeom prst="rect">
                                            <a:avLst/>
                                          </a:prstGeom>
                                          <a:noFill/>
                                          <a:ln>
                                            <a:noFill/>
                                          </a:ln>
                                        </pic:spPr>
                                      </pic:pic>
                                    </a:graphicData>
                                  </a:graphic>
                                </wp:inline>
                              </w:drawing>
                            </w:r>
                          </w:p>
                          <w:p w:rsidR="00F5649B" w:rsidRDefault="00F5649B" w:rsidP="00A0258D"/>
                          <w:p w:rsidR="00F5649B" w:rsidRDefault="00F5649B" w:rsidP="00A0258D"/>
                          <w:p w:rsidR="00F5649B" w:rsidRDefault="00F5649B" w:rsidP="00A0258D"/>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260" o:spid="_x0000_s1079" style="position:absolute;margin-left:-.05pt;margin-top:136.35pt;width:472.65pt;height:125.3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" fillcolor="white [3201]" strokecolor="#c0504d [3205]" strokeweight="2pt">
                <v:textbox inset=".5mm,.5mm,.5mm,.5mm">
                  <w:txbxContent>
                    <w:p w:rsidR="00F5649B" w:rsidRPr="00AC7B2D" w:rsidRDefault="00F5649B" w:rsidP="00A0258D">
                      <w:pPr>
                        <w:rPr>
                          <w:b/>
                          <w:color w:val="C00000"/>
                          <w:sz w:val="28"/>
                          <w:szCs w:val="28"/>
                        </w:rPr>
                      </w:pPr>
                      <w:r w:rsidRPr="00AC7B2D">
                        <w:rPr>
                          <w:b/>
                          <w:color w:val="C00000"/>
                          <w:sz w:val="28"/>
                          <w:szCs w:val="28"/>
                        </w:rPr>
                        <w:t>Kompetenz</w:t>
                      </w:r>
                    </w:p>
                    <w:p w:rsidR="00F5649B" w:rsidRDefault="00F5649B" w:rsidP="00A0258D">
                      <w:r>
                        <w:t>Welche Fähigkeiten habe ich erworben?</w:t>
                      </w:r>
                    </w:p>
                    <w:p w:rsidR="00F5649B" w:rsidRDefault="00F5649B" w:rsidP="0014460C">
                      <w:pPr>
                        <w:ind w:firstLine="708"/>
                      </w:pPr>
                      <w:r>
                        <w:t>- fachlich</w:t>
                      </w:r>
                      <w:r>
                        <w:tab/>
                      </w:r>
                      <w:r>
                        <w:tab/>
                      </w:r>
                      <w:r>
                        <w:tab/>
                      </w:r>
                      <w:r>
                        <w:tab/>
                      </w:r>
                      <w:r>
                        <w:tab/>
                      </w:r>
                      <w:r>
                        <w:tab/>
                        <w:t>- überfachlich</w:t>
                      </w:r>
                    </w:p>
                    <w:p w:rsidR="00F5649B" w:rsidRDefault="00F5649B" w:rsidP="0073561E">
                      <w:pPr>
                        <w:ind w:left="4248"/>
                      </w:pPr>
                      <w:r>
                        <w:rPr>
                          <w:noProof/>
                          <w:lang w:eastAsia="de-DE"/>
                        </w:rPr>
                        <w:drawing>
                          <wp:inline distT="0" distB="0" distL="0" distR="0">
                            <wp:extent cx="677334" cy="482668"/>
                            <wp:effectExtent l="0" t="0" r="8890" b="0"/>
                            <wp:docPr id="1880" name="Grafik 1880" descr="J:\3-33\Allgemein\_BFPE\SOL Karten 2017 neu\SOL Bilder von WT\Bilder bearbeitet\fachliche überfachliche Kompetenz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3-33\Allgemein\_BFPE\SOL Karten 2017 neu\SOL Bilder von WT\Bilder bearbeitet\fachliche überfachliche Kompetenzen.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77449" cy="482750"/>
                                    </a:xfrm>
                                    <a:prstGeom prst="rect">
                                      <a:avLst/>
                                    </a:prstGeom>
                                    <a:noFill/>
                                    <a:ln>
                                      <a:noFill/>
                                    </a:ln>
                                  </pic:spPr>
                                </pic:pic>
                              </a:graphicData>
                            </a:graphic>
                          </wp:inline>
                        </w:drawing>
                      </w:r>
                    </w:p>
                    <w:p w:rsidR="00F5649B" w:rsidRDefault="00F5649B" w:rsidP="00A0258D"/>
                    <w:p w:rsidR="00F5649B" w:rsidRDefault="00F5649B" w:rsidP="00A0258D"/>
                    <w:p w:rsidR="00F5649B" w:rsidRDefault="00F5649B" w:rsidP="00A0258D"/>
                  </w:txbxContent>
                </v:textbox>
              </v:rect>
            </w:pict>
          </mc:Fallback>
        </mc:AlternateContent>
      </w:r>
      <w:r>
        <w:rPr>
          <w:noProof/>
          <w:lang w:eastAsia="de-DE"/>
        </w:rPr>
        <mc:AlternateContent>
          <mc:Choice Requires="wps">
            <w:drawing>
              <wp:anchor distT="0" distB="0" distL="114300" distR="114300" simplePos="0" relativeHeight="251760640" behindDoc="0" locked="0" layoutInCell="1" allowOverlap="1" wp14:anchorId="301D8367" wp14:editId="7746CB59">
                <wp:simplePos x="0" y="0"/>
                <wp:positionH relativeFrom="column">
                  <wp:posOffset>3225377</wp:posOffset>
                </wp:positionH>
                <wp:positionV relativeFrom="paragraph">
                  <wp:posOffset>123189</wp:posOffset>
                </wp:positionV>
                <wp:extent cx="2776855" cy="1462617"/>
                <wp:effectExtent l="0" t="0" r="23495" b="23495"/>
                <wp:wrapNone/>
                <wp:docPr id="1265" name="Rechteck 1265"/>
                <wp:cNvGraphicFramePr/>
                <a:graphic xmlns:a="http://schemas.openxmlformats.org/drawingml/2006/main">
                  <a:graphicData uri="http://schemas.microsoft.com/office/word/2010/wordprocessingShape">
                    <wps:wsp>
                      <wps:cNvSpPr/>
                      <wps:spPr>
                        <a:xfrm>
                          <a:off x="0" y="0"/>
                          <a:ext cx="2776855" cy="1462617"/>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F5649B" w:rsidRPr="00AC7B2D" w:rsidRDefault="00F5649B" w:rsidP="00A0258D">
                            <w:pPr>
                              <w:rPr>
                                <w:b/>
                                <w:color w:val="00B050"/>
                                <w:sz w:val="28"/>
                                <w:szCs w:val="28"/>
                              </w:rPr>
                            </w:pPr>
                            <w:r w:rsidRPr="00AC7B2D">
                              <w:rPr>
                                <w:b/>
                                <w:color w:val="00B050"/>
                                <w:sz w:val="28"/>
                                <w:szCs w:val="28"/>
                              </w:rPr>
                              <w:t>Ziel</w:t>
                            </w:r>
                          </w:p>
                          <w:p w:rsidR="00F5649B" w:rsidRDefault="00F5649B" w:rsidP="00A0258D">
                            <w:r>
                              <w:t>Was möchte ich erreichen (Klassenarbeit)?</w:t>
                            </w:r>
                          </w:p>
                          <w:p w:rsidR="00F5649B" w:rsidRDefault="00F5649B" w:rsidP="00A0258D"/>
                          <w:p w:rsidR="00F5649B" w:rsidRDefault="00F5649B" w:rsidP="0073561E">
                            <w:pPr>
                              <w:ind w:left="2124" w:firstLine="708"/>
                            </w:pPr>
                          </w:p>
                          <w:p w:rsidR="00F5649B" w:rsidRDefault="00F5649B" w:rsidP="0073561E">
                            <w:pPr>
                              <w:ind w:left="2124" w:firstLine="708"/>
                            </w:pPr>
                          </w:p>
                          <w:p w:rsidR="00F5649B" w:rsidRDefault="00F5649B" w:rsidP="0073561E">
                            <w:pPr>
                              <w:ind w:left="2124" w:firstLine="708"/>
                            </w:pPr>
                          </w:p>
                          <w:p w:rsidR="00F5649B" w:rsidRDefault="00F5649B" w:rsidP="0073561E">
                            <w:pPr>
                              <w:ind w:left="2832"/>
                            </w:pPr>
                            <w:r>
                              <w:rPr>
                                <w:noProof/>
                                <w:lang w:eastAsia="de-DE"/>
                              </w:rPr>
                              <w:drawing>
                                <wp:inline distT="0" distB="0" distL="0" distR="0" wp14:anchorId="5B1C1083" wp14:editId="5EB260EF">
                                  <wp:extent cx="614523" cy="364067"/>
                                  <wp:effectExtent l="0" t="0" r="0" b="0"/>
                                  <wp:docPr id="1878" name="Grafik 1878" descr="J:\3-33\Allgemein\_BFPE\SOL Karten 2017 neu\SOL Bilder von WT\Bilder bearbeitet\Lern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SOL Karten 2017 neu\SOL Bilder von WT\Bilder bearbeitet\Lernender.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5646" cy="364732"/>
                                          </a:xfrm>
                                          <a:prstGeom prst="rect">
                                            <a:avLst/>
                                          </a:prstGeom>
                                          <a:noFill/>
                                          <a:ln>
                                            <a:noFill/>
                                          </a:ln>
                                        </pic:spPr>
                                      </pic:pic>
                                    </a:graphicData>
                                  </a:graphic>
                                </wp:inline>
                              </w:drawing>
                            </w:r>
                          </w:p>
                          <w:p w:rsidR="00F5649B" w:rsidRDefault="00F5649B" w:rsidP="00A0258D"/>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265" o:spid="_x0000_s1080" style="position:absolute;margin-left:253.95pt;margin-top:9.7pt;width:218.65pt;height:115.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" fillcolor="white [3201]" strokecolor="#9bbb59 [3206]" strokeweight="2pt">
                <v:textbox inset=".5mm,.5mm,.5mm,.5mm">
                  <w:txbxContent>
                    <w:p w:rsidR="00F5649B" w:rsidRPr="00AC7B2D" w:rsidRDefault="00F5649B" w:rsidP="00A0258D">
                      <w:pPr>
                        <w:rPr>
                          <w:b/>
                          <w:color w:val="00B050"/>
                          <w:sz w:val="28"/>
                          <w:szCs w:val="28"/>
                        </w:rPr>
                      </w:pPr>
                      <w:r w:rsidRPr="00AC7B2D">
                        <w:rPr>
                          <w:b/>
                          <w:color w:val="00B050"/>
                          <w:sz w:val="28"/>
                          <w:szCs w:val="28"/>
                        </w:rPr>
                        <w:t>Ziel</w:t>
                      </w:r>
                    </w:p>
                    <w:p w:rsidR="00F5649B" w:rsidRDefault="00F5649B" w:rsidP="00A0258D">
                      <w:r>
                        <w:t>Was möchte ich erreichen (Klassenarbeit)?</w:t>
                      </w:r>
                    </w:p>
                    <w:p w:rsidR="00F5649B" w:rsidRDefault="00F5649B" w:rsidP="00A0258D"/>
                    <w:p w:rsidR="00F5649B" w:rsidRDefault="00F5649B" w:rsidP="0073561E">
                      <w:pPr>
                        <w:ind w:left="2124" w:firstLine="708"/>
                      </w:pPr>
                    </w:p>
                    <w:p w:rsidR="00F5649B" w:rsidRDefault="00F5649B" w:rsidP="0073561E">
                      <w:pPr>
                        <w:ind w:left="2124" w:firstLine="708"/>
                      </w:pPr>
                    </w:p>
                    <w:p w:rsidR="00F5649B" w:rsidRDefault="00F5649B" w:rsidP="0073561E">
                      <w:pPr>
                        <w:ind w:left="2124" w:firstLine="708"/>
                      </w:pPr>
                    </w:p>
                    <w:p w:rsidR="00F5649B" w:rsidRDefault="00F5649B" w:rsidP="0073561E">
                      <w:pPr>
                        <w:ind w:left="2832"/>
                      </w:pPr>
                      <w:r>
                        <w:rPr>
                          <w:noProof/>
                          <w:lang w:eastAsia="de-DE"/>
                        </w:rPr>
                        <w:drawing>
                          <wp:inline distT="0" distB="0" distL="0" distR="0" wp14:anchorId="5B1C1083" wp14:editId="5EB260EF">
                            <wp:extent cx="614523" cy="364067"/>
                            <wp:effectExtent l="0" t="0" r="0" b="0"/>
                            <wp:docPr id="1878" name="Grafik 1878" descr="J:\3-33\Allgemein\_BFPE\SOL Karten 2017 neu\SOL Bilder von WT\Bilder bearbeitet\Lern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3-33\Allgemein\_BFPE\SOL Karten 2017 neu\SOL Bilder von WT\Bilder bearbeitet\Lernender.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5646" cy="364732"/>
                                    </a:xfrm>
                                    <a:prstGeom prst="rect">
                                      <a:avLst/>
                                    </a:prstGeom>
                                    <a:noFill/>
                                    <a:ln>
                                      <a:noFill/>
                                    </a:ln>
                                  </pic:spPr>
                                </pic:pic>
                              </a:graphicData>
                            </a:graphic>
                          </wp:inline>
                        </w:drawing>
                      </w:r>
                    </w:p>
                    <w:p w:rsidR="00F5649B" w:rsidRDefault="00F5649B" w:rsidP="00A0258D"/>
                  </w:txbxContent>
                </v:textbox>
              </v:rect>
            </w:pict>
          </mc:Fallback>
        </mc:AlternateContent>
      </w:r>
      <w:r>
        <w:rPr>
          <w:noProof/>
          <w:lang w:eastAsia="de-DE"/>
        </w:rPr>
        <mc:AlternateContent>
          <mc:Choice Requires="wps">
            <w:drawing>
              <wp:anchor distT="0" distB="0" distL="114300" distR="114300" simplePos="0" relativeHeight="251762688" behindDoc="0" locked="0" layoutInCell="1" allowOverlap="1" wp14:anchorId="71F419BA" wp14:editId="3C8BF346">
                <wp:simplePos x="0" y="0"/>
                <wp:positionH relativeFrom="column">
                  <wp:posOffset>-7620</wp:posOffset>
                </wp:positionH>
                <wp:positionV relativeFrom="paragraph">
                  <wp:posOffset>105410</wp:posOffset>
                </wp:positionV>
                <wp:extent cx="2776855" cy="1479550"/>
                <wp:effectExtent l="0" t="0" r="23495" b="25400"/>
                <wp:wrapNone/>
                <wp:docPr id="1261" name="Rechteck 1261"/>
                <wp:cNvGraphicFramePr/>
                <a:graphic xmlns:a="http://schemas.openxmlformats.org/drawingml/2006/main">
                  <a:graphicData uri="http://schemas.microsoft.com/office/word/2010/wordprocessingShape">
                    <wps:wsp>
                      <wps:cNvSpPr/>
                      <wps:spPr>
                        <a:xfrm>
                          <a:off x="0" y="0"/>
                          <a:ext cx="2776855" cy="1479550"/>
                        </a:xfrm>
                        <a:prstGeom prst="rect">
                          <a:avLst/>
                        </a:prstGeom>
                        <a:ln/>
                      </wps:spPr>
                      <wps:style>
                        <a:lnRef idx="2">
                          <a:schemeClr val="accent3"/>
                        </a:lnRef>
                        <a:fillRef idx="1">
                          <a:schemeClr val="lt1"/>
                        </a:fillRef>
                        <a:effectRef idx="0">
                          <a:schemeClr val="accent3"/>
                        </a:effectRef>
                        <a:fontRef idx="minor">
                          <a:schemeClr val="dk1"/>
                        </a:fontRef>
                      </wps:style>
                      <wps:txbx>
                        <w:txbxContent>
                          <w:p w:rsidR="00F5649B" w:rsidRPr="00AC7B2D" w:rsidRDefault="00F5649B" w:rsidP="00A0258D">
                            <w:pPr>
                              <w:rPr>
                                <w:b/>
                                <w:color w:val="00B050"/>
                                <w:sz w:val="28"/>
                                <w:szCs w:val="28"/>
                              </w:rPr>
                            </w:pPr>
                            <w:r w:rsidRPr="00AC7B2D">
                              <w:rPr>
                                <w:b/>
                                <w:color w:val="00B050"/>
                                <w:sz w:val="28"/>
                                <w:szCs w:val="28"/>
                              </w:rPr>
                              <w:t>Erfolge</w:t>
                            </w:r>
                          </w:p>
                          <w:p w:rsidR="00F5649B" w:rsidRDefault="00F5649B" w:rsidP="00A0258D">
                            <w:r>
                              <w:t>Welche Schritte konnte ich erfolgreich absolvieren?</w:t>
                            </w:r>
                          </w:p>
                          <w:p w:rsidR="00F5649B" w:rsidRDefault="00F5649B" w:rsidP="00A0258D">
                            <w:r>
                              <w:rPr>
                                <w:noProof/>
                                <w:lang w:eastAsia="de-DE"/>
                              </w:rPr>
                              <w:drawing>
                                <wp:inline distT="0" distB="0" distL="0" distR="0">
                                  <wp:extent cx="609600" cy="460663"/>
                                  <wp:effectExtent l="0" t="0" r="0" b="0"/>
                                  <wp:docPr id="1877" name="Grafik 1877" descr="J:\3-33\Allgemein\_BFPE\SOL Karten 2017 neu\SOL Bilder von WT\Bilder bearbeitet\erweiterter Lernbegr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3-33\Allgemein\_BFPE\SOL Karten 2017 neu\SOL Bilder von WT\Bilder bearbeitet\erweiterter Lernbegriff.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0616" cy="461431"/>
                                          </a:xfrm>
                                          <a:prstGeom prst="rect">
                                            <a:avLst/>
                                          </a:prstGeom>
                                          <a:noFill/>
                                          <a:ln>
                                            <a:noFill/>
                                          </a:ln>
                                        </pic:spPr>
                                      </pic:pic>
                                    </a:graphicData>
                                  </a:graphic>
                                </wp:inline>
                              </w:drawing>
                            </w:r>
                          </w:p>
                          <w:p w:rsidR="00F5649B" w:rsidRDefault="00F5649B" w:rsidP="00A0258D"/>
                        </w:txbxContent>
                      </wps:txbx>
                      <wps:bodyPr rot="0" spcFirstLastPara="0" vertOverflow="overflow" horzOverflow="overflow" vert="horz" wrap="square" lIns="18000" tIns="18000" rIns="18000" bIns="1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261" o:spid="_x0000_s1081" style="position:absolute;margin-left:-.6pt;margin-top:8.3pt;width:218.65pt;height:11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" fillcolor="white [3201]" strokecolor="#9bbb59 [3206]" strokeweight="2pt">
                <v:textbox inset=".5mm,.5mm,.5mm,.5mm">
                  <w:txbxContent>
                    <w:p w:rsidR="00F5649B" w:rsidRPr="00AC7B2D" w:rsidRDefault="00F5649B" w:rsidP="00A0258D">
                      <w:pPr>
                        <w:rPr>
                          <w:b/>
                          <w:color w:val="00B050"/>
                          <w:sz w:val="28"/>
                          <w:szCs w:val="28"/>
                        </w:rPr>
                      </w:pPr>
                      <w:r w:rsidRPr="00AC7B2D">
                        <w:rPr>
                          <w:b/>
                          <w:color w:val="00B050"/>
                          <w:sz w:val="28"/>
                          <w:szCs w:val="28"/>
                        </w:rPr>
                        <w:t>Erfolge</w:t>
                      </w:r>
                    </w:p>
                    <w:p w:rsidR="00F5649B" w:rsidRDefault="00F5649B" w:rsidP="00A0258D">
                      <w:r>
                        <w:t>Welche Schritte konnte ich erfolgreich absolvieren?</w:t>
                      </w:r>
                    </w:p>
                    <w:p w:rsidR="00F5649B" w:rsidRDefault="00F5649B" w:rsidP="00A0258D">
                      <w:r>
                        <w:rPr>
                          <w:noProof/>
                          <w:lang w:eastAsia="de-DE"/>
                        </w:rPr>
                        <w:drawing>
                          <wp:inline distT="0" distB="0" distL="0" distR="0">
                            <wp:extent cx="609600" cy="460663"/>
                            <wp:effectExtent l="0" t="0" r="0" b="0"/>
                            <wp:docPr id="1877" name="Grafik 1877" descr="J:\3-33\Allgemein\_BFPE\SOL Karten 2017 neu\SOL Bilder von WT\Bilder bearbeitet\erweiterter Lernbegri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3-33\Allgemein\_BFPE\SOL Karten 2017 neu\SOL Bilder von WT\Bilder bearbeitet\erweiterter Lernbegriff.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0616" cy="461431"/>
                                    </a:xfrm>
                                    <a:prstGeom prst="rect">
                                      <a:avLst/>
                                    </a:prstGeom>
                                    <a:noFill/>
                                    <a:ln>
                                      <a:noFill/>
                                    </a:ln>
                                  </pic:spPr>
                                </pic:pic>
                              </a:graphicData>
                            </a:graphic>
                          </wp:inline>
                        </w:drawing>
                      </w:r>
                    </w:p>
                    <w:p w:rsidR="00F5649B" w:rsidRDefault="00F5649B" w:rsidP="00A0258D"/>
                  </w:txbxContent>
                </v:textbox>
              </v:rect>
            </w:pict>
          </mc:Fallback>
        </mc:AlternateContent>
      </w:r>
      <w:r w:rsidR="00AC7B2D">
        <w:rPr>
          <w:noProof/>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639DA" w:rsidRPr="000B4E4C" w:rsidTr="00887461">
        <w:trPr>
          <w:trHeight w:val="544"/>
        </w:trPr>
        <w:tc>
          <w:tcPr>
            <w:tcW w:w="3119" w:type="dxa"/>
            <w:shd w:val="clear" w:color="auto" w:fill="D9D9D9" w:themeFill="background1" w:themeFillShade="D9"/>
          </w:tcPr>
          <w:p w:rsidR="004639DA" w:rsidRPr="000B4E4C" w:rsidRDefault="004639DA" w:rsidP="00887461">
            <w:pPr>
              <w:pStyle w:val="Tabelle6pt"/>
              <w:rPr>
                <w:color w:val="000000"/>
                <w:sz w:val="20"/>
              </w:rPr>
            </w:pPr>
            <w:r w:rsidRPr="000B4E4C">
              <w:rPr>
                <w:sz w:val="20"/>
              </w:rPr>
              <w:lastRenderedPageBreak/>
              <w:t>Lernfeld</w:t>
            </w:r>
          </w:p>
          <w:p w:rsidR="004639DA" w:rsidRPr="000B4E4C" w:rsidRDefault="004639DA" w:rsidP="00887461">
            <w:pPr>
              <w:pStyle w:val="TabelleKopflinks"/>
            </w:pPr>
            <w:r w:rsidRPr="000B4E4C">
              <w:t>LF 1</w:t>
            </w:r>
          </w:p>
        </w:tc>
        <w:tc>
          <w:tcPr>
            <w:tcW w:w="4230" w:type="dxa"/>
            <w:shd w:val="clear" w:color="auto" w:fill="D9D9D9" w:themeFill="background1" w:themeFillShade="D9"/>
          </w:tcPr>
          <w:p w:rsidR="004639DA" w:rsidRPr="000B4E4C" w:rsidRDefault="004639DA" w:rsidP="00887461">
            <w:pPr>
              <w:pStyle w:val="Tabelle6pt"/>
              <w:rPr>
                <w:color w:val="000000"/>
                <w:sz w:val="20"/>
              </w:rPr>
            </w:pPr>
            <w:r w:rsidRPr="000B4E4C">
              <w:rPr>
                <w:sz w:val="20"/>
              </w:rPr>
              <w:t>Titel</w:t>
            </w:r>
          </w:p>
          <w:p w:rsidR="004639DA" w:rsidRPr="000B4E4C" w:rsidRDefault="004639DA" w:rsidP="00887461">
            <w:pPr>
              <w:pStyle w:val="TabelleKopflinks"/>
            </w:pPr>
            <w:r w:rsidRPr="000B4E4C">
              <w:t xml:space="preserve">Klassenarbeit </w:t>
            </w:r>
            <w:r w:rsidR="00193F57">
              <w:t>„</w:t>
            </w:r>
            <w:r w:rsidRPr="000B4E4C">
              <w:t>Räderwochen</w:t>
            </w:r>
            <w:r w:rsidR="00193F57">
              <w:t xml:space="preserve"> im Autohaus“</w:t>
            </w:r>
          </w:p>
        </w:tc>
        <w:tc>
          <w:tcPr>
            <w:tcW w:w="196" w:type="dxa"/>
            <w:tcBorders>
              <w:top w:val="nil"/>
              <w:bottom w:val="nil"/>
            </w:tcBorders>
            <w:shd w:val="clear" w:color="auto" w:fill="auto"/>
          </w:tcPr>
          <w:p w:rsidR="004639DA" w:rsidRPr="000B4E4C" w:rsidRDefault="004639DA" w:rsidP="00887461">
            <w:pPr>
              <w:pStyle w:val="Textkrper"/>
            </w:pPr>
          </w:p>
        </w:tc>
        <w:tc>
          <w:tcPr>
            <w:tcW w:w="2094" w:type="dxa"/>
            <w:shd w:val="clear" w:color="auto" w:fill="D9D9D9" w:themeFill="background1" w:themeFillShade="D9"/>
          </w:tcPr>
          <w:p w:rsidR="00AF426E" w:rsidRPr="000B4E4C" w:rsidRDefault="00F6371D" w:rsidP="001724CC">
            <w:pPr>
              <w:pStyle w:val="TabelleKopflinks"/>
              <w:jc w:val="center"/>
            </w:pPr>
            <w:r>
              <w:t>FZT</w:t>
            </w:r>
            <w:r w:rsidR="00193F57">
              <w:t xml:space="preserve"> 0</w:t>
            </w:r>
            <w:r w:rsidR="001724CC">
              <w:t>1.01.</w:t>
            </w:r>
            <w:r w:rsidR="0003327A">
              <w:t>0</w:t>
            </w:r>
            <w:r w:rsidR="001724CC">
              <w:t>7</w:t>
            </w:r>
          </w:p>
        </w:tc>
      </w:tr>
    </w:tbl>
    <w:p w:rsidR="004639DA" w:rsidRPr="000B4E4C" w:rsidRDefault="004639DA" w:rsidP="004639DA">
      <w:pPr>
        <w:spacing w:line="240" w:lineRule="exact"/>
      </w:pP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709"/>
        <w:gridCol w:w="2410"/>
        <w:gridCol w:w="2126"/>
        <w:gridCol w:w="2268"/>
        <w:gridCol w:w="203"/>
        <w:gridCol w:w="657"/>
        <w:gridCol w:w="631"/>
        <w:gridCol w:w="615"/>
        <w:gridCol w:w="20"/>
      </w:tblGrid>
      <w:tr w:rsidR="004639DA" w:rsidRPr="000B4E4C" w:rsidTr="00AC7B2D">
        <w:tc>
          <w:tcPr>
            <w:tcW w:w="3119" w:type="dxa"/>
            <w:gridSpan w:val="2"/>
            <w:shd w:val="clear" w:color="auto" w:fill="auto"/>
          </w:tcPr>
          <w:p w:rsidR="004639DA" w:rsidRPr="000B4E4C" w:rsidRDefault="004639DA" w:rsidP="00887461">
            <w:pPr>
              <w:pStyle w:val="Textkrper"/>
              <w:jc w:val="left"/>
            </w:pPr>
            <w:r w:rsidRPr="000B4E4C">
              <w:t>Name:</w:t>
            </w:r>
          </w:p>
          <w:p w:rsidR="004639DA" w:rsidRPr="000B4E4C" w:rsidRDefault="004639DA" w:rsidP="00887461">
            <w:pPr>
              <w:pStyle w:val="Textkrper"/>
              <w:jc w:val="left"/>
            </w:pPr>
          </w:p>
        </w:tc>
        <w:tc>
          <w:tcPr>
            <w:tcW w:w="2126" w:type="dxa"/>
          </w:tcPr>
          <w:p w:rsidR="004639DA" w:rsidRPr="000B4E4C" w:rsidRDefault="004639DA" w:rsidP="00887461">
            <w:pPr>
              <w:pStyle w:val="Textkrper"/>
              <w:jc w:val="left"/>
            </w:pPr>
            <w:r w:rsidRPr="000B4E4C">
              <w:t>Klasse:</w:t>
            </w:r>
          </w:p>
        </w:tc>
        <w:tc>
          <w:tcPr>
            <w:tcW w:w="2268" w:type="dxa"/>
          </w:tcPr>
          <w:p w:rsidR="004639DA" w:rsidRPr="000B4E4C" w:rsidRDefault="004639DA" w:rsidP="00887461">
            <w:pPr>
              <w:pStyle w:val="Textkrper"/>
              <w:jc w:val="left"/>
            </w:pPr>
            <w:r w:rsidRPr="000B4E4C">
              <w:t>Datum:</w:t>
            </w:r>
          </w:p>
        </w:tc>
        <w:tc>
          <w:tcPr>
            <w:tcW w:w="2126" w:type="dxa"/>
            <w:gridSpan w:val="5"/>
          </w:tcPr>
          <w:p w:rsidR="004639DA" w:rsidRDefault="004639DA" w:rsidP="00887461">
            <w:pPr>
              <w:pStyle w:val="Textkrper"/>
              <w:jc w:val="left"/>
            </w:pPr>
            <w:r w:rsidRPr="000B4E4C">
              <w:t>Hilfsmittel:</w:t>
            </w:r>
          </w:p>
          <w:p w:rsidR="004639DA" w:rsidRPr="00AC7B2D" w:rsidRDefault="004639DA" w:rsidP="00887461">
            <w:pPr>
              <w:pStyle w:val="Textkrper"/>
              <w:jc w:val="left"/>
              <w:rPr>
                <w:b/>
              </w:rPr>
            </w:pPr>
            <w:r w:rsidRPr="00AC7B2D">
              <w:rPr>
                <w:b/>
              </w:rPr>
              <w:t>Tabellenbuch</w:t>
            </w:r>
          </w:p>
        </w:tc>
      </w:tr>
      <w:tr w:rsidR="004639DA" w:rsidRPr="00315686" w:rsidTr="00AC7B2D">
        <w:tblPrEx>
          <w:tblCellMar>
            <w:top w:w="0" w:type="dxa"/>
            <w:bottom w:w="0" w:type="dxa"/>
          </w:tblCellMar>
        </w:tblPrEx>
        <w:trPr>
          <w:gridAfter w:val="1"/>
          <w:wAfter w:w="20" w:type="dxa"/>
          <w:trHeight w:val="295"/>
        </w:trPr>
        <w:tc>
          <w:tcPr>
            <w:tcW w:w="7716" w:type="dxa"/>
            <w:gridSpan w:val="5"/>
            <w:tcBorders>
              <w:top w:val="nil"/>
              <w:left w:val="nil"/>
              <w:bottom w:val="single" w:sz="12" w:space="0" w:color="auto"/>
            </w:tcBorders>
          </w:tcPr>
          <w:p w:rsidR="004639DA" w:rsidRPr="00315686" w:rsidRDefault="0058312A" w:rsidP="00887461">
            <w:pPr>
              <w:ind w:right="1021"/>
              <w:rPr>
                <w:rFonts w:cstheme="minorHAnsi"/>
                <w:b/>
              </w:rPr>
            </w:pPr>
            <w:r w:rsidRPr="00C574D5">
              <w:rPr>
                <w:noProof/>
              </w:rPr>
              <w:drawing>
                <wp:anchor distT="0" distB="0" distL="114300" distR="114300" simplePos="0" relativeHeight="251856896" behindDoc="0" locked="0" layoutInCell="0" allowOverlap="1" wp14:anchorId="2F72292C" wp14:editId="49A23F25">
                  <wp:simplePos x="0" y="0"/>
                  <wp:positionH relativeFrom="rightMargin">
                    <wp:posOffset>738367</wp:posOffset>
                  </wp:positionH>
                  <wp:positionV relativeFrom="paragraph">
                    <wp:posOffset>28</wp:posOffset>
                  </wp:positionV>
                  <wp:extent cx="183600" cy="166977"/>
                  <wp:effectExtent l="0" t="0" r="6985" b="5080"/>
                  <wp:wrapNone/>
                  <wp:docPr id="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87525" cy="170547"/>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rPr>
              <w:drawing>
                <wp:anchor distT="0" distB="0" distL="114300" distR="114300" simplePos="0" relativeHeight="251854848" behindDoc="0" locked="0" layoutInCell="0" allowOverlap="1" wp14:anchorId="44B0F890" wp14:editId="543C7C1C">
                  <wp:simplePos x="0" y="0"/>
                  <wp:positionH relativeFrom="rightMargin">
                    <wp:posOffset>318770</wp:posOffset>
                  </wp:positionH>
                  <wp:positionV relativeFrom="paragraph">
                    <wp:posOffset>7620</wp:posOffset>
                  </wp:positionV>
                  <wp:extent cx="172720" cy="158750"/>
                  <wp:effectExtent l="0" t="0" r="0" b="0"/>
                  <wp:wrapNone/>
                  <wp:docPr id="1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72720" cy="15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rPr>
              <w:drawing>
                <wp:anchor distT="0" distB="0" distL="114300" distR="114300" simplePos="0" relativeHeight="251858944" behindDoc="0" locked="0" layoutInCell="0" allowOverlap="1" wp14:anchorId="23EDB39C" wp14:editId="71103B10">
                  <wp:simplePos x="0" y="0"/>
                  <wp:positionH relativeFrom="rightMargin">
                    <wp:posOffset>1095375</wp:posOffset>
                  </wp:positionH>
                  <wp:positionV relativeFrom="paragraph">
                    <wp:posOffset>6985</wp:posOffset>
                  </wp:positionV>
                  <wp:extent cx="182880" cy="167640"/>
                  <wp:effectExtent l="0" t="0" r="7620" b="3810"/>
                  <wp:wrapNone/>
                  <wp:docPr id="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82880" cy="16764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9DA" w:rsidRPr="00315686">
              <w:rPr>
                <w:rFonts w:cstheme="minorHAnsi"/>
                <w:b/>
              </w:rPr>
              <w:t>Aufgabe 1</w:t>
            </w:r>
            <w:r w:rsidR="004639DA" w:rsidRPr="00315686">
              <w:rPr>
                <w:rFonts w:cstheme="minorHAnsi"/>
                <w:b/>
              </w:rPr>
              <w:tab/>
              <w:t>Handlungskompetenz</w:t>
            </w:r>
          </w:p>
        </w:tc>
        <w:tc>
          <w:tcPr>
            <w:tcW w:w="657" w:type="dxa"/>
            <w:tcBorders>
              <w:bottom w:val="single" w:sz="12" w:space="0" w:color="auto"/>
            </w:tcBorders>
            <w:shd w:val="clear" w:color="auto" w:fill="F2F2F2" w:themeFill="background1" w:themeFillShade="F2"/>
          </w:tcPr>
          <w:p w:rsidR="004639DA" w:rsidRPr="00315686" w:rsidRDefault="004639DA" w:rsidP="00887461">
            <w:pPr>
              <w:ind w:right="-15"/>
              <w:rPr>
                <w:rFonts w:cstheme="minorHAnsi"/>
                <w:b/>
              </w:rPr>
            </w:pPr>
          </w:p>
        </w:tc>
        <w:tc>
          <w:tcPr>
            <w:tcW w:w="631" w:type="dxa"/>
            <w:tcBorders>
              <w:bottom w:val="single" w:sz="12" w:space="0" w:color="auto"/>
            </w:tcBorders>
            <w:shd w:val="clear" w:color="auto" w:fill="D9D9D9" w:themeFill="background1" w:themeFillShade="D9"/>
          </w:tcPr>
          <w:p w:rsidR="004639DA" w:rsidRPr="00315686" w:rsidRDefault="004639DA" w:rsidP="00887461">
            <w:pPr>
              <w:ind w:right="27"/>
              <w:rPr>
                <w:rFonts w:cstheme="minorHAnsi"/>
                <w:b/>
              </w:rPr>
            </w:pPr>
          </w:p>
        </w:tc>
        <w:tc>
          <w:tcPr>
            <w:tcW w:w="615" w:type="dxa"/>
            <w:tcBorders>
              <w:bottom w:val="single" w:sz="12" w:space="0" w:color="auto"/>
            </w:tcBorders>
            <w:shd w:val="clear" w:color="auto" w:fill="BFBFBF" w:themeFill="background1" w:themeFillShade="BF"/>
          </w:tcPr>
          <w:p w:rsidR="004639DA" w:rsidRPr="00315686" w:rsidRDefault="004639DA" w:rsidP="00887461">
            <w:pPr>
              <w:ind w:right="27"/>
              <w:rPr>
                <w:rFonts w:cstheme="minorHAnsi"/>
                <w:b/>
              </w:rPr>
            </w:pPr>
          </w:p>
        </w:tc>
      </w:tr>
      <w:tr w:rsidR="004639DA" w:rsidRPr="000B4E4C" w:rsidTr="00AC7B2D">
        <w:tblPrEx>
          <w:tblCellMar>
            <w:top w:w="0" w:type="dxa"/>
            <w:bottom w:w="0" w:type="dxa"/>
          </w:tblCellMar>
        </w:tblPrEx>
        <w:trPr>
          <w:gridAfter w:val="1"/>
          <w:wAfter w:w="20" w:type="dxa"/>
          <w:trHeight w:val="347"/>
        </w:trPr>
        <w:tc>
          <w:tcPr>
            <w:tcW w:w="709" w:type="dxa"/>
            <w:tcBorders>
              <w:top w:val="single" w:sz="12" w:space="0" w:color="auto"/>
              <w:left w:val="nil"/>
              <w:bottom w:val="nil"/>
            </w:tcBorders>
            <w:shd w:val="clear" w:color="auto" w:fill="F2F2F2" w:themeFill="background1" w:themeFillShade="F2"/>
          </w:tcPr>
          <w:p w:rsidR="004639DA" w:rsidRPr="000B4E4C" w:rsidRDefault="004639DA" w:rsidP="00887461">
            <w:pPr>
              <w:rPr>
                <w:rFonts w:cstheme="minorHAnsi"/>
              </w:rPr>
            </w:pPr>
            <w:r w:rsidRPr="000B4E4C">
              <w:rPr>
                <w:rFonts w:cstheme="minorHAnsi"/>
              </w:rPr>
              <w:t>1.1</w:t>
            </w:r>
          </w:p>
        </w:tc>
        <w:tc>
          <w:tcPr>
            <w:tcW w:w="7007" w:type="dxa"/>
            <w:gridSpan w:val="4"/>
            <w:tcBorders>
              <w:top w:val="single" w:sz="12" w:space="0" w:color="auto"/>
              <w:bottom w:val="nil"/>
            </w:tcBorders>
            <w:shd w:val="clear" w:color="auto" w:fill="F2F2F2" w:themeFill="background1" w:themeFillShade="F2"/>
          </w:tcPr>
          <w:p w:rsidR="004639DA" w:rsidRPr="000B4E4C" w:rsidRDefault="004639DA" w:rsidP="00887461">
            <w:pPr>
              <w:rPr>
                <w:rFonts w:cstheme="minorHAnsi"/>
              </w:rPr>
            </w:pPr>
            <w:r>
              <w:rPr>
                <w:rFonts w:cstheme="minorHAnsi"/>
              </w:rPr>
              <w:t>Beschreiben Sie</w:t>
            </w:r>
            <w:r w:rsidR="0014460C">
              <w:rPr>
                <w:rFonts w:cstheme="minorHAnsi"/>
              </w:rPr>
              <w:t>,</w:t>
            </w:r>
            <w:r>
              <w:rPr>
                <w:rFonts w:cstheme="minorHAnsi"/>
              </w:rPr>
              <w:t xml:space="preserve"> warum Markierungsregeln bei der Textarbeit nötig sind.</w:t>
            </w:r>
          </w:p>
        </w:tc>
        <w:tc>
          <w:tcPr>
            <w:tcW w:w="65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r w:rsidRPr="000B4E4C">
              <w:rPr>
                <w:rFonts w:cstheme="minorHAnsi"/>
              </w:rPr>
              <w:t>2</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sidRPr="000B4E4C">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2</w:t>
            </w:r>
          </w:p>
        </w:tc>
      </w:tr>
      <w:tr w:rsidR="004639DA" w:rsidRPr="000B4E4C" w:rsidTr="00AC7B2D">
        <w:tblPrEx>
          <w:tblCellMar>
            <w:top w:w="0" w:type="dxa"/>
            <w:bottom w:w="0" w:type="dxa"/>
          </w:tblCellMar>
        </w:tblPrEx>
        <w:trPr>
          <w:gridAfter w:val="1"/>
          <w:wAfter w:w="20" w:type="dxa"/>
          <w:trHeight w:val="549"/>
        </w:trPr>
        <w:tc>
          <w:tcPr>
            <w:tcW w:w="709" w:type="dxa"/>
            <w:tcBorders>
              <w:top w:val="single" w:sz="12" w:space="0" w:color="auto"/>
              <w:left w:val="nil"/>
              <w:bottom w:val="nil"/>
            </w:tcBorders>
            <w:shd w:val="clear" w:color="auto" w:fill="D9D9D9" w:themeFill="background1" w:themeFillShade="D9"/>
          </w:tcPr>
          <w:p w:rsidR="004639DA" w:rsidRPr="000B4E4C" w:rsidRDefault="004639DA" w:rsidP="00887461">
            <w:pPr>
              <w:rPr>
                <w:rFonts w:cstheme="minorHAnsi"/>
              </w:rPr>
            </w:pPr>
            <w:r>
              <w:rPr>
                <w:rFonts w:cstheme="minorHAnsi"/>
              </w:rPr>
              <w:t>1.2</w:t>
            </w:r>
          </w:p>
        </w:tc>
        <w:tc>
          <w:tcPr>
            <w:tcW w:w="7007" w:type="dxa"/>
            <w:gridSpan w:val="4"/>
            <w:tcBorders>
              <w:top w:val="single" w:sz="12" w:space="0" w:color="auto"/>
              <w:bottom w:val="nil"/>
            </w:tcBorders>
            <w:shd w:val="clear" w:color="auto" w:fill="D9D9D9" w:themeFill="background1" w:themeFillShade="D9"/>
          </w:tcPr>
          <w:p w:rsidR="004639DA" w:rsidRPr="000B4E4C" w:rsidRDefault="004639DA" w:rsidP="00887461">
            <w:pPr>
              <w:rPr>
                <w:rFonts w:cstheme="minorHAnsi"/>
              </w:rPr>
            </w:pPr>
            <w:r>
              <w:rPr>
                <w:rFonts w:cstheme="minorHAnsi"/>
              </w:rPr>
              <w:t>Erläutern Sie die Notwendigkeit der 5-Schritt-Lesemethode bei der Arbeit mit Texten.</w:t>
            </w:r>
          </w:p>
        </w:tc>
        <w:tc>
          <w:tcPr>
            <w:tcW w:w="657" w:type="dxa"/>
            <w:tcBorders>
              <w:top w:val="single" w:sz="12" w:space="0" w:color="auto"/>
            </w:tcBorders>
            <w:shd w:val="clear" w:color="auto" w:fill="auto"/>
          </w:tcPr>
          <w:p w:rsidR="004639DA" w:rsidRPr="000B4E4C" w:rsidRDefault="004639DA" w:rsidP="00887461">
            <w:pPr>
              <w:ind w:left="13" w:right="-10"/>
              <w:rPr>
                <w:rFonts w:cstheme="minorHAnsi"/>
              </w:rPr>
            </w:pP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sidRPr="000B4E4C">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2</w:t>
            </w:r>
          </w:p>
        </w:tc>
      </w:tr>
      <w:tr w:rsidR="004639DA" w:rsidRPr="000B4E4C" w:rsidTr="00AC7B2D">
        <w:tblPrEx>
          <w:tblCellMar>
            <w:top w:w="0" w:type="dxa"/>
            <w:bottom w:w="0" w:type="dxa"/>
          </w:tblCellMar>
        </w:tblPrEx>
        <w:trPr>
          <w:gridAfter w:val="1"/>
          <w:wAfter w:w="20" w:type="dxa"/>
          <w:trHeight w:val="530"/>
        </w:trPr>
        <w:tc>
          <w:tcPr>
            <w:tcW w:w="709" w:type="dxa"/>
            <w:tcBorders>
              <w:top w:val="single" w:sz="12" w:space="0" w:color="auto"/>
              <w:left w:val="nil"/>
              <w:bottom w:val="nil"/>
            </w:tcBorders>
            <w:shd w:val="clear" w:color="auto" w:fill="BFBFBF" w:themeFill="background1" w:themeFillShade="BF"/>
          </w:tcPr>
          <w:p w:rsidR="004639DA" w:rsidRPr="000B4E4C" w:rsidRDefault="004639DA" w:rsidP="00887461">
            <w:pPr>
              <w:rPr>
                <w:rFonts w:cstheme="minorHAnsi"/>
              </w:rPr>
            </w:pPr>
            <w:r>
              <w:rPr>
                <w:rFonts w:cstheme="minorHAnsi"/>
              </w:rPr>
              <w:t>1.3</w:t>
            </w:r>
          </w:p>
        </w:tc>
        <w:tc>
          <w:tcPr>
            <w:tcW w:w="7007" w:type="dxa"/>
            <w:gridSpan w:val="4"/>
            <w:tcBorders>
              <w:top w:val="single" w:sz="12" w:space="0" w:color="auto"/>
              <w:bottom w:val="nil"/>
            </w:tcBorders>
            <w:shd w:val="clear" w:color="auto" w:fill="BFBFBF" w:themeFill="background1" w:themeFillShade="BF"/>
          </w:tcPr>
          <w:p w:rsidR="004639DA" w:rsidRPr="000B4E4C" w:rsidRDefault="004639DA" w:rsidP="00887461">
            <w:pPr>
              <w:rPr>
                <w:rFonts w:cstheme="minorHAnsi"/>
              </w:rPr>
            </w:pPr>
            <w:r>
              <w:rPr>
                <w:rFonts w:cstheme="minorHAnsi"/>
              </w:rPr>
              <w:t>Bei</w:t>
            </w:r>
            <w:r w:rsidR="0014460C">
              <w:rPr>
                <w:rFonts w:cstheme="minorHAnsi"/>
              </w:rPr>
              <w:t>m</w:t>
            </w:r>
            <w:r>
              <w:rPr>
                <w:rFonts w:cstheme="minorHAnsi"/>
              </w:rPr>
              <w:t xml:space="preserve"> Infoplakat im Anhang haben sich Fehler in der Gestaltung eingeschlichen. Finden sie diese und zeigen sie Verbesserungsvorschläge auf.</w:t>
            </w:r>
          </w:p>
        </w:tc>
        <w:tc>
          <w:tcPr>
            <w:tcW w:w="657" w:type="dxa"/>
            <w:tcBorders>
              <w:top w:val="single" w:sz="12" w:space="0" w:color="auto"/>
            </w:tcBorders>
            <w:shd w:val="clear" w:color="auto" w:fill="auto"/>
          </w:tcPr>
          <w:p w:rsidR="004639DA" w:rsidRPr="000B4E4C" w:rsidRDefault="004639DA" w:rsidP="00887461">
            <w:pPr>
              <w:ind w:left="13" w:right="-10"/>
              <w:rPr>
                <w:rFonts w:cstheme="minorHAnsi"/>
              </w:rPr>
            </w:pPr>
          </w:p>
        </w:tc>
        <w:tc>
          <w:tcPr>
            <w:tcW w:w="631" w:type="dxa"/>
            <w:tcBorders>
              <w:top w:val="single" w:sz="12" w:space="0" w:color="auto"/>
            </w:tcBorders>
            <w:shd w:val="clear" w:color="auto" w:fill="auto"/>
          </w:tcPr>
          <w:p w:rsidR="004639DA" w:rsidRPr="000B4E4C" w:rsidRDefault="004639DA" w:rsidP="00887461">
            <w:pPr>
              <w:rPr>
                <w:rFonts w:cstheme="minorHAnsi"/>
              </w:rPr>
            </w:pP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Pr>
                <w:rFonts w:cstheme="minorHAnsi"/>
              </w:rPr>
              <w:t>3</w:t>
            </w:r>
          </w:p>
        </w:tc>
      </w:tr>
    </w:tbl>
    <w:p w:rsidR="004639DA" w:rsidRPr="000B4E4C" w:rsidRDefault="004639DA" w:rsidP="004639DA"/>
    <w:tbl>
      <w:tblPr>
        <w:tblStyle w:val="Tabellenraster"/>
        <w:tblW w:w="9619" w:type="dxa"/>
        <w:tblInd w:w="108" w:type="dxa"/>
        <w:tblLook w:val="04A0" w:firstRow="1" w:lastRow="0" w:firstColumn="1" w:lastColumn="0" w:noHBand="0" w:noVBand="1"/>
      </w:tblPr>
      <w:tblGrid>
        <w:gridCol w:w="709"/>
        <w:gridCol w:w="7007"/>
        <w:gridCol w:w="657"/>
        <w:gridCol w:w="631"/>
        <w:gridCol w:w="615"/>
      </w:tblGrid>
      <w:tr w:rsidR="004639DA" w:rsidRPr="00315686" w:rsidTr="00887461">
        <w:trPr>
          <w:trHeight w:val="295"/>
        </w:trPr>
        <w:tc>
          <w:tcPr>
            <w:tcW w:w="7716" w:type="dxa"/>
            <w:gridSpan w:val="2"/>
            <w:tcBorders>
              <w:top w:val="nil"/>
              <w:left w:val="nil"/>
              <w:bottom w:val="single" w:sz="12" w:space="0" w:color="auto"/>
            </w:tcBorders>
          </w:tcPr>
          <w:p w:rsidR="004639DA" w:rsidRPr="00315686" w:rsidRDefault="0058312A" w:rsidP="00887461">
            <w:pPr>
              <w:ind w:right="1021"/>
              <w:rPr>
                <w:rFonts w:cstheme="minorHAnsi"/>
                <w:b/>
              </w:rPr>
            </w:pPr>
            <w:r w:rsidRPr="00C574D5">
              <w:rPr>
                <w:noProof/>
              </w:rPr>
              <w:drawing>
                <wp:anchor distT="0" distB="0" distL="114300" distR="114300" simplePos="0" relativeHeight="251883520" behindDoc="0" locked="0" layoutInCell="0" allowOverlap="1" wp14:anchorId="3EF247AD" wp14:editId="6FB485FF">
                  <wp:simplePos x="0" y="0"/>
                  <wp:positionH relativeFrom="rightMargin">
                    <wp:posOffset>1128726</wp:posOffset>
                  </wp:positionH>
                  <wp:positionV relativeFrom="paragraph">
                    <wp:posOffset>16510</wp:posOffset>
                  </wp:positionV>
                  <wp:extent cx="182880" cy="167640"/>
                  <wp:effectExtent l="0" t="0" r="7620" b="3810"/>
                  <wp:wrapNone/>
                  <wp:docPr id="18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82880" cy="167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rPr>
              <w:drawing>
                <wp:anchor distT="0" distB="0" distL="114300" distR="114300" simplePos="0" relativeHeight="251873280" behindDoc="0" locked="0" layoutInCell="0" allowOverlap="1" wp14:anchorId="4B131F59" wp14:editId="37A6726C">
                  <wp:simplePos x="0" y="0"/>
                  <wp:positionH relativeFrom="rightMargin">
                    <wp:posOffset>754380</wp:posOffset>
                  </wp:positionH>
                  <wp:positionV relativeFrom="paragraph">
                    <wp:posOffset>15875</wp:posOffset>
                  </wp:positionV>
                  <wp:extent cx="183515" cy="166370"/>
                  <wp:effectExtent l="0" t="0" r="6985" b="5080"/>
                  <wp:wrapNone/>
                  <wp:docPr id="2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3515" cy="166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rPr>
              <w:drawing>
                <wp:anchor distT="0" distB="0" distL="114300" distR="114300" simplePos="0" relativeHeight="251865088" behindDoc="0" locked="0" layoutInCell="0" allowOverlap="1" wp14:anchorId="078071F4" wp14:editId="65A05383">
                  <wp:simplePos x="0" y="0"/>
                  <wp:positionH relativeFrom="rightMargin">
                    <wp:posOffset>314325</wp:posOffset>
                  </wp:positionH>
                  <wp:positionV relativeFrom="paragraph">
                    <wp:posOffset>17145</wp:posOffset>
                  </wp:positionV>
                  <wp:extent cx="172720" cy="158750"/>
                  <wp:effectExtent l="0" t="0" r="0" b="0"/>
                  <wp:wrapNone/>
                  <wp:docPr id="2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72720" cy="15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9DA" w:rsidRPr="00315686">
              <w:rPr>
                <w:rFonts w:cstheme="minorHAnsi"/>
                <w:b/>
              </w:rPr>
              <w:t>Aufgabe 2</w:t>
            </w:r>
            <w:r w:rsidR="004639DA" w:rsidRPr="00315686">
              <w:rPr>
                <w:rFonts w:cstheme="minorHAnsi"/>
                <w:b/>
              </w:rPr>
              <w:tab/>
              <w:t>Informieren</w:t>
            </w:r>
          </w:p>
        </w:tc>
        <w:tc>
          <w:tcPr>
            <w:tcW w:w="657" w:type="dxa"/>
            <w:tcBorders>
              <w:bottom w:val="single" w:sz="12" w:space="0" w:color="auto"/>
            </w:tcBorders>
            <w:shd w:val="clear" w:color="auto" w:fill="F2F2F2" w:themeFill="background1" w:themeFillShade="F2"/>
          </w:tcPr>
          <w:p w:rsidR="004639DA" w:rsidRPr="00315686" w:rsidRDefault="004639DA" w:rsidP="00887461">
            <w:pPr>
              <w:ind w:right="-15"/>
              <w:rPr>
                <w:rFonts w:cstheme="minorHAnsi"/>
                <w:b/>
              </w:rPr>
            </w:pPr>
          </w:p>
        </w:tc>
        <w:tc>
          <w:tcPr>
            <w:tcW w:w="631" w:type="dxa"/>
            <w:tcBorders>
              <w:bottom w:val="single" w:sz="12" w:space="0" w:color="auto"/>
            </w:tcBorders>
            <w:shd w:val="clear" w:color="auto" w:fill="D9D9D9" w:themeFill="background1" w:themeFillShade="D9"/>
          </w:tcPr>
          <w:p w:rsidR="004639DA" w:rsidRPr="00315686" w:rsidRDefault="004639DA" w:rsidP="00887461">
            <w:pPr>
              <w:ind w:right="27"/>
              <w:rPr>
                <w:rFonts w:cstheme="minorHAnsi"/>
                <w:b/>
              </w:rPr>
            </w:pPr>
          </w:p>
        </w:tc>
        <w:tc>
          <w:tcPr>
            <w:tcW w:w="615" w:type="dxa"/>
            <w:tcBorders>
              <w:bottom w:val="single" w:sz="12" w:space="0" w:color="auto"/>
            </w:tcBorders>
            <w:shd w:val="clear" w:color="auto" w:fill="BFBFBF" w:themeFill="background1" w:themeFillShade="BF"/>
          </w:tcPr>
          <w:p w:rsidR="004639DA" w:rsidRPr="00315686" w:rsidRDefault="004639DA" w:rsidP="00887461">
            <w:pPr>
              <w:ind w:right="27"/>
              <w:rPr>
                <w:rFonts w:cstheme="minorHAnsi"/>
                <w:b/>
              </w:rPr>
            </w:pPr>
          </w:p>
        </w:tc>
      </w:tr>
      <w:tr w:rsidR="004639DA" w:rsidRPr="000B4E4C" w:rsidTr="00887461">
        <w:trPr>
          <w:trHeight w:val="564"/>
        </w:trPr>
        <w:tc>
          <w:tcPr>
            <w:tcW w:w="709" w:type="dxa"/>
            <w:tcBorders>
              <w:top w:val="single" w:sz="12" w:space="0" w:color="auto"/>
              <w:left w:val="nil"/>
              <w:bottom w:val="nil"/>
            </w:tcBorders>
            <w:shd w:val="clear" w:color="auto" w:fill="F2F2F2" w:themeFill="background1" w:themeFillShade="F2"/>
          </w:tcPr>
          <w:p w:rsidR="004639DA" w:rsidRPr="000B4E4C" w:rsidRDefault="004639DA" w:rsidP="00887461">
            <w:pPr>
              <w:rPr>
                <w:rFonts w:cstheme="minorHAnsi"/>
              </w:rPr>
            </w:pPr>
            <w:r>
              <w:rPr>
                <w:rFonts w:cstheme="minorHAnsi"/>
              </w:rPr>
              <w:t>2</w:t>
            </w:r>
            <w:r w:rsidRPr="000B4E4C">
              <w:rPr>
                <w:rFonts w:cstheme="minorHAnsi"/>
              </w:rPr>
              <w:t>.1</w:t>
            </w:r>
          </w:p>
        </w:tc>
        <w:tc>
          <w:tcPr>
            <w:tcW w:w="7007" w:type="dxa"/>
            <w:tcBorders>
              <w:top w:val="single" w:sz="12" w:space="0" w:color="auto"/>
              <w:bottom w:val="nil"/>
            </w:tcBorders>
            <w:shd w:val="clear" w:color="auto" w:fill="F2F2F2" w:themeFill="background1" w:themeFillShade="F2"/>
          </w:tcPr>
          <w:p w:rsidR="004639DA" w:rsidRPr="000B4E4C" w:rsidRDefault="0014460C" w:rsidP="00887461">
            <w:pPr>
              <w:rPr>
                <w:rFonts w:cstheme="minorHAnsi"/>
              </w:rPr>
            </w:pPr>
            <w:r>
              <w:rPr>
                <w:rFonts w:cstheme="minorHAnsi"/>
              </w:rPr>
              <w:t>Nennen Sie vier</w:t>
            </w:r>
            <w:r w:rsidR="004639DA">
              <w:rPr>
                <w:rFonts w:cstheme="minorHAnsi"/>
              </w:rPr>
              <w:t xml:space="preserve"> Angaben aus der Zulassungsbescheinigung Teil 1, die für die Auftragsannahme benötigt werden.</w:t>
            </w:r>
          </w:p>
        </w:tc>
        <w:tc>
          <w:tcPr>
            <w:tcW w:w="65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r w:rsidRPr="000B4E4C">
              <w:rPr>
                <w:rFonts w:cstheme="minorHAnsi"/>
              </w:rPr>
              <w:t>2</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sidRPr="000B4E4C">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2</w:t>
            </w:r>
          </w:p>
        </w:tc>
      </w:tr>
      <w:tr w:rsidR="004639DA" w:rsidRPr="000B4E4C" w:rsidTr="00887461">
        <w:trPr>
          <w:trHeight w:val="295"/>
        </w:trPr>
        <w:tc>
          <w:tcPr>
            <w:tcW w:w="709" w:type="dxa"/>
            <w:tcBorders>
              <w:top w:val="single" w:sz="12" w:space="0" w:color="auto"/>
              <w:left w:val="nil"/>
              <w:bottom w:val="nil"/>
            </w:tcBorders>
            <w:shd w:val="clear" w:color="auto" w:fill="F2F2F2" w:themeFill="background1" w:themeFillShade="F2"/>
          </w:tcPr>
          <w:p w:rsidR="004639DA" w:rsidRPr="000B4E4C" w:rsidRDefault="004639DA" w:rsidP="00887461">
            <w:pPr>
              <w:rPr>
                <w:rFonts w:cstheme="minorHAnsi"/>
              </w:rPr>
            </w:pPr>
            <w:r>
              <w:rPr>
                <w:rFonts w:cstheme="minorHAnsi"/>
              </w:rPr>
              <w:t>2</w:t>
            </w:r>
            <w:r w:rsidRPr="000B4E4C">
              <w:rPr>
                <w:rFonts w:cstheme="minorHAnsi"/>
              </w:rPr>
              <w:t>.2</w:t>
            </w:r>
          </w:p>
        </w:tc>
        <w:tc>
          <w:tcPr>
            <w:tcW w:w="7007" w:type="dxa"/>
            <w:tcBorders>
              <w:top w:val="single" w:sz="12" w:space="0" w:color="auto"/>
              <w:bottom w:val="nil"/>
            </w:tcBorders>
            <w:shd w:val="clear" w:color="auto" w:fill="F2F2F2" w:themeFill="background1" w:themeFillShade="F2"/>
          </w:tcPr>
          <w:p w:rsidR="004639DA" w:rsidRPr="000B4E4C" w:rsidRDefault="004639DA" w:rsidP="00887461">
            <w:pPr>
              <w:rPr>
                <w:rFonts w:cstheme="minorHAnsi"/>
              </w:rPr>
            </w:pPr>
            <w:r>
              <w:rPr>
                <w:rFonts w:cstheme="minorHAnsi"/>
              </w:rPr>
              <w:t>Nennen Sie zwei Sicherheitsvorkehrungen, die im Umgang mit Hebebühnen zu beachten sind.</w:t>
            </w:r>
          </w:p>
        </w:tc>
        <w:tc>
          <w:tcPr>
            <w:tcW w:w="65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r w:rsidRPr="000B4E4C">
              <w:rPr>
                <w:rFonts w:cstheme="minorHAnsi"/>
              </w:rPr>
              <w:t>2</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sidRPr="000B4E4C">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2</w:t>
            </w:r>
          </w:p>
        </w:tc>
      </w:tr>
      <w:tr w:rsidR="004639DA" w:rsidRPr="000B4E4C" w:rsidTr="00887461">
        <w:trPr>
          <w:trHeight w:val="295"/>
        </w:trPr>
        <w:tc>
          <w:tcPr>
            <w:tcW w:w="709" w:type="dxa"/>
            <w:tcBorders>
              <w:top w:val="single" w:sz="12" w:space="0" w:color="auto"/>
              <w:left w:val="nil"/>
              <w:bottom w:val="nil"/>
            </w:tcBorders>
            <w:shd w:val="clear" w:color="auto" w:fill="F2F2F2" w:themeFill="background1" w:themeFillShade="F2"/>
          </w:tcPr>
          <w:p w:rsidR="004639DA" w:rsidRDefault="004639DA" w:rsidP="00887461">
            <w:pPr>
              <w:rPr>
                <w:rFonts w:cstheme="minorHAnsi"/>
              </w:rPr>
            </w:pPr>
            <w:r>
              <w:rPr>
                <w:rFonts w:cstheme="minorHAnsi"/>
              </w:rPr>
              <w:t>2.3</w:t>
            </w:r>
          </w:p>
        </w:tc>
        <w:tc>
          <w:tcPr>
            <w:tcW w:w="7007" w:type="dxa"/>
            <w:tcBorders>
              <w:top w:val="single" w:sz="12" w:space="0" w:color="auto"/>
              <w:bottom w:val="nil"/>
            </w:tcBorders>
            <w:shd w:val="clear" w:color="auto" w:fill="F2F2F2" w:themeFill="background1" w:themeFillShade="F2"/>
          </w:tcPr>
          <w:p w:rsidR="004639DA" w:rsidRDefault="004639DA" w:rsidP="00887461">
            <w:pPr>
              <w:rPr>
                <w:rFonts w:cstheme="minorHAnsi"/>
              </w:rPr>
            </w:pPr>
            <w:r>
              <w:rPr>
                <w:rFonts w:cstheme="minorHAnsi"/>
              </w:rPr>
              <w:t>Ein Reifen hat die Bezeichnung: 255/40R17 91V</w:t>
            </w:r>
          </w:p>
          <w:p w:rsidR="004639DA" w:rsidRDefault="004639DA" w:rsidP="00887461">
            <w:pPr>
              <w:rPr>
                <w:rFonts w:cstheme="minorHAnsi"/>
              </w:rPr>
            </w:pPr>
            <w:r>
              <w:rPr>
                <w:rFonts w:cstheme="minorHAnsi"/>
              </w:rPr>
              <w:t>Erklären sie folgende Teile der Reifenbezeichnung:</w:t>
            </w:r>
          </w:p>
          <w:p w:rsidR="004639DA" w:rsidRDefault="004639DA" w:rsidP="00887461">
            <w:pPr>
              <w:rPr>
                <w:rFonts w:cstheme="minorHAnsi"/>
              </w:rPr>
            </w:pPr>
            <w:r>
              <w:rPr>
                <w:rFonts w:cstheme="minorHAnsi"/>
              </w:rPr>
              <w:t>A: 255 und V</w:t>
            </w:r>
          </w:p>
          <w:p w:rsidR="004639DA" w:rsidRDefault="004639DA" w:rsidP="00887461">
            <w:pPr>
              <w:rPr>
                <w:rFonts w:cstheme="minorHAnsi"/>
              </w:rPr>
            </w:pPr>
            <w:r>
              <w:rPr>
                <w:rFonts w:cstheme="minorHAnsi"/>
              </w:rPr>
              <w:t>B: 255 R 17 und V</w:t>
            </w:r>
          </w:p>
          <w:p w:rsidR="004639DA" w:rsidRDefault="004639DA" w:rsidP="00887461">
            <w:pPr>
              <w:rPr>
                <w:rFonts w:cstheme="minorHAnsi"/>
              </w:rPr>
            </w:pPr>
            <w:r>
              <w:rPr>
                <w:rFonts w:cstheme="minorHAnsi"/>
              </w:rPr>
              <w:t>C: alles</w:t>
            </w:r>
          </w:p>
        </w:tc>
        <w:tc>
          <w:tcPr>
            <w:tcW w:w="65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r>
              <w:rPr>
                <w:rFonts w:cstheme="minorHAnsi"/>
              </w:rPr>
              <w:t>1</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Pr>
                <w:rFonts w:cstheme="minorHAnsi"/>
              </w:rPr>
              <w:t>3</w:t>
            </w:r>
          </w:p>
        </w:tc>
      </w:tr>
      <w:tr w:rsidR="004639DA" w:rsidRPr="000B4E4C" w:rsidTr="00887461">
        <w:trPr>
          <w:trHeight w:val="864"/>
        </w:trPr>
        <w:tc>
          <w:tcPr>
            <w:tcW w:w="709" w:type="dxa"/>
            <w:tcBorders>
              <w:top w:val="single" w:sz="12" w:space="0" w:color="auto"/>
              <w:left w:val="nil"/>
              <w:bottom w:val="nil"/>
            </w:tcBorders>
            <w:shd w:val="clear" w:color="auto" w:fill="D9D9D9" w:themeFill="background1" w:themeFillShade="D9"/>
          </w:tcPr>
          <w:p w:rsidR="004639DA" w:rsidRPr="000B4E4C" w:rsidRDefault="004639DA" w:rsidP="00887461">
            <w:pPr>
              <w:rPr>
                <w:rFonts w:cstheme="minorHAnsi"/>
              </w:rPr>
            </w:pPr>
            <w:r>
              <w:rPr>
                <w:rFonts w:cstheme="minorHAnsi"/>
              </w:rPr>
              <w:t>2.4</w:t>
            </w:r>
          </w:p>
        </w:tc>
        <w:tc>
          <w:tcPr>
            <w:tcW w:w="7007" w:type="dxa"/>
            <w:tcBorders>
              <w:top w:val="single" w:sz="12" w:space="0" w:color="auto"/>
              <w:bottom w:val="nil"/>
            </w:tcBorders>
            <w:shd w:val="clear" w:color="auto" w:fill="D9D9D9" w:themeFill="background1" w:themeFillShade="D9"/>
          </w:tcPr>
          <w:p w:rsidR="004639DA" w:rsidRDefault="004639DA" w:rsidP="00887461">
            <w:pPr>
              <w:rPr>
                <w:rFonts w:cstheme="minorHAnsi"/>
              </w:rPr>
            </w:pPr>
            <w:r>
              <w:rPr>
                <w:rFonts w:cstheme="minorHAnsi"/>
              </w:rPr>
              <w:t>Auf einer Felge findet sich die Bezeichnung:</w:t>
            </w:r>
          </w:p>
          <w:p w:rsidR="004639DA" w:rsidRDefault="004639DA" w:rsidP="00887461">
            <w:pPr>
              <w:rPr>
                <w:rFonts w:cstheme="minorHAnsi"/>
              </w:rPr>
            </w:pPr>
            <w:r>
              <w:rPr>
                <w:rFonts w:cstheme="minorHAnsi"/>
              </w:rPr>
              <w:t>7J x 16 H2 ET28</w:t>
            </w:r>
          </w:p>
          <w:p w:rsidR="004639DA" w:rsidRPr="000B4E4C" w:rsidRDefault="004639DA" w:rsidP="00887461">
            <w:pPr>
              <w:rPr>
                <w:rFonts w:cstheme="minorHAnsi"/>
              </w:rPr>
            </w:pPr>
            <w:r>
              <w:rPr>
                <w:rFonts w:cstheme="minorHAnsi"/>
              </w:rPr>
              <w:t>Erklären Sie die Felgenbezeichnung.</w:t>
            </w:r>
          </w:p>
        </w:tc>
        <w:tc>
          <w:tcPr>
            <w:tcW w:w="657" w:type="dxa"/>
            <w:tcBorders>
              <w:top w:val="single" w:sz="12" w:space="0" w:color="auto"/>
            </w:tcBorders>
            <w:shd w:val="clear" w:color="auto" w:fill="auto"/>
          </w:tcPr>
          <w:p w:rsidR="004639DA" w:rsidRPr="000B4E4C" w:rsidRDefault="004639DA" w:rsidP="00887461">
            <w:pPr>
              <w:ind w:left="13" w:right="-10"/>
              <w:rPr>
                <w:rFonts w:cstheme="minorHAnsi"/>
              </w:rPr>
            </w:pP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Pr>
                <w:rFonts w:cstheme="minorHAnsi"/>
              </w:rPr>
              <w:t>3</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Pr>
                <w:rFonts w:cstheme="minorHAnsi"/>
              </w:rPr>
              <w:t>3</w:t>
            </w:r>
          </w:p>
        </w:tc>
      </w:tr>
      <w:tr w:rsidR="004639DA" w:rsidRPr="000B4E4C" w:rsidTr="00887461">
        <w:trPr>
          <w:trHeight w:val="267"/>
        </w:trPr>
        <w:tc>
          <w:tcPr>
            <w:tcW w:w="709" w:type="dxa"/>
            <w:tcBorders>
              <w:top w:val="single" w:sz="12" w:space="0" w:color="auto"/>
              <w:left w:val="nil"/>
              <w:bottom w:val="nil"/>
            </w:tcBorders>
            <w:shd w:val="clear" w:color="auto" w:fill="BFBFBF" w:themeFill="background1" w:themeFillShade="BF"/>
          </w:tcPr>
          <w:p w:rsidR="004639DA" w:rsidRPr="000B4E4C" w:rsidRDefault="004639DA" w:rsidP="00887461">
            <w:pPr>
              <w:rPr>
                <w:rFonts w:cstheme="minorHAnsi"/>
              </w:rPr>
            </w:pPr>
            <w:r>
              <w:rPr>
                <w:rFonts w:cstheme="minorHAnsi"/>
              </w:rPr>
              <w:t>2.5</w:t>
            </w:r>
          </w:p>
        </w:tc>
        <w:tc>
          <w:tcPr>
            <w:tcW w:w="7007" w:type="dxa"/>
            <w:tcBorders>
              <w:top w:val="single" w:sz="12" w:space="0" w:color="auto"/>
              <w:bottom w:val="nil"/>
            </w:tcBorders>
            <w:shd w:val="clear" w:color="auto" w:fill="BFBFBF" w:themeFill="background1" w:themeFillShade="BF"/>
          </w:tcPr>
          <w:p w:rsidR="004639DA" w:rsidRPr="000B4E4C" w:rsidRDefault="0014460C" w:rsidP="00887461">
            <w:pPr>
              <w:rPr>
                <w:rFonts w:cstheme="minorHAnsi"/>
              </w:rPr>
            </w:pPr>
            <w:r>
              <w:rPr>
                <w:rFonts w:cstheme="minorHAnsi"/>
              </w:rPr>
              <w:t>Nennen Sie zwei</w:t>
            </w:r>
            <w:r w:rsidR="004639DA">
              <w:rPr>
                <w:rFonts w:cstheme="minorHAnsi"/>
              </w:rPr>
              <w:t xml:space="preserve"> Umgangsregeln mit Reifendruckkontrollsystemen.</w:t>
            </w:r>
          </w:p>
        </w:tc>
        <w:tc>
          <w:tcPr>
            <w:tcW w:w="657" w:type="dxa"/>
            <w:tcBorders>
              <w:top w:val="single" w:sz="12" w:space="0" w:color="auto"/>
            </w:tcBorders>
            <w:shd w:val="clear" w:color="auto" w:fill="auto"/>
          </w:tcPr>
          <w:p w:rsidR="004639DA" w:rsidRPr="000B4E4C" w:rsidRDefault="004639DA" w:rsidP="00887461">
            <w:pPr>
              <w:ind w:left="13" w:right="-10"/>
              <w:rPr>
                <w:rFonts w:cstheme="minorHAnsi"/>
              </w:rPr>
            </w:pPr>
          </w:p>
        </w:tc>
        <w:tc>
          <w:tcPr>
            <w:tcW w:w="631" w:type="dxa"/>
            <w:tcBorders>
              <w:top w:val="single" w:sz="12" w:space="0" w:color="auto"/>
            </w:tcBorders>
            <w:shd w:val="clear" w:color="auto" w:fill="auto"/>
          </w:tcPr>
          <w:p w:rsidR="004639DA" w:rsidRPr="000B4E4C" w:rsidRDefault="004639DA" w:rsidP="00887461">
            <w:pPr>
              <w:rPr>
                <w:rFonts w:cstheme="minorHAnsi"/>
              </w:rPr>
            </w:pP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Pr>
                <w:rFonts w:cstheme="minorHAnsi"/>
              </w:rPr>
              <w:t>2</w:t>
            </w:r>
          </w:p>
        </w:tc>
      </w:tr>
    </w:tbl>
    <w:p w:rsidR="004639DA" w:rsidRPr="000B4E4C" w:rsidRDefault="004639DA" w:rsidP="004639DA"/>
    <w:tbl>
      <w:tblPr>
        <w:tblStyle w:val="Tabellenraster"/>
        <w:tblW w:w="9619" w:type="dxa"/>
        <w:tblInd w:w="108" w:type="dxa"/>
        <w:tblLook w:val="04A0" w:firstRow="1" w:lastRow="0" w:firstColumn="1" w:lastColumn="0" w:noHBand="0" w:noVBand="1"/>
      </w:tblPr>
      <w:tblGrid>
        <w:gridCol w:w="709"/>
        <w:gridCol w:w="7007"/>
        <w:gridCol w:w="657"/>
        <w:gridCol w:w="631"/>
        <w:gridCol w:w="615"/>
      </w:tblGrid>
      <w:tr w:rsidR="004639DA" w:rsidRPr="00315686" w:rsidTr="00887461">
        <w:trPr>
          <w:trHeight w:val="295"/>
        </w:trPr>
        <w:tc>
          <w:tcPr>
            <w:tcW w:w="7716" w:type="dxa"/>
            <w:gridSpan w:val="2"/>
            <w:tcBorders>
              <w:top w:val="nil"/>
              <w:left w:val="nil"/>
              <w:bottom w:val="single" w:sz="12" w:space="0" w:color="auto"/>
            </w:tcBorders>
          </w:tcPr>
          <w:p w:rsidR="004639DA" w:rsidRPr="00315686" w:rsidRDefault="0058312A" w:rsidP="00887461">
            <w:pPr>
              <w:ind w:right="1021"/>
              <w:rPr>
                <w:rFonts w:cstheme="minorHAnsi"/>
                <w:b/>
              </w:rPr>
            </w:pPr>
            <w:r w:rsidRPr="00C574D5">
              <w:rPr>
                <w:noProof/>
              </w:rPr>
              <w:drawing>
                <wp:anchor distT="0" distB="0" distL="114300" distR="114300" simplePos="0" relativeHeight="251881472" behindDoc="0" locked="0" layoutInCell="0" allowOverlap="1" wp14:anchorId="607E5EE8" wp14:editId="6B0BDD38">
                  <wp:simplePos x="0" y="0"/>
                  <wp:positionH relativeFrom="rightMargin">
                    <wp:posOffset>1129665</wp:posOffset>
                  </wp:positionH>
                  <wp:positionV relativeFrom="paragraph">
                    <wp:posOffset>12369</wp:posOffset>
                  </wp:positionV>
                  <wp:extent cx="182880" cy="167640"/>
                  <wp:effectExtent l="0" t="0" r="7620" b="3810"/>
                  <wp:wrapNone/>
                  <wp:docPr id="188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82880" cy="167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rPr>
              <w:drawing>
                <wp:anchor distT="0" distB="0" distL="114300" distR="114300" simplePos="0" relativeHeight="251871232" behindDoc="0" locked="0" layoutInCell="0" allowOverlap="1" wp14:anchorId="41329F9C" wp14:editId="4E21FDA9">
                  <wp:simplePos x="0" y="0"/>
                  <wp:positionH relativeFrom="rightMargin">
                    <wp:posOffset>753110</wp:posOffset>
                  </wp:positionH>
                  <wp:positionV relativeFrom="paragraph">
                    <wp:posOffset>-1905</wp:posOffset>
                  </wp:positionV>
                  <wp:extent cx="183515" cy="166370"/>
                  <wp:effectExtent l="0" t="0" r="6985" b="5080"/>
                  <wp:wrapNone/>
                  <wp:docPr id="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3515" cy="166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rPr>
              <w:drawing>
                <wp:anchor distT="0" distB="0" distL="114300" distR="114300" simplePos="0" relativeHeight="251863040" behindDoc="0" locked="0" layoutInCell="0" allowOverlap="1" wp14:anchorId="090D1C02" wp14:editId="56F82382">
                  <wp:simplePos x="0" y="0"/>
                  <wp:positionH relativeFrom="rightMargin">
                    <wp:posOffset>322749</wp:posOffset>
                  </wp:positionH>
                  <wp:positionV relativeFrom="paragraph">
                    <wp:posOffset>-635</wp:posOffset>
                  </wp:positionV>
                  <wp:extent cx="172720" cy="158750"/>
                  <wp:effectExtent l="0" t="0" r="0" b="0"/>
                  <wp:wrapNone/>
                  <wp:docPr id="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72720" cy="15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9DA" w:rsidRPr="00315686">
              <w:rPr>
                <w:rFonts w:cstheme="minorHAnsi"/>
                <w:b/>
              </w:rPr>
              <w:t>Aufgabe 3</w:t>
            </w:r>
            <w:r w:rsidR="004639DA" w:rsidRPr="00315686">
              <w:rPr>
                <w:rFonts w:cstheme="minorHAnsi"/>
                <w:b/>
              </w:rPr>
              <w:tab/>
              <w:t>Planen und Entscheiden</w:t>
            </w:r>
          </w:p>
        </w:tc>
        <w:tc>
          <w:tcPr>
            <w:tcW w:w="657" w:type="dxa"/>
            <w:tcBorders>
              <w:bottom w:val="single" w:sz="12" w:space="0" w:color="auto"/>
            </w:tcBorders>
            <w:shd w:val="clear" w:color="auto" w:fill="F2F2F2" w:themeFill="background1" w:themeFillShade="F2"/>
          </w:tcPr>
          <w:p w:rsidR="004639DA" w:rsidRPr="00315686" w:rsidRDefault="004639DA" w:rsidP="00887461">
            <w:pPr>
              <w:ind w:right="-15"/>
              <w:rPr>
                <w:rFonts w:cstheme="minorHAnsi"/>
                <w:b/>
              </w:rPr>
            </w:pPr>
          </w:p>
        </w:tc>
        <w:tc>
          <w:tcPr>
            <w:tcW w:w="631" w:type="dxa"/>
            <w:tcBorders>
              <w:bottom w:val="single" w:sz="12" w:space="0" w:color="auto"/>
            </w:tcBorders>
            <w:shd w:val="clear" w:color="auto" w:fill="D9D9D9" w:themeFill="background1" w:themeFillShade="D9"/>
          </w:tcPr>
          <w:p w:rsidR="004639DA" w:rsidRPr="00315686" w:rsidRDefault="004639DA" w:rsidP="00887461">
            <w:pPr>
              <w:ind w:right="27"/>
              <w:rPr>
                <w:rFonts w:cstheme="minorHAnsi"/>
                <w:b/>
              </w:rPr>
            </w:pPr>
          </w:p>
        </w:tc>
        <w:tc>
          <w:tcPr>
            <w:tcW w:w="615" w:type="dxa"/>
            <w:tcBorders>
              <w:bottom w:val="single" w:sz="12" w:space="0" w:color="auto"/>
            </w:tcBorders>
            <w:shd w:val="clear" w:color="auto" w:fill="BFBFBF" w:themeFill="background1" w:themeFillShade="BF"/>
          </w:tcPr>
          <w:p w:rsidR="004639DA" w:rsidRPr="00315686" w:rsidRDefault="004639DA" w:rsidP="00887461">
            <w:pPr>
              <w:ind w:right="27"/>
              <w:rPr>
                <w:rFonts w:cstheme="minorHAnsi"/>
                <w:b/>
              </w:rPr>
            </w:pPr>
          </w:p>
        </w:tc>
      </w:tr>
      <w:tr w:rsidR="004639DA" w:rsidRPr="000B4E4C" w:rsidTr="00887461">
        <w:trPr>
          <w:trHeight w:val="484"/>
        </w:trPr>
        <w:tc>
          <w:tcPr>
            <w:tcW w:w="709" w:type="dxa"/>
            <w:tcBorders>
              <w:top w:val="single" w:sz="12" w:space="0" w:color="auto"/>
              <w:left w:val="nil"/>
              <w:bottom w:val="nil"/>
            </w:tcBorders>
            <w:shd w:val="clear" w:color="auto" w:fill="F2F2F2" w:themeFill="background1" w:themeFillShade="F2"/>
          </w:tcPr>
          <w:p w:rsidR="004639DA" w:rsidRPr="000B4E4C" w:rsidRDefault="004639DA" w:rsidP="00887461">
            <w:pPr>
              <w:rPr>
                <w:rFonts w:cstheme="minorHAnsi"/>
              </w:rPr>
            </w:pPr>
            <w:r>
              <w:rPr>
                <w:rFonts w:cstheme="minorHAnsi"/>
              </w:rPr>
              <w:t>3</w:t>
            </w:r>
            <w:r w:rsidRPr="000B4E4C">
              <w:rPr>
                <w:rFonts w:cstheme="minorHAnsi"/>
              </w:rPr>
              <w:t>.1</w:t>
            </w:r>
          </w:p>
        </w:tc>
        <w:tc>
          <w:tcPr>
            <w:tcW w:w="7007" w:type="dxa"/>
            <w:tcBorders>
              <w:top w:val="single" w:sz="12" w:space="0" w:color="auto"/>
              <w:bottom w:val="nil"/>
            </w:tcBorders>
            <w:shd w:val="clear" w:color="auto" w:fill="F2F2F2" w:themeFill="background1" w:themeFillShade="F2"/>
          </w:tcPr>
          <w:p w:rsidR="004639DA" w:rsidRDefault="004639DA" w:rsidP="00887461">
            <w:pPr>
              <w:rPr>
                <w:rFonts w:cstheme="minorHAnsi"/>
              </w:rPr>
            </w:pPr>
            <w:r>
              <w:rPr>
                <w:rFonts w:cstheme="minorHAnsi"/>
              </w:rPr>
              <w:t>Beschreiben sie, wozu folgende Werkzeuge beim Reifenservice benötigt werden:</w:t>
            </w:r>
          </w:p>
          <w:p w:rsidR="004639DA" w:rsidRPr="000B4E4C" w:rsidRDefault="004639DA" w:rsidP="00887461">
            <w:pPr>
              <w:rPr>
                <w:rFonts w:cstheme="minorHAnsi"/>
              </w:rPr>
            </w:pPr>
            <w:r>
              <w:rPr>
                <w:rFonts w:cstheme="minorHAnsi"/>
              </w:rPr>
              <w:t xml:space="preserve">Reifenmontagepaste, </w:t>
            </w:r>
            <w:proofErr w:type="spellStart"/>
            <w:r>
              <w:rPr>
                <w:rFonts w:cstheme="minorHAnsi"/>
              </w:rPr>
              <w:t>Montierhebel</w:t>
            </w:r>
            <w:proofErr w:type="spellEnd"/>
            <w:r>
              <w:rPr>
                <w:rFonts w:cstheme="minorHAnsi"/>
              </w:rPr>
              <w:t xml:space="preserve">, Drehmomentschlüssel, </w:t>
            </w:r>
            <w:proofErr w:type="spellStart"/>
            <w:r>
              <w:rPr>
                <w:rFonts w:cstheme="minorHAnsi"/>
              </w:rPr>
              <w:t>Ventileinzieher</w:t>
            </w:r>
            <w:proofErr w:type="spellEnd"/>
            <w:r>
              <w:rPr>
                <w:rFonts w:cstheme="minorHAnsi"/>
              </w:rPr>
              <w:t>.</w:t>
            </w:r>
          </w:p>
        </w:tc>
        <w:tc>
          <w:tcPr>
            <w:tcW w:w="65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r w:rsidRPr="000B4E4C">
              <w:rPr>
                <w:rFonts w:cstheme="minorHAnsi"/>
              </w:rPr>
              <w:t>2</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sidRPr="000B4E4C">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2</w:t>
            </w:r>
          </w:p>
        </w:tc>
      </w:tr>
      <w:tr w:rsidR="004639DA" w:rsidRPr="000B4E4C" w:rsidTr="00887461">
        <w:trPr>
          <w:trHeight w:val="295"/>
        </w:trPr>
        <w:tc>
          <w:tcPr>
            <w:tcW w:w="709" w:type="dxa"/>
            <w:tcBorders>
              <w:top w:val="single" w:sz="12" w:space="0" w:color="auto"/>
              <w:left w:val="nil"/>
              <w:bottom w:val="nil"/>
            </w:tcBorders>
            <w:shd w:val="clear" w:color="auto" w:fill="F2F2F2" w:themeFill="background1" w:themeFillShade="F2"/>
          </w:tcPr>
          <w:p w:rsidR="004639DA" w:rsidRPr="000B4E4C" w:rsidRDefault="004639DA" w:rsidP="00887461">
            <w:pPr>
              <w:rPr>
                <w:rFonts w:cstheme="minorHAnsi"/>
              </w:rPr>
            </w:pPr>
            <w:r>
              <w:rPr>
                <w:rFonts w:cstheme="minorHAnsi"/>
              </w:rPr>
              <w:t>3</w:t>
            </w:r>
            <w:r w:rsidRPr="000B4E4C">
              <w:rPr>
                <w:rFonts w:cstheme="minorHAnsi"/>
              </w:rPr>
              <w:t>.2</w:t>
            </w:r>
          </w:p>
        </w:tc>
        <w:tc>
          <w:tcPr>
            <w:tcW w:w="7007" w:type="dxa"/>
            <w:tcBorders>
              <w:top w:val="single" w:sz="12" w:space="0" w:color="auto"/>
              <w:bottom w:val="nil"/>
            </w:tcBorders>
            <w:shd w:val="clear" w:color="auto" w:fill="F2F2F2" w:themeFill="background1" w:themeFillShade="F2"/>
          </w:tcPr>
          <w:p w:rsidR="004639DA" w:rsidRPr="000B4E4C" w:rsidRDefault="004639DA" w:rsidP="006457BD">
            <w:pPr>
              <w:rPr>
                <w:rFonts w:cstheme="minorHAnsi"/>
              </w:rPr>
            </w:pPr>
            <w:r>
              <w:rPr>
                <w:rFonts w:cstheme="minorHAnsi"/>
              </w:rPr>
              <w:t xml:space="preserve">Nennen Sie </w:t>
            </w:r>
            <w:r w:rsidRPr="000B4E4C">
              <w:rPr>
                <w:rFonts w:cstheme="minorHAnsi"/>
              </w:rPr>
              <w:t>Elemente durch die sich Sommer- von Winterreifen unterscheiden.</w:t>
            </w:r>
          </w:p>
        </w:tc>
        <w:tc>
          <w:tcPr>
            <w:tcW w:w="65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r w:rsidRPr="000B4E4C">
              <w:rPr>
                <w:rFonts w:cstheme="minorHAnsi"/>
              </w:rPr>
              <w:t>2</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sidRPr="000B4E4C">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2</w:t>
            </w:r>
          </w:p>
        </w:tc>
      </w:tr>
      <w:tr w:rsidR="004639DA" w:rsidRPr="000B4E4C" w:rsidTr="00887461">
        <w:trPr>
          <w:trHeight w:val="490"/>
        </w:trPr>
        <w:tc>
          <w:tcPr>
            <w:tcW w:w="709" w:type="dxa"/>
            <w:tcBorders>
              <w:top w:val="single" w:sz="12" w:space="0" w:color="auto"/>
              <w:left w:val="nil"/>
              <w:bottom w:val="nil"/>
            </w:tcBorders>
            <w:shd w:val="clear" w:color="auto" w:fill="D9D9D9" w:themeFill="background1" w:themeFillShade="D9"/>
          </w:tcPr>
          <w:p w:rsidR="004639DA" w:rsidRPr="000B4E4C" w:rsidRDefault="004639DA" w:rsidP="00887461">
            <w:pPr>
              <w:rPr>
                <w:rFonts w:cstheme="minorHAnsi"/>
              </w:rPr>
            </w:pPr>
            <w:r>
              <w:rPr>
                <w:rFonts w:cstheme="minorHAnsi"/>
              </w:rPr>
              <w:t>3</w:t>
            </w:r>
            <w:r w:rsidRPr="000B4E4C">
              <w:rPr>
                <w:rFonts w:cstheme="minorHAnsi"/>
              </w:rPr>
              <w:t>.3</w:t>
            </w:r>
          </w:p>
        </w:tc>
        <w:tc>
          <w:tcPr>
            <w:tcW w:w="7007" w:type="dxa"/>
            <w:tcBorders>
              <w:top w:val="single" w:sz="12" w:space="0" w:color="auto"/>
              <w:bottom w:val="nil"/>
            </w:tcBorders>
            <w:shd w:val="clear" w:color="auto" w:fill="D9D9D9" w:themeFill="background1" w:themeFillShade="D9"/>
          </w:tcPr>
          <w:p w:rsidR="004639DA" w:rsidRDefault="00BF0DB9" w:rsidP="00BF0DB9">
            <w:pPr>
              <w:rPr>
                <w:rFonts w:cstheme="minorHAnsi"/>
                <w:color w:val="000000" w:themeColor="text1"/>
              </w:rPr>
            </w:pPr>
            <w:r>
              <w:rPr>
                <w:rFonts w:cstheme="minorHAnsi"/>
                <w:color w:val="000000" w:themeColor="text1"/>
              </w:rPr>
              <w:t xml:space="preserve">Ein Reifen kann aus vielerlei Gründen beschädigt werden. </w:t>
            </w:r>
          </w:p>
          <w:p w:rsidR="00BF0DB9" w:rsidRDefault="00BF0DB9" w:rsidP="00BF0DB9">
            <w:pPr>
              <w:rPr>
                <w:rFonts w:cstheme="minorHAnsi"/>
                <w:color w:val="000000" w:themeColor="text1"/>
              </w:rPr>
            </w:pPr>
            <w:r>
              <w:rPr>
                <w:rFonts w:cstheme="minorHAnsi"/>
                <w:color w:val="000000" w:themeColor="text1"/>
              </w:rPr>
              <w:t>A: Nennen Sie eine Möglichkeit für eine Beschädigung des Reifens im Fahrbetrieb.</w:t>
            </w:r>
          </w:p>
          <w:p w:rsidR="00BF0DB9" w:rsidRDefault="00BF0DB9" w:rsidP="00BF0DB9">
            <w:pPr>
              <w:rPr>
                <w:rFonts w:cstheme="minorHAnsi"/>
                <w:color w:val="000000" w:themeColor="text1"/>
              </w:rPr>
            </w:pPr>
            <w:r>
              <w:rPr>
                <w:rFonts w:cstheme="minorHAnsi"/>
                <w:color w:val="000000" w:themeColor="text1"/>
              </w:rPr>
              <w:t>B: Nennen Sie zwei Möglichkeiten für eine Beschädigung des Reifens im Fahrb</w:t>
            </w:r>
            <w:r>
              <w:rPr>
                <w:rFonts w:cstheme="minorHAnsi"/>
                <w:color w:val="000000" w:themeColor="text1"/>
              </w:rPr>
              <w:t>e</w:t>
            </w:r>
            <w:r>
              <w:rPr>
                <w:rFonts w:cstheme="minorHAnsi"/>
                <w:color w:val="000000" w:themeColor="text1"/>
              </w:rPr>
              <w:t>trieb.</w:t>
            </w:r>
          </w:p>
          <w:p w:rsidR="00BF0DB9" w:rsidRPr="00BF0DB9" w:rsidRDefault="00BF0DB9" w:rsidP="00BF0DB9">
            <w:pPr>
              <w:rPr>
                <w:rFonts w:cstheme="minorHAnsi"/>
              </w:rPr>
            </w:pPr>
            <w:r>
              <w:rPr>
                <w:rFonts w:cstheme="minorHAnsi"/>
                <w:color w:val="000000" w:themeColor="text1"/>
              </w:rPr>
              <w:t>C: Nennen Sie zwei Möglichkeiten für eine Beschädigung des Reifens, deren Urs</w:t>
            </w:r>
            <w:r>
              <w:rPr>
                <w:rFonts w:cstheme="minorHAnsi"/>
                <w:color w:val="000000" w:themeColor="text1"/>
              </w:rPr>
              <w:t>a</w:t>
            </w:r>
            <w:r>
              <w:rPr>
                <w:rFonts w:cstheme="minorHAnsi"/>
                <w:color w:val="000000" w:themeColor="text1"/>
              </w:rPr>
              <w:t>che(n) und Folgen für den Fahrbetrieb.</w:t>
            </w:r>
          </w:p>
        </w:tc>
        <w:tc>
          <w:tcPr>
            <w:tcW w:w="657" w:type="dxa"/>
            <w:tcBorders>
              <w:top w:val="single" w:sz="12" w:space="0" w:color="auto"/>
            </w:tcBorders>
            <w:shd w:val="clear" w:color="auto" w:fill="auto"/>
          </w:tcPr>
          <w:p w:rsidR="004639DA" w:rsidRPr="000B4E4C" w:rsidRDefault="004639DA" w:rsidP="00887461">
            <w:pPr>
              <w:ind w:left="13" w:right="-10"/>
              <w:rPr>
                <w:rFonts w:cstheme="minorHAnsi"/>
              </w:rPr>
            </w:pPr>
            <w:r>
              <w:rPr>
                <w:rFonts w:cstheme="minorHAnsi"/>
              </w:rPr>
              <w:t>1</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Pr>
                <w:rFonts w:cstheme="minorHAnsi"/>
              </w:rPr>
              <w:t>3</w:t>
            </w:r>
          </w:p>
        </w:tc>
      </w:tr>
      <w:tr w:rsidR="004639DA" w:rsidRPr="000B4E4C" w:rsidTr="00887461">
        <w:trPr>
          <w:trHeight w:val="455"/>
        </w:trPr>
        <w:tc>
          <w:tcPr>
            <w:tcW w:w="709" w:type="dxa"/>
            <w:tcBorders>
              <w:top w:val="single" w:sz="12" w:space="0" w:color="auto"/>
              <w:left w:val="nil"/>
              <w:bottom w:val="nil"/>
            </w:tcBorders>
            <w:shd w:val="clear" w:color="auto" w:fill="BFBFBF" w:themeFill="background1" w:themeFillShade="BF"/>
          </w:tcPr>
          <w:p w:rsidR="004639DA" w:rsidRPr="000B4E4C" w:rsidRDefault="004639DA" w:rsidP="00887461">
            <w:pPr>
              <w:rPr>
                <w:rFonts w:cstheme="minorHAnsi"/>
              </w:rPr>
            </w:pPr>
            <w:r>
              <w:rPr>
                <w:rFonts w:cstheme="minorHAnsi"/>
              </w:rPr>
              <w:t>3</w:t>
            </w:r>
            <w:r w:rsidRPr="000B4E4C">
              <w:rPr>
                <w:rFonts w:cstheme="minorHAnsi"/>
              </w:rPr>
              <w:t>.4</w:t>
            </w:r>
          </w:p>
        </w:tc>
        <w:tc>
          <w:tcPr>
            <w:tcW w:w="7007" w:type="dxa"/>
            <w:tcBorders>
              <w:top w:val="single" w:sz="12" w:space="0" w:color="auto"/>
              <w:bottom w:val="nil"/>
            </w:tcBorders>
            <w:shd w:val="clear" w:color="auto" w:fill="BFBFBF" w:themeFill="background1" w:themeFillShade="BF"/>
          </w:tcPr>
          <w:p w:rsidR="004639DA" w:rsidRPr="000B4E4C" w:rsidRDefault="004639DA" w:rsidP="00887461">
            <w:pPr>
              <w:rPr>
                <w:rFonts w:cstheme="minorHAnsi"/>
              </w:rPr>
            </w:pPr>
            <w:r w:rsidRPr="000B4E4C">
              <w:rPr>
                <w:rFonts w:cstheme="minorHAnsi"/>
              </w:rPr>
              <w:t>Beschreiben Sie, unter welchen Bedingungen eine beschädigte Felge repariert werden kann.</w:t>
            </w:r>
          </w:p>
        </w:tc>
        <w:tc>
          <w:tcPr>
            <w:tcW w:w="657" w:type="dxa"/>
            <w:tcBorders>
              <w:top w:val="single" w:sz="12" w:space="0" w:color="auto"/>
            </w:tcBorders>
            <w:shd w:val="clear" w:color="auto" w:fill="auto"/>
          </w:tcPr>
          <w:p w:rsidR="004639DA" w:rsidRPr="000B4E4C" w:rsidRDefault="004639DA" w:rsidP="00887461">
            <w:pPr>
              <w:ind w:left="13" w:right="-10"/>
              <w:rPr>
                <w:rFonts w:cstheme="minorHAnsi"/>
              </w:rPr>
            </w:pPr>
          </w:p>
        </w:tc>
        <w:tc>
          <w:tcPr>
            <w:tcW w:w="631" w:type="dxa"/>
            <w:tcBorders>
              <w:top w:val="single" w:sz="12" w:space="0" w:color="auto"/>
            </w:tcBorders>
            <w:shd w:val="clear" w:color="auto" w:fill="auto"/>
          </w:tcPr>
          <w:p w:rsidR="004639DA" w:rsidRPr="000B4E4C" w:rsidRDefault="004639DA" w:rsidP="00887461">
            <w:pPr>
              <w:rPr>
                <w:rFonts w:cstheme="minorHAnsi"/>
              </w:rPr>
            </w:pP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Pr>
                <w:rFonts w:cstheme="minorHAnsi"/>
              </w:rPr>
              <w:t>2</w:t>
            </w:r>
          </w:p>
        </w:tc>
      </w:tr>
    </w:tbl>
    <w:p w:rsidR="004639DA" w:rsidRPr="000B4E4C" w:rsidRDefault="004639DA" w:rsidP="004639DA"/>
    <w:tbl>
      <w:tblPr>
        <w:tblStyle w:val="Tabellenraster"/>
        <w:tblW w:w="9619" w:type="dxa"/>
        <w:tblInd w:w="108" w:type="dxa"/>
        <w:tblLook w:val="04A0" w:firstRow="1" w:lastRow="0" w:firstColumn="1" w:lastColumn="0" w:noHBand="0" w:noVBand="1"/>
      </w:tblPr>
      <w:tblGrid>
        <w:gridCol w:w="709"/>
        <w:gridCol w:w="7007"/>
        <w:gridCol w:w="657"/>
        <w:gridCol w:w="631"/>
        <w:gridCol w:w="615"/>
      </w:tblGrid>
      <w:tr w:rsidR="004639DA" w:rsidRPr="00315686" w:rsidTr="00887461">
        <w:trPr>
          <w:trHeight w:val="295"/>
        </w:trPr>
        <w:tc>
          <w:tcPr>
            <w:tcW w:w="7716" w:type="dxa"/>
            <w:gridSpan w:val="2"/>
            <w:tcBorders>
              <w:top w:val="nil"/>
              <w:left w:val="nil"/>
              <w:bottom w:val="single" w:sz="12" w:space="0" w:color="auto"/>
            </w:tcBorders>
          </w:tcPr>
          <w:p w:rsidR="004639DA" w:rsidRPr="00315686" w:rsidRDefault="0058312A" w:rsidP="00887461">
            <w:pPr>
              <w:ind w:right="1021"/>
              <w:rPr>
                <w:rFonts w:cstheme="minorHAnsi"/>
                <w:b/>
              </w:rPr>
            </w:pPr>
            <w:r w:rsidRPr="00C574D5">
              <w:rPr>
                <w:noProof/>
              </w:rPr>
              <w:drawing>
                <wp:anchor distT="0" distB="0" distL="114300" distR="114300" simplePos="0" relativeHeight="251879424" behindDoc="0" locked="0" layoutInCell="0" allowOverlap="1" wp14:anchorId="375D76AC" wp14:editId="179E7569">
                  <wp:simplePos x="0" y="0"/>
                  <wp:positionH relativeFrom="rightMargin">
                    <wp:posOffset>1128395</wp:posOffset>
                  </wp:positionH>
                  <wp:positionV relativeFrom="paragraph">
                    <wp:posOffset>26670</wp:posOffset>
                  </wp:positionV>
                  <wp:extent cx="182880" cy="167640"/>
                  <wp:effectExtent l="0" t="0" r="7620" b="3810"/>
                  <wp:wrapNone/>
                  <wp:docPr id="188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82880" cy="167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rPr>
              <w:drawing>
                <wp:anchor distT="0" distB="0" distL="114300" distR="114300" simplePos="0" relativeHeight="251875328" behindDoc="0" locked="0" layoutInCell="0" allowOverlap="1" wp14:anchorId="0D18417C" wp14:editId="7694EAFD">
                  <wp:simplePos x="0" y="0"/>
                  <wp:positionH relativeFrom="rightMargin">
                    <wp:posOffset>753110</wp:posOffset>
                  </wp:positionH>
                  <wp:positionV relativeFrom="paragraph">
                    <wp:posOffset>29210</wp:posOffset>
                  </wp:positionV>
                  <wp:extent cx="183515" cy="166370"/>
                  <wp:effectExtent l="0" t="0" r="6985" b="5080"/>
                  <wp:wrapNone/>
                  <wp:docPr id="188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3515" cy="166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rPr>
              <w:drawing>
                <wp:anchor distT="0" distB="0" distL="114300" distR="114300" simplePos="0" relativeHeight="251860992" behindDoc="0" locked="0" layoutInCell="0" allowOverlap="1" wp14:anchorId="73BD4DA1" wp14:editId="40580DDA">
                  <wp:simplePos x="0" y="0"/>
                  <wp:positionH relativeFrom="rightMargin">
                    <wp:posOffset>329565</wp:posOffset>
                  </wp:positionH>
                  <wp:positionV relativeFrom="paragraph">
                    <wp:posOffset>36195</wp:posOffset>
                  </wp:positionV>
                  <wp:extent cx="172720" cy="158750"/>
                  <wp:effectExtent l="0" t="0" r="0" b="0"/>
                  <wp:wrapNone/>
                  <wp:docPr id="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72720" cy="15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9DA" w:rsidRPr="00315686">
              <w:rPr>
                <w:rFonts w:cstheme="minorHAnsi"/>
                <w:b/>
              </w:rPr>
              <w:t>Aufgabe 4</w:t>
            </w:r>
            <w:r w:rsidR="004639DA" w:rsidRPr="00315686">
              <w:rPr>
                <w:rFonts w:cstheme="minorHAnsi"/>
                <w:b/>
              </w:rPr>
              <w:tab/>
              <w:t>Durchführen</w:t>
            </w:r>
          </w:p>
        </w:tc>
        <w:tc>
          <w:tcPr>
            <w:tcW w:w="657" w:type="dxa"/>
            <w:tcBorders>
              <w:bottom w:val="single" w:sz="12" w:space="0" w:color="auto"/>
            </w:tcBorders>
            <w:shd w:val="clear" w:color="auto" w:fill="F2F2F2" w:themeFill="background1" w:themeFillShade="F2"/>
          </w:tcPr>
          <w:p w:rsidR="004639DA" w:rsidRPr="00315686" w:rsidRDefault="004639DA" w:rsidP="00887461">
            <w:pPr>
              <w:ind w:right="-15"/>
              <w:rPr>
                <w:rFonts w:cstheme="minorHAnsi"/>
                <w:b/>
              </w:rPr>
            </w:pPr>
          </w:p>
        </w:tc>
        <w:tc>
          <w:tcPr>
            <w:tcW w:w="631" w:type="dxa"/>
            <w:tcBorders>
              <w:bottom w:val="single" w:sz="12" w:space="0" w:color="auto"/>
            </w:tcBorders>
            <w:shd w:val="clear" w:color="auto" w:fill="D9D9D9" w:themeFill="background1" w:themeFillShade="D9"/>
          </w:tcPr>
          <w:p w:rsidR="004639DA" w:rsidRPr="00315686" w:rsidRDefault="004639DA" w:rsidP="00887461">
            <w:pPr>
              <w:ind w:right="27"/>
              <w:rPr>
                <w:rFonts w:cstheme="minorHAnsi"/>
                <w:b/>
              </w:rPr>
            </w:pPr>
          </w:p>
        </w:tc>
        <w:tc>
          <w:tcPr>
            <w:tcW w:w="615" w:type="dxa"/>
            <w:tcBorders>
              <w:bottom w:val="single" w:sz="12" w:space="0" w:color="auto"/>
            </w:tcBorders>
            <w:shd w:val="clear" w:color="auto" w:fill="BFBFBF" w:themeFill="background1" w:themeFillShade="BF"/>
          </w:tcPr>
          <w:p w:rsidR="004639DA" w:rsidRPr="00315686" w:rsidRDefault="004639DA" w:rsidP="00887461">
            <w:pPr>
              <w:ind w:right="27"/>
              <w:rPr>
                <w:rFonts w:cstheme="minorHAnsi"/>
                <w:b/>
              </w:rPr>
            </w:pPr>
          </w:p>
        </w:tc>
      </w:tr>
      <w:tr w:rsidR="004639DA" w:rsidRPr="000B4E4C" w:rsidTr="00887461">
        <w:trPr>
          <w:trHeight w:val="867"/>
        </w:trPr>
        <w:tc>
          <w:tcPr>
            <w:tcW w:w="709" w:type="dxa"/>
            <w:tcBorders>
              <w:top w:val="single" w:sz="12" w:space="0" w:color="auto"/>
              <w:left w:val="nil"/>
              <w:bottom w:val="nil"/>
            </w:tcBorders>
            <w:shd w:val="clear" w:color="auto" w:fill="F2F2F2" w:themeFill="background1" w:themeFillShade="F2"/>
          </w:tcPr>
          <w:p w:rsidR="004639DA" w:rsidRPr="000B4E4C" w:rsidRDefault="004639DA" w:rsidP="00887461">
            <w:pPr>
              <w:rPr>
                <w:rFonts w:cstheme="minorHAnsi"/>
              </w:rPr>
            </w:pPr>
            <w:r>
              <w:rPr>
                <w:rFonts w:cstheme="minorHAnsi"/>
              </w:rPr>
              <w:t>4</w:t>
            </w:r>
            <w:r w:rsidRPr="000B4E4C">
              <w:rPr>
                <w:rFonts w:cstheme="minorHAnsi"/>
              </w:rPr>
              <w:t>.1</w:t>
            </w:r>
          </w:p>
        </w:tc>
        <w:tc>
          <w:tcPr>
            <w:tcW w:w="7007" w:type="dxa"/>
            <w:tcBorders>
              <w:top w:val="single" w:sz="12" w:space="0" w:color="auto"/>
              <w:bottom w:val="nil"/>
            </w:tcBorders>
            <w:shd w:val="clear" w:color="auto" w:fill="F2F2F2" w:themeFill="background1" w:themeFillShade="F2"/>
          </w:tcPr>
          <w:p w:rsidR="004639DA" w:rsidRDefault="004639DA" w:rsidP="00887461">
            <w:pPr>
              <w:rPr>
                <w:rFonts w:cstheme="minorHAnsi"/>
              </w:rPr>
            </w:pPr>
            <w:r>
              <w:rPr>
                <w:rFonts w:cstheme="minorHAnsi"/>
              </w:rPr>
              <w:t>Beschreiben Sie die Radmontage:</w:t>
            </w:r>
          </w:p>
          <w:p w:rsidR="004639DA" w:rsidRDefault="004639DA" w:rsidP="00887461">
            <w:pPr>
              <w:rPr>
                <w:rFonts w:cstheme="minorHAnsi"/>
              </w:rPr>
            </w:pPr>
            <w:r>
              <w:rPr>
                <w:rFonts w:cstheme="minorHAnsi"/>
              </w:rPr>
              <w:t>A: 4 Schritte</w:t>
            </w:r>
          </w:p>
          <w:p w:rsidR="004639DA" w:rsidRDefault="004639DA" w:rsidP="00887461">
            <w:pPr>
              <w:rPr>
                <w:rFonts w:cstheme="minorHAnsi"/>
              </w:rPr>
            </w:pPr>
            <w:r>
              <w:rPr>
                <w:rFonts w:cstheme="minorHAnsi"/>
              </w:rPr>
              <w:t>B: 6 Schritte</w:t>
            </w:r>
          </w:p>
          <w:p w:rsidR="004639DA" w:rsidRPr="00124E71" w:rsidRDefault="0014460C" w:rsidP="00887461">
            <w:pPr>
              <w:rPr>
                <w:rFonts w:cstheme="minorHAnsi"/>
              </w:rPr>
            </w:pPr>
            <w:r>
              <w:rPr>
                <w:rFonts w:cstheme="minorHAnsi"/>
              </w:rPr>
              <w:t>C: möglichst genau</w:t>
            </w:r>
          </w:p>
        </w:tc>
        <w:tc>
          <w:tcPr>
            <w:tcW w:w="65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r w:rsidRPr="000B4E4C">
              <w:rPr>
                <w:rFonts w:cstheme="minorHAnsi"/>
              </w:rPr>
              <w:t>2</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Pr>
                <w:rFonts w:cstheme="minorHAnsi"/>
              </w:rPr>
              <w:t>3</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Pr>
                <w:rFonts w:cstheme="minorHAnsi"/>
              </w:rPr>
              <w:t>4</w:t>
            </w:r>
          </w:p>
        </w:tc>
      </w:tr>
      <w:tr w:rsidR="004639DA" w:rsidRPr="000B4E4C" w:rsidTr="00887461">
        <w:trPr>
          <w:trHeight w:val="295"/>
        </w:trPr>
        <w:tc>
          <w:tcPr>
            <w:tcW w:w="709" w:type="dxa"/>
            <w:tcBorders>
              <w:top w:val="single" w:sz="12" w:space="0" w:color="auto"/>
              <w:left w:val="nil"/>
              <w:bottom w:val="nil"/>
            </w:tcBorders>
            <w:shd w:val="clear" w:color="auto" w:fill="F2F2F2" w:themeFill="background1" w:themeFillShade="F2"/>
          </w:tcPr>
          <w:p w:rsidR="004639DA" w:rsidRPr="000B4E4C" w:rsidRDefault="004639DA" w:rsidP="00887461">
            <w:pPr>
              <w:rPr>
                <w:rFonts w:cstheme="minorHAnsi"/>
              </w:rPr>
            </w:pPr>
            <w:r>
              <w:rPr>
                <w:rFonts w:cstheme="minorHAnsi"/>
              </w:rPr>
              <w:t>4</w:t>
            </w:r>
            <w:r w:rsidRPr="000B4E4C">
              <w:rPr>
                <w:rFonts w:cstheme="minorHAnsi"/>
              </w:rPr>
              <w:t>.2</w:t>
            </w:r>
          </w:p>
        </w:tc>
        <w:tc>
          <w:tcPr>
            <w:tcW w:w="7007" w:type="dxa"/>
            <w:tcBorders>
              <w:top w:val="single" w:sz="12" w:space="0" w:color="auto"/>
              <w:bottom w:val="nil"/>
            </w:tcBorders>
            <w:shd w:val="clear" w:color="auto" w:fill="F2F2F2" w:themeFill="background1" w:themeFillShade="F2"/>
          </w:tcPr>
          <w:p w:rsidR="004639DA" w:rsidRPr="000B4E4C" w:rsidRDefault="004639DA" w:rsidP="00887461">
            <w:pPr>
              <w:rPr>
                <w:rFonts w:cstheme="minorHAnsi"/>
              </w:rPr>
            </w:pPr>
            <w:r>
              <w:rPr>
                <w:rFonts w:cstheme="minorHAnsi"/>
              </w:rPr>
              <w:t>Nennen Sie zwei Aspekte, die bei der Lagerung von Reifen beachtet werden mü</w:t>
            </w:r>
            <w:r>
              <w:rPr>
                <w:rFonts w:cstheme="minorHAnsi"/>
              </w:rPr>
              <w:t>s</w:t>
            </w:r>
            <w:r>
              <w:rPr>
                <w:rFonts w:cstheme="minorHAnsi"/>
              </w:rPr>
              <w:t>sen.</w:t>
            </w:r>
          </w:p>
        </w:tc>
        <w:tc>
          <w:tcPr>
            <w:tcW w:w="65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r w:rsidRPr="000B4E4C">
              <w:rPr>
                <w:rFonts w:cstheme="minorHAnsi"/>
              </w:rPr>
              <w:t>2</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sidRPr="000B4E4C">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2</w:t>
            </w:r>
          </w:p>
        </w:tc>
      </w:tr>
      <w:tr w:rsidR="004639DA" w:rsidRPr="000B4E4C" w:rsidTr="00AC7B2D">
        <w:trPr>
          <w:trHeight w:val="495"/>
        </w:trPr>
        <w:tc>
          <w:tcPr>
            <w:tcW w:w="709" w:type="dxa"/>
            <w:tcBorders>
              <w:top w:val="single" w:sz="12" w:space="0" w:color="auto"/>
              <w:left w:val="nil"/>
              <w:bottom w:val="nil"/>
            </w:tcBorders>
            <w:shd w:val="clear" w:color="auto" w:fill="D9D9D9" w:themeFill="background1" w:themeFillShade="D9"/>
          </w:tcPr>
          <w:p w:rsidR="004639DA" w:rsidRPr="000B4E4C" w:rsidRDefault="004639DA" w:rsidP="00887461">
            <w:pPr>
              <w:rPr>
                <w:rFonts w:cstheme="minorHAnsi"/>
              </w:rPr>
            </w:pPr>
            <w:r>
              <w:rPr>
                <w:rFonts w:cstheme="minorHAnsi"/>
              </w:rPr>
              <w:t>4</w:t>
            </w:r>
            <w:r w:rsidRPr="000B4E4C">
              <w:rPr>
                <w:rFonts w:cstheme="minorHAnsi"/>
              </w:rPr>
              <w:t>.3</w:t>
            </w:r>
          </w:p>
        </w:tc>
        <w:tc>
          <w:tcPr>
            <w:tcW w:w="7007" w:type="dxa"/>
            <w:tcBorders>
              <w:top w:val="single" w:sz="12" w:space="0" w:color="auto"/>
              <w:bottom w:val="nil"/>
            </w:tcBorders>
            <w:shd w:val="clear" w:color="auto" w:fill="D9D9D9" w:themeFill="background1" w:themeFillShade="D9"/>
          </w:tcPr>
          <w:p w:rsidR="004639DA" w:rsidRPr="000B4E4C" w:rsidRDefault="004639DA" w:rsidP="00887461">
            <w:pPr>
              <w:rPr>
                <w:rFonts w:cstheme="minorHAnsi"/>
              </w:rPr>
            </w:pPr>
            <w:r>
              <w:rPr>
                <w:rFonts w:cstheme="minorHAnsi"/>
              </w:rPr>
              <w:t>Beschreiben Sie das fachgerechte Vorgehen beim Trennen des Reifens von der Felge.</w:t>
            </w:r>
          </w:p>
        </w:tc>
        <w:tc>
          <w:tcPr>
            <w:tcW w:w="657" w:type="dxa"/>
            <w:tcBorders>
              <w:top w:val="single" w:sz="12" w:space="0" w:color="auto"/>
            </w:tcBorders>
            <w:shd w:val="clear" w:color="auto" w:fill="auto"/>
          </w:tcPr>
          <w:p w:rsidR="004639DA" w:rsidRPr="000B4E4C" w:rsidRDefault="004639DA" w:rsidP="00887461">
            <w:pPr>
              <w:ind w:left="13" w:right="-10"/>
              <w:rPr>
                <w:rFonts w:cstheme="minorHAnsi"/>
              </w:rPr>
            </w:pP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Pr>
                <w:rFonts w:cstheme="minorHAnsi"/>
              </w:rPr>
              <w:t>3</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Pr>
                <w:rFonts w:cstheme="minorHAnsi"/>
              </w:rPr>
              <w:t>3</w:t>
            </w:r>
          </w:p>
        </w:tc>
      </w:tr>
      <w:tr w:rsidR="004639DA" w:rsidRPr="000B4E4C" w:rsidTr="00887461">
        <w:trPr>
          <w:trHeight w:val="347"/>
        </w:trPr>
        <w:tc>
          <w:tcPr>
            <w:tcW w:w="709" w:type="dxa"/>
            <w:tcBorders>
              <w:top w:val="single" w:sz="12" w:space="0" w:color="auto"/>
              <w:left w:val="nil"/>
              <w:bottom w:val="nil"/>
            </w:tcBorders>
            <w:shd w:val="clear" w:color="auto" w:fill="BFBFBF" w:themeFill="background1" w:themeFillShade="BF"/>
          </w:tcPr>
          <w:p w:rsidR="004639DA" w:rsidRPr="000B4E4C" w:rsidRDefault="004639DA" w:rsidP="00887461">
            <w:pPr>
              <w:rPr>
                <w:rFonts w:cstheme="minorHAnsi"/>
              </w:rPr>
            </w:pPr>
            <w:r>
              <w:rPr>
                <w:rFonts w:cstheme="minorHAnsi"/>
              </w:rPr>
              <w:t>4</w:t>
            </w:r>
            <w:r w:rsidRPr="000B4E4C">
              <w:rPr>
                <w:rFonts w:cstheme="minorHAnsi"/>
              </w:rPr>
              <w:t>.4</w:t>
            </w:r>
          </w:p>
        </w:tc>
        <w:tc>
          <w:tcPr>
            <w:tcW w:w="7007" w:type="dxa"/>
            <w:tcBorders>
              <w:top w:val="single" w:sz="12" w:space="0" w:color="auto"/>
              <w:bottom w:val="nil"/>
            </w:tcBorders>
            <w:shd w:val="clear" w:color="auto" w:fill="BFBFBF" w:themeFill="background1" w:themeFillShade="BF"/>
          </w:tcPr>
          <w:p w:rsidR="004639DA" w:rsidRPr="000B4E4C" w:rsidRDefault="004639DA" w:rsidP="00887461">
            <w:pPr>
              <w:rPr>
                <w:rFonts w:cstheme="minorHAnsi"/>
              </w:rPr>
            </w:pPr>
            <w:r>
              <w:rPr>
                <w:rFonts w:cstheme="minorHAnsi"/>
              </w:rPr>
              <w:t>Erklären Sie, weshalb Radmuttern über Kreuz angezogen werden müssen.</w:t>
            </w:r>
          </w:p>
        </w:tc>
        <w:tc>
          <w:tcPr>
            <w:tcW w:w="657" w:type="dxa"/>
            <w:tcBorders>
              <w:top w:val="single" w:sz="12" w:space="0" w:color="auto"/>
            </w:tcBorders>
            <w:shd w:val="clear" w:color="auto" w:fill="auto"/>
          </w:tcPr>
          <w:p w:rsidR="004639DA" w:rsidRPr="000B4E4C" w:rsidRDefault="004639DA" w:rsidP="00887461">
            <w:pPr>
              <w:ind w:left="13" w:right="-10"/>
              <w:rPr>
                <w:rFonts w:cstheme="minorHAnsi"/>
              </w:rPr>
            </w:pPr>
          </w:p>
        </w:tc>
        <w:tc>
          <w:tcPr>
            <w:tcW w:w="631" w:type="dxa"/>
            <w:tcBorders>
              <w:top w:val="single" w:sz="12" w:space="0" w:color="auto"/>
            </w:tcBorders>
            <w:shd w:val="clear" w:color="auto" w:fill="auto"/>
          </w:tcPr>
          <w:p w:rsidR="004639DA" w:rsidRPr="000B4E4C" w:rsidRDefault="004639DA" w:rsidP="00887461">
            <w:pPr>
              <w:rPr>
                <w:rFonts w:cstheme="minorHAnsi"/>
              </w:rPr>
            </w:pP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Pr>
                <w:rFonts w:cstheme="minorHAnsi"/>
              </w:rPr>
              <w:t>2</w:t>
            </w:r>
          </w:p>
        </w:tc>
      </w:tr>
    </w:tbl>
    <w:p w:rsidR="00B113AD" w:rsidRDefault="00B113AD">
      <w:pPr>
        <w:spacing w:line="240" w:lineRule="exact"/>
      </w:pPr>
      <w:r>
        <w:br w:type="page"/>
      </w:r>
    </w:p>
    <w:tbl>
      <w:tblPr>
        <w:tblStyle w:val="Tabellenraster"/>
        <w:tblW w:w="9619" w:type="dxa"/>
        <w:tblInd w:w="108" w:type="dxa"/>
        <w:tblLook w:val="04A0" w:firstRow="1" w:lastRow="0" w:firstColumn="1" w:lastColumn="0" w:noHBand="0" w:noVBand="1"/>
      </w:tblPr>
      <w:tblGrid>
        <w:gridCol w:w="709"/>
        <w:gridCol w:w="7007"/>
        <w:gridCol w:w="657"/>
        <w:gridCol w:w="631"/>
        <w:gridCol w:w="615"/>
      </w:tblGrid>
      <w:tr w:rsidR="004639DA" w:rsidRPr="00315686" w:rsidTr="00887461">
        <w:trPr>
          <w:trHeight w:val="295"/>
        </w:trPr>
        <w:tc>
          <w:tcPr>
            <w:tcW w:w="7716" w:type="dxa"/>
            <w:gridSpan w:val="2"/>
            <w:tcBorders>
              <w:top w:val="nil"/>
              <w:left w:val="nil"/>
              <w:bottom w:val="single" w:sz="12" w:space="0" w:color="auto"/>
            </w:tcBorders>
          </w:tcPr>
          <w:p w:rsidR="004639DA" w:rsidRPr="00315686" w:rsidRDefault="0058312A" w:rsidP="00887461">
            <w:pPr>
              <w:ind w:right="1021"/>
              <w:rPr>
                <w:rFonts w:cstheme="minorHAnsi"/>
                <w:b/>
              </w:rPr>
            </w:pPr>
            <w:r w:rsidRPr="00C574D5">
              <w:rPr>
                <w:noProof/>
              </w:rPr>
              <w:lastRenderedPageBreak/>
              <w:drawing>
                <wp:anchor distT="0" distB="0" distL="114300" distR="114300" simplePos="0" relativeHeight="251885568" behindDoc="0" locked="0" layoutInCell="0" allowOverlap="1" wp14:anchorId="303FF1C5" wp14:editId="202AEC42">
                  <wp:simplePos x="0" y="0"/>
                  <wp:positionH relativeFrom="rightMargin">
                    <wp:posOffset>1144270</wp:posOffset>
                  </wp:positionH>
                  <wp:positionV relativeFrom="paragraph">
                    <wp:posOffset>29845</wp:posOffset>
                  </wp:positionV>
                  <wp:extent cx="182880" cy="167640"/>
                  <wp:effectExtent l="0" t="0" r="7620" b="3810"/>
                  <wp:wrapNone/>
                  <wp:docPr id="189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82880" cy="167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rPr>
              <w:drawing>
                <wp:anchor distT="0" distB="0" distL="114300" distR="114300" simplePos="0" relativeHeight="251877376" behindDoc="0" locked="0" layoutInCell="0" allowOverlap="1" wp14:anchorId="29B663B7" wp14:editId="551C1EBF">
                  <wp:simplePos x="0" y="0"/>
                  <wp:positionH relativeFrom="rightMargin">
                    <wp:posOffset>735965</wp:posOffset>
                  </wp:positionH>
                  <wp:positionV relativeFrom="paragraph">
                    <wp:posOffset>23495</wp:posOffset>
                  </wp:positionV>
                  <wp:extent cx="183515" cy="166370"/>
                  <wp:effectExtent l="0" t="0" r="6985" b="5080"/>
                  <wp:wrapNone/>
                  <wp:docPr id="188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3515" cy="166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574D5">
              <w:rPr>
                <w:noProof/>
              </w:rPr>
              <w:drawing>
                <wp:anchor distT="0" distB="0" distL="114300" distR="114300" simplePos="0" relativeHeight="251867136" behindDoc="0" locked="0" layoutInCell="0" allowOverlap="1" wp14:anchorId="32D4793A" wp14:editId="1C3B78DE">
                  <wp:simplePos x="0" y="0"/>
                  <wp:positionH relativeFrom="rightMargin">
                    <wp:posOffset>351790</wp:posOffset>
                  </wp:positionH>
                  <wp:positionV relativeFrom="paragraph">
                    <wp:posOffset>30480</wp:posOffset>
                  </wp:positionV>
                  <wp:extent cx="172720" cy="158750"/>
                  <wp:effectExtent l="0" t="0" r="0" b="0"/>
                  <wp:wrapNone/>
                  <wp:docPr id="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72720" cy="15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39DA" w:rsidRPr="00315686">
              <w:rPr>
                <w:rFonts w:cstheme="minorHAnsi"/>
                <w:b/>
              </w:rPr>
              <w:t>Aufgabe 5</w:t>
            </w:r>
            <w:r w:rsidR="004639DA" w:rsidRPr="00315686">
              <w:rPr>
                <w:rFonts w:cstheme="minorHAnsi"/>
                <w:b/>
              </w:rPr>
              <w:tab/>
              <w:t>Kontrollieren</w:t>
            </w:r>
          </w:p>
        </w:tc>
        <w:tc>
          <w:tcPr>
            <w:tcW w:w="657" w:type="dxa"/>
            <w:tcBorders>
              <w:bottom w:val="single" w:sz="12" w:space="0" w:color="auto"/>
            </w:tcBorders>
            <w:shd w:val="clear" w:color="auto" w:fill="F2F2F2" w:themeFill="background1" w:themeFillShade="F2"/>
          </w:tcPr>
          <w:p w:rsidR="004639DA" w:rsidRPr="00315686" w:rsidRDefault="004639DA" w:rsidP="00887461">
            <w:pPr>
              <w:ind w:right="-15"/>
              <w:rPr>
                <w:rFonts w:cstheme="minorHAnsi"/>
                <w:b/>
              </w:rPr>
            </w:pPr>
          </w:p>
        </w:tc>
        <w:tc>
          <w:tcPr>
            <w:tcW w:w="631" w:type="dxa"/>
            <w:tcBorders>
              <w:bottom w:val="single" w:sz="12" w:space="0" w:color="auto"/>
            </w:tcBorders>
            <w:shd w:val="clear" w:color="auto" w:fill="D9D9D9" w:themeFill="background1" w:themeFillShade="D9"/>
          </w:tcPr>
          <w:p w:rsidR="004639DA" w:rsidRPr="00315686" w:rsidRDefault="004639DA" w:rsidP="00887461">
            <w:pPr>
              <w:ind w:right="27"/>
              <w:rPr>
                <w:rFonts w:cstheme="minorHAnsi"/>
                <w:b/>
              </w:rPr>
            </w:pPr>
          </w:p>
        </w:tc>
        <w:tc>
          <w:tcPr>
            <w:tcW w:w="615" w:type="dxa"/>
            <w:tcBorders>
              <w:bottom w:val="single" w:sz="12" w:space="0" w:color="auto"/>
            </w:tcBorders>
            <w:shd w:val="clear" w:color="auto" w:fill="BFBFBF" w:themeFill="background1" w:themeFillShade="BF"/>
          </w:tcPr>
          <w:p w:rsidR="004639DA" w:rsidRPr="00315686" w:rsidRDefault="004639DA" w:rsidP="00887461">
            <w:pPr>
              <w:ind w:right="27"/>
              <w:rPr>
                <w:rFonts w:cstheme="minorHAnsi"/>
                <w:b/>
              </w:rPr>
            </w:pPr>
          </w:p>
        </w:tc>
      </w:tr>
      <w:tr w:rsidR="004639DA" w:rsidRPr="000B4E4C" w:rsidTr="00887461">
        <w:trPr>
          <w:trHeight w:val="578"/>
        </w:trPr>
        <w:tc>
          <w:tcPr>
            <w:tcW w:w="709" w:type="dxa"/>
            <w:tcBorders>
              <w:top w:val="single" w:sz="12" w:space="0" w:color="auto"/>
              <w:left w:val="nil"/>
              <w:bottom w:val="nil"/>
            </w:tcBorders>
            <w:shd w:val="clear" w:color="auto" w:fill="F2F2F2" w:themeFill="background1" w:themeFillShade="F2"/>
          </w:tcPr>
          <w:p w:rsidR="004639DA" w:rsidRPr="000B4E4C" w:rsidRDefault="004639DA" w:rsidP="00887461">
            <w:pPr>
              <w:rPr>
                <w:rFonts w:cstheme="minorHAnsi"/>
              </w:rPr>
            </w:pPr>
            <w:r>
              <w:rPr>
                <w:rFonts w:cstheme="minorHAnsi"/>
              </w:rPr>
              <w:t>5</w:t>
            </w:r>
            <w:r w:rsidRPr="000B4E4C">
              <w:rPr>
                <w:rFonts w:cstheme="minorHAnsi"/>
              </w:rPr>
              <w:t>.1</w:t>
            </w:r>
          </w:p>
        </w:tc>
        <w:tc>
          <w:tcPr>
            <w:tcW w:w="7007" w:type="dxa"/>
            <w:tcBorders>
              <w:top w:val="single" w:sz="12" w:space="0" w:color="auto"/>
              <w:bottom w:val="nil"/>
            </w:tcBorders>
            <w:shd w:val="clear" w:color="auto" w:fill="F2F2F2" w:themeFill="background1" w:themeFillShade="F2"/>
          </w:tcPr>
          <w:p w:rsidR="004639DA" w:rsidRPr="000B4E4C" w:rsidRDefault="004639DA" w:rsidP="00887461">
            <w:pPr>
              <w:rPr>
                <w:rFonts w:cstheme="minorHAnsi"/>
              </w:rPr>
            </w:pPr>
            <w:r>
              <w:rPr>
                <w:rFonts w:cstheme="minorHAnsi"/>
              </w:rPr>
              <w:t>Nennen Sie zwei Auswirkungen eines zu hohen Anzugsdrehmoments bei der Radmontage.</w:t>
            </w:r>
          </w:p>
        </w:tc>
        <w:tc>
          <w:tcPr>
            <w:tcW w:w="65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r w:rsidRPr="000B4E4C">
              <w:rPr>
                <w:rFonts w:cstheme="minorHAnsi"/>
              </w:rPr>
              <w:t>2</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sidRPr="000B4E4C">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2</w:t>
            </w:r>
          </w:p>
        </w:tc>
      </w:tr>
      <w:tr w:rsidR="004639DA" w:rsidRPr="000B4E4C" w:rsidTr="00887461">
        <w:trPr>
          <w:trHeight w:val="295"/>
        </w:trPr>
        <w:tc>
          <w:tcPr>
            <w:tcW w:w="709" w:type="dxa"/>
            <w:tcBorders>
              <w:top w:val="single" w:sz="12" w:space="0" w:color="auto"/>
              <w:left w:val="nil"/>
              <w:bottom w:val="nil"/>
            </w:tcBorders>
            <w:shd w:val="clear" w:color="auto" w:fill="F2F2F2" w:themeFill="background1" w:themeFillShade="F2"/>
          </w:tcPr>
          <w:p w:rsidR="004639DA" w:rsidRPr="000B4E4C" w:rsidRDefault="004639DA" w:rsidP="00887461">
            <w:pPr>
              <w:rPr>
                <w:rFonts w:cstheme="minorHAnsi"/>
              </w:rPr>
            </w:pPr>
            <w:r>
              <w:rPr>
                <w:rFonts w:cstheme="minorHAnsi"/>
              </w:rPr>
              <w:t>5</w:t>
            </w:r>
            <w:r w:rsidRPr="000B4E4C">
              <w:rPr>
                <w:rFonts w:cstheme="minorHAnsi"/>
              </w:rPr>
              <w:t>.2</w:t>
            </w:r>
          </w:p>
        </w:tc>
        <w:tc>
          <w:tcPr>
            <w:tcW w:w="7007" w:type="dxa"/>
            <w:tcBorders>
              <w:top w:val="single" w:sz="12" w:space="0" w:color="auto"/>
              <w:bottom w:val="nil"/>
            </w:tcBorders>
            <w:shd w:val="clear" w:color="auto" w:fill="F2F2F2" w:themeFill="background1" w:themeFillShade="F2"/>
          </w:tcPr>
          <w:p w:rsidR="004639DA" w:rsidRPr="000B4E4C" w:rsidRDefault="004639DA" w:rsidP="00887461">
            <w:pPr>
              <w:rPr>
                <w:rFonts w:cstheme="minorHAnsi"/>
              </w:rPr>
            </w:pPr>
            <w:r>
              <w:rPr>
                <w:rFonts w:cstheme="minorHAnsi"/>
              </w:rPr>
              <w:t>Nenn</w:t>
            </w:r>
            <w:r w:rsidR="0014460C">
              <w:rPr>
                <w:rFonts w:cstheme="minorHAnsi"/>
              </w:rPr>
              <w:t>en Sie zwei</w:t>
            </w:r>
            <w:r>
              <w:rPr>
                <w:rFonts w:cstheme="minorHAnsi"/>
              </w:rPr>
              <w:t xml:space="preserve"> Gründe, die zu Luftverlust im Reifen führen können.</w:t>
            </w:r>
          </w:p>
        </w:tc>
        <w:tc>
          <w:tcPr>
            <w:tcW w:w="65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r w:rsidRPr="000B4E4C">
              <w:rPr>
                <w:rFonts w:cstheme="minorHAnsi"/>
              </w:rPr>
              <w:t>2</w:t>
            </w: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sidRPr="000B4E4C">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2</w:t>
            </w:r>
          </w:p>
        </w:tc>
      </w:tr>
      <w:tr w:rsidR="004639DA" w:rsidRPr="000B4E4C" w:rsidTr="00887461">
        <w:trPr>
          <w:trHeight w:val="786"/>
        </w:trPr>
        <w:tc>
          <w:tcPr>
            <w:tcW w:w="709" w:type="dxa"/>
            <w:tcBorders>
              <w:top w:val="single" w:sz="12" w:space="0" w:color="auto"/>
              <w:left w:val="nil"/>
              <w:bottom w:val="nil"/>
            </w:tcBorders>
            <w:shd w:val="clear" w:color="auto" w:fill="D9D9D9" w:themeFill="background1" w:themeFillShade="D9"/>
          </w:tcPr>
          <w:p w:rsidR="004639DA" w:rsidRPr="000B4E4C" w:rsidRDefault="004639DA" w:rsidP="00887461">
            <w:pPr>
              <w:rPr>
                <w:rFonts w:cstheme="minorHAnsi"/>
              </w:rPr>
            </w:pPr>
            <w:r>
              <w:rPr>
                <w:rFonts w:cstheme="minorHAnsi"/>
              </w:rPr>
              <w:t>5</w:t>
            </w:r>
            <w:r w:rsidRPr="000B4E4C">
              <w:rPr>
                <w:rFonts w:cstheme="minorHAnsi"/>
              </w:rPr>
              <w:t>.3</w:t>
            </w:r>
          </w:p>
        </w:tc>
        <w:tc>
          <w:tcPr>
            <w:tcW w:w="7007" w:type="dxa"/>
            <w:tcBorders>
              <w:top w:val="single" w:sz="12" w:space="0" w:color="auto"/>
              <w:bottom w:val="nil"/>
            </w:tcBorders>
            <w:shd w:val="clear" w:color="auto" w:fill="D9D9D9" w:themeFill="background1" w:themeFillShade="D9"/>
          </w:tcPr>
          <w:p w:rsidR="004639DA" w:rsidRPr="000B4E4C" w:rsidRDefault="004639DA" w:rsidP="00887461">
            <w:pPr>
              <w:rPr>
                <w:rFonts w:cstheme="minorHAnsi"/>
              </w:rPr>
            </w:pPr>
            <w:r>
              <w:rPr>
                <w:rFonts w:cstheme="minorHAnsi"/>
              </w:rPr>
              <w:t>Erklären Sie, warum der Reifenluftdruck  und das Anzugsdrehmoment nicht nur kontrolliert, sondern a</w:t>
            </w:r>
            <w:r w:rsidR="0014460C">
              <w:rPr>
                <w:rFonts w:cstheme="minorHAnsi"/>
              </w:rPr>
              <w:t>uch dokumentiert werden müssen.</w:t>
            </w:r>
          </w:p>
        </w:tc>
        <w:tc>
          <w:tcPr>
            <w:tcW w:w="657" w:type="dxa"/>
            <w:tcBorders>
              <w:top w:val="single" w:sz="12" w:space="0" w:color="auto"/>
            </w:tcBorders>
            <w:shd w:val="clear" w:color="auto" w:fill="auto"/>
          </w:tcPr>
          <w:p w:rsidR="004639DA" w:rsidRPr="000B4E4C" w:rsidRDefault="004639DA" w:rsidP="00887461">
            <w:pPr>
              <w:ind w:left="13" w:right="-10"/>
              <w:rPr>
                <w:rFonts w:cstheme="minorHAnsi"/>
              </w:rPr>
            </w:pPr>
          </w:p>
        </w:tc>
        <w:tc>
          <w:tcPr>
            <w:tcW w:w="631" w:type="dxa"/>
            <w:tcBorders>
              <w:top w:val="single" w:sz="12" w:space="0" w:color="auto"/>
            </w:tcBorders>
            <w:shd w:val="clear" w:color="auto" w:fill="D9D9D9" w:themeFill="background1" w:themeFillShade="D9"/>
          </w:tcPr>
          <w:p w:rsidR="004639DA" w:rsidRPr="000B4E4C" w:rsidRDefault="004639DA" w:rsidP="00887461">
            <w:pPr>
              <w:rPr>
                <w:rFonts w:cstheme="minorHAnsi"/>
              </w:rPr>
            </w:pPr>
            <w:r w:rsidRPr="000B4E4C">
              <w:rPr>
                <w:rFonts w:cstheme="minorHAnsi"/>
              </w:rPr>
              <w:t>2</w:t>
            </w: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2</w:t>
            </w:r>
          </w:p>
        </w:tc>
      </w:tr>
      <w:tr w:rsidR="004639DA" w:rsidRPr="000B4E4C" w:rsidTr="00887461">
        <w:trPr>
          <w:trHeight w:val="729"/>
        </w:trPr>
        <w:tc>
          <w:tcPr>
            <w:tcW w:w="709" w:type="dxa"/>
            <w:tcBorders>
              <w:top w:val="single" w:sz="12" w:space="0" w:color="auto"/>
              <w:left w:val="nil"/>
              <w:bottom w:val="nil"/>
            </w:tcBorders>
            <w:shd w:val="clear" w:color="auto" w:fill="BFBFBF" w:themeFill="background1" w:themeFillShade="BF"/>
          </w:tcPr>
          <w:p w:rsidR="004639DA" w:rsidRPr="000B4E4C" w:rsidRDefault="004639DA" w:rsidP="00887461">
            <w:pPr>
              <w:rPr>
                <w:rFonts w:cstheme="minorHAnsi"/>
              </w:rPr>
            </w:pPr>
            <w:r>
              <w:rPr>
                <w:rFonts w:cstheme="minorHAnsi"/>
              </w:rPr>
              <w:t>5</w:t>
            </w:r>
            <w:r w:rsidRPr="000B4E4C">
              <w:rPr>
                <w:rFonts w:cstheme="minorHAnsi"/>
              </w:rPr>
              <w:t>.4</w:t>
            </w:r>
          </w:p>
        </w:tc>
        <w:tc>
          <w:tcPr>
            <w:tcW w:w="7007" w:type="dxa"/>
            <w:tcBorders>
              <w:top w:val="single" w:sz="12" w:space="0" w:color="auto"/>
              <w:bottom w:val="nil"/>
            </w:tcBorders>
            <w:shd w:val="clear" w:color="auto" w:fill="BFBFBF" w:themeFill="background1" w:themeFillShade="BF"/>
          </w:tcPr>
          <w:p w:rsidR="004639DA" w:rsidRPr="000B4E4C" w:rsidRDefault="004639DA" w:rsidP="00887461">
            <w:pPr>
              <w:rPr>
                <w:rFonts w:cstheme="minorHAnsi"/>
              </w:rPr>
            </w:pPr>
            <w:r>
              <w:rPr>
                <w:rFonts w:cstheme="minorHAnsi"/>
              </w:rPr>
              <w:t>Berechnen Sie das Drehmoment, das erzeugt wird, wenn der Mechatroniker mit einem 55</w:t>
            </w:r>
            <w:r w:rsidR="0014460C">
              <w:rPr>
                <w:rFonts w:cstheme="minorHAnsi"/>
              </w:rPr>
              <w:t xml:space="preserve"> </w:t>
            </w:r>
            <w:r>
              <w:rPr>
                <w:rFonts w:cstheme="minorHAnsi"/>
              </w:rPr>
              <w:t>cm langen Drehmomentschlüssel eine Kraft von 200</w:t>
            </w:r>
            <w:r w:rsidR="0014460C">
              <w:rPr>
                <w:rFonts w:cstheme="minorHAnsi"/>
              </w:rPr>
              <w:t xml:space="preserve"> </w:t>
            </w:r>
            <w:r>
              <w:rPr>
                <w:rFonts w:cstheme="minorHAnsi"/>
              </w:rPr>
              <w:t>N aufwendet.</w:t>
            </w:r>
          </w:p>
        </w:tc>
        <w:tc>
          <w:tcPr>
            <w:tcW w:w="657" w:type="dxa"/>
            <w:tcBorders>
              <w:top w:val="single" w:sz="12" w:space="0" w:color="auto"/>
            </w:tcBorders>
            <w:shd w:val="clear" w:color="auto" w:fill="auto"/>
          </w:tcPr>
          <w:p w:rsidR="004639DA" w:rsidRPr="000B4E4C" w:rsidRDefault="004639DA" w:rsidP="00887461">
            <w:pPr>
              <w:ind w:left="13" w:right="-10"/>
              <w:rPr>
                <w:rFonts w:cstheme="minorHAnsi"/>
              </w:rPr>
            </w:pPr>
          </w:p>
        </w:tc>
        <w:tc>
          <w:tcPr>
            <w:tcW w:w="631" w:type="dxa"/>
            <w:tcBorders>
              <w:top w:val="single" w:sz="12" w:space="0" w:color="auto"/>
            </w:tcBorders>
            <w:shd w:val="clear" w:color="auto" w:fill="auto"/>
          </w:tcPr>
          <w:p w:rsidR="004639DA" w:rsidRPr="000B4E4C" w:rsidRDefault="004639DA" w:rsidP="00887461">
            <w:pPr>
              <w:rPr>
                <w:rFonts w:cstheme="minorHAnsi"/>
              </w:rPr>
            </w:pPr>
          </w:p>
        </w:tc>
        <w:tc>
          <w:tcPr>
            <w:tcW w:w="615" w:type="dxa"/>
            <w:tcBorders>
              <w:top w:val="single" w:sz="12" w:space="0" w:color="auto"/>
            </w:tcBorders>
            <w:shd w:val="clear" w:color="auto" w:fill="BFBFBF" w:themeFill="background1" w:themeFillShade="BF"/>
          </w:tcPr>
          <w:p w:rsidR="004639DA" w:rsidRPr="000B4E4C" w:rsidRDefault="004639DA" w:rsidP="00887461">
            <w:pPr>
              <w:rPr>
                <w:rFonts w:cstheme="minorHAnsi"/>
              </w:rPr>
            </w:pPr>
            <w:r w:rsidRPr="000B4E4C">
              <w:rPr>
                <w:rFonts w:cstheme="minorHAnsi"/>
              </w:rPr>
              <w:t>3</w:t>
            </w:r>
          </w:p>
        </w:tc>
      </w:tr>
    </w:tbl>
    <w:p w:rsidR="004639DA" w:rsidRPr="000B4E4C" w:rsidRDefault="004639DA" w:rsidP="004639DA"/>
    <w:p w:rsidR="004639DA" w:rsidRDefault="004639DA" w:rsidP="004639DA"/>
    <w:p w:rsidR="004639DA" w:rsidRDefault="004639DA" w:rsidP="004639DA"/>
    <w:p w:rsidR="004639DA" w:rsidRDefault="004639DA" w:rsidP="004639DA"/>
    <w:p w:rsidR="004639DA" w:rsidRPr="000B4E4C" w:rsidRDefault="004639DA" w:rsidP="004639DA"/>
    <w:p w:rsidR="004639DA" w:rsidRPr="00315686" w:rsidRDefault="004639DA" w:rsidP="004639DA">
      <w:pPr>
        <w:tabs>
          <w:tab w:val="left" w:pos="4062"/>
        </w:tabs>
        <w:ind w:right="1021"/>
        <w:rPr>
          <w:rFonts w:cstheme="minorHAnsi"/>
          <w:sz w:val="40"/>
          <w:szCs w:val="40"/>
        </w:rPr>
      </w:pPr>
      <w:r w:rsidRPr="00315686">
        <w:rPr>
          <w:rFonts w:cstheme="minorHAnsi"/>
          <w:sz w:val="40"/>
          <w:szCs w:val="40"/>
        </w:rPr>
        <w:tab/>
        <w:t>Viel Erfolg</w:t>
      </w:r>
    </w:p>
    <w:p w:rsidR="004639DA" w:rsidRPr="000B4E4C" w:rsidRDefault="004639DA" w:rsidP="004639DA">
      <w:pPr>
        <w:ind w:right="1021"/>
        <w:rPr>
          <w:rFonts w:cstheme="minorHAnsi"/>
        </w:rPr>
      </w:pPr>
    </w:p>
    <w:p w:rsidR="004639DA" w:rsidRDefault="004639DA" w:rsidP="004639DA">
      <w:pPr>
        <w:ind w:right="1021"/>
        <w:rPr>
          <w:rFonts w:cstheme="minorHAnsi"/>
        </w:rPr>
      </w:pPr>
    </w:p>
    <w:p w:rsidR="004639DA" w:rsidRDefault="004639DA" w:rsidP="004639DA">
      <w:pPr>
        <w:ind w:right="1021"/>
        <w:rPr>
          <w:rFonts w:cstheme="minorHAnsi"/>
        </w:rPr>
      </w:pPr>
    </w:p>
    <w:p w:rsidR="004639DA" w:rsidRDefault="004639DA" w:rsidP="004639DA">
      <w:pPr>
        <w:ind w:right="1021"/>
        <w:rPr>
          <w:rFonts w:cstheme="minorHAnsi"/>
        </w:rPr>
      </w:pPr>
    </w:p>
    <w:p w:rsidR="004639DA" w:rsidRPr="000B4E4C" w:rsidRDefault="004639DA" w:rsidP="004639DA">
      <w:pPr>
        <w:ind w:right="1021"/>
        <w:rPr>
          <w:rFonts w:cstheme="minorHAnsi"/>
        </w:rPr>
      </w:pPr>
    </w:p>
    <w:tbl>
      <w:tblPr>
        <w:tblStyle w:val="Tabellenraster"/>
        <w:tblW w:w="9690" w:type="dxa"/>
        <w:tblInd w:w="108" w:type="dxa"/>
        <w:tblLook w:val="04A0" w:firstRow="1" w:lastRow="0" w:firstColumn="1" w:lastColumn="0" w:noHBand="0" w:noVBand="1"/>
      </w:tblPr>
      <w:tblGrid>
        <w:gridCol w:w="709"/>
        <w:gridCol w:w="7106"/>
        <w:gridCol w:w="667"/>
        <w:gridCol w:w="604"/>
        <w:gridCol w:w="604"/>
      </w:tblGrid>
      <w:tr w:rsidR="004639DA" w:rsidRPr="000B4E4C" w:rsidTr="00887461">
        <w:trPr>
          <w:trHeight w:val="808"/>
        </w:trPr>
        <w:tc>
          <w:tcPr>
            <w:tcW w:w="7815" w:type="dxa"/>
            <w:gridSpan w:val="2"/>
            <w:tcBorders>
              <w:top w:val="nil"/>
              <w:left w:val="nil"/>
              <w:bottom w:val="single" w:sz="12" w:space="0" w:color="auto"/>
            </w:tcBorders>
          </w:tcPr>
          <w:p w:rsidR="004639DA" w:rsidRPr="000B4E4C" w:rsidRDefault="004639DA" w:rsidP="00887461">
            <w:pPr>
              <w:pStyle w:val="Listenabsatz"/>
              <w:ind w:left="360"/>
              <w:jc w:val="right"/>
              <w:rPr>
                <w:rFonts w:cstheme="minorHAnsi"/>
              </w:rPr>
            </w:pPr>
            <w:r w:rsidRPr="000B4E4C">
              <w:rPr>
                <w:rFonts w:cstheme="minorHAnsi"/>
              </w:rPr>
              <w:t>Gesamtsumme: ∑</w:t>
            </w:r>
          </w:p>
          <w:p w:rsidR="004639DA" w:rsidRPr="000B4E4C" w:rsidRDefault="004639DA" w:rsidP="00887461">
            <w:pPr>
              <w:pStyle w:val="Listenabsatz"/>
              <w:ind w:left="360"/>
              <w:jc w:val="right"/>
              <w:rPr>
                <w:rFonts w:cstheme="minorHAnsi"/>
              </w:rPr>
            </w:pPr>
          </w:p>
          <w:p w:rsidR="004639DA" w:rsidRPr="000B4E4C" w:rsidRDefault="004639DA" w:rsidP="00887461">
            <w:pPr>
              <w:ind w:left="1413" w:hanging="1413"/>
              <w:jc w:val="right"/>
              <w:rPr>
                <w:rFonts w:cstheme="minorHAnsi"/>
              </w:rPr>
            </w:pPr>
            <w:r w:rsidRPr="000B4E4C">
              <w:rPr>
                <w:rFonts w:cstheme="minorHAnsi"/>
              </w:rPr>
              <w:t>davon erreicht:</w:t>
            </w:r>
          </w:p>
        </w:tc>
        <w:tc>
          <w:tcPr>
            <w:tcW w:w="667" w:type="dxa"/>
            <w:tcBorders>
              <w:bottom w:val="single" w:sz="12" w:space="0" w:color="auto"/>
            </w:tcBorders>
            <w:shd w:val="clear" w:color="auto" w:fill="F2F2F2" w:themeFill="background1" w:themeFillShade="F2"/>
          </w:tcPr>
          <w:p w:rsidR="004639DA" w:rsidRPr="000B4E4C" w:rsidRDefault="004639DA" w:rsidP="00887461">
            <w:pPr>
              <w:ind w:right="-15"/>
              <w:rPr>
                <w:rFonts w:cstheme="minorHAnsi"/>
              </w:rPr>
            </w:pPr>
            <w:r>
              <w:rPr>
                <w:rFonts w:cstheme="minorHAnsi"/>
              </w:rPr>
              <w:t>20</w:t>
            </w:r>
          </w:p>
        </w:tc>
        <w:tc>
          <w:tcPr>
            <w:tcW w:w="604" w:type="dxa"/>
            <w:tcBorders>
              <w:bottom w:val="single" w:sz="12" w:space="0" w:color="auto"/>
            </w:tcBorders>
            <w:shd w:val="clear" w:color="auto" w:fill="D9D9D9" w:themeFill="background1" w:themeFillShade="D9"/>
          </w:tcPr>
          <w:p w:rsidR="004639DA" w:rsidRPr="000B4E4C" w:rsidRDefault="004639DA" w:rsidP="00887461">
            <w:pPr>
              <w:ind w:right="27"/>
              <w:rPr>
                <w:rFonts w:cstheme="minorHAnsi"/>
              </w:rPr>
            </w:pPr>
            <w:r>
              <w:rPr>
                <w:rFonts w:cstheme="minorHAnsi"/>
              </w:rPr>
              <w:t>33</w:t>
            </w:r>
          </w:p>
        </w:tc>
        <w:tc>
          <w:tcPr>
            <w:tcW w:w="604" w:type="dxa"/>
            <w:tcBorders>
              <w:bottom w:val="single" w:sz="12" w:space="0" w:color="auto"/>
            </w:tcBorders>
            <w:shd w:val="clear" w:color="auto" w:fill="BFBFBF" w:themeFill="background1" w:themeFillShade="BF"/>
          </w:tcPr>
          <w:p w:rsidR="004639DA" w:rsidRPr="000B4E4C" w:rsidRDefault="004639DA" w:rsidP="00887461">
            <w:pPr>
              <w:ind w:right="27"/>
              <w:rPr>
                <w:rFonts w:cstheme="minorHAnsi"/>
              </w:rPr>
            </w:pPr>
            <w:r>
              <w:rPr>
                <w:rFonts w:cstheme="minorHAnsi"/>
              </w:rPr>
              <w:t>48</w:t>
            </w:r>
          </w:p>
        </w:tc>
      </w:tr>
      <w:tr w:rsidR="004639DA" w:rsidRPr="000B4E4C" w:rsidTr="00887461">
        <w:trPr>
          <w:trHeight w:val="385"/>
        </w:trPr>
        <w:tc>
          <w:tcPr>
            <w:tcW w:w="709" w:type="dxa"/>
            <w:tcBorders>
              <w:top w:val="single" w:sz="12" w:space="0" w:color="auto"/>
              <w:left w:val="nil"/>
              <w:bottom w:val="nil"/>
            </w:tcBorders>
            <w:shd w:val="clear" w:color="auto" w:fill="auto"/>
          </w:tcPr>
          <w:p w:rsidR="004639DA" w:rsidRPr="000B4E4C" w:rsidRDefault="004639DA" w:rsidP="00887461">
            <w:pPr>
              <w:rPr>
                <w:rFonts w:cstheme="minorHAnsi"/>
              </w:rPr>
            </w:pPr>
          </w:p>
        </w:tc>
        <w:tc>
          <w:tcPr>
            <w:tcW w:w="7106" w:type="dxa"/>
            <w:tcBorders>
              <w:top w:val="single" w:sz="12" w:space="0" w:color="auto"/>
              <w:bottom w:val="nil"/>
            </w:tcBorders>
            <w:shd w:val="clear" w:color="auto" w:fill="auto"/>
          </w:tcPr>
          <w:p w:rsidR="004639DA" w:rsidRPr="000B4E4C" w:rsidRDefault="004639DA" w:rsidP="00887461">
            <w:pPr>
              <w:jc w:val="right"/>
              <w:rPr>
                <w:rFonts w:cstheme="minorHAnsi"/>
              </w:rPr>
            </w:pPr>
            <w:r w:rsidRPr="000B4E4C">
              <w:rPr>
                <w:rFonts w:cstheme="minorHAnsi"/>
              </w:rPr>
              <w:t>Note</w:t>
            </w:r>
          </w:p>
        </w:tc>
        <w:tc>
          <w:tcPr>
            <w:tcW w:w="667" w:type="dxa"/>
            <w:tcBorders>
              <w:top w:val="single" w:sz="12" w:space="0" w:color="auto"/>
            </w:tcBorders>
            <w:shd w:val="clear" w:color="auto" w:fill="F2F2F2" w:themeFill="background1" w:themeFillShade="F2"/>
          </w:tcPr>
          <w:p w:rsidR="004639DA" w:rsidRPr="000B4E4C" w:rsidRDefault="004639DA" w:rsidP="00887461">
            <w:pPr>
              <w:ind w:left="13" w:right="-10"/>
              <w:rPr>
                <w:rFonts w:cstheme="minorHAnsi"/>
              </w:rPr>
            </w:pPr>
          </w:p>
        </w:tc>
        <w:tc>
          <w:tcPr>
            <w:tcW w:w="604" w:type="dxa"/>
            <w:tcBorders>
              <w:top w:val="single" w:sz="12" w:space="0" w:color="auto"/>
            </w:tcBorders>
            <w:shd w:val="clear" w:color="auto" w:fill="D9D9D9" w:themeFill="background1" w:themeFillShade="D9"/>
          </w:tcPr>
          <w:p w:rsidR="004639DA" w:rsidRPr="000B4E4C" w:rsidRDefault="004639DA" w:rsidP="00887461">
            <w:pPr>
              <w:rPr>
                <w:rFonts w:cstheme="minorHAnsi"/>
              </w:rPr>
            </w:pPr>
          </w:p>
        </w:tc>
        <w:tc>
          <w:tcPr>
            <w:tcW w:w="604" w:type="dxa"/>
            <w:tcBorders>
              <w:top w:val="single" w:sz="12" w:space="0" w:color="auto"/>
            </w:tcBorders>
            <w:shd w:val="clear" w:color="auto" w:fill="BFBFBF" w:themeFill="background1" w:themeFillShade="BF"/>
          </w:tcPr>
          <w:p w:rsidR="004639DA" w:rsidRPr="000B4E4C" w:rsidRDefault="004639DA" w:rsidP="00887461">
            <w:pPr>
              <w:rPr>
                <w:rFonts w:cstheme="minorHAnsi"/>
              </w:rPr>
            </w:pPr>
          </w:p>
        </w:tc>
      </w:tr>
    </w:tbl>
    <w:p w:rsidR="004639DA" w:rsidRPr="000B4E4C" w:rsidRDefault="004639DA" w:rsidP="004639DA">
      <w:pPr>
        <w:tabs>
          <w:tab w:val="left" w:pos="4062"/>
        </w:tabs>
        <w:ind w:right="1021"/>
        <w:rPr>
          <w:rFonts w:cstheme="minorHAnsi"/>
        </w:rPr>
      </w:pPr>
    </w:p>
    <w:p w:rsidR="004639DA" w:rsidRPr="000B4E4C" w:rsidRDefault="004639DA" w:rsidP="004639DA"/>
    <w:p w:rsidR="00922E50" w:rsidRDefault="00922E50" w:rsidP="00B35C2A"/>
    <w:p w:rsidR="00922E50" w:rsidRDefault="00922E50" w:rsidP="00B35C2A"/>
    <w:p w:rsidR="00922E50" w:rsidRDefault="00922E50" w:rsidP="00B35C2A"/>
    <w:p w:rsidR="00922E50" w:rsidRDefault="00922E50" w:rsidP="00B35C2A"/>
    <w:sectPr w:rsidR="00922E50" w:rsidSect="004F754E">
      <w:headerReference w:type="default" r:id="rId243"/>
      <w:footerReference w:type="default" r:id="rId244"/>
      <w:type w:val="continuous"/>
      <w:pgSz w:w="11906" w:h="16838" w:code="9"/>
      <w:pgMar w:top="1418" w:right="3402"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649B" w:rsidRDefault="00F5649B" w:rsidP="001E03DE">
      <w:r>
        <w:separator/>
      </w:r>
    </w:p>
  </w:endnote>
  <w:endnote w:type="continuationSeparator" w:id="0">
    <w:p w:rsidR="00F5649B" w:rsidRDefault="00F5649B"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ource Sans Pro">
    <w:altName w:val="Corbel"/>
    <w:panose1 w:val="020B0503030403020204"/>
    <w:charset w:val="00"/>
    <w:family w:val="swiss"/>
    <w:pitch w:val="variable"/>
    <w:sig w:usb0="20000007" w:usb1="00000001" w:usb2="00000000" w:usb3="00000000" w:csb0="00000193"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Semibold">
    <w:panose1 w:val="020B0603030403020204"/>
    <w:charset w:val="00"/>
    <w:family w:val="swiss"/>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Source Sans Pro Light">
    <w:panose1 w:val="020B0403030403020204"/>
    <w:charset w:val="00"/>
    <w:family w:val="swiss"/>
    <w:pitch w:val="variable"/>
    <w:sig w:usb0="20000007" w:usb1="00000001" w:usb2="00000000" w:usb3="00000000" w:csb0="00000193" w:csb1="00000000"/>
  </w:font>
  <w:font w:name="Univers 55">
    <w:panose1 w:val="000000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B0180B" w:rsidRDefault="00F5649B" w:rsidP="00943640">
    <w:pPr>
      <w:pStyle w:val="Fuzeile"/>
    </w:pPr>
    <w:r w:rsidRPr="004E7DBA">
      <w:rPr>
        <w:noProof/>
        <w:sz w:val="24"/>
      </w:rPr>
      <mc:AlternateContent>
        <mc:Choice Requires="wps">
          <w:drawing>
            <wp:anchor distT="0" distB="0" distL="114300" distR="114300" simplePos="0" relativeHeight="251667968" behindDoc="0" locked="0" layoutInCell="1" allowOverlap="1" wp14:anchorId="56D6E09A" wp14:editId="0C734698">
              <wp:simplePos x="0" y="0"/>
              <wp:positionH relativeFrom="page">
                <wp:posOffset>626481</wp:posOffset>
              </wp:positionH>
              <wp:positionV relativeFrom="page">
                <wp:posOffset>10070465</wp:posOffset>
              </wp:positionV>
              <wp:extent cx="716400" cy="352800"/>
              <wp:effectExtent l="0" t="0" r="7620" b="9525"/>
              <wp:wrapNone/>
              <wp:docPr id="1416" name="Textfeld 1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F5649B" w:rsidRPr="00E20335" w:rsidRDefault="00F5649B"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416" o:spid="_x0000_s1097" type="#_x0000_t202" style="position:absolute;margin-left:49.35pt;margin-top:792.95pt;width:56.4pt;height:27.8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DqISlnJAIAACcEAAAOAAAAAAAAAAAAAAAAAC4CAABkcnMvZTJvRG9j&#10;LnhtbFBLAQItABQABgAIAAAAIQBPEpGS3wAAAAwBAAAPAAAAAAAAAAAAAAAAAH4EAABkcnMvZG93&#10;bnJldi54bWxQSwUGAAAAAAQABADzAAAAigUAAAAA&#10;" stroked="f">
              <v:textbox>
                <w:txbxContent>
                  <w:p w:rsidR="00F5649B" w:rsidRPr="00E20335" w:rsidRDefault="00F5649B"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CD1CB7" w:rsidRDefault="00F5649B" w:rsidP="00CD1CB7">
    <w:pPr>
      <w:pStyle w:val="Fuzeile"/>
    </w:pPr>
    <w:r w:rsidRPr="004E7DBA">
      <w:rPr>
        <w:noProof/>
        <w:sz w:val="24"/>
      </w:rPr>
      <mc:AlternateContent>
        <mc:Choice Requires="wps">
          <w:drawing>
            <wp:anchor distT="0" distB="0" distL="114300" distR="114300" simplePos="0" relativeHeight="251678208" behindDoc="0" locked="0" layoutInCell="1" allowOverlap="1" wp14:anchorId="4CA77D7B" wp14:editId="5085C6BA">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F5649B" w:rsidRPr="00E20335" w:rsidRDefault="00F5649B" w:rsidP="004F754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109" type="#_x0000_t202" style="position:absolute;margin-left:5.65pt;margin-top:63.8pt;width:56.4pt;height:27.8pt;rotation:90;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jCLAIAADM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19iIwiwCAAAzBAAADgAAAAAAAAAAAAAAAAAuAgAAZHJz&#10;L2Uyb0RvYy54bWxQSwECLQAUAAYACAAAACEAqWdMjt4AAAAIAQAADwAAAAAAAAAAAAAAAACGBAAA&#10;ZHJzL2Rvd25yZXYueG1sUEsFBgAAAAAEAAQA8wAAAJEFAAAAAA==&#10;" stroked="f">
              <v:textbox>
                <w:txbxContent>
                  <w:p w:rsidR="00F5649B" w:rsidRPr="00E20335" w:rsidRDefault="00F5649B" w:rsidP="004F754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2E2050" w:rsidRDefault="00F5649B" w:rsidP="002E2050">
    <w:pPr>
      <w:pStyle w:val="Fuzeile"/>
    </w:pPr>
    <w:r w:rsidRPr="00595C5A">
      <w:t>© Landesin</w:t>
    </w:r>
    <w:r>
      <w:t>stitut für Schulentwicklung 2018</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Default="00F5649B">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2E2050" w:rsidRDefault="00F5649B" w:rsidP="002E205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2E2050" w:rsidRDefault="00F5649B" w:rsidP="00CD1CB7">
    <w:pPr>
      <w:pStyle w:val="Fuzeile"/>
    </w:pPr>
    <w:r w:rsidRPr="00595C5A">
      <w:t>© Landesin</w:t>
    </w:r>
    <w:r>
      <w:t>stitut für Schulentwicklung 2017</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CD1CB7" w:rsidRDefault="00F5649B" w:rsidP="00CD1CB7">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2E2050" w:rsidRDefault="00F5649B" w:rsidP="002E2050">
    <w:pPr>
      <w:pStyle w:val="Fuzeile"/>
    </w:pPr>
    <w:r w:rsidRPr="00595C5A">
      <w:t>© Landesin</w:t>
    </w:r>
    <w:r>
      <w:t>stitut für Schulentwicklung 2018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649B" w:rsidRDefault="00F5649B" w:rsidP="001E03DE">
      <w:r>
        <w:separator/>
      </w:r>
    </w:p>
  </w:footnote>
  <w:footnote w:type="continuationSeparator" w:id="0">
    <w:p w:rsidR="00F5649B" w:rsidRDefault="00F5649B"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6A1C37" w:rsidRDefault="00F5649B" w:rsidP="00943640">
    <w:pPr>
      <w:pStyle w:val="Kopfzeile"/>
    </w:pPr>
    <w:r>
      <w:rPr>
        <w:noProof/>
      </w:rPr>
      <mc:AlternateContent>
        <mc:Choice Requires="wps">
          <w:drawing>
            <wp:anchor distT="0" distB="0" distL="114300" distR="114300" simplePos="0" relativeHeight="251664896" behindDoc="0" locked="0" layoutInCell="1" allowOverlap="1" wp14:anchorId="6773A216" wp14:editId="5A1E0D18">
              <wp:simplePos x="0" y="0"/>
              <wp:positionH relativeFrom="page">
                <wp:posOffset>2678430</wp:posOffset>
              </wp:positionH>
              <wp:positionV relativeFrom="page">
                <wp:posOffset>594360</wp:posOffset>
              </wp:positionV>
              <wp:extent cx="4269600" cy="352800"/>
              <wp:effectExtent l="0" t="0" r="0" b="9525"/>
              <wp:wrapNone/>
              <wp:docPr id="139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F5649B" w:rsidRPr="00E20335" w:rsidRDefault="00F5649B"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82" type="#_x0000_t202" style="position:absolute;margin-left:210.9pt;margin-top:46.8pt;width:336.2pt;height:27.8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" stroked="f">
              <v:textbox>
                <w:txbxContent>
                  <w:p w:rsidR="00F5649B" w:rsidRPr="00E20335" w:rsidRDefault="00F5649B"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65920" behindDoc="0" locked="0" layoutInCell="1" allowOverlap="1" wp14:anchorId="4DE92929" wp14:editId="04DCE2C3">
          <wp:simplePos x="0" y="0"/>
          <wp:positionH relativeFrom="page">
            <wp:posOffset>720090</wp:posOffset>
          </wp:positionH>
          <wp:positionV relativeFrom="page">
            <wp:posOffset>594360</wp:posOffset>
          </wp:positionV>
          <wp:extent cx="309600" cy="266400"/>
          <wp:effectExtent l="0" t="0" r="0" b="635"/>
          <wp:wrapNone/>
          <wp:docPr id="1463" name="Grafik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6944" behindDoc="0" locked="0" layoutInCell="1" allowOverlap="1" wp14:anchorId="28F416A7" wp14:editId="3715C6E8">
              <wp:simplePos x="0" y="0"/>
              <wp:positionH relativeFrom="page">
                <wp:posOffset>720090</wp:posOffset>
              </wp:positionH>
              <wp:positionV relativeFrom="page">
                <wp:posOffset>860425</wp:posOffset>
              </wp:positionV>
              <wp:extent cx="6120000" cy="0"/>
              <wp:effectExtent l="0" t="0" r="14605" b="19050"/>
              <wp:wrapNone/>
              <wp:docPr id="1398" name="Gerade Verbindung 1398"/>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398" o:spid="_x0000_s1026" style="position:absolute;flip:x;z-index:25166694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6A1C37" w:rsidRDefault="00F5649B" w:rsidP="00A74C42">
    <w:pPr>
      <w:pStyle w:val="Kopfzeile"/>
    </w:pPr>
    <w:r>
      <w:rPr>
        <w:noProof/>
      </w:rPr>
      <mc:AlternateContent>
        <mc:Choice Requires="wpg">
          <w:drawing>
            <wp:anchor distT="0" distB="0" distL="114300" distR="114300" simplePos="0" relativeHeight="251662848" behindDoc="0" locked="0" layoutInCell="1" allowOverlap="1" wp14:anchorId="7E6C3B34" wp14:editId="1928300E">
              <wp:simplePos x="0" y="0"/>
              <wp:positionH relativeFrom="page">
                <wp:posOffset>619125</wp:posOffset>
              </wp:positionH>
              <wp:positionV relativeFrom="page">
                <wp:posOffset>295275</wp:posOffset>
              </wp:positionV>
              <wp:extent cx="6220800" cy="435600"/>
              <wp:effectExtent l="0" t="0" r="8890" b="3175"/>
              <wp:wrapNone/>
              <wp:docPr id="454"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6"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F5649B" w:rsidRPr="00E20335" w:rsidRDefault="00F5649B"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56"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8"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27" style="position:absolute;margin-left:48.75pt;margin-top:23.25pt;width:489.85pt;height:34.3pt;z-index:251662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Iy2tA6bBAAA&#10;twoAAA4AAAAAAAAAAAAAAAAAPAIAAGRycy9lMm9Eb2MueG1sUEsBAi0AFAAGAAgAAAAhAE+hrsW6&#10;AAAAIQEAABkAAAAAAAAAAAAAAAAAAwcAAGRycy9fcmVscy9lMm9Eb2MueG1sLnJlbHNQSwECLQAU&#10;AAYACAAAACEAvjttIu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128"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Lu8IA&#10;AADaAAAADwAAAGRycy9kb3ducmV2LnhtbESP3YrCMBSE7wXfIZwFb8SmylrdrlFWQfHWnwc4bY5t&#10;2eakNFlb394sCF4OM/MNs9r0phZ3al1lWcE0ikEQ51ZXXCi4XvaTJQjnkTXWlknBgxxs1sPBClNt&#10;Oz7R/ewLESDsUlRQet+kUrq8JIMusg1x8G62NeiDbAupW+wC3NRyFseJNFhxWCixoV1J+e/5zyi4&#10;Hbvx/KvLDv66OH0mW6wWmX0oNfrof75BeOr9O/xqH7WCBP6vhBs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wu7wgAAANoAAAAPAAAAAAAAAAAAAAAAAJgCAABkcnMvZG93&#10;bnJldi54bWxQSwUGAAAAAAQABAD1AAAAhwMAAAAA&#10;" stroked="f">
                <v:textbox>
                  <w:txbxContent>
                    <w:p w:rsidR="0088021E" w:rsidRPr="00E20335" w:rsidRDefault="0088021E"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2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DMfFAAAA3AAAAA8AAABkcnMvZG93bnJldi54bWxEj0FrAjEUhO8F/0N4Qm81aWlFVuPSFoVC&#10;UXHtpbfH5rlZdvOybFJd/30jCB6HmfmGWeSDa8WJ+lB71vA8USCIS29qrjT8HNZPMxAhIhtsPZOG&#10;CwXIl6OHBWbGn3lPpyJWIkE4ZKjBxthlUobSksMw8R1x8o6+dxiT7CtpejwnuGvli1JT6bDmtGCx&#10;o09LZVP8OQ11sdnOLqt1aT/2alesosLv30brx/HwPgcRaYj38K39ZTS8vk3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8wzHxQAAANwAAAAPAAAAAAAAAAAAAAAA&#10;AJ8CAABkcnMvZG93bnJldi54bWxQSwUGAAAAAAQABAD3AAAAkQMAAAAA&#10;">
                <v:imagedata r:id="rId2" o:title=""/>
                <v:path arrowok="t"/>
              </v:shape>
              <v:line id="Gerade Verbindung 657" o:spid="_x0000_s113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dEUMQAAADcAAAADwAAAGRycy9kb3ducmV2LnhtbESPwWrCQBCG74W+wzIFb3VjEQmpq7TS&#10;iidBTdvrkJ0modnZsLuN8e2dg+Bx+Of/5pvlenSdGijE1rOB2TQDRVx523JtoDx9PuegYkK22Hkm&#10;AxeKsF49PiyxsP7MBxqOqVYC4ViggSalvtA6Vg05jFPfE0v264PDJGOotQ14Frjr9EuWLbTDluVC&#10;gz1tGqr+jv9ONPbv23IzsMPLIfyUeTX7/th+GTN5Gt9eQSUa03351t5ZA/NcbOUZIYBe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p0RQ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61824" behindDoc="0" locked="0" layoutInCell="1" allowOverlap="1" wp14:anchorId="35C84DCC" wp14:editId="605D543D">
              <wp:simplePos x="0" y="0"/>
              <wp:positionH relativeFrom="page">
                <wp:posOffset>9963302</wp:posOffset>
              </wp:positionH>
              <wp:positionV relativeFrom="page">
                <wp:posOffset>629107</wp:posOffset>
              </wp:positionV>
              <wp:extent cx="435600" cy="6200740"/>
              <wp:effectExtent l="0" t="0" r="3175" b="0"/>
              <wp:wrapNone/>
              <wp:docPr id="500" name="Gruppieren 50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0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5649B" w:rsidRPr="00E20335" w:rsidRDefault="00F5649B"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6"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856"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131" style="position:absolute;margin-left:784.5pt;margin-top:49.55pt;width:34.3pt;height:488.25pt;z-index:25166182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MoSy6W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13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vKjsUA&#10;AADcAAAADwAAAGRycy9kb3ducmV2LnhtbESPS2vDMBCE74X8B7GB3ho5pS2JE9mEQKEtFJrHIcfF&#10;2thOrJWRFD/+fVUo5DjMzDfMOh9MIzpyvrasYD5LQBAXVtdcKjge3p8WIHxA1thYJgUjecizycMa&#10;U2173lG3D6WIEPYpKqhCaFMpfVGRQT+zLXH0ztYZDFG6UmqHfYSbRj4nyZs0WHNcqLClbUXFdX8z&#10;CtDp769L58aFOX2efm4vdb80o1KP02GzAhFoCPfwf/tDK3hN5vB3Jh4B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8qOxQAAANwAAAAPAAAAAAAAAAAAAAAAAJgCAABkcnMv&#10;ZG93bnJldi54bWxQSwUGAAAAAAQABAD1AAAAigMAAAAA&#10;" stroked="f">
                <v:textbox>
                  <w:txbxContent>
                    <w:p w:rsidR="0088021E" w:rsidRPr="00E20335" w:rsidRDefault="0088021E" w:rsidP="00943640">
                      <w:pPr>
                        <w:pStyle w:val="NL-Kopfzeilen-Titel"/>
                      </w:pPr>
                      <w:r>
                        <w:t>Landesinstitut für Schulentwicklung</w:t>
                      </w:r>
                    </w:p>
                  </w:txbxContent>
                </v:textbox>
              </v:shape>
              <v:shape id="Grafik 502" o:spid="_x0000_s113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1ZjvDAAAA2wAAAA8AAABkcnMvZG93bnJldi54bWxET01rAjEQvQv+hzCCF6lZC9qyNYostOil&#10;oPbS2+xmulm6mYRN6m776xtB8DaP9znr7WBbcaEuNI4VLOYZCOLK6YZrBR/n14dnECEia2wdk4Jf&#10;CrDdjEdrzLXr+UiXU6xFCuGQowITo8+lDJUhi2HuPHHivlxnMSbY1VJ32Kdw28rHLFtJiw2nBoOe&#10;CkPV9+nHKnj7iyV/Ht77pTkXxVN59GWYeaWmk2H3AiLSEO/im3uv0/wVXH9JB8jN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bVmO8MAAADbAAAADwAAAAAAAAAAAAAAAACf&#10;AgAAZHJzL2Rvd25yZXYueG1sUEsFBgAAAAAEAAQA9wAAAI8DAAAAAA==&#10;">
                <v:imagedata r:id="rId2" o:title=""/>
                <v:path arrowok="t"/>
                <o:lock v:ext="edit" aspectratio="f"/>
              </v:shape>
              <v:line id="Gerade Verbindung 475" o:spid="_x0000_s113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II8QAAADdAAAADwAAAGRycy9kb3ducmV2LnhtbESPQWvCQBCF7wX/wzKCt7pRUELqKipW&#10;PBXUtL0O2TEJZmfD7jbGf+8WBG8zvPe9ebNY9aYRHTlfW1YwGScgiAuray4V5OfP9xSED8gaG8uk&#10;4E4eVsvB2wIzbW98pO4UShFD2GeooAqhzaT0RUUG/di2xFG7WGcwxNWVUju8xXDTyGmSzKXBmuOF&#10;ClvaVlRcT38m1vja7PNtxwbvR/ebp8XkZ7f/Vmo07NcfIAL14WV+0gcduXQ2h/9v4gh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P9kgjxAAAAN0AAAAPAAAAAAAAAAAA&#10;AAAAAKECAABkcnMvZG93bnJldi54bWxQSwUGAAAAAAQABAD5AAAAkgM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6A1C37" w:rsidRDefault="00F5649B" w:rsidP="00943640">
    <w:pPr>
      <w:pStyle w:val="Kopfzeile"/>
    </w:pPr>
    <w:r w:rsidRPr="008B7133">
      <w:rPr>
        <w:noProof/>
      </w:rPr>
      <w:drawing>
        <wp:anchor distT="0" distB="0" distL="114300" distR="114300" simplePos="0" relativeHeight="251671040" behindDoc="1" locked="0" layoutInCell="1" allowOverlap="1" wp14:anchorId="597C7BA3" wp14:editId="179FEF63">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1464" name="Grafik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68992" behindDoc="1" locked="0" layoutInCell="1" allowOverlap="1" wp14:anchorId="6DAF7444" wp14:editId="7F0C4398">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399" name="Gruppieren 1399"/>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400" name="Rechteck 1400"/>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01" name="Grafik 1401"/>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399" o:spid="_x0000_s1026" style="position:absolute;margin-left:65.2pt;margin-top:310.2pt;width:411pt;height:470pt;z-index:-25164748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">
              <v:rect id="Rechteck 1400"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zRKcYA&#10;AADdAAAADwAAAGRycy9kb3ducmV2LnhtbESPzU7DQAyE70i8w8pIvdFNUMVP6LaCSq04cKHwAFbW&#10;TVKy3mjXpGmfHh+QuNma8czn5XoKvRkp5S6yg3JegCGuo++4cfD1ub19BJMF2WMfmRycKcN6dX21&#10;xMrHE3/QuJfGaAjnCh20IkNlba5bCpjncSBW7RBTQNE1NdYnPGl46O1dUdzbgB1rQ4sDbVqqv/c/&#10;wcHh2I3bsnxdvO/kSS51ejgOm+Tc7GZ6eQYjNMm/+e/6zSv+olB+/UZHs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zRKcYAAADdAAAADwAAAAAAAAAAAAAAAACYAgAAZHJz&#10;L2Rvd25yZXYueG1sUEsFBgAAAAAEAAQA9QAAAIs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01"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Ff8nEAAAA3QAAAA8AAABkcnMvZG93bnJldi54bWxEj92KwjAQhe+FfYcwC3unaaWKVKMsCwVB&#10;WOrPAwzN2FabSUmidt9+IwjezXDO+ebMajOYTtzJ+daygnSSgCCurG65VnA6FuMFCB+QNXaWScEf&#10;edisP0YrzLV98J7uh1CLCGGfo4ImhD6X0lcNGfQT2xNH7WydwRBXV0vt8BHhppPTJJlLgy3HCw32&#10;9NNQdT3cTKRwlv4Ws9PWl9IWZTF1l6zcKfX1OXwvQQQawtv8Sm91rJ8lKTy/iSPI9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Ff8nEAAAA3QAAAA8AAAAAAAAAAAAAAAAA&#10;nwIAAGRycy9kb3ducmV2LnhtbFBLBQYAAAAABAAEAPcAAACQAwAAAAA=&#10;">
                <v:imagedata r:id="rId3" o:title=""/>
                <v:path arrowok="t"/>
              </v:shape>
              <w10:wrap type="through" anchorx="page" anchory="page"/>
            </v:group>
          </w:pict>
        </mc:Fallback>
      </mc:AlternateContent>
    </w:r>
    <w:r w:rsidRPr="008B7133">
      <w:rPr>
        <w:noProof/>
      </w:rPr>
      <w:drawing>
        <wp:anchor distT="0" distB="0" distL="114300" distR="114300" simplePos="0" relativeHeight="251672064" behindDoc="0" locked="0" layoutInCell="1" allowOverlap="1" wp14:anchorId="148A17D5" wp14:editId="10C0F25D">
          <wp:simplePos x="0" y="0"/>
          <wp:positionH relativeFrom="page">
            <wp:posOffset>4248150</wp:posOffset>
          </wp:positionH>
          <wp:positionV relativeFrom="page">
            <wp:posOffset>3076575</wp:posOffset>
          </wp:positionV>
          <wp:extent cx="2851200" cy="1306800"/>
          <wp:effectExtent l="0" t="0" r="6350" b="8255"/>
          <wp:wrapNone/>
          <wp:docPr id="1465" name="Grafik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70016" behindDoc="1" locked="0" layoutInCell="1" allowOverlap="1" wp14:anchorId="551EA529" wp14:editId="13B30BC2">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1402" name="Gruppieren 1402"/>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1403" name="Gruppieren 1403"/>
                      <wpg:cNvGrpSpPr/>
                      <wpg:grpSpPr>
                        <a:xfrm>
                          <a:off x="0" y="330413"/>
                          <a:ext cx="862907" cy="860612"/>
                          <a:chOff x="0" y="0"/>
                          <a:chExt cx="862907" cy="860612"/>
                        </a:xfrm>
                      </wpg:grpSpPr>
                      <pic:pic xmlns:pic="http://schemas.openxmlformats.org/drawingml/2006/picture">
                        <pic:nvPicPr>
                          <pic:cNvPr id="1404" name="Grafik 1404"/>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405"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F5649B" w:rsidRPr="008B7133" w:rsidRDefault="00F5649B"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406" name="Gruppieren 1406"/>
                      <wpg:cNvGrpSpPr/>
                      <wpg:grpSpPr>
                        <a:xfrm>
                          <a:off x="0" y="2389734"/>
                          <a:ext cx="862907" cy="860612"/>
                          <a:chOff x="0" y="0"/>
                          <a:chExt cx="862907" cy="860612"/>
                        </a:xfrm>
                      </wpg:grpSpPr>
                      <pic:pic xmlns:pic="http://schemas.openxmlformats.org/drawingml/2006/picture">
                        <pic:nvPicPr>
                          <pic:cNvPr id="1407" name="Grafik 1407"/>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408" name="Textfeld 1408"/>
                        <wps:cNvSpPr txBox="1">
                          <a:spLocks noChangeArrowheads="1"/>
                        </wps:cNvSpPr>
                        <wps:spPr bwMode="auto">
                          <a:xfrm>
                            <a:off x="69157" y="69156"/>
                            <a:ext cx="793750" cy="567055"/>
                          </a:xfrm>
                          <a:prstGeom prst="rect">
                            <a:avLst/>
                          </a:prstGeom>
                          <a:noFill/>
                          <a:ln w="9525">
                            <a:noFill/>
                            <a:miter lim="800000"/>
                            <a:headEnd/>
                            <a:tailEnd/>
                          </a:ln>
                        </wps:spPr>
                        <wps:txbx>
                          <w:txbxContent>
                            <w:p w:rsidR="00F5649B" w:rsidRDefault="00F5649B" w:rsidP="00943640">
                              <w:pPr>
                                <w:rPr>
                                  <w:rFonts w:ascii="Arial Narrow" w:hAnsi="Arial Narrow"/>
                                  <w:color w:val="808080"/>
                                  <w:sz w:val="12"/>
                                  <w:szCs w:val="12"/>
                                </w:rPr>
                              </w:pPr>
                              <w:r>
                                <w:rPr>
                                  <w:rFonts w:ascii="Arial Narrow" w:hAnsi="Arial Narrow"/>
                                  <w:color w:val="808080"/>
                                  <w:sz w:val="12"/>
                                  <w:szCs w:val="12"/>
                                </w:rPr>
                                <w:t>Schulentwicklung</w:t>
                              </w:r>
                            </w:p>
                            <w:p w:rsidR="00F5649B" w:rsidRDefault="00F5649B" w:rsidP="00943640">
                              <w:pPr>
                                <w:rPr>
                                  <w:rFonts w:ascii="Arial Narrow" w:hAnsi="Arial Narrow"/>
                                  <w:color w:val="808080"/>
                                  <w:sz w:val="12"/>
                                  <w:szCs w:val="12"/>
                                </w:rPr>
                              </w:pPr>
                              <w:r>
                                <w:rPr>
                                  <w:rFonts w:ascii="Arial Narrow" w:hAnsi="Arial Narrow"/>
                                  <w:color w:val="808080"/>
                                  <w:sz w:val="12"/>
                                  <w:szCs w:val="12"/>
                                </w:rPr>
                                <w:t>und empirische</w:t>
                              </w:r>
                            </w:p>
                            <w:p w:rsidR="00F5649B" w:rsidRDefault="00F5649B" w:rsidP="00943640">
                              <w:pPr>
                                <w:rPr>
                                  <w:rFonts w:ascii="Arial Narrow" w:hAnsi="Arial Narrow"/>
                                  <w:color w:val="808080"/>
                                  <w:sz w:val="12"/>
                                  <w:szCs w:val="12"/>
                                </w:rPr>
                              </w:pPr>
                              <w:r>
                                <w:rPr>
                                  <w:rFonts w:ascii="Arial Narrow" w:hAnsi="Arial Narrow"/>
                                  <w:color w:val="808080"/>
                                  <w:sz w:val="12"/>
                                  <w:szCs w:val="12"/>
                                </w:rPr>
                                <w:t>Bildungsforschung</w:t>
                              </w:r>
                            </w:p>
                            <w:p w:rsidR="00F5649B" w:rsidRPr="0098402B" w:rsidRDefault="00F5649B"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1409" name="Gruppieren 1409"/>
                      <wpg:cNvGrpSpPr/>
                      <wpg:grpSpPr>
                        <a:xfrm>
                          <a:off x="0" y="1352389"/>
                          <a:ext cx="862907" cy="860612"/>
                          <a:chOff x="0" y="0"/>
                          <a:chExt cx="862907" cy="860612"/>
                        </a:xfrm>
                      </wpg:grpSpPr>
                      <pic:pic xmlns:pic="http://schemas.openxmlformats.org/drawingml/2006/picture">
                        <pic:nvPicPr>
                          <pic:cNvPr id="1410" name="Grafik 1410"/>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411"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F5649B" w:rsidRDefault="00F5649B" w:rsidP="00943640">
                              <w:pPr>
                                <w:pStyle w:val="LS-DeckblattQuatrate"/>
                              </w:pPr>
                              <w:r>
                                <w:t>Qualitätsentwicklung</w:t>
                              </w:r>
                            </w:p>
                            <w:p w:rsidR="00F5649B" w:rsidRPr="008B7133" w:rsidRDefault="00F5649B" w:rsidP="00943640">
                              <w:pPr>
                                <w:pStyle w:val="LS-DeckblattQuatrate"/>
                              </w:pPr>
                              <w:r>
                                <w:t>und Evaluation</w:t>
                              </w:r>
                            </w:p>
                          </w:txbxContent>
                        </wps:txbx>
                        <wps:bodyPr rot="0" vert="horz" wrap="square" lIns="0" tIns="0" rIns="0" bIns="0" anchor="t" anchorCtr="0">
                          <a:noAutofit/>
                        </wps:bodyPr>
                      </wps:wsp>
                    </wpg:grpSp>
                    <wpg:grpSp>
                      <wpg:cNvPr id="1412" name="Gruppieren 1412"/>
                      <wpg:cNvGrpSpPr/>
                      <wpg:grpSpPr>
                        <a:xfrm>
                          <a:off x="0" y="3419395"/>
                          <a:ext cx="862907" cy="860611"/>
                          <a:chOff x="0" y="0"/>
                          <a:chExt cx="862907" cy="860611"/>
                        </a:xfrm>
                      </wpg:grpSpPr>
                      <pic:pic xmlns:pic="http://schemas.openxmlformats.org/drawingml/2006/picture">
                        <pic:nvPicPr>
                          <pic:cNvPr id="1413" name="Grafik 1413"/>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1414"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F5649B" w:rsidRPr="0098402B" w:rsidRDefault="00F5649B"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1415" name="Grafik 1415"/>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1402" o:spid="_x0000_s1083" style="position:absolute;margin-left:490.45pt;margin-top:447.45pt;width:68.05pt;height:337.05pt;z-index:-25164646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">
              <v:group id="Gruppieren 1403" o:spid="_x0000_s1084"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dbDcMAAADdAAAADwAAAGRycy9kb3ducmV2LnhtbERPS4vCMBC+L/gfwgje&#10;1rTqilSjiLjiQQQfIN6GZmyLzaQ02bb++82CsLf5+J6zWHWmFA3VrrCsIB5GIIhTqwvOFFwv358z&#10;EM4jaywtk4IXOVgtex8LTLRt+UTN2WcihLBLUEHufZVI6dKcDLqhrYgD97C1QR9gnUldYxvCTSlH&#10;UTSVBgsODTlWtMkpfZ5/jIJdi+16HG+bw/Oxed0vX8fbISalBv1uPQfhqfP/4rd7r8P8STS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x1sN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04" o:spid="_x0000_s108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5FzFAAAA3QAAAA8AAABkcnMvZG93bnJldi54bWxET01rwkAQvQv9D8sUvEizq4iE1FVasbYH&#10;D63xkOOQnSah2dmQ3Zr477sFwds83uest6NtxYV63zjWME8UCOLSmYYrDef87SkF4QOywdYxabiS&#10;h+3mYbLGzLiBv+hyCpWIIewz1FCH0GVS+rImiz5xHXHkvl1vMUTYV9L0OMRw28qFUitpseHYUGNH&#10;u5rKn9Ov1dANeTk77w9Fk+a7z+J9PLyq40Lr6eP48gwi0Bju4pv7w8T5S7WE/2/iCXL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fuRcxQAAAN0AAAAPAAAAAAAAAAAAAAAA&#10;AJ8CAABkcnMvZG93bnJldi54bWxQSwUGAAAAAAQABAD3AAAAkQMAAAAA&#10;">
                  <v:imagedata r:id="rId10" o:title=""/>
                  <v:path arrowok="t"/>
                </v:shape>
                <v:shapetype id="_x0000_t202" coordsize="21600,21600" o:spt="202" path="m,l,21600r21600,l21600,xe">
                  <v:stroke joinstyle="miter"/>
                  <v:path gradientshapeok="t" o:connecttype="rect"/>
                </v:shapetype>
                <v:shape id="_x0000_s1086"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BuOcQA&#10;AADdAAAADwAAAGRycy9kb3ducmV2LnhtbERPTWsCMRC9F/wPYQq91aTSSrs1ioiCUJCu20OP0824&#10;G9xM1k3U9d8boeBtHu9zJrPeNeJEXbCeNbwMFQji0hvLlYafYvX8DiJEZIONZ9JwoQCz6eBhgpnx&#10;Z87ptI2VSCEcMtRQx9hmUoayJodh6FvixO185zAm2FXSdHhO4a6RI6XG0qHl1FBjS4uayv326DTM&#10;fzlf2sPm7zvf5bYoPhR/jfdaPz32808Qkfp4F/+71ybNf1VvcPsmnS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gbjnEAAAA3QAAAA8AAAAAAAAAAAAAAAAAmAIAAGRycy9k&#10;b3ducmV2LnhtbFBLBQYAAAAABAAEAPUAAACJAwAAAAA=&#10;" filled="f" stroked="f">
                  <v:textbox inset="0,0,0,0">
                    <w:txbxContent>
                      <w:p w:rsidR="00F5649B" w:rsidRPr="008B7133" w:rsidRDefault="00F5649B" w:rsidP="00943640">
                        <w:pPr>
                          <w:pStyle w:val="LS-DeckblattQuatrate"/>
                        </w:pPr>
                        <w:r w:rsidRPr="008B7133">
                          <w:t>Landesinstitut</w:t>
                        </w:r>
                        <w:r>
                          <w:t xml:space="preserve"> </w:t>
                        </w:r>
                        <w:r w:rsidRPr="008B7133">
                          <w:t>für Schulentwicklung</w:t>
                        </w:r>
                      </w:p>
                    </w:txbxContent>
                  </v:textbox>
                </v:shape>
              </v:group>
              <v:group id="Gruppieren 1406" o:spid="_x0000_s1087"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D4lcMAAADdAAAADwAAAGRycy9kb3ducmV2LnhtbERPS4vCMBC+C/6HMII3&#10;Tau7snSNIqLiQRZ8wLK3oRnbYjMpTWzrv98Igrf5+J4zX3amFA3VrrCsIB5HIIhTqwvOFFzO29EX&#10;COeRNZaWScGDHCwX/d4cE21bPlJz8pkIIewSVJB7XyVSujQng25sK+LAXW1t0AdYZ1LX2IZwU8pJ&#10;FM2kwYJDQ44VrXNKb6e7UbBrsV1N401zuF3Xj7/z58/vISalhoNu9Q3CU+ff4pd7r8P8j2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UsPiVwwAAAN0AAAAP&#10;AAAAAAAAAAAAAAAAAKoCAABkcnMvZG93bnJldi54bWxQSwUGAAAAAAQABAD6AAAAmgMAAAAA&#10;">
                <v:shape id="Grafik 1407" o:spid="_x0000_s108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VKCzEAAAA3QAAAA8AAABkcnMvZG93bnJldi54bWxET01rwkAQvQv+h2UKveluQ9WSuooRKtKT&#10;GnvobchOk9jsbMhuNf57tyB4m8f7nPmyt404U+drxxpexgoEceFMzaWGY/4xegPhA7LBxjFpuJKH&#10;5WI4mGNq3IX3dD6EUsQQ9ilqqEJoUyl9UZFFP3YtceR+XGcxRNiV0nR4ieG2kYlSU2mx5thQYUvr&#10;iorfw5/VkH+u2+x7q6Yzd8y/TpPd5pTJROvnp371DiJQHx7iu3tr4vxXNYP/b+IJ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9VKCzEAAAA3QAAAA8AAAAAAAAAAAAAAAAA&#10;nwIAAGRycy9kb3ducmV2LnhtbFBLBQYAAAAABAAEAPcAAACQAwAAAAA=&#10;">
                  <v:imagedata r:id="rId11" o:title=""/>
                  <v:path arrowok="t"/>
                </v:shape>
                <v:shape id="Textfeld 1408" o:spid="_x0000_s1089"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HBp8YA&#10;AADdAAAADwAAAGRycy9kb3ducmV2LnhtbESPQUsDMRCF70L/Q5iCN5tUpNi1aSlFQRDE7fbQ47iZ&#10;7oZuJusmtuu/dw6Ctxnem/e+WW3G0KkLDclHtjCfGVDEdXSeGwuH6uXuEVTKyA67yGThhxJs1pOb&#10;FRYuXrmkyz43SkI4FWihzbkvtE51SwHTLPbEop3iEDDLOjTaDXiV8NDpe2MWOqBnaWixp11L9Xn/&#10;HSxsj1w++6/3z4/yVPqqWhp+W5ytvZ2O2ydQmcb8b/67fnWC/2A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HBp8YAAADdAAAADwAAAAAAAAAAAAAAAACYAgAAZHJz&#10;L2Rvd25yZXYueG1sUEsFBgAAAAAEAAQA9QAAAIsDAAAAAA==&#10;" filled="f" stroked="f">
                  <v:textbox inset="0,0,0,0">
                    <w:txbxContent>
                      <w:p w:rsidR="00F5649B" w:rsidRDefault="00F5649B" w:rsidP="00943640">
                        <w:pPr>
                          <w:rPr>
                            <w:rFonts w:ascii="Arial Narrow" w:hAnsi="Arial Narrow"/>
                            <w:color w:val="808080"/>
                            <w:sz w:val="12"/>
                            <w:szCs w:val="12"/>
                          </w:rPr>
                        </w:pPr>
                        <w:r>
                          <w:rPr>
                            <w:rFonts w:ascii="Arial Narrow" w:hAnsi="Arial Narrow"/>
                            <w:color w:val="808080"/>
                            <w:sz w:val="12"/>
                            <w:szCs w:val="12"/>
                          </w:rPr>
                          <w:t>Schulentwicklung</w:t>
                        </w:r>
                      </w:p>
                      <w:p w:rsidR="00F5649B" w:rsidRDefault="00F5649B" w:rsidP="00943640">
                        <w:pPr>
                          <w:rPr>
                            <w:rFonts w:ascii="Arial Narrow" w:hAnsi="Arial Narrow"/>
                            <w:color w:val="808080"/>
                            <w:sz w:val="12"/>
                            <w:szCs w:val="12"/>
                          </w:rPr>
                        </w:pPr>
                        <w:r>
                          <w:rPr>
                            <w:rFonts w:ascii="Arial Narrow" w:hAnsi="Arial Narrow"/>
                            <w:color w:val="808080"/>
                            <w:sz w:val="12"/>
                            <w:szCs w:val="12"/>
                          </w:rPr>
                          <w:t>und empirische</w:t>
                        </w:r>
                      </w:p>
                      <w:p w:rsidR="00F5649B" w:rsidRDefault="00F5649B" w:rsidP="00943640">
                        <w:pPr>
                          <w:rPr>
                            <w:rFonts w:ascii="Arial Narrow" w:hAnsi="Arial Narrow"/>
                            <w:color w:val="808080"/>
                            <w:sz w:val="12"/>
                            <w:szCs w:val="12"/>
                          </w:rPr>
                        </w:pPr>
                        <w:r>
                          <w:rPr>
                            <w:rFonts w:ascii="Arial Narrow" w:hAnsi="Arial Narrow"/>
                            <w:color w:val="808080"/>
                            <w:sz w:val="12"/>
                            <w:szCs w:val="12"/>
                          </w:rPr>
                          <w:t>Bildungsforschung</w:t>
                        </w:r>
                      </w:p>
                      <w:p w:rsidR="00F5649B" w:rsidRPr="0098402B" w:rsidRDefault="00F5649B" w:rsidP="00943640">
                        <w:pPr>
                          <w:pStyle w:val="LS-DeckblattQuatrate"/>
                        </w:pPr>
                        <w:r>
                          <w:t>Schulentwicklung</w:t>
                        </w:r>
                        <w:r>
                          <w:br/>
                          <w:t>und empirische Bildungsforschung</w:t>
                        </w:r>
                      </w:p>
                    </w:txbxContent>
                  </v:textbox>
                </v:shape>
              </v:group>
              <v:group id="Gruppieren 1409" o:spid="_x0000_s1090"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S9s58QAAADdAAAADwAAAGRycy9kb3ducmV2LnhtbERPS2vCQBC+F/wPywi9&#10;1U1sKxqziogtPYjgA8TbkJ08MDsbstsk/vtuodDbfHzPSdeDqUVHrassK4gnEQjizOqKCwWX88fL&#10;HITzyBpry6TgQQ7Wq9FTiom2PR+pO/lChBB2CSoovW8SKV1WkkE3sQ1x4HLbGvQBtoXULfYh3NRy&#10;GkUzabDi0FBiQ9uSsvvp2yj47LHfvMa7bn/Pt4/b+f1w3cek1PN42CxBeBr8v/jP/aXD/Ldo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S9s58QAAADdAAAA&#10;DwAAAAAAAAAAAAAAAACqAgAAZHJzL2Rvd25yZXYueG1sUEsFBgAAAAAEAAQA+gAAAJsDAAAAAA==&#10;">
                <v:shape id="Grafik 1410" o:spid="_x0000_s1091"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c40nJAAAA3QAAAA8AAABkcnMvZG93bnJldi54bWxEj9FKw0AQRd8F/2EZoS9iNy2lSuy2iFLQ&#10;tlis+YAhOybB7GyS3aZpv77zIPg2w71z75nFanC16qkLlWcDk3ECijj3tuLCQPa9fngCFSKyxdoz&#10;GThTgNXy9maBqfUn/qL+EAslIRxSNFDG2KRah7wkh2HsG2LRfnznMMraFdp2eJJwV+tpksy1w4ql&#10;ocSGXkvKfw9HZ2A7n721+f7yuMf2c7fdtNn9R58ZM7obXp5BRRriv/nv+t0K/mwi/PKNjKC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hJzjSckAAADdAAAADwAAAAAAAAAA&#10;AAAAAACfAgAAZHJzL2Rvd25yZXYueG1sUEsFBgAAAAAEAAQA9wAAAJUDAAAAAA==&#10;">
                  <v:imagedata r:id="rId12" o:title=""/>
                  <v:path arrowok="t"/>
                </v:shape>
                <v:shape id="_x0000_s1092"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L+58MA&#10;AADdAAAADwAAAGRycy9kb3ducmV2LnhtbERPTWvCQBC9C/6HZYTedJNSpEZXEbFQKBRjPHgcs2Oy&#10;mJ2N2a2m/74rFLzN433OYtXbRtyo88axgnSSgCAunTZcKTgUH+N3ED4ga2wck4Jf8rBaDgcLzLS7&#10;c063fahEDGGfoYI6hDaT0pc1WfQT1xJH7uw6iyHCrpK6w3sMt418TZKptGg4NtTY0qam8rL/sQrW&#10;R8635vp92uXn3BTFLOGv6UWpl1G/noMI1Ien+N/9qeP8tzS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L+58MAAADdAAAADwAAAAAAAAAAAAAAAACYAgAAZHJzL2Rv&#10;d25yZXYueG1sUEsFBgAAAAAEAAQA9QAAAIgDAAAAAA==&#10;" filled="f" stroked="f">
                  <v:textbox inset="0,0,0,0">
                    <w:txbxContent>
                      <w:p w:rsidR="00F5649B" w:rsidRDefault="00F5649B" w:rsidP="00943640">
                        <w:pPr>
                          <w:pStyle w:val="LS-DeckblattQuatrate"/>
                        </w:pPr>
                        <w:r>
                          <w:t>Qualitätsentwicklung</w:t>
                        </w:r>
                      </w:p>
                      <w:p w:rsidR="00F5649B" w:rsidRPr="008B7133" w:rsidRDefault="00F5649B" w:rsidP="00943640">
                        <w:pPr>
                          <w:pStyle w:val="LS-DeckblattQuatrate"/>
                        </w:pPr>
                        <w:r>
                          <w:t>und Evaluation</w:t>
                        </w:r>
                      </w:p>
                    </w:txbxContent>
                  </v:textbox>
                </v:shape>
              </v:group>
              <v:group id="Gruppieren 1412" o:spid="_x0000_s1093"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JoS8UAAADdAAAADwAAAGRycy9kb3ducmV2LnhtbERPS2vCQBC+F/wPywi9&#10;1U1iKyV1FREtPUjBRCi9DdkxCWZnQ3bN4993C4Xe5uN7zno7mkb01LnasoJ4EYEgLqyuuVRwyY9P&#10;ryCcR9bYWCYFEznYbmYPa0y1HfhMfeZLEULYpaig8r5NpXRFRQbdwrbEgbvazqAPsCul7nAI4aaR&#10;SRStpMGaQ0OFLe0rKm7Z3Sh4H3DYLeNDf7pd99N3/vL5dYpJqcf5uHsD4Wn0/+I/94cO85/j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5SaEvFAAAA3QAA&#10;AA8AAAAAAAAAAAAAAAAAqgIAAGRycy9kb3ducmV2LnhtbFBLBQYAAAAABAAEAPoAAACcAwAAAAA=&#10;">
                <v:shape id="Grafik 1413" o:spid="_x0000_s109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oAxjBAAAA3QAAAA8AAABkcnMvZG93bnJldi54bWxET01rAjEQvQv+hzBCb5pVi5StUURQPFr1&#10;0N6GzbhZ3UzWJOruv28KBW/zeJ8zX7a2Fg/yoXKsYDzKQBAXTldcKjgdN8MPECEia6wdk4KOAiwX&#10;/d4cc+2e/EWPQyxFCuGQowITY5NLGQpDFsPINcSJOztvMSboS6k9PlO4reUky2bSYsWpwWBDa0PF&#10;9XC3Cnxrjh3dO+Yz/nzvb5dysr3slXobtKtPEJHa+BL/u3c6zX8fT+Hvm3SCX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5oAxjBAAAA3QAAAA8AAAAAAAAAAAAAAAAAnwIA&#10;AGRycy9kb3ducmV2LnhtbFBLBQYAAAAABAAEAPcAAACNAwAAAAA=&#10;">
                  <v:imagedata r:id="rId13" o:title=""/>
                  <v:path arrowok="t"/>
                </v:shape>
                <v:shape id="_x0000_s1095"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Vdf8MA&#10;AADdAAAADwAAAGRycy9kb3ducmV2LnhtbERPTYvCMBC9L/gfwgje1tRFZLcaRWQFQVis9eBxbMY2&#10;2ExqE7X++42wsLd5vM+ZLTpbizu13jhWMBomIIgLpw2XCg75+v0ThA/IGmvHpOBJHhbz3tsMU+0e&#10;nNF9H0oRQ9inqKAKoUml9EVFFv3QNcSRO7vWYoiwLaVu8RHDbS0/kmQiLRqODRU2tKqouOxvVsHy&#10;yNm3uf6cdtk5M3n+lfB2clFq0O+WUxCBuvAv/nNvdJw/Ho3h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Vdf8MAAADdAAAADwAAAAAAAAAAAAAAAACYAgAAZHJzL2Rv&#10;d25yZXYueG1sUEsFBgAAAAAEAAQA9QAAAIgDAAAAAA==&#10;" filled="f" stroked="f">
                  <v:textbox inset="0,0,0,0">
                    <w:txbxContent>
                      <w:p w:rsidR="00F5649B" w:rsidRPr="0098402B" w:rsidRDefault="00F5649B" w:rsidP="00943640">
                        <w:pPr>
                          <w:pStyle w:val="LS-DeckblattQuatrate"/>
                        </w:pPr>
                        <w:r>
                          <w:t>Bildungspläne</w:t>
                        </w:r>
                      </w:p>
                    </w:txbxContent>
                  </v:textbox>
                </v:shape>
              </v:group>
              <v:shape id="Grafik 1415" o:spid="_x0000_s1096"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YbPrDAAAA3QAAAA8AAABkcnMvZG93bnJldi54bWxET91qwjAUvh/4DuEIu5upnZPRGWVsrBMV&#10;nHUPcGiObbE5KUmm9e2NMPDufHy/Z7boTStO5HxjWcF4lIAgLq1uuFLwu/96egXhA7LG1jIpuJCH&#10;xXzwMMNM2zPv6FSESsQQ9hkqqEPoMil9WZNBP7IdceQO1hkMEbpKaofnGG5amSbJVBpsODbU2NFH&#10;TeWx+DMKeqnX0/w753RrV+XP56bYuOdCqcdh//4GIlAf7uJ/91LH+ZPxC9y+iSfI+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hs+sMAAADdAAAADwAAAAAAAAAAAAAAAACf&#10;AgAAZHJzL2Rvd25yZXYueG1sUEsFBgAAAAAEAAQA9wAAAI8DA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6A1C37" w:rsidRDefault="00F5649B" w:rsidP="00C62390">
    <w:pPr>
      <w:pStyle w:val="Kopfzeile"/>
    </w:pPr>
    <w:r>
      <w:rPr>
        <w:noProof/>
      </w:rPr>
      <mc:AlternateContent>
        <mc:Choice Requires="wpg">
          <w:drawing>
            <wp:anchor distT="0" distB="0" distL="114300" distR="114300" simplePos="0" relativeHeight="251677184" behindDoc="0" locked="0" layoutInCell="1" allowOverlap="1" wp14:anchorId="44712EF4" wp14:editId="45232BA5">
              <wp:simplePos x="0" y="0"/>
              <wp:positionH relativeFrom="page">
                <wp:posOffset>9983972</wp:posOffset>
              </wp:positionH>
              <wp:positionV relativeFrom="page">
                <wp:posOffset>404036</wp:posOffset>
              </wp:positionV>
              <wp:extent cx="352800" cy="6262577"/>
              <wp:effectExtent l="0" t="0" r="9525" b="5080"/>
              <wp:wrapNone/>
              <wp:docPr id="1417" name="Gruppieren 1417"/>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1418"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EndPr/>
                            <w:sdtContent>
                              <w:p w:rsidR="00F5649B" w:rsidRPr="00E20335" w:rsidRDefault="00F5649B" w:rsidP="004F754E">
                                <w:pPr>
                                  <w:pStyle w:val="NL-Kopfzeilen-Titel"/>
                                </w:pPr>
                                <w:r>
                                  <w:t xml:space="preserve">     </w:t>
                                </w:r>
                              </w:p>
                            </w:sdtContent>
                          </w:sdt>
                        </w:txbxContent>
                      </wps:txbx>
                      <wps:bodyPr rot="0" vert="horz" wrap="square" lIns="91440" tIns="45720" rIns="91440" bIns="45720" anchor="t" anchorCtr="0">
                        <a:noAutofit/>
                      </wps:bodyPr>
                    </wps:wsp>
                    <wps:wsp>
                      <wps:cNvPr id="1419" name="Gerade Verbindung 1419"/>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17" o:spid="_x0000_s1098" style="position:absolute;margin-left:786.15pt;margin-top:31.8pt;width:27.8pt;height:493.1pt;z-index:25167718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">
              <v:shapetype id="_x0000_t202" coordsize="21600,21600" o:spt="202" path="m,l,21600r21600,l21600,xe">
                <v:stroke joinstyle="miter"/>
                <v:path gradientshapeok="t" o:connecttype="rect"/>
              </v:shapetype>
              <v:shape id="_x0000_s1099"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phlcYA&#10;AADdAAAADwAAAGRycy9kb3ducmV2LnhtbESPT2sCQQzF7wW/wxDBW521SLFbRymFQi0U1PbgMezE&#10;3bU7mWVm3D/fvjkI3hLey3u/rLeDa1RHIdaeDSzmGSjiwtuaSwO/Px+PK1AxIVtsPJOBkSJsN5OH&#10;NebW93yg7phKJSEcczRQpdTmWseiIodx7lti0c4+OEyyhlLbgL2Eu0Y/ZdmzdlizNFTY0ntFxd/x&#10;6gxgsN9fly6MK3fanfbXZd2/uNGY2XR4ewWVaEh38+360wr+ciG48o2Mo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phlcYAAADdAAAADwAAAAAAAAAAAAAAAACYAgAAZHJz&#10;L2Rvd25yZXYueG1sUEsFBgAAAAAEAAQA9QAAAIsDAAAAAA==&#10;" stroked="f">
                <v:textbo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F5649B" w:rsidRPr="00E20335" w:rsidRDefault="00F5649B" w:rsidP="004F754E">
                          <w:pPr>
                            <w:pStyle w:val="NL-Kopfzeilen-Titel"/>
                          </w:pPr>
                          <w:r>
                            <w:t xml:space="preserve">     </w:t>
                          </w:r>
                        </w:p>
                      </w:sdtContent>
                    </w:sdt>
                  </w:txbxContent>
                </v:textbox>
              </v:shape>
              <v:line id="Gerade Verbindung 1419" o:spid="_x0000_s1100"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KQu8UAAADdAAAADwAAAGRycy9kb3ducmV2LnhtbESPQWvCQBCF7wX/wzKCt7qJSLHRVVSs&#10;9CRo03odstMkNDsbdrcx/ntXELzN8N735s1i1ZtGdOR8bVlBOk5AEBdW11wqyL8+XmcgfEDW2Fgm&#10;BVfysFoOXhaYaXvhI3WnUIoYwj5DBVUIbSalLyoy6Me2JY7ar3UGQ1xdKbXDSww3jZwkyZs0WHO8&#10;UGFL24qKv9O/iTUOm32+7djg9ejO+axIf3b7b6VGw349BxGoD0/zg/7UkZum73D/Jo4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ZKQu8UAAADdAAAADwAAAAAAAAAA&#10;AAAAAAChAgAAZHJzL2Rvd25yZXYueG1sUEsFBgAAAAAEAAQA+QAAAJMDA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6A1C37" w:rsidRDefault="00F5649B" w:rsidP="00A74C42">
    <w:pPr>
      <w:pStyle w:val="Kopfzeile"/>
    </w:pPr>
    <w:r>
      <w:rPr>
        <w:noProof/>
      </w:rPr>
      <mc:AlternateContent>
        <mc:Choice Requires="wpg">
          <w:drawing>
            <wp:anchor distT="0" distB="0" distL="114300" distR="114300" simplePos="0" relativeHeight="251675136" behindDoc="0" locked="0" layoutInCell="1" allowOverlap="1" wp14:anchorId="7D777209" wp14:editId="6A5EB9BB">
              <wp:simplePos x="0" y="0"/>
              <wp:positionH relativeFrom="page">
                <wp:posOffset>619125</wp:posOffset>
              </wp:positionH>
              <wp:positionV relativeFrom="page">
                <wp:posOffset>299085</wp:posOffset>
              </wp:positionV>
              <wp:extent cx="6220800" cy="435600"/>
              <wp:effectExtent l="0" t="0" r="8890" b="3175"/>
              <wp:wrapNone/>
              <wp:docPr id="1420"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2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5649B" w:rsidRPr="00E20335" w:rsidRDefault="00F5649B"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2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23"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101" style="position:absolute;margin-left:48.75pt;margin-top:23.55pt;width:489.85pt;height:34.3pt;z-index:2516751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O58FMmVBAAAvAoAAA4A&#10;AAAAAAAAAAAAAAAAPAIAAGRycy9lMm9Eb2MueG1sUEsBAi0AFAAGAAgAAAAhAE+hrsW6AAAAIQEA&#10;ABkAAAAAAAAAAAAAAAAA/QYAAGRycy9fcmVscy9lMm9Eb2MueG1sLnJlbHNQSwECLQAUAAYACAAA&#10;ACEAT8aIqu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102"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0chsEA&#10;AADdAAAADwAAAGRycy9kb3ducmV2LnhtbERP24rCMBB9F/yHMIIvsk0Vr9UoKuziq64fMG3GtthM&#10;ShNt/XuzsODbHM51NrvOVOJJjSstKxhHMQjizOqScwXX3++vJQjnkTVWlknBixzstv3eBhNtWz7T&#10;8+JzEULYJaig8L5OpHRZQQZdZGviwN1sY9AH2ORSN9iGcFPJSRzPpcGSQ0OBNR0Lyu6Xh1FwO7Wj&#10;2apNf/x1cZ7OD1guUvtSajjo9msQnjr/Ef+7TzrMn07G8PdNOEF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9HIbBAAAA3QAAAA8AAAAAAAAAAAAAAAAAmAIAAGRycy9kb3du&#10;cmV2LnhtbFBLBQYAAAAABAAEAPUAAACGAwAAAAA=&#10;" stroked="f">
                <v:textbox>
                  <w:txbxContent>
                    <w:p w:rsidR="00F5649B" w:rsidRPr="00E20335" w:rsidRDefault="00F5649B"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0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jlebDAAAA3QAAAA8AAABkcnMvZG93bnJldi54bWxET99rwjAQfhf8H8IJe9NkZQzpjMWJwmBs&#10;YreXvR3N2ZQ2l9JErf/9Mhj4dh/fz1sVo+vEhYbQeNbwuFAgiCtvGq41fH/t50sQISIb7DyThhsF&#10;KNbTyQpz4698pEsZa5FCOOSowcbY51KGypLDsPA9ceJOfnAYExxqaQa8pnDXyUypZ+mw4dRgsaet&#10;paotz05DU358Lm+7fWVfj+pQ7qLC959W64fZuHkBEWmMd/G/+82k+U9ZBn/fpBP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OV5sMAAADdAAAADwAAAAAAAAAAAAAAAACf&#10;AgAAZHJzL2Rvd25yZXYueG1sUEsFBgAAAAAEAAQA9wAAAI8DAAAAAA==&#10;">
                <v:imagedata r:id="rId2" o:title=""/>
                <v:path arrowok="t"/>
              </v:shape>
              <v:line id="Gerade Verbindung 657" o:spid="_x0000_s110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Zt7MQAAADdAAAADwAAAGRycy9kb3ducmV2LnhtbESPQWvCQBCF7wX/wzJCb3WjliLRVVSq&#10;9CSoUa9DdkyC2dmwu43x33eFgrcZ3vvevJktOlOLlpyvLCsYDhIQxLnVFRcKsuPmYwLCB2SNtWVS&#10;8CAPi3nvbYaptnfeU3sIhYgh7FNUUIbQpFL6vCSDfmAb4qhdrTMY4uoKqR3eY7ip5ShJvqTBiuOF&#10;Ehtal5TfDr8m1titttm6ZYOPvbtkk3x4/t6elHrvd8spiEBdeJn/6R8duc/RGJ7fxBH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Fm3s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73088" behindDoc="0" locked="0" layoutInCell="1" allowOverlap="1" wp14:anchorId="4F081B84" wp14:editId="051475F7">
              <wp:simplePos x="0" y="0"/>
              <wp:positionH relativeFrom="page">
                <wp:posOffset>9963302</wp:posOffset>
              </wp:positionH>
              <wp:positionV relativeFrom="page">
                <wp:posOffset>629107</wp:posOffset>
              </wp:positionV>
              <wp:extent cx="435600" cy="6200740"/>
              <wp:effectExtent l="0" t="0" r="3175" b="0"/>
              <wp:wrapNone/>
              <wp:docPr id="1424" name="Gruppieren 1424"/>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425"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5649B" w:rsidRPr="00E20335" w:rsidRDefault="00F5649B"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26" name="Grafik 1426"/>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27" name="Gerade Verbindung 1427"/>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24" o:spid="_x0000_s1105" style="position:absolute;margin-left:784.5pt;margin-top:49.55pt;width:34.3pt;height:488.25pt;z-index:25167308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">
              <v:shape id="_x0000_s1106"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EtsMA&#10;AADdAAAADwAAAGRycy9kb3ducmV2LnhtbERPS2sCMRC+C/0PYQreNFtRsVujlIKggqC2B4/DZrq7&#10;7WayJHEf/94Igrf5+J6zXHemEg05X1pW8DZOQBBnVpecK/j53owWIHxA1lhZJgU9eVivXgZLTLVt&#10;+UTNOeQihrBPUUERQp1K6bOCDPqxrYkj92udwRChy6V22MZwU8lJksylwZJjQ4E1fRWU/Z+vRgE6&#10;fdj/Na5fmMvucrxOy/bd9EoNX7vPDxCBuvAUP9xbHedPJzO4fxNP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EtsMAAADdAAAADwAAAAAAAAAAAAAAAACYAgAAZHJzL2Rv&#10;d25yZXYueG1sUEsFBgAAAAAEAAQA9QAAAIgDAAAAAA==&#10;" stroked="f">
                <v:textbox>
                  <w:txbxContent>
                    <w:p w:rsidR="00F5649B" w:rsidRPr="00E20335" w:rsidRDefault="00F5649B" w:rsidP="00943640">
                      <w:pPr>
                        <w:pStyle w:val="NL-Kopfzeilen-Titel"/>
                      </w:pPr>
                      <w:r>
                        <w:t>Landesinstitut für Schulentwicklung</w:t>
                      </w:r>
                    </w:p>
                  </w:txbxContent>
                </v:textbox>
              </v:shape>
              <v:shape id="Grafik 1426" o:spid="_x0000_s1107"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PYDLFAAAA3QAAAA8AAABkcnMvZG93bnJldi54bWxET0tLAzEQvgv+hzAFL9JmLdqWbdMiC4pe&#10;hD4uvc1uppulm0nYxO7qrzdCobf5+J6z2gy2FRfqQuNYwdMkA0FcOd1wreCwfxsvQISIrLF1TAp+&#10;KMBmfX+3wly7nrd02cVapBAOOSowMfpcylAZshgmzhMn7uQ6izHBrpa6wz6F21ZOs2wmLTacGgx6&#10;KgxV5923VfD+G0s+fn71L2ZfFPNy68vw6JV6GA2vSxCRhngTX90fOs1/ns7g/5t0gl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D2AyxQAAAN0AAAAPAAAAAAAAAAAAAAAA&#10;AJ8CAABkcnMvZG93bnJldi54bWxQSwUGAAAAAAQABAD3AAAAkQMAAAAA&#10;">
                <v:imagedata r:id="rId2" o:title=""/>
                <v:path arrowok="t"/>
                <o:lock v:ext="edit" aspectratio="f"/>
              </v:shape>
              <v:line id="Gerade Verbindung 1427" o:spid="_x0000_s1108"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S1r78QAAADdAAAADwAAAGRycy9kb3ducmV2LnhtbESPQWvCQBCF7wX/wzJCb3WjSCvRVVSq&#10;9CSoUa9DdkyC2dmwu43x33eFgrcZ3vvevJktOlOLlpyvLCsYDhIQxLnVFRcKsuPmYwLCB2SNtWVS&#10;8CAPi3nvbYaptnfeU3sIhYgh7FNUUIbQpFL6vCSDfmAb4qhdrTMY4uoKqR3eY7ip5ShJPqXBiuOF&#10;Ehtal5TfDr8m1titttm6ZYOPvbtkk3x4/t6elHrvd8spiEBdeJn/6R8dufHoC57fxBH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LWvvxAAAAN0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Default="00F5649B"/>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6A1C37" w:rsidRDefault="00F5649B" w:rsidP="00A74C42">
    <w:pPr>
      <w:pStyle w:val="Kopfzeile"/>
    </w:pPr>
    <w:r>
      <w:rPr>
        <w:noProof/>
      </w:rPr>
      <mc:AlternateContent>
        <mc:Choice Requires="wpg">
          <w:drawing>
            <wp:anchor distT="0" distB="0" distL="114300" distR="114300" simplePos="0" relativeHeight="251674112" behindDoc="0" locked="0" layoutInCell="1" allowOverlap="1" wp14:anchorId="7863F568" wp14:editId="2DCAA1C6">
              <wp:simplePos x="0" y="0"/>
              <wp:positionH relativeFrom="page">
                <wp:posOffset>9963302</wp:posOffset>
              </wp:positionH>
              <wp:positionV relativeFrom="page">
                <wp:posOffset>629107</wp:posOffset>
              </wp:positionV>
              <wp:extent cx="435600" cy="6200740"/>
              <wp:effectExtent l="0" t="0" r="3175" b="0"/>
              <wp:wrapNone/>
              <wp:docPr id="1428" name="Gruppieren 142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42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5649B" w:rsidRPr="00E20335" w:rsidRDefault="00F5649B"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30" name="Grafik 143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31" name="Gerade Verbindung 143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28" o:spid="_x0000_s1110" style="position:absolute;margin-left:784.5pt;margin-top:49.55pt;width:34.3pt;height:488.25pt;z-index:25167411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CzjkyLAEAADN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type id="_x0000_t202" coordsize="21600,21600" o:spt="202" path="m,l,21600r21600,l21600,xe">
                <v:stroke joinstyle="miter"/>
                <v:path gradientshapeok="t" o:connecttype="rect"/>
              </v:shapetype>
              <v:shape id="_x0000_s111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oOs8MA&#10;AADdAAAADwAAAGRycy9kb3ducmV2LnhtbERPS2vCQBC+F/oflin0VjcVKRrdhFIoaEGoaQ8eh+yY&#10;RLOzYXfN49+7hYK3+fies8lH04qenG8sK3idJSCIS6sbrhT8/ny+LEH4gKyxtUwKJvKQZ48PG0y1&#10;HfhAfREqEUPYp6igDqFLpfRlTQb9zHbEkTtZZzBE6CqpHQ4x3LRyniRv0mDDsaHGjj5qKi/F1ShA&#10;p/df595NS3PcHb+vi2ZYmUmp56fxfQ0i0Bju4n/3Vsf5i/kK/r6JJ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oOs8MAAADdAAAADwAAAAAAAAAAAAAAAACYAgAAZHJzL2Rv&#10;d25yZXYueG1sUEsFBgAAAAAEAAQA9QAAAIgDAAAAAA==&#10;" stroked="f">
                <v:textbox>
                  <w:txbxContent>
                    <w:p w:rsidR="00F5649B" w:rsidRPr="00E20335" w:rsidRDefault="00F5649B"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30" o:spid="_x0000_s111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zywDHAAAA3QAAAA8AAABkcnMvZG93bnJldi54bWxEj09PwzAMxe9I+w6RJ3GZWMp/VJZNqBII&#10;LpO2ceHmNqapaJyoCWvh0+PDJG623vN7P682k+/VkYbUBTZwuSxAETfBdtwaeD88XzyAShnZYh+Y&#10;DPxQgs16drbC0oaRd3Tc51ZJCKcSDbicY6l1ahx5TMsQiUX7DIPHLOvQajvgKOG+11dFcac9diwN&#10;DiNVjpqv/bc38PKba/5424637lBV9/Uu1mkRjTmfT0+PoDJN+d98un61gn9zLfzyjYyg1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9zywDHAAAA3QAAAA8AAAAAAAAAAAAA&#10;AAAAnwIAAGRycy9kb3ducmV2LnhtbFBLBQYAAAAABAAEAPcAAACTAwAAAAA=&#10;">
                <v:imagedata r:id="rId2" o:title=""/>
                <v:path arrowok="t"/>
                <o:lock v:ext="edit" aspectratio="f"/>
              </v:shape>
              <v:line id="Gerade Verbindung 1431" o:spid="_x0000_s111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HA3cUAAADdAAAADwAAAGRycy9kb3ducmV2LnhtbESPQWvCQBCF74L/YRmhN92kFZHoKq20&#10;0pOgxvY6ZMckNDsbdrcx/ntXELzN8N735s1y3ZtGdOR8bVlBOklAEBdW11wqyI9f4zkIH5A1NpZJ&#10;wZU8rFfDwRIzbS+8p+4QShFD2GeooAqhzaT0RUUG/cS2xFE7W2cwxNWVUju8xHDTyNckmUmDNccL&#10;Fba0qaj4O/ybWGP3sc03HRu87t1vPi/Sn8/tSamXUf++ABGoD0/zg/7WkZu+pXD/Jo4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FHA3cUAAADdAAAADwAAAAAAAAAA&#10;AAAAAAChAgAAZHJzL2Rvd25yZXYueG1sUEsFBgAAAAAEAAQA+QAAAJMDA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6A1C37" w:rsidRDefault="00F5649B" w:rsidP="00A74C42">
    <w:pPr>
      <w:pStyle w:val="Kopfzeile"/>
    </w:pPr>
    <w:r>
      <w:rPr>
        <w:noProof/>
      </w:rPr>
      <mc:AlternateContent>
        <mc:Choice Requires="wpg">
          <w:drawing>
            <wp:anchor distT="0" distB="0" distL="114300" distR="114300" simplePos="0" relativeHeight="251679232" behindDoc="0" locked="0" layoutInCell="1" allowOverlap="1" wp14:anchorId="60F68718" wp14:editId="6CA98533">
              <wp:simplePos x="0" y="0"/>
              <wp:positionH relativeFrom="page">
                <wp:posOffset>619125</wp:posOffset>
              </wp:positionH>
              <wp:positionV relativeFrom="page">
                <wp:posOffset>299085</wp:posOffset>
              </wp:positionV>
              <wp:extent cx="6220800" cy="435600"/>
              <wp:effectExtent l="0" t="0" r="8890" b="3175"/>
              <wp:wrapNone/>
              <wp:docPr id="1432"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43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F5649B" w:rsidRPr="00E20335" w:rsidRDefault="00F5649B" w:rsidP="00CD1CB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34"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35"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114" style="position:absolute;margin-left:48.75pt;margin-top:23.55pt;width:489.85pt;height:34.3pt;z-index:2516792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AVLhk2VBAAAvQoAAA4A&#10;AAAAAAAAAAAAAAAAPAIAAGRycy9lMm9Eb2MueG1sUEsBAi0AFAAGAAgAAAAhAE+hrsW6AAAAIQEA&#10;ABkAAAAAAAAAAAAAAAAA/QYAAGRycy9fcmVscy9lMm9Eb2MueG1sLnJlbHNQSwECLQAUAAYACAAA&#10;ACEAT8aIqu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11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qxt8AA&#10;AADdAAAADwAAAGRycy9kb3ducmV2LnhtbERPy6rCMBDdC/5DGMGNaOr73l6jqKC49fEBYzO25TaT&#10;0kRb/94Igrs5nOcsVo0pxIMql1tWMBxEIIgTq3NOFVzOu/4PCOeRNRaWScGTHKyW7dYCY21rPtLj&#10;5FMRQtjFqCDzvoyldElGBt3AlsSBu9nKoA+wSqWusA7hppCjKJpJgzmHhgxL2maU/J/uRsHtUPem&#10;v/V17y/z42S2wXx+tU+lup1m/QfCU+O/4o/7oMP8yXgM72/C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qxt8AAAADdAAAADwAAAAAAAAAAAAAAAACYAgAAZHJzL2Rvd25y&#10;ZXYueG1sUEsFBgAAAAAEAAQA9QAAAIUDAAAAAA==&#10;" stroked="f">
                <v:textbox>
                  <w:txbxContent>
                    <w:p w:rsidR="00F5649B" w:rsidRPr="00E20335" w:rsidRDefault="00F5649B" w:rsidP="00CD1CB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1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fPtTDAAAA3QAAAA8AAABkcnMvZG93bnJldi54bWxET01rAjEQvRf8D2GE3mpSKyKrUdqiIEgV&#10;1156GzbjZnEzWTZR13/fCIK3ebzPmS06V4sLtaHyrOF9oEAQF95UXGr4PazeJiBCRDZYeyYNNwqw&#10;mPdeZpgZf+U9XfJYihTCIUMNNsYmkzIUlhyGgW+IE3f0rcOYYFtK0+I1hbtaDpUaS4cVpwaLDX1b&#10;Kk752Wmo8p/t5LZcFfZrr3b5Mirc/J20fu13n1MQkbr4FD/ca5Pmjz5GcP8mnSD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B8+1MMAAADdAAAADwAAAAAAAAAAAAAAAACf&#10;AgAAZHJzL2Rvd25yZXYueG1sUEsFBgAAAAAEAAQA9wAAAI8DAAAAAA==&#10;">
                <v:imagedata r:id="rId2" o:title=""/>
                <v:path arrowok="t"/>
              </v:shape>
              <v:line id="Gerade Verbindung 657" o:spid="_x0000_s11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rG3sYAAADdAAAADwAAAGRycy9kb3ducmV2LnhtbESPzWrDMBCE74G+g9hCb4mcvxLcyKYJ&#10;ScipkNRtr4u1tU2tlZFUx3n7qBDobZeZb3Z2nQ+mFT0531hWMJ0kIIhLqxuuFBTv+/EKhA/IGlvL&#10;pOBKHvLsYbTGVNsLn6g/h0rEEPYpKqhD6FIpfVmTQT+xHXHUvq0zGOLqKqkdXmK4aeUsSZ6lwYbj&#10;hRo72tZU/px/TazxtjkU254NXk/uq1iV08/d4UOpp8fh9QVEoCH8m+/0UUduMV/C3zdxBJn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9qxt7GAAAA3QAAAA8AAAAAAAAA&#10;AAAAAAAAoQIAAGRycy9kb3ducmV2LnhtbFBLBQYAAAAABAAEAPkAAACUAwAAAAA=&#10;" strokecolor="#a6a6a6" strokeweight=".5pt"/>
              <w10:wrap anchorx="page" anchory="page"/>
            </v:group>
          </w:pict>
        </mc:Fallback>
      </mc:AlternateContent>
    </w:r>
    <w:r>
      <w:rPr>
        <w:noProof/>
      </w:rPr>
      <mc:AlternateContent>
        <mc:Choice Requires="wpg">
          <w:drawing>
            <wp:anchor distT="0" distB="0" distL="114300" distR="114300" simplePos="0" relativeHeight="251676160" behindDoc="0" locked="0" layoutInCell="1" allowOverlap="1" wp14:anchorId="3E67DB6E" wp14:editId="3159E600">
              <wp:simplePos x="0" y="0"/>
              <wp:positionH relativeFrom="page">
                <wp:posOffset>9963302</wp:posOffset>
              </wp:positionH>
              <wp:positionV relativeFrom="page">
                <wp:posOffset>629107</wp:posOffset>
              </wp:positionV>
              <wp:extent cx="435600" cy="6200740"/>
              <wp:effectExtent l="0" t="0" r="3175" b="0"/>
              <wp:wrapNone/>
              <wp:docPr id="1436" name="Gruppieren 143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43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5649B" w:rsidRPr="00E20335" w:rsidRDefault="00F5649B"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38" name="Grafik 1438"/>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439" name="Gerade Verbindung 1439"/>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36" o:spid="_x0000_s1118" style="position:absolute;margin-left:784.5pt;margin-top:49.55pt;width:34.3pt;height:488.25pt;z-index:25167616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aoCEf7AEAADN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11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Cph8MA&#10;AADdAAAADwAAAGRycy9kb3ducmV2LnhtbERPS2sCMRC+C/0PYQreNFsVa7dGKYKggtDaHjwOm+nu&#10;tpvJksR9/HsjCN7m43vOct2ZSjTkfGlZwcs4AUGcWV1yruDneztagPABWWNlmRT05GG9ehosMdW2&#10;5S9qTiEXMYR9igqKEOpUSp8VZNCPbU0cuV/rDIYIXS61wzaGm0pOkmQuDZYcGwqsaVNQ9n+6GAXo&#10;9PHw17h+Yc778+dlVrZvpldq+Nx9vIMI1IWH+O7e6Th/Nn2F2zfxBLm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Cph8MAAADdAAAADwAAAAAAAAAAAAAAAACYAgAAZHJzL2Rv&#10;d25yZXYueG1sUEsFBgAAAAAEAAQA9QAAAIgDAAAAAA==&#10;" stroked="f">
                <v:textbox>
                  <w:txbxContent>
                    <w:p w:rsidR="00F5649B" w:rsidRPr="00E20335" w:rsidRDefault="00F5649B" w:rsidP="004F754E">
                      <w:pPr>
                        <w:pStyle w:val="NL-Kopfzeilen-Titel"/>
                      </w:pPr>
                      <w:r>
                        <w:t>Landesinstitut für Schulentwicklung</w:t>
                      </w:r>
                    </w:p>
                  </w:txbxContent>
                </v:textbox>
              </v:shape>
              <v:shape id="Grafik 1438" o:spid="_x0000_s112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FxwbHAAAA3QAAAA8AAABkcnMvZG93bnJldi54bWxEj09PwzAMxe9I+w6RJ3GZWMp/VJZNqBII&#10;LpO2ceHmNqapaJyoCWvh0+PDJG623vN7P682k+/VkYbUBTZwuSxAETfBdtwaeD88XzyAShnZYh+Y&#10;DPxQgs16drbC0oaRd3Tc51ZJCKcSDbicY6l1ahx5TMsQiUX7DIPHLOvQajvgKOG+11dFcac9diwN&#10;DiNVjpqv/bc38PKba/5424637lBV9/Uu1mkRjTmfT0+PoDJN+d98un61gn9zLbjyjYyg1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EFxwbHAAAA3QAAAA8AAAAAAAAAAAAA&#10;AAAAnwIAAGRycy9kb3ducmV2LnhtbFBLBQYAAAAABAAEAPcAAACTAwAAAAA=&#10;">
                <v:imagedata r:id="rId2" o:title=""/>
                <v:path arrowok="t"/>
                <o:lock v:ext="edit" aspectratio="f"/>
              </v:shape>
              <v:line id="Gerade Verbindung 1439" o:spid="_x0000_s112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fM28UAAADdAAAADwAAAGRycy9kb3ducmV2LnhtbESPQWvCQBCF74L/YRmhN93YFrHRVVSq&#10;9CRo03odsmMSzM6G3TXGf98tCN5meO9782a+7EwtWnK+sqxgPEpAEOdWV1woyL63wykIH5A11pZJ&#10;wZ08LBf93hxTbW98oPYYChFD2KeooAyhSaX0eUkG/cg2xFE7W2cwxNUVUju8xXBTy9ckmUiDFccL&#10;JTa0KSm/HK8m1tivd9mmZYP3gztl03z8+7n7Uepl0K1mIAJ14Wl+0F86cu9vH/D/TRxB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ifM28UAAADdAAAADwAAAAAAAAAA&#10;AAAAAAChAgAAZHJzL2Rvd25yZXYueG1sUEsFBgAAAAAEAAQA+QAAAJMDA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Default="00F5649B"/>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49B" w:rsidRPr="006A1C37" w:rsidRDefault="00F5649B" w:rsidP="00A74C42">
    <w:pPr>
      <w:pStyle w:val="Kopfzeile"/>
    </w:pPr>
    <w:r w:rsidRPr="0083270B">
      <w:rPr>
        <w:rFonts w:eastAsiaTheme="minorHAnsi" w:cs="Arial"/>
        <w:noProof/>
        <w:sz w:val="24"/>
        <w:szCs w:val="24"/>
      </w:rPr>
      <mc:AlternateContent>
        <mc:Choice Requires="wps">
          <w:drawing>
            <wp:anchor distT="0" distB="0" distL="114300" distR="114300" simplePos="0" relativeHeight="251681280" behindDoc="0" locked="0" layoutInCell="1" allowOverlap="1" wp14:anchorId="4D290D42" wp14:editId="3AEE81AE">
              <wp:simplePos x="0" y="0"/>
              <wp:positionH relativeFrom="page">
                <wp:posOffset>-1654492</wp:posOffset>
              </wp:positionH>
              <wp:positionV relativeFrom="page">
                <wp:posOffset>2560002</wp:posOffset>
              </wp:positionV>
              <wp:extent cx="4191000" cy="352425"/>
              <wp:effectExtent l="0" t="4763" r="0" b="0"/>
              <wp:wrapNone/>
              <wp:docPr id="54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F5649B" w:rsidRPr="00E20335" w:rsidRDefault="00F5649B" w:rsidP="00CD1CB7">
                          <w:pPr>
                            <w:pStyle w:val="Fuzeile"/>
                          </w:pPr>
                          <w:r w:rsidRPr="00595C5A">
                            <w:t>© Landesin</w:t>
                          </w:r>
                          <w: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122" type="#_x0000_t202" style="position:absolute;margin-left:-130.25pt;margin-top:201.55pt;width:330pt;height:27.75pt;rotation:90;z-index:251681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" stroked="f">
              <v:textbox>
                <w:txbxContent>
                  <w:p w:rsidR="00F5649B" w:rsidRPr="00E20335" w:rsidRDefault="00F5649B" w:rsidP="00CD1CB7">
                    <w:pPr>
                      <w:pStyle w:val="Fuzeile"/>
                    </w:pPr>
                    <w:r w:rsidRPr="00595C5A">
                      <w:t>© Landesin</w:t>
                    </w:r>
                    <w:r>
                      <w:t>stitut für Schulentwicklung 2014</w:t>
                    </w:r>
                  </w:p>
                </w:txbxContent>
              </v:textbox>
              <w10:wrap anchorx="page" anchory="page"/>
            </v:shape>
          </w:pict>
        </mc:Fallback>
      </mc:AlternateContent>
    </w:r>
    <w:r>
      <w:rPr>
        <w:noProof/>
      </w:rPr>
      <mc:AlternateContent>
        <mc:Choice Requires="wpg">
          <w:drawing>
            <wp:anchor distT="0" distB="0" distL="114300" distR="114300" simplePos="0" relativeHeight="251680256" behindDoc="0" locked="0" layoutInCell="1" allowOverlap="1" wp14:anchorId="6AF1CED8" wp14:editId="59991E1E">
              <wp:simplePos x="0" y="0"/>
              <wp:positionH relativeFrom="page">
                <wp:posOffset>9963302</wp:posOffset>
              </wp:positionH>
              <wp:positionV relativeFrom="page">
                <wp:posOffset>629107</wp:posOffset>
              </wp:positionV>
              <wp:extent cx="435600" cy="6200740"/>
              <wp:effectExtent l="0" t="0" r="3175" b="0"/>
              <wp:wrapNone/>
              <wp:docPr id="545" name="Gruppieren 54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4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F5649B" w:rsidRPr="00E20335" w:rsidRDefault="00F5649B"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48" name="Grafik 548"/>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49" name="Gerade Verbindung 549"/>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45" o:spid="_x0000_s1123" style="position:absolute;margin-left:784.5pt;margin-top:49.55pt;width:34.3pt;height:488.25pt;z-index:25168025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G+Y447AEAADG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12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jrOsQA&#10;AADcAAAADwAAAGRycy9kb3ducmV2LnhtbESPW2sCMRSE34X+h3AKfdOsYsVujSKCUIWCtwcfD5vT&#10;3a2bkyWJe/n3TUHwcZiZb5jFqjOVaMj50rKC8SgBQZxZXXKu4HLeDucgfEDWWFkmBT15WC1fBgtM&#10;tW35SM0p5CJC2KeooAihTqX0WUEG/cjWxNH7sc5giNLlUjtsI9xUcpIkM2mw5LhQYE2bgrLb6W4U&#10;oNPf+9/G9XNz3V0P92nZfpheqbfXbv0JIlAXnuFH+0sreJ/O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6zrEAAAA3AAAAA8AAAAAAAAAAAAAAAAAmAIAAGRycy9k&#10;b3ducmV2LnhtbFBLBQYAAAAABAAEAPUAAACJAwAAAAA=&#10;" stroked="f">
                <v:textbox>
                  <w:txbxContent>
                    <w:p w:rsidR="00F5649B" w:rsidRPr="00E20335" w:rsidRDefault="00F5649B" w:rsidP="004F754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48" o:spid="_x0000_s112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WIZDDAAAA3AAAAA8AAABkcnMvZG93bnJldi54bWxET01rwjAYvgv7D+EVvMhMN9SNziijMJmX&#10;gR+X3d4275pi8yY0me389eYw8PjwfK82g23FhbrQOFbwNMtAEFdON1wrOB0/Hl9BhIissXVMCv4o&#10;wGb9MFphrl3Pe7ocYi1SCIccFZgYfS5lqAxZDDPniRP34zqLMcGulrrDPoXbVj5n2VJabDg1GPRU&#10;GKrOh1+rYHuNJX/vvvqFORbFS7n3ZZh6pSbj4f0NRKQh3sX/7k+tYDFPa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1YhkMMAAADcAAAADwAAAAAAAAAAAAAAAACf&#10;AgAAZHJzL2Rvd25yZXYueG1sUEsFBgAAAAAEAAQA9wAAAI8DAAAAAA==&#10;">
                <v:imagedata r:id="rId2" o:title=""/>
                <v:path arrowok="t"/>
                <o:lock v:ext="edit" aspectratio="f"/>
              </v:shape>
              <v:line id="Gerade Verbindung 549" o:spid="_x0000_s112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NUzMQAAADcAAAADwAAAGRycy9kb3ducmV2LnhtbESPQWvCQBCF74L/YRmhN91YWrHRVVSq&#10;9CRo03odsmMSzM6G3TXGf98tCB4fb9735s2XnalFS85XlhWMRwkI4tzqigsF2fd2OAXhA7LG2jIp&#10;uJOH5aLfm2Oq7Y0P1B5DISKEfYoKyhCaVEqfl2TQj2xDHL2zdQZDlK6Q2uEtwk0tX5NkIg1WHBtK&#10;bGhTUn45Xk18Y7/eZZuWDd4P7pRN8/Hv5+5HqZdBt5qBCNSF5/Ej/aUVvL99wP+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s1TM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83B5DD5"/>
    <w:multiLevelType w:val="hybridMultilevel"/>
    <w:tmpl w:val="EB34F11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86F310B"/>
    <w:multiLevelType w:val="hybridMultilevel"/>
    <w:tmpl w:val="A4B06F3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
    <w:nsid w:val="12E9285C"/>
    <w:multiLevelType w:val="hybridMultilevel"/>
    <w:tmpl w:val="28F6D0F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4F22FB0"/>
    <w:multiLevelType w:val="hybridMultilevel"/>
    <w:tmpl w:val="A26818D0"/>
    <w:lvl w:ilvl="0" w:tplc="93721B5A">
      <w:start w:val="10"/>
      <w:numFmt w:val="bullet"/>
      <w:lvlText w:val="-"/>
      <w:lvlJc w:val="left"/>
      <w:pPr>
        <w:ind w:left="1068" w:hanging="360"/>
      </w:pPr>
      <w:rPr>
        <w:rFonts w:ascii="Source Sans Pro" w:eastAsiaTheme="minorHAnsi" w:hAnsi="Source Sans Pro" w:cs="Aria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5">
    <w:nsid w:val="19DA755C"/>
    <w:multiLevelType w:val="hybridMultilevel"/>
    <w:tmpl w:val="FC88899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A6E2EB2"/>
    <w:multiLevelType w:val="hybridMultilevel"/>
    <w:tmpl w:val="1B90D0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B425793"/>
    <w:multiLevelType w:val="hybridMultilevel"/>
    <w:tmpl w:val="40D8F50A"/>
    <w:lvl w:ilvl="0" w:tplc="A1B88448">
      <w:start w:val="4"/>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1E276609"/>
    <w:multiLevelType w:val="hybridMultilevel"/>
    <w:tmpl w:val="73865E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1F3A38E8"/>
    <w:multiLevelType w:val="hybridMultilevel"/>
    <w:tmpl w:val="934C569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nsid w:val="21E32E92"/>
    <w:multiLevelType w:val="hybridMultilevel"/>
    <w:tmpl w:val="A4B06F3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1">
    <w:nsid w:val="22F72737"/>
    <w:multiLevelType w:val="hybridMultilevel"/>
    <w:tmpl w:val="5454897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25002ED6"/>
    <w:multiLevelType w:val="hybridMultilevel"/>
    <w:tmpl w:val="FF5E71A4"/>
    <w:lvl w:ilvl="0" w:tplc="04070001">
      <w:start w:val="1"/>
      <w:numFmt w:val="bullet"/>
      <w:lvlText w:val=""/>
      <w:lvlJc w:val="left"/>
      <w:pPr>
        <w:ind w:left="777" w:hanging="360"/>
      </w:pPr>
      <w:rPr>
        <w:rFonts w:ascii="Symbol" w:hAnsi="Symbol" w:hint="default"/>
      </w:rPr>
    </w:lvl>
    <w:lvl w:ilvl="1" w:tplc="04070003" w:tentative="1">
      <w:start w:val="1"/>
      <w:numFmt w:val="bullet"/>
      <w:lvlText w:val="o"/>
      <w:lvlJc w:val="left"/>
      <w:pPr>
        <w:ind w:left="1497" w:hanging="360"/>
      </w:pPr>
      <w:rPr>
        <w:rFonts w:ascii="Courier New" w:hAnsi="Courier New" w:cs="Courier New" w:hint="default"/>
      </w:rPr>
    </w:lvl>
    <w:lvl w:ilvl="2" w:tplc="04070005" w:tentative="1">
      <w:start w:val="1"/>
      <w:numFmt w:val="bullet"/>
      <w:lvlText w:val=""/>
      <w:lvlJc w:val="left"/>
      <w:pPr>
        <w:ind w:left="2217" w:hanging="360"/>
      </w:pPr>
      <w:rPr>
        <w:rFonts w:ascii="Wingdings" w:hAnsi="Wingdings" w:hint="default"/>
      </w:rPr>
    </w:lvl>
    <w:lvl w:ilvl="3" w:tplc="04070001" w:tentative="1">
      <w:start w:val="1"/>
      <w:numFmt w:val="bullet"/>
      <w:lvlText w:val=""/>
      <w:lvlJc w:val="left"/>
      <w:pPr>
        <w:ind w:left="2937" w:hanging="360"/>
      </w:pPr>
      <w:rPr>
        <w:rFonts w:ascii="Symbol" w:hAnsi="Symbol" w:hint="default"/>
      </w:rPr>
    </w:lvl>
    <w:lvl w:ilvl="4" w:tplc="04070003" w:tentative="1">
      <w:start w:val="1"/>
      <w:numFmt w:val="bullet"/>
      <w:lvlText w:val="o"/>
      <w:lvlJc w:val="left"/>
      <w:pPr>
        <w:ind w:left="3657" w:hanging="360"/>
      </w:pPr>
      <w:rPr>
        <w:rFonts w:ascii="Courier New" w:hAnsi="Courier New" w:cs="Courier New" w:hint="default"/>
      </w:rPr>
    </w:lvl>
    <w:lvl w:ilvl="5" w:tplc="04070005" w:tentative="1">
      <w:start w:val="1"/>
      <w:numFmt w:val="bullet"/>
      <w:lvlText w:val=""/>
      <w:lvlJc w:val="left"/>
      <w:pPr>
        <w:ind w:left="4377" w:hanging="360"/>
      </w:pPr>
      <w:rPr>
        <w:rFonts w:ascii="Wingdings" w:hAnsi="Wingdings" w:hint="default"/>
      </w:rPr>
    </w:lvl>
    <w:lvl w:ilvl="6" w:tplc="04070001" w:tentative="1">
      <w:start w:val="1"/>
      <w:numFmt w:val="bullet"/>
      <w:lvlText w:val=""/>
      <w:lvlJc w:val="left"/>
      <w:pPr>
        <w:ind w:left="5097" w:hanging="360"/>
      </w:pPr>
      <w:rPr>
        <w:rFonts w:ascii="Symbol" w:hAnsi="Symbol" w:hint="default"/>
      </w:rPr>
    </w:lvl>
    <w:lvl w:ilvl="7" w:tplc="04070003" w:tentative="1">
      <w:start w:val="1"/>
      <w:numFmt w:val="bullet"/>
      <w:lvlText w:val="o"/>
      <w:lvlJc w:val="left"/>
      <w:pPr>
        <w:ind w:left="5817" w:hanging="360"/>
      </w:pPr>
      <w:rPr>
        <w:rFonts w:ascii="Courier New" w:hAnsi="Courier New" w:cs="Courier New" w:hint="default"/>
      </w:rPr>
    </w:lvl>
    <w:lvl w:ilvl="8" w:tplc="04070005" w:tentative="1">
      <w:start w:val="1"/>
      <w:numFmt w:val="bullet"/>
      <w:lvlText w:val=""/>
      <w:lvlJc w:val="left"/>
      <w:pPr>
        <w:ind w:left="6537" w:hanging="360"/>
      </w:pPr>
      <w:rPr>
        <w:rFonts w:ascii="Wingdings" w:hAnsi="Wingdings" w:hint="default"/>
      </w:rPr>
    </w:lvl>
  </w:abstractNum>
  <w:abstractNum w:abstractNumId="13">
    <w:nsid w:val="25404E56"/>
    <w:multiLevelType w:val="hybridMultilevel"/>
    <w:tmpl w:val="E118DC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287660C1"/>
    <w:multiLevelType w:val="hybridMultilevel"/>
    <w:tmpl w:val="010EAF66"/>
    <w:lvl w:ilvl="0" w:tplc="0407000F">
      <w:start w:val="1"/>
      <w:numFmt w:val="decimal"/>
      <w:lvlText w:val="%1."/>
      <w:lvlJc w:val="left"/>
      <w:pPr>
        <w:ind w:left="360" w:hanging="360"/>
      </w:pPr>
    </w:lvl>
    <w:lvl w:ilvl="1" w:tplc="04070017">
      <w:start w:val="1"/>
      <w:numFmt w:val="lowerLetter"/>
      <w:lvlText w:val="%2)"/>
      <w:lvlJc w:val="left"/>
      <w:pPr>
        <w:ind w:left="1080" w:hanging="360"/>
      </w:pPr>
      <w:rPr>
        <w:sz w:val="20"/>
        <w:szCs w:val="20"/>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6">
    <w:nsid w:val="29D16DD6"/>
    <w:multiLevelType w:val="hybridMultilevel"/>
    <w:tmpl w:val="BEC2A1A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nsid w:val="2A63482A"/>
    <w:multiLevelType w:val="multilevel"/>
    <w:tmpl w:val="C3F41E0A"/>
    <w:lvl w:ilvl="0">
      <w:start w:val="1"/>
      <w:numFmt w:val="decimal"/>
      <w:pStyle w:val="AufgabeEbene1"/>
      <w:lvlText w:val="%1)"/>
      <w:lvlJc w:val="left"/>
      <w:pPr>
        <w:ind w:left="284" w:hanging="284"/>
      </w:pPr>
      <w:rPr>
        <w:rFonts w:hint="default"/>
      </w:rPr>
    </w:lvl>
    <w:lvl w:ilvl="1">
      <w:start w:val="1"/>
      <w:numFmt w:val="lowerLetter"/>
      <w:pStyle w:val="AufgabeEbene2"/>
      <w:lvlText w:val="%2)"/>
      <w:lvlJc w:val="left"/>
      <w:pPr>
        <w:ind w:left="567" w:hanging="283"/>
      </w:pPr>
      <w:rPr>
        <w:rFonts w:hint="default"/>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nsid w:val="2E7567E0"/>
    <w:multiLevelType w:val="hybridMultilevel"/>
    <w:tmpl w:val="934C569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2FF15AC8"/>
    <w:multiLevelType w:val="hybridMultilevel"/>
    <w:tmpl w:val="28F6D0F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nsid w:val="316408F0"/>
    <w:multiLevelType w:val="hybridMultilevel"/>
    <w:tmpl w:val="FCE2367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31FC3DFF"/>
    <w:multiLevelType w:val="hybridMultilevel"/>
    <w:tmpl w:val="3B28FD74"/>
    <w:lvl w:ilvl="0" w:tplc="62EEDCC6">
      <w:start w:val="1"/>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3476445C"/>
    <w:multiLevelType w:val="hybridMultilevel"/>
    <w:tmpl w:val="195099BE"/>
    <w:lvl w:ilvl="0" w:tplc="3A9E0EA4">
      <w:numFmt w:val="bullet"/>
      <w:lvlText w:val="-"/>
      <w:lvlJc w:val="left"/>
      <w:pPr>
        <w:ind w:left="227" w:hanging="227"/>
      </w:pPr>
      <w:rPr>
        <w:rFonts w:ascii="Source Sans Pro" w:eastAsiaTheme="minorHAnsi" w:hAnsi="Source Sans Pro"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34D63D2C"/>
    <w:multiLevelType w:val="hybridMultilevel"/>
    <w:tmpl w:val="FD36B2A6"/>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4">
    <w:nsid w:val="38427EF3"/>
    <w:multiLevelType w:val="hybridMultilevel"/>
    <w:tmpl w:val="1CF8BF88"/>
    <w:lvl w:ilvl="0" w:tplc="04070001">
      <w:start w:val="1"/>
      <w:numFmt w:val="bullet"/>
      <w:lvlText w:val=""/>
      <w:lvlJc w:val="left"/>
      <w:pPr>
        <w:ind w:left="1428" w:hanging="360"/>
      </w:pPr>
      <w:rPr>
        <w:rFonts w:ascii="Symbol" w:hAnsi="Symbol"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25">
    <w:nsid w:val="394416BB"/>
    <w:multiLevelType w:val="hybridMultilevel"/>
    <w:tmpl w:val="0E3C5F36"/>
    <w:lvl w:ilvl="0" w:tplc="E24C2962">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27">
    <w:nsid w:val="40677AC5"/>
    <w:multiLevelType w:val="hybridMultilevel"/>
    <w:tmpl w:val="168430EC"/>
    <w:lvl w:ilvl="0" w:tplc="04070017">
      <w:start w:val="1"/>
      <w:numFmt w:val="lowerLetter"/>
      <w:lvlText w:val="%1)"/>
      <w:lvlJc w:val="left"/>
      <w:pPr>
        <w:ind w:left="720" w:hanging="360"/>
      </w:pPr>
      <w:rPr>
        <w:rFonts w:hint="default"/>
        <w:sz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29">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2">
    <w:nsid w:val="4B775682"/>
    <w:multiLevelType w:val="hybridMultilevel"/>
    <w:tmpl w:val="EB34F11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nsid w:val="4BC86B31"/>
    <w:multiLevelType w:val="hybridMultilevel"/>
    <w:tmpl w:val="7E2837EE"/>
    <w:lvl w:ilvl="0" w:tplc="0407000F">
      <w:start w:val="1"/>
      <w:numFmt w:val="decimal"/>
      <w:lvlText w:val="%1."/>
      <w:lvlJc w:val="left"/>
      <w:pPr>
        <w:ind w:left="360" w:hanging="360"/>
      </w:pPr>
    </w:lvl>
    <w:lvl w:ilvl="1" w:tplc="04070017">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4">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5">
    <w:nsid w:val="4D520FC9"/>
    <w:multiLevelType w:val="hybridMultilevel"/>
    <w:tmpl w:val="0C82266C"/>
    <w:lvl w:ilvl="0" w:tplc="0407000F">
      <w:start w:val="1"/>
      <w:numFmt w:val="decimal"/>
      <w:lvlText w:val="%1."/>
      <w:lvlJc w:val="left"/>
      <w:pPr>
        <w:ind w:left="360" w:hanging="360"/>
      </w:pPr>
    </w:lvl>
    <w:lvl w:ilvl="1" w:tplc="04070017">
      <w:start w:val="1"/>
      <w:numFmt w:val="lowerLetter"/>
      <w:lvlText w:val="%2)"/>
      <w:lvlJc w:val="left"/>
      <w:pPr>
        <w:ind w:left="1080" w:hanging="360"/>
      </w:pPr>
      <w:rPr>
        <w:sz w:val="20"/>
        <w:szCs w:val="20"/>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nsid w:val="54CF3F30"/>
    <w:multiLevelType w:val="hybridMultilevel"/>
    <w:tmpl w:val="1E8E79C6"/>
    <w:lvl w:ilvl="0" w:tplc="04070003">
      <w:start w:val="1"/>
      <w:numFmt w:val="bullet"/>
      <w:lvlText w:val="o"/>
      <w:lvlJc w:val="left"/>
      <w:pPr>
        <w:ind w:left="1080" w:hanging="360"/>
      </w:pPr>
      <w:rPr>
        <w:rFonts w:ascii="Courier New" w:hAnsi="Courier New" w:cs="Courier New"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37">
    <w:nsid w:val="57BB5F26"/>
    <w:multiLevelType w:val="hybridMultilevel"/>
    <w:tmpl w:val="F93652B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nsid w:val="5BEB19CE"/>
    <w:multiLevelType w:val="multilevel"/>
    <w:tmpl w:val="445A8A9C"/>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9">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nsid w:val="5DB53802"/>
    <w:multiLevelType w:val="multilevel"/>
    <w:tmpl w:val="BFE66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nsid w:val="5FE758C9"/>
    <w:multiLevelType w:val="hybridMultilevel"/>
    <w:tmpl w:val="361A1118"/>
    <w:lvl w:ilvl="0" w:tplc="5002D078">
      <w:numFmt w:val="bullet"/>
      <w:lvlText w:val="-"/>
      <w:lvlJc w:val="left"/>
      <w:pPr>
        <w:ind w:left="170" w:hanging="170"/>
      </w:pPr>
      <w:rPr>
        <w:rFonts w:ascii="Source Sans Pro" w:eastAsiaTheme="minorHAnsi" w:hAnsi="Source Sans Pro" w:cs="Aria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3">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4">
    <w:nsid w:val="663E1AFD"/>
    <w:multiLevelType w:val="hybridMultilevel"/>
    <w:tmpl w:val="32DA28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nsid w:val="68B654D4"/>
    <w:multiLevelType w:val="hybridMultilevel"/>
    <w:tmpl w:val="C4FEE64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6">
    <w:nsid w:val="6B1F5EA5"/>
    <w:multiLevelType w:val="hybridMultilevel"/>
    <w:tmpl w:val="4DE85096"/>
    <w:lvl w:ilvl="0" w:tplc="04070017">
      <w:start w:val="1"/>
      <w:numFmt w:val="lowerLetter"/>
      <w:lvlText w:val="%1)"/>
      <w:lvlJc w:val="left"/>
      <w:pPr>
        <w:ind w:left="1440" w:hanging="360"/>
      </w:pPr>
      <w:rPr>
        <w:sz w:val="20"/>
        <w:szCs w:val="20"/>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47">
    <w:nsid w:val="6E9C278B"/>
    <w:multiLevelType w:val="hybridMultilevel"/>
    <w:tmpl w:val="934C569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8">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49">
    <w:nsid w:val="7E414605"/>
    <w:multiLevelType w:val="hybridMultilevel"/>
    <w:tmpl w:val="3A5E95D8"/>
    <w:lvl w:ilvl="0" w:tplc="8384F2C0">
      <w:start w:val="1"/>
      <w:numFmt w:val="bullet"/>
      <w:pStyle w:val="Kopf8ptafz"/>
      <w:lvlText w:val="­"/>
      <w:lvlJc w:val="left"/>
      <w:pPr>
        <w:ind w:left="36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30"/>
  </w:num>
  <w:num w:numId="2">
    <w:abstractNumId w:val="26"/>
  </w:num>
  <w:num w:numId="3">
    <w:abstractNumId w:val="38"/>
  </w:num>
  <w:num w:numId="4">
    <w:abstractNumId w:val="43"/>
  </w:num>
  <w:num w:numId="5">
    <w:abstractNumId w:val="34"/>
  </w:num>
  <w:num w:numId="6">
    <w:abstractNumId w:val="49"/>
  </w:num>
  <w:num w:numId="7">
    <w:abstractNumId w:val="41"/>
  </w:num>
  <w:num w:numId="8">
    <w:abstractNumId w:val="0"/>
  </w:num>
  <w:num w:numId="9">
    <w:abstractNumId w:val="28"/>
  </w:num>
  <w:num w:numId="10">
    <w:abstractNumId w:val="17"/>
  </w:num>
  <w:num w:numId="11">
    <w:abstractNumId w:val="48"/>
  </w:num>
  <w:num w:numId="12">
    <w:abstractNumId w:val="29"/>
  </w:num>
  <w:num w:numId="13">
    <w:abstractNumId w:val="31"/>
  </w:num>
  <w:num w:numId="14">
    <w:abstractNumId w:val="14"/>
  </w:num>
  <w:num w:numId="15">
    <w:abstractNumId w:val="16"/>
  </w:num>
  <w:num w:numId="16">
    <w:abstractNumId w:val="47"/>
  </w:num>
  <w:num w:numId="17">
    <w:abstractNumId w:val="8"/>
  </w:num>
  <w:num w:numId="18">
    <w:abstractNumId w:val="18"/>
  </w:num>
  <w:num w:numId="19">
    <w:abstractNumId w:val="6"/>
  </w:num>
  <w:num w:numId="20">
    <w:abstractNumId w:val="9"/>
  </w:num>
  <w:num w:numId="21">
    <w:abstractNumId w:val="40"/>
  </w:num>
  <w:num w:numId="22">
    <w:abstractNumId w:val="5"/>
  </w:num>
  <w:num w:numId="23">
    <w:abstractNumId w:val="20"/>
  </w:num>
  <w:num w:numId="24">
    <w:abstractNumId w:val="13"/>
  </w:num>
  <w:num w:numId="25">
    <w:abstractNumId w:val="2"/>
  </w:num>
  <w:num w:numId="26">
    <w:abstractNumId w:val="10"/>
  </w:num>
  <w:num w:numId="27">
    <w:abstractNumId w:val="3"/>
  </w:num>
  <w:num w:numId="28">
    <w:abstractNumId w:val="19"/>
  </w:num>
  <w:num w:numId="29">
    <w:abstractNumId w:val="1"/>
  </w:num>
  <w:num w:numId="30">
    <w:abstractNumId w:val="32"/>
  </w:num>
  <w:num w:numId="31">
    <w:abstractNumId w:val="45"/>
  </w:num>
  <w:num w:numId="32">
    <w:abstractNumId w:val="24"/>
  </w:num>
  <w:num w:numId="33">
    <w:abstractNumId w:val="37"/>
  </w:num>
  <w:num w:numId="34">
    <w:abstractNumId w:val="25"/>
  </w:num>
  <w:num w:numId="35">
    <w:abstractNumId w:val="35"/>
  </w:num>
  <w:num w:numId="36">
    <w:abstractNumId w:val="36"/>
  </w:num>
  <w:num w:numId="37">
    <w:abstractNumId w:val="23"/>
  </w:num>
  <w:num w:numId="38">
    <w:abstractNumId w:val="33"/>
  </w:num>
  <w:num w:numId="39">
    <w:abstractNumId w:val="21"/>
  </w:num>
  <w:num w:numId="40">
    <w:abstractNumId w:val="46"/>
  </w:num>
  <w:num w:numId="41">
    <w:abstractNumId w:val="44"/>
  </w:num>
  <w:num w:numId="42">
    <w:abstractNumId w:val="27"/>
  </w:num>
  <w:num w:numId="43">
    <w:abstractNumId w:val="12"/>
  </w:num>
  <w:num w:numId="44">
    <w:abstractNumId w:val="39"/>
  </w:num>
  <w:num w:numId="45">
    <w:abstractNumId w:val="38"/>
  </w:num>
  <w:num w:numId="46">
    <w:abstractNumId w:val="11"/>
  </w:num>
  <w:num w:numId="47">
    <w:abstractNumId w:val="7"/>
  </w:num>
  <w:num w:numId="48">
    <w:abstractNumId w:val="15"/>
  </w:num>
  <w:num w:numId="4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2"/>
  </w:num>
  <w:num w:numId="53">
    <w:abstractNumId w:val="22"/>
  </w:num>
  <w:num w:numId="54">
    <w:abstractNumId w:val="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552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67DD"/>
    <w:rsid w:val="0000124C"/>
    <w:rsid w:val="00002B8A"/>
    <w:rsid w:val="00005129"/>
    <w:rsid w:val="00005EAC"/>
    <w:rsid w:val="00010974"/>
    <w:rsid w:val="00011736"/>
    <w:rsid w:val="000131A1"/>
    <w:rsid w:val="00015AF8"/>
    <w:rsid w:val="000167A6"/>
    <w:rsid w:val="00024E63"/>
    <w:rsid w:val="00026F0C"/>
    <w:rsid w:val="0003327A"/>
    <w:rsid w:val="000343DC"/>
    <w:rsid w:val="0003688E"/>
    <w:rsid w:val="00036A4D"/>
    <w:rsid w:val="000411A8"/>
    <w:rsid w:val="000444EB"/>
    <w:rsid w:val="00047BDB"/>
    <w:rsid w:val="0005288C"/>
    <w:rsid w:val="00053928"/>
    <w:rsid w:val="00054525"/>
    <w:rsid w:val="00055518"/>
    <w:rsid w:val="00057390"/>
    <w:rsid w:val="000606B5"/>
    <w:rsid w:val="00064582"/>
    <w:rsid w:val="00065129"/>
    <w:rsid w:val="00066115"/>
    <w:rsid w:val="00072F02"/>
    <w:rsid w:val="00076EEB"/>
    <w:rsid w:val="00077B75"/>
    <w:rsid w:val="00085AB3"/>
    <w:rsid w:val="00086961"/>
    <w:rsid w:val="0009157F"/>
    <w:rsid w:val="00091B5B"/>
    <w:rsid w:val="00095931"/>
    <w:rsid w:val="000960D9"/>
    <w:rsid w:val="000977FD"/>
    <w:rsid w:val="00097AAA"/>
    <w:rsid w:val="000A6FDF"/>
    <w:rsid w:val="000A764B"/>
    <w:rsid w:val="000A76E5"/>
    <w:rsid w:val="000B2E63"/>
    <w:rsid w:val="000B3840"/>
    <w:rsid w:val="000B56EE"/>
    <w:rsid w:val="000C0F0D"/>
    <w:rsid w:val="000C228B"/>
    <w:rsid w:val="000C5D69"/>
    <w:rsid w:val="000C5FC9"/>
    <w:rsid w:val="000D13F1"/>
    <w:rsid w:val="000D2332"/>
    <w:rsid w:val="000D278D"/>
    <w:rsid w:val="000D5446"/>
    <w:rsid w:val="000D6E6C"/>
    <w:rsid w:val="000D7211"/>
    <w:rsid w:val="000D7268"/>
    <w:rsid w:val="000E030A"/>
    <w:rsid w:val="000E2816"/>
    <w:rsid w:val="000E33F4"/>
    <w:rsid w:val="000E763B"/>
    <w:rsid w:val="000F2EF0"/>
    <w:rsid w:val="001021F6"/>
    <w:rsid w:val="00102A7B"/>
    <w:rsid w:val="00102AC2"/>
    <w:rsid w:val="001066AF"/>
    <w:rsid w:val="00111E6A"/>
    <w:rsid w:val="0012000E"/>
    <w:rsid w:val="00123537"/>
    <w:rsid w:val="001243E4"/>
    <w:rsid w:val="001276E3"/>
    <w:rsid w:val="001332A4"/>
    <w:rsid w:val="0013625B"/>
    <w:rsid w:val="001424B4"/>
    <w:rsid w:val="00142D9F"/>
    <w:rsid w:val="0014460C"/>
    <w:rsid w:val="001511C0"/>
    <w:rsid w:val="001518B2"/>
    <w:rsid w:val="00153EE8"/>
    <w:rsid w:val="0015450A"/>
    <w:rsid w:val="00154EE2"/>
    <w:rsid w:val="00162471"/>
    <w:rsid w:val="001633C8"/>
    <w:rsid w:val="001724CC"/>
    <w:rsid w:val="00173367"/>
    <w:rsid w:val="00182F2D"/>
    <w:rsid w:val="00186B1D"/>
    <w:rsid w:val="0019046A"/>
    <w:rsid w:val="0019208E"/>
    <w:rsid w:val="00192861"/>
    <w:rsid w:val="00193F57"/>
    <w:rsid w:val="001942AE"/>
    <w:rsid w:val="001979E7"/>
    <w:rsid w:val="001A199D"/>
    <w:rsid w:val="001A2103"/>
    <w:rsid w:val="001B0E0F"/>
    <w:rsid w:val="001B388C"/>
    <w:rsid w:val="001B4C23"/>
    <w:rsid w:val="001C09A4"/>
    <w:rsid w:val="001C241E"/>
    <w:rsid w:val="001C6A09"/>
    <w:rsid w:val="001C721C"/>
    <w:rsid w:val="001D1FE3"/>
    <w:rsid w:val="001D3F7E"/>
    <w:rsid w:val="001D63B5"/>
    <w:rsid w:val="001E03DE"/>
    <w:rsid w:val="001E24C0"/>
    <w:rsid w:val="001E5165"/>
    <w:rsid w:val="001F1C14"/>
    <w:rsid w:val="001F222D"/>
    <w:rsid w:val="001F6EDF"/>
    <w:rsid w:val="00200D51"/>
    <w:rsid w:val="00200E26"/>
    <w:rsid w:val="002020E0"/>
    <w:rsid w:val="0020278E"/>
    <w:rsid w:val="00203E01"/>
    <w:rsid w:val="00210735"/>
    <w:rsid w:val="00212005"/>
    <w:rsid w:val="00214DA7"/>
    <w:rsid w:val="0021552C"/>
    <w:rsid w:val="002223B8"/>
    <w:rsid w:val="0022617F"/>
    <w:rsid w:val="00227027"/>
    <w:rsid w:val="00227078"/>
    <w:rsid w:val="00230E2D"/>
    <w:rsid w:val="00231FE7"/>
    <w:rsid w:val="0023342A"/>
    <w:rsid w:val="00233A8E"/>
    <w:rsid w:val="00233DFA"/>
    <w:rsid w:val="00233EB7"/>
    <w:rsid w:val="00234B66"/>
    <w:rsid w:val="00241372"/>
    <w:rsid w:val="00243642"/>
    <w:rsid w:val="00246A4D"/>
    <w:rsid w:val="00253AA4"/>
    <w:rsid w:val="0025628E"/>
    <w:rsid w:val="002564A1"/>
    <w:rsid w:val="002611F5"/>
    <w:rsid w:val="00264E5A"/>
    <w:rsid w:val="00266719"/>
    <w:rsid w:val="00270C9C"/>
    <w:rsid w:val="0027100C"/>
    <w:rsid w:val="00271D76"/>
    <w:rsid w:val="0027614A"/>
    <w:rsid w:val="00281CB1"/>
    <w:rsid w:val="00281DAB"/>
    <w:rsid w:val="002846B9"/>
    <w:rsid w:val="002911BF"/>
    <w:rsid w:val="002915B8"/>
    <w:rsid w:val="00293835"/>
    <w:rsid w:val="00295491"/>
    <w:rsid w:val="00296589"/>
    <w:rsid w:val="002979DC"/>
    <w:rsid w:val="002A2D21"/>
    <w:rsid w:val="002A6FE0"/>
    <w:rsid w:val="002A79B5"/>
    <w:rsid w:val="002B1CA9"/>
    <w:rsid w:val="002B308B"/>
    <w:rsid w:val="002B3C6F"/>
    <w:rsid w:val="002B577E"/>
    <w:rsid w:val="002B5C8D"/>
    <w:rsid w:val="002C46DC"/>
    <w:rsid w:val="002C4BD6"/>
    <w:rsid w:val="002D22E7"/>
    <w:rsid w:val="002D4621"/>
    <w:rsid w:val="002E02F7"/>
    <w:rsid w:val="002E10B1"/>
    <w:rsid w:val="002E1B94"/>
    <w:rsid w:val="002E2050"/>
    <w:rsid w:val="002E34DB"/>
    <w:rsid w:val="002E3A85"/>
    <w:rsid w:val="002E684F"/>
    <w:rsid w:val="002E688C"/>
    <w:rsid w:val="002E6FC6"/>
    <w:rsid w:val="002F2555"/>
    <w:rsid w:val="00305862"/>
    <w:rsid w:val="003079A7"/>
    <w:rsid w:val="00310CDC"/>
    <w:rsid w:val="00320193"/>
    <w:rsid w:val="003250D1"/>
    <w:rsid w:val="0032708D"/>
    <w:rsid w:val="00331CE4"/>
    <w:rsid w:val="00334277"/>
    <w:rsid w:val="003346C3"/>
    <w:rsid w:val="00337100"/>
    <w:rsid w:val="003416D4"/>
    <w:rsid w:val="003429B5"/>
    <w:rsid w:val="003457A0"/>
    <w:rsid w:val="0035059A"/>
    <w:rsid w:val="00351422"/>
    <w:rsid w:val="003526C9"/>
    <w:rsid w:val="003552C0"/>
    <w:rsid w:val="00355DB5"/>
    <w:rsid w:val="00357C55"/>
    <w:rsid w:val="00361E5E"/>
    <w:rsid w:val="00362A92"/>
    <w:rsid w:val="00363595"/>
    <w:rsid w:val="00365DA0"/>
    <w:rsid w:val="00366215"/>
    <w:rsid w:val="003711A6"/>
    <w:rsid w:val="00371564"/>
    <w:rsid w:val="00372B6B"/>
    <w:rsid w:val="00374D2A"/>
    <w:rsid w:val="003754CF"/>
    <w:rsid w:val="00377AEF"/>
    <w:rsid w:val="00384B94"/>
    <w:rsid w:val="003851BF"/>
    <w:rsid w:val="00385BEC"/>
    <w:rsid w:val="00385D63"/>
    <w:rsid w:val="00387063"/>
    <w:rsid w:val="00391945"/>
    <w:rsid w:val="003955B4"/>
    <w:rsid w:val="00396668"/>
    <w:rsid w:val="003A0130"/>
    <w:rsid w:val="003A17D4"/>
    <w:rsid w:val="003B35C6"/>
    <w:rsid w:val="003B37D9"/>
    <w:rsid w:val="003C56C4"/>
    <w:rsid w:val="003C7AAE"/>
    <w:rsid w:val="003D089B"/>
    <w:rsid w:val="003D2E25"/>
    <w:rsid w:val="003D3DB5"/>
    <w:rsid w:val="003D5A83"/>
    <w:rsid w:val="003E4A3F"/>
    <w:rsid w:val="003F241F"/>
    <w:rsid w:val="003F245D"/>
    <w:rsid w:val="003F5C78"/>
    <w:rsid w:val="003F6B51"/>
    <w:rsid w:val="003F75E9"/>
    <w:rsid w:val="003F767B"/>
    <w:rsid w:val="00401FAB"/>
    <w:rsid w:val="00402974"/>
    <w:rsid w:val="00404BEB"/>
    <w:rsid w:val="00411981"/>
    <w:rsid w:val="00414FCC"/>
    <w:rsid w:val="0042086D"/>
    <w:rsid w:val="00420C65"/>
    <w:rsid w:val="004212DA"/>
    <w:rsid w:val="0042345D"/>
    <w:rsid w:val="004245B7"/>
    <w:rsid w:val="00430B77"/>
    <w:rsid w:val="0043494C"/>
    <w:rsid w:val="004353D7"/>
    <w:rsid w:val="00436CBC"/>
    <w:rsid w:val="0043799F"/>
    <w:rsid w:val="0044271F"/>
    <w:rsid w:val="00444ED4"/>
    <w:rsid w:val="00444F9C"/>
    <w:rsid w:val="00444FB7"/>
    <w:rsid w:val="00445C44"/>
    <w:rsid w:val="0044650F"/>
    <w:rsid w:val="00446ECF"/>
    <w:rsid w:val="0044784D"/>
    <w:rsid w:val="004524BD"/>
    <w:rsid w:val="004529FA"/>
    <w:rsid w:val="00453C0C"/>
    <w:rsid w:val="00454864"/>
    <w:rsid w:val="0045502B"/>
    <w:rsid w:val="00455BFD"/>
    <w:rsid w:val="00461279"/>
    <w:rsid w:val="00462089"/>
    <w:rsid w:val="004639DA"/>
    <w:rsid w:val="00472595"/>
    <w:rsid w:val="004754BD"/>
    <w:rsid w:val="0047779F"/>
    <w:rsid w:val="0048442A"/>
    <w:rsid w:val="00486468"/>
    <w:rsid w:val="00490E1C"/>
    <w:rsid w:val="00493E75"/>
    <w:rsid w:val="004950C6"/>
    <w:rsid w:val="004A0E77"/>
    <w:rsid w:val="004A23B9"/>
    <w:rsid w:val="004A5375"/>
    <w:rsid w:val="004A6332"/>
    <w:rsid w:val="004B25D1"/>
    <w:rsid w:val="004B658C"/>
    <w:rsid w:val="004B6A9B"/>
    <w:rsid w:val="004C1005"/>
    <w:rsid w:val="004C18F1"/>
    <w:rsid w:val="004D3EFB"/>
    <w:rsid w:val="004E1C25"/>
    <w:rsid w:val="004E62CD"/>
    <w:rsid w:val="004F0DA5"/>
    <w:rsid w:val="004F111C"/>
    <w:rsid w:val="004F5D85"/>
    <w:rsid w:val="004F754E"/>
    <w:rsid w:val="005039B8"/>
    <w:rsid w:val="005070D5"/>
    <w:rsid w:val="005122A9"/>
    <w:rsid w:val="00516DF0"/>
    <w:rsid w:val="00520BD0"/>
    <w:rsid w:val="00520C53"/>
    <w:rsid w:val="00526F37"/>
    <w:rsid w:val="005279D7"/>
    <w:rsid w:val="005331BE"/>
    <w:rsid w:val="00533EC7"/>
    <w:rsid w:val="0053570A"/>
    <w:rsid w:val="00535F4A"/>
    <w:rsid w:val="00542D04"/>
    <w:rsid w:val="00545686"/>
    <w:rsid w:val="00545AB7"/>
    <w:rsid w:val="005546AD"/>
    <w:rsid w:val="00555FF7"/>
    <w:rsid w:val="00557973"/>
    <w:rsid w:val="0056376E"/>
    <w:rsid w:val="00566650"/>
    <w:rsid w:val="005710EA"/>
    <w:rsid w:val="00571F23"/>
    <w:rsid w:val="00572DE6"/>
    <w:rsid w:val="00573512"/>
    <w:rsid w:val="00574737"/>
    <w:rsid w:val="0058187F"/>
    <w:rsid w:val="00581AF7"/>
    <w:rsid w:val="0058312A"/>
    <w:rsid w:val="00583BFC"/>
    <w:rsid w:val="00592E53"/>
    <w:rsid w:val="00597140"/>
    <w:rsid w:val="005A6708"/>
    <w:rsid w:val="005A69C0"/>
    <w:rsid w:val="005A6CF7"/>
    <w:rsid w:val="005B01EA"/>
    <w:rsid w:val="005B3763"/>
    <w:rsid w:val="005B3A70"/>
    <w:rsid w:val="005B6550"/>
    <w:rsid w:val="005C19AC"/>
    <w:rsid w:val="005C4141"/>
    <w:rsid w:val="005C589B"/>
    <w:rsid w:val="005D4319"/>
    <w:rsid w:val="005D5DA5"/>
    <w:rsid w:val="005D72B9"/>
    <w:rsid w:val="005E0A92"/>
    <w:rsid w:val="005E16FF"/>
    <w:rsid w:val="005E2B7D"/>
    <w:rsid w:val="005E4A43"/>
    <w:rsid w:val="005E4DD0"/>
    <w:rsid w:val="005E5813"/>
    <w:rsid w:val="005E59DB"/>
    <w:rsid w:val="005E64E6"/>
    <w:rsid w:val="005F161E"/>
    <w:rsid w:val="005F5F26"/>
    <w:rsid w:val="005F6BB1"/>
    <w:rsid w:val="00604FBB"/>
    <w:rsid w:val="00606D3F"/>
    <w:rsid w:val="00611938"/>
    <w:rsid w:val="0061505A"/>
    <w:rsid w:val="00624F16"/>
    <w:rsid w:val="00626D5E"/>
    <w:rsid w:val="006308C3"/>
    <w:rsid w:val="006324E7"/>
    <w:rsid w:val="00635328"/>
    <w:rsid w:val="00637121"/>
    <w:rsid w:val="00637225"/>
    <w:rsid w:val="00642CF3"/>
    <w:rsid w:val="006457BD"/>
    <w:rsid w:val="00647835"/>
    <w:rsid w:val="00651A9B"/>
    <w:rsid w:val="00652298"/>
    <w:rsid w:val="00652F1E"/>
    <w:rsid w:val="00661724"/>
    <w:rsid w:val="00665E61"/>
    <w:rsid w:val="0067020A"/>
    <w:rsid w:val="00674242"/>
    <w:rsid w:val="006746A7"/>
    <w:rsid w:val="00682FAC"/>
    <w:rsid w:val="0069030C"/>
    <w:rsid w:val="00691AAB"/>
    <w:rsid w:val="006A58D7"/>
    <w:rsid w:val="006A5BF4"/>
    <w:rsid w:val="006A64CA"/>
    <w:rsid w:val="006B0E32"/>
    <w:rsid w:val="006B1934"/>
    <w:rsid w:val="006B5304"/>
    <w:rsid w:val="006C09A1"/>
    <w:rsid w:val="006C1FBC"/>
    <w:rsid w:val="006C4D0A"/>
    <w:rsid w:val="006C7249"/>
    <w:rsid w:val="006C724E"/>
    <w:rsid w:val="006D2097"/>
    <w:rsid w:val="006D3107"/>
    <w:rsid w:val="006D75BC"/>
    <w:rsid w:val="006E4825"/>
    <w:rsid w:val="006F1615"/>
    <w:rsid w:val="006F661D"/>
    <w:rsid w:val="006F6E2E"/>
    <w:rsid w:val="006F70CC"/>
    <w:rsid w:val="00700692"/>
    <w:rsid w:val="00702B05"/>
    <w:rsid w:val="00703825"/>
    <w:rsid w:val="00706E47"/>
    <w:rsid w:val="00711300"/>
    <w:rsid w:val="00711FBC"/>
    <w:rsid w:val="00712924"/>
    <w:rsid w:val="00712EC3"/>
    <w:rsid w:val="007142CC"/>
    <w:rsid w:val="00714F02"/>
    <w:rsid w:val="00715FF1"/>
    <w:rsid w:val="00716AC5"/>
    <w:rsid w:val="00722E75"/>
    <w:rsid w:val="007231A3"/>
    <w:rsid w:val="0072380A"/>
    <w:rsid w:val="007317DD"/>
    <w:rsid w:val="0073561E"/>
    <w:rsid w:val="00736C79"/>
    <w:rsid w:val="00740ADF"/>
    <w:rsid w:val="0074333C"/>
    <w:rsid w:val="0075476A"/>
    <w:rsid w:val="00757243"/>
    <w:rsid w:val="00760104"/>
    <w:rsid w:val="00760426"/>
    <w:rsid w:val="00764360"/>
    <w:rsid w:val="007665EC"/>
    <w:rsid w:val="0077037A"/>
    <w:rsid w:val="00770F61"/>
    <w:rsid w:val="0078241B"/>
    <w:rsid w:val="00784C68"/>
    <w:rsid w:val="00787D9C"/>
    <w:rsid w:val="00790B41"/>
    <w:rsid w:val="007A1E71"/>
    <w:rsid w:val="007A239C"/>
    <w:rsid w:val="007A4CC7"/>
    <w:rsid w:val="007A4EF1"/>
    <w:rsid w:val="007A5934"/>
    <w:rsid w:val="007A6594"/>
    <w:rsid w:val="007A7973"/>
    <w:rsid w:val="007B46EA"/>
    <w:rsid w:val="007B7335"/>
    <w:rsid w:val="007C0AE0"/>
    <w:rsid w:val="007C55F7"/>
    <w:rsid w:val="007D2A16"/>
    <w:rsid w:val="007D2D2E"/>
    <w:rsid w:val="007D5EA9"/>
    <w:rsid w:val="007E1441"/>
    <w:rsid w:val="007E5B6A"/>
    <w:rsid w:val="007F0485"/>
    <w:rsid w:val="007F1624"/>
    <w:rsid w:val="007F3C95"/>
    <w:rsid w:val="007F67D3"/>
    <w:rsid w:val="007F7024"/>
    <w:rsid w:val="007F7648"/>
    <w:rsid w:val="00802047"/>
    <w:rsid w:val="00806A4B"/>
    <w:rsid w:val="008115BD"/>
    <w:rsid w:val="00820ED6"/>
    <w:rsid w:val="00821E24"/>
    <w:rsid w:val="00822445"/>
    <w:rsid w:val="00824931"/>
    <w:rsid w:val="00824DFD"/>
    <w:rsid w:val="00830CD2"/>
    <w:rsid w:val="00831281"/>
    <w:rsid w:val="0083128E"/>
    <w:rsid w:val="00832068"/>
    <w:rsid w:val="00840DEE"/>
    <w:rsid w:val="00842CC8"/>
    <w:rsid w:val="00843CEF"/>
    <w:rsid w:val="00846038"/>
    <w:rsid w:val="00850A64"/>
    <w:rsid w:val="0085717F"/>
    <w:rsid w:val="00861388"/>
    <w:rsid w:val="00864BAD"/>
    <w:rsid w:val="00873419"/>
    <w:rsid w:val="008735A9"/>
    <w:rsid w:val="00874A59"/>
    <w:rsid w:val="00877961"/>
    <w:rsid w:val="00877B0B"/>
    <w:rsid w:val="0088021E"/>
    <w:rsid w:val="00887461"/>
    <w:rsid w:val="00890576"/>
    <w:rsid w:val="008978E3"/>
    <w:rsid w:val="008A0155"/>
    <w:rsid w:val="008A4888"/>
    <w:rsid w:val="008A606F"/>
    <w:rsid w:val="008A61D4"/>
    <w:rsid w:val="008A67DD"/>
    <w:rsid w:val="008A6AA0"/>
    <w:rsid w:val="008A7911"/>
    <w:rsid w:val="008B0708"/>
    <w:rsid w:val="008B103F"/>
    <w:rsid w:val="008B2185"/>
    <w:rsid w:val="008B49F7"/>
    <w:rsid w:val="008B6EE3"/>
    <w:rsid w:val="008C0934"/>
    <w:rsid w:val="008C0C64"/>
    <w:rsid w:val="008C2856"/>
    <w:rsid w:val="008C300D"/>
    <w:rsid w:val="008C37B6"/>
    <w:rsid w:val="008C4A7F"/>
    <w:rsid w:val="008C74E5"/>
    <w:rsid w:val="008D17C4"/>
    <w:rsid w:val="008D2AE2"/>
    <w:rsid w:val="008D5DFC"/>
    <w:rsid w:val="008D5EDB"/>
    <w:rsid w:val="008E1DEB"/>
    <w:rsid w:val="008E2D1B"/>
    <w:rsid w:val="008E355A"/>
    <w:rsid w:val="008F354D"/>
    <w:rsid w:val="00900D7C"/>
    <w:rsid w:val="00901E58"/>
    <w:rsid w:val="00904C17"/>
    <w:rsid w:val="00905A84"/>
    <w:rsid w:val="00911083"/>
    <w:rsid w:val="00912429"/>
    <w:rsid w:val="00913F03"/>
    <w:rsid w:val="00913F2D"/>
    <w:rsid w:val="009144D8"/>
    <w:rsid w:val="00916D0F"/>
    <w:rsid w:val="00917C6D"/>
    <w:rsid w:val="00922E50"/>
    <w:rsid w:val="00924FB9"/>
    <w:rsid w:val="009253FC"/>
    <w:rsid w:val="0092568C"/>
    <w:rsid w:val="009334EC"/>
    <w:rsid w:val="00937263"/>
    <w:rsid w:val="00940985"/>
    <w:rsid w:val="00943640"/>
    <w:rsid w:val="009452CB"/>
    <w:rsid w:val="009533B3"/>
    <w:rsid w:val="009566D7"/>
    <w:rsid w:val="00956E31"/>
    <w:rsid w:val="0096073B"/>
    <w:rsid w:val="00964FE0"/>
    <w:rsid w:val="00967AF7"/>
    <w:rsid w:val="009735C6"/>
    <w:rsid w:val="00973C3C"/>
    <w:rsid w:val="0097584F"/>
    <w:rsid w:val="00980E77"/>
    <w:rsid w:val="00985470"/>
    <w:rsid w:val="009911FA"/>
    <w:rsid w:val="00992625"/>
    <w:rsid w:val="00992F92"/>
    <w:rsid w:val="009931CB"/>
    <w:rsid w:val="009935DA"/>
    <w:rsid w:val="00995848"/>
    <w:rsid w:val="009A0E1A"/>
    <w:rsid w:val="009A13CC"/>
    <w:rsid w:val="009B4C98"/>
    <w:rsid w:val="009B4FF4"/>
    <w:rsid w:val="009B5F4C"/>
    <w:rsid w:val="009B7DBA"/>
    <w:rsid w:val="009C05F9"/>
    <w:rsid w:val="009C2229"/>
    <w:rsid w:val="009C2513"/>
    <w:rsid w:val="009C7742"/>
    <w:rsid w:val="009D2312"/>
    <w:rsid w:val="009D2E31"/>
    <w:rsid w:val="009D4817"/>
    <w:rsid w:val="009D56E0"/>
    <w:rsid w:val="009E2D8F"/>
    <w:rsid w:val="009E4C2E"/>
    <w:rsid w:val="009E4EF6"/>
    <w:rsid w:val="009E5643"/>
    <w:rsid w:val="009F416C"/>
    <w:rsid w:val="009F66A5"/>
    <w:rsid w:val="009F7343"/>
    <w:rsid w:val="009F74BE"/>
    <w:rsid w:val="00A00D1A"/>
    <w:rsid w:val="00A010D4"/>
    <w:rsid w:val="00A01512"/>
    <w:rsid w:val="00A0258D"/>
    <w:rsid w:val="00A039B1"/>
    <w:rsid w:val="00A05A56"/>
    <w:rsid w:val="00A065A3"/>
    <w:rsid w:val="00A06AEB"/>
    <w:rsid w:val="00A103EA"/>
    <w:rsid w:val="00A1042A"/>
    <w:rsid w:val="00A16362"/>
    <w:rsid w:val="00A20659"/>
    <w:rsid w:val="00A20EED"/>
    <w:rsid w:val="00A232F8"/>
    <w:rsid w:val="00A24498"/>
    <w:rsid w:val="00A24DDF"/>
    <w:rsid w:val="00A26601"/>
    <w:rsid w:val="00A33C98"/>
    <w:rsid w:val="00A33E96"/>
    <w:rsid w:val="00A37E17"/>
    <w:rsid w:val="00A410C8"/>
    <w:rsid w:val="00A4364B"/>
    <w:rsid w:val="00A445EA"/>
    <w:rsid w:val="00A45EF9"/>
    <w:rsid w:val="00A46E5C"/>
    <w:rsid w:val="00A5009A"/>
    <w:rsid w:val="00A53A9F"/>
    <w:rsid w:val="00A567D9"/>
    <w:rsid w:val="00A567F0"/>
    <w:rsid w:val="00A721C6"/>
    <w:rsid w:val="00A74C42"/>
    <w:rsid w:val="00A74E4F"/>
    <w:rsid w:val="00A759E1"/>
    <w:rsid w:val="00A80278"/>
    <w:rsid w:val="00A8500D"/>
    <w:rsid w:val="00A867A2"/>
    <w:rsid w:val="00A91AEE"/>
    <w:rsid w:val="00A93DF9"/>
    <w:rsid w:val="00AA2A6D"/>
    <w:rsid w:val="00AA3A0A"/>
    <w:rsid w:val="00AA3D2D"/>
    <w:rsid w:val="00AA4CAC"/>
    <w:rsid w:val="00AA66C0"/>
    <w:rsid w:val="00AB1DAD"/>
    <w:rsid w:val="00AB373B"/>
    <w:rsid w:val="00AB4BB1"/>
    <w:rsid w:val="00AB5F36"/>
    <w:rsid w:val="00AC3742"/>
    <w:rsid w:val="00AC72DE"/>
    <w:rsid w:val="00AC7B2D"/>
    <w:rsid w:val="00AD3746"/>
    <w:rsid w:val="00AD7BB9"/>
    <w:rsid w:val="00AE1767"/>
    <w:rsid w:val="00AE1F32"/>
    <w:rsid w:val="00AE418B"/>
    <w:rsid w:val="00AE47FF"/>
    <w:rsid w:val="00AE53C5"/>
    <w:rsid w:val="00AF11A2"/>
    <w:rsid w:val="00AF1952"/>
    <w:rsid w:val="00AF2774"/>
    <w:rsid w:val="00AF426E"/>
    <w:rsid w:val="00AF6E58"/>
    <w:rsid w:val="00AF723E"/>
    <w:rsid w:val="00AF736C"/>
    <w:rsid w:val="00B01476"/>
    <w:rsid w:val="00B03C8D"/>
    <w:rsid w:val="00B05B6B"/>
    <w:rsid w:val="00B113AD"/>
    <w:rsid w:val="00B12730"/>
    <w:rsid w:val="00B139F3"/>
    <w:rsid w:val="00B16C3C"/>
    <w:rsid w:val="00B1786B"/>
    <w:rsid w:val="00B21293"/>
    <w:rsid w:val="00B21821"/>
    <w:rsid w:val="00B22C03"/>
    <w:rsid w:val="00B2315B"/>
    <w:rsid w:val="00B233FA"/>
    <w:rsid w:val="00B35C2A"/>
    <w:rsid w:val="00B37B7F"/>
    <w:rsid w:val="00B40864"/>
    <w:rsid w:val="00B4307F"/>
    <w:rsid w:val="00B43592"/>
    <w:rsid w:val="00B44F79"/>
    <w:rsid w:val="00B4780D"/>
    <w:rsid w:val="00B47837"/>
    <w:rsid w:val="00B4788C"/>
    <w:rsid w:val="00B50B95"/>
    <w:rsid w:val="00B51DE9"/>
    <w:rsid w:val="00B51E8C"/>
    <w:rsid w:val="00B54402"/>
    <w:rsid w:val="00B553BF"/>
    <w:rsid w:val="00B55577"/>
    <w:rsid w:val="00B619C2"/>
    <w:rsid w:val="00B656CD"/>
    <w:rsid w:val="00B668B8"/>
    <w:rsid w:val="00B66B61"/>
    <w:rsid w:val="00B7204C"/>
    <w:rsid w:val="00B73F0F"/>
    <w:rsid w:val="00B74B35"/>
    <w:rsid w:val="00B8043D"/>
    <w:rsid w:val="00B81DFC"/>
    <w:rsid w:val="00B872E9"/>
    <w:rsid w:val="00B90340"/>
    <w:rsid w:val="00B911F3"/>
    <w:rsid w:val="00B91295"/>
    <w:rsid w:val="00B9247E"/>
    <w:rsid w:val="00B93811"/>
    <w:rsid w:val="00B97566"/>
    <w:rsid w:val="00BA197D"/>
    <w:rsid w:val="00BA3365"/>
    <w:rsid w:val="00BA4321"/>
    <w:rsid w:val="00BA64CC"/>
    <w:rsid w:val="00BA6CB0"/>
    <w:rsid w:val="00BB02F7"/>
    <w:rsid w:val="00BB4334"/>
    <w:rsid w:val="00BB6566"/>
    <w:rsid w:val="00BC15D8"/>
    <w:rsid w:val="00BC3351"/>
    <w:rsid w:val="00BC7618"/>
    <w:rsid w:val="00BC7FE5"/>
    <w:rsid w:val="00BD4069"/>
    <w:rsid w:val="00BD65F2"/>
    <w:rsid w:val="00BE21B0"/>
    <w:rsid w:val="00BE4DD2"/>
    <w:rsid w:val="00BE7018"/>
    <w:rsid w:val="00BF0DB9"/>
    <w:rsid w:val="00BF35AC"/>
    <w:rsid w:val="00BF4E4C"/>
    <w:rsid w:val="00BF5E7A"/>
    <w:rsid w:val="00BF7272"/>
    <w:rsid w:val="00BF7CD2"/>
    <w:rsid w:val="00C036FE"/>
    <w:rsid w:val="00C06A2C"/>
    <w:rsid w:val="00C074DE"/>
    <w:rsid w:val="00C07653"/>
    <w:rsid w:val="00C11477"/>
    <w:rsid w:val="00C173E4"/>
    <w:rsid w:val="00C20188"/>
    <w:rsid w:val="00C224C8"/>
    <w:rsid w:val="00C2290B"/>
    <w:rsid w:val="00C22AB2"/>
    <w:rsid w:val="00C22DA6"/>
    <w:rsid w:val="00C23B90"/>
    <w:rsid w:val="00C258F2"/>
    <w:rsid w:val="00C30504"/>
    <w:rsid w:val="00C33E10"/>
    <w:rsid w:val="00C34AEE"/>
    <w:rsid w:val="00C36D09"/>
    <w:rsid w:val="00C37F08"/>
    <w:rsid w:val="00C410CC"/>
    <w:rsid w:val="00C411C9"/>
    <w:rsid w:val="00C42D0E"/>
    <w:rsid w:val="00C46C0B"/>
    <w:rsid w:val="00C470AF"/>
    <w:rsid w:val="00C4772F"/>
    <w:rsid w:val="00C50F7D"/>
    <w:rsid w:val="00C511FD"/>
    <w:rsid w:val="00C5308F"/>
    <w:rsid w:val="00C55F28"/>
    <w:rsid w:val="00C574D5"/>
    <w:rsid w:val="00C611EA"/>
    <w:rsid w:val="00C62390"/>
    <w:rsid w:val="00C6264D"/>
    <w:rsid w:val="00C669B7"/>
    <w:rsid w:val="00C70139"/>
    <w:rsid w:val="00C701E5"/>
    <w:rsid w:val="00C72A11"/>
    <w:rsid w:val="00C739E3"/>
    <w:rsid w:val="00C768C5"/>
    <w:rsid w:val="00C85064"/>
    <w:rsid w:val="00C862C2"/>
    <w:rsid w:val="00C86802"/>
    <w:rsid w:val="00C87D71"/>
    <w:rsid w:val="00C904D5"/>
    <w:rsid w:val="00CA0F95"/>
    <w:rsid w:val="00CA54FE"/>
    <w:rsid w:val="00CB0197"/>
    <w:rsid w:val="00CB1D26"/>
    <w:rsid w:val="00CB337B"/>
    <w:rsid w:val="00CB60D9"/>
    <w:rsid w:val="00CC36BA"/>
    <w:rsid w:val="00CC3814"/>
    <w:rsid w:val="00CC52DD"/>
    <w:rsid w:val="00CD0CCA"/>
    <w:rsid w:val="00CD1B91"/>
    <w:rsid w:val="00CD1CB7"/>
    <w:rsid w:val="00CD261E"/>
    <w:rsid w:val="00CD6932"/>
    <w:rsid w:val="00CE5110"/>
    <w:rsid w:val="00CE64A8"/>
    <w:rsid w:val="00CE6B35"/>
    <w:rsid w:val="00CE73F4"/>
    <w:rsid w:val="00CF0506"/>
    <w:rsid w:val="00CF3EA8"/>
    <w:rsid w:val="00CF5270"/>
    <w:rsid w:val="00D001E5"/>
    <w:rsid w:val="00D03872"/>
    <w:rsid w:val="00D04777"/>
    <w:rsid w:val="00D05D58"/>
    <w:rsid w:val="00D079B9"/>
    <w:rsid w:val="00D07F94"/>
    <w:rsid w:val="00D1042B"/>
    <w:rsid w:val="00D138B7"/>
    <w:rsid w:val="00D20AF5"/>
    <w:rsid w:val="00D21626"/>
    <w:rsid w:val="00D2625D"/>
    <w:rsid w:val="00D3207C"/>
    <w:rsid w:val="00D3281C"/>
    <w:rsid w:val="00D33561"/>
    <w:rsid w:val="00D34A82"/>
    <w:rsid w:val="00D34DC1"/>
    <w:rsid w:val="00D46917"/>
    <w:rsid w:val="00D47176"/>
    <w:rsid w:val="00D4778F"/>
    <w:rsid w:val="00D55E22"/>
    <w:rsid w:val="00D560B8"/>
    <w:rsid w:val="00D6083E"/>
    <w:rsid w:val="00D61B2A"/>
    <w:rsid w:val="00D65102"/>
    <w:rsid w:val="00D71F3F"/>
    <w:rsid w:val="00D73AC3"/>
    <w:rsid w:val="00D75A75"/>
    <w:rsid w:val="00D76BE8"/>
    <w:rsid w:val="00D77352"/>
    <w:rsid w:val="00D870A6"/>
    <w:rsid w:val="00D9124D"/>
    <w:rsid w:val="00D914AB"/>
    <w:rsid w:val="00D9206B"/>
    <w:rsid w:val="00D92EA8"/>
    <w:rsid w:val="00D965FD"/>
    <w:rsid w:val="00DA26E0"/>
    <w:rsid w:val="00DA3979"/>
    <w:rsid w:val="00DA41FB"/>
    <w:rsid w:val="00DB1DED"/>
    <w:rsid w:val="00DB4A0B"/>
    <w:rsid w:val="00DB5F77"/>
    <w:rsid w:val="00DC0942"/>
    <w:rsid w:val="00DC1020"/>
    <w:rsid w:val="00DC31A7"/>
    <w:rsid w:val="00DD1147"/>
    <w:rsid w:val="00DD4D19"/>
    <w:rsid w:val="00DD729F"/>
    <w:rsid w:val="00DD7A4A"/>
    <w:rsid w:val="00DE0A30"/>
    <w:rsid w:val="00DE1C87"/>
    <w:rsid w:val="00DE1D98"/>
    <w:rsid w:val="00DE1EF7"/>
    <w:rsid w:val="00DE4890"/>
    <w:rsid w:val="00DE62AC"/>
    <w:rsid w:val="00DF22A5"/>
    <w:rsid w:val="00DF51D1"/>
    <w:rsid w:val="00DF60B9"/>
    <w:rsid w:val="00DF78A1"/>
    <w:rsid w:val="00E00B95"/>
    <w:rsid w:val="00E00E7D"/>
    <w:rsid w:val="00E0229A"/>
    <w:rsid w:val="00E0310C"/>
    <w:rsid w:val="00E0320F"/>
    <w:rsid w:val="00E03820"/>
    <w:rsid w:val="00E057E5"/>
    <w:rsid w:val="00E06444"/>
    <w:rsid w:val="00E1277B"/>
    <w:rsid w:val="00E20E9E"/>
    <w:rsid w:val="00E240DD"/>
    <w:rsid w:val="00E245DC"/>
    <w:rsid w:val="00E26AA0"/>
    <w:rsid w:val="00E30E50"/>
    <w:rsid w:val="00E33543"/>
    <w:rsid w:val="00E33FEF"/>
    <w:rsid w:val="00E34088"/>
    <w:rsid w:val="00E340E2"/>
    <w:rsid w:val="00E36366"/>
    <w:rsid w:val="00E366DE"/>
    <w:rsid w:val="00E3744F"/>
    <w:rsid w:val="00E42114"/>
    <w:rsid w:val="00E45B19"/>
    <w:rsid w:val="00E50D2F"/>
    <w:rsid w:val="00E52225"/>
    <w:rsid w:val="00E60A72"/>
    <w:rsid w:val="00E60E5A"/>
    <w:rsid w:val="00E6695F"/>
    <w:rsid w:val="00E719EA"/>
    <w:rsid w:val="00E71D41"/>
    <w:rsid w:val="00E74810"/>
    <w:rsid w:val="00E7514E"/>
    <w:rsid w:val="00E75167"/>
    <w:rsid w:val="00E833F8"/>
    <w:rsid w:val="00E85485"/>
    <w:rsid w:val="00E86974"/>
    <w:rsid w:val="00E879C1"/>
    <w:rsid w:val="00E87E67"/>
    <w:rsid w:val="00E90EF4"/>
    <w:rsid w:val="00E90FC1"/>
    <w:rsid w:val="00E95810"/>
    <w:rsid w:val="00EA541A"/>
    <w:rsid w:val="00EA6A12"/>
    <w:rsid w:val="00EB23E2"/>
    <w:rsid w:val="00EB7569"/>
    <w:rsid w:val="00EC105D"/>
    <w:rsid w:val="00EC2400"/>
    <w:rsid w:val="00EC3F69"/>
    <w:rsid w:val="00EC4788"/>
    <w:rsid w:val="00EC4EC2"/>
    <w:rsid w:val="00EC6BEF"/>
    <w:rsid w:val="00EC7B24"/>
    <w:rsid w:val="00EE6694"/>
    <w:rsid w:val="00EE73E0"/>
    <w:rsid w:val="00EF4AD7"/>
    <w:rsid w:val="00EF7FF8"/>
    <w:rsid w:val="00F0156F"/>
    <w:rsid w:val="00F02A66"/>
    <w:rsid w:val="00F062AC"/>
    <w:rsid w:val="00F103FF"/>
    <w:rsid w:val="00F14895"/>
    <w:rsid w:val="00F1713F"/>
    <w:rsid w:val="00F2001C"/>
    <w:rsid w:val="00F252C2"/>
    <w:rsid w:val="00F26586"/>
    <w:rsid w:val="00F2672A"/>
    <w:rsid w:val="00F270BB"/>
    <w:rsid w:val="00F27CAA"/>
    <w:rsid w:val="00F30B50"/>
    <w:rsid w:val="00F359DD"/>
    <w:rsid w:val="00F4077B"/>
    <w:rsid w:val="00F43E1F"/>
    <w:rsid w:val="00F4484A"/>
    <w:rsid w:val="00F44A67"/>
    <w:rsid w:val="00F5649B"/>
    <w:rsid w:val="00F62189"/>
    <w:rsid w:val="00F628B9"/>
    <w:rsid w:val="00F62D64"/>
    <w:rsid w:val="00F6371D"/>
    <w:rsid w:val="00F6596C"/>
    <w:rsid w:val="00F677F5"/>
    <w:rsid w:val="00F67B00"/>
    <w:rsid w:val="00F67CCF"/>
    <w:rsid w:val="00F701F9"/>
    <w:rsid w:val="00F7183B"/>
    <w:rsid w:val="00F7220D"/>
    <w:rsid w:val="00F73B66"/>
    <w:rsid w:val="00F748DF"/>
    <w:rsid w:val="00F77165"/>
    <w:rsid w:val="00F82933"/>
    <w:rsid w:val="00F84125"/>
    <w:rsid w:val="00F846ED"/>
    <w:rsid w:val="00F84D17"/>
    <w:rsid w:val="00F90BF9"/>
    <w:rsid w:val="00F92799"/>
    <w:rsid w:val="00F9307C"/>
    <w:rsid w:val="00F9695E"/>
    <w:rsid w:val="00F969E0"/>
    <w:rsid w:val="00F97152"/>
    <w:rsid w:val="00FA019B"/>
    <w:rsid w:val="00FA4123"/>
    <w:rsid w:val="00FA43B6"/>
    <w:rsid w:val="00FA6520"/>
    <w:rsid w:val="00FA6EBE"/>
    <w:rsid w:val="00FA76C8"/>
    <w:rsid w:val="00FB4B59"/>
    <w:rsid w:val="00FB4D9C"/>
    <w:rsid w:val="00FC0F56"/>
    <w:rsid w:val="00FC5CB1"/>
    <w:rsid w:val="00FC62BE"/>
    <w:rsid w:val="00FC783C"/>
    <w:rsid w:val="00FD2376"/>
    <w:rsid w:val="00FD455D"/>
    <w:rsid w:val="00FD6985"/>
    <w:rsid w:val="00FD7458"/>
    <w:rsid w:val="00FE1190"/>
    <w:rsid w:val="00FE35D0"/>
    <w:rsid w:val="00FE3CE8"/>
    <w:rsid w:val="00FF0B68"/>
    <w:rsid w:val="00FF3674"/>
    <w:rsid w:val="00FF3A9E"/>
    <w:rsid w:val="00FF658C"/>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rsid w:val="00B81DFC"/>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semiHidden/>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character" w:styleId="Platzhaltertext">
    <w:name w:val="Placeholder Text"/>
    <w:basedOn w:val="Absatz-Standardschriftart"/>
    <w:uiPriority w:val="99"/>
    <w:semiHidden/>
    <w:rsid w:val="004B6A9B"/>
    <w:rPr>
      <w:color w:val="808080"/>
    </w:rPr>
  </w:style>
  <w:style w:type="paragraph" w:customStyle="1" w:styleId="Default">
    <w:name w:val="Default"/>
    <w:rsid w:val="007231A3"/>
    <w:pPr>
      <w:autoSpaceDE w:val="0"/>
      <w:autoSpaceDN w:val="0"/>
      <w:adjustRightInd w:val="0"/>
      <w:spacing w:line="240" w:lineRule="auto"/>
    </w:pPr>
    <w:rPr>
      <w:rFonts w:ascii="Corbel" w:hAnsi="Corbel" w:cs="Corbel"/>
      <w:color w:val="000000"/>
      <w:sz w:val="24"/>
      <w:szCs w:val="24"/>
    </w:rPr>
  </w:style>
  <w:style w:type="paragraph" w:styleId="StandardWeb">
    <w:name w:val="Normal (Web)"/>
    <w:basedOn w:val="Standard"/>
    <w:uiPriority w:val="99"/>
    <w:semiHidden/>
    <w:unhideWhenUsed/>
    <w:rsid w:val="00C862C2"/>
    <w:pPr>
      <w:spacing w:before="100" w:beforeAutospacing="1" w:after="100" w:afterAutospacing="1"/>
    </w:pPr>
    <w:rPr>
      <w:rFonts w:ascii="Times New Roman" w:eastAsia="Times New Roman" w:hAnsi="Times New Roman" w:cs="Times New Roman"/>
      <w:sz w:val="24"/>
      <w:szCs w:val="24"/>
      <w:lang w:eastAsia="de-DE"/>
    </w:rPr>
  </w:style>
  <w:style w:type="paragraph" w:styleId="Beschriftung">
    <w:name w:val="caption"/>
    <w:basedOn w:val="Standard"/>
    <w:next w:val="Standard"/>
    <w:uiPriority w:val="35"/>
    <w:unhideWhenUsed/>
    <w:qFormat/>
    <w:rsid w:val="005E5813"/>
    <w:pPr>
      <w:spacing w:after="200"/>
    </w:pPr>
    <w:rPr>
      <w:b/>
      <w:bCs/>
      <w:color w:val="4F81BD" w:themeColor="accent1"/>
      <w:sz w:val="18"/>
      <w:szCs w:val="18"/>
    </w:rPr>
  </w:style>
  <w:style w:type="table" w:customStyle="1" w:styleId="Tabellenraster2">
    <w:name w:val="Tabellenraster2"/>
    <w:basedOn w:val="NormaleTabelle"/>
    <w:next w:val="Tabellenraster"/>
    <w:uiPriority w:val="59"/>
    <w:rsid w:val="007C0AE0"/>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kopfLS">
    <w:name w:val="Tabellenkopf LS"/>
    <w:basedOn w:val="Standard"/>
    <w:rsid w:val="004F5D85"/>
    <w:pPr>
      <w:spacing w:line="240" w:lineRule="exact"/>
      <w:jc w:val="center"/>
    </w:pPr>
    <w:rPr>
      <w:rFonts w:eastAsia="Times New Roman" w:cs="Times New Roman"/>
      <w:b/>
      <w:color w:val="000000"/>
      <w:lang w:eastAsia="de-DE"/>
    </w:rPr>
  </w:style>
  <w:style w:type="paragraph" w:customStyle="1" w:styleId="TabelleLinks6PT">
    <w:name w:val="Tabelle Links 6PT"/>
    <w:basedOn w:val="Standard"/>
    <w:rsid w:val="004F5D85"/>
    <w:pPr>
      <w:spacing w:before="40" w:after="60" w:line="160" w:lineRule="exact"/>
    </w:pPr>
    <w:rPr>
      <w:rFonts w:eastAsia="Times New Roman" w:cs="Times New Roman"/>
      <w:color w:val="000000"/>
      <w:sz w:val="12"/>
      <w:lang w:eastAsia="de-DE"/>
    </w:rPr>
  </w:style>
  <w:style w:type="paragraph" w:customStyle="1" w:styleId="TabelleAufzhlung">
    <w:name w:val="Tabelle Aufzählung"/>
    <w:basedOn w:val="TabelleLinks"/>
    <w:rsid w:val="004F5D85"/>
    <w:pPr>
      <w:numPr>
        <w:numId w:val="44"/>
      </w:numPr>
      <w:ind w:left="488" w:hanging="244"/>
    </w:pPr>
    <w:rPr>
      <w:color w:val="000000"/>
    </w:rPr>
  </w:style>
  <w:style w:type="character" w:styleId="BesuchterHyperlink">
    <w:name w:val="FollowedHyperlink"/>
    <w:basedOn w:val="Absatz-Standardschriftart"/>
    <w:uiPriority w:val="99"/>
    <w:semiHidden/>
    <w:unhideWhenUsed/>
    <w:rsid w:val="00B05B6B"/>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semiHidden="0" w:uiPriority="10" w:unhideWhenUsed="0" w:qFormat="1"/>
    <w:lsdException w:name="Default Paragraph Font" w:uiPriority="1"/>
    <w:lsdException w:name="Body Text" w:uiPriority="0"/>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rsid w:val="00B81DFC"/>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spacing w:line="220" w:lineRule="exact"/>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semiHidde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semiHidde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semiHidden/>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rsid w:val="00BE7018"/>
    <w:pPr>
      <w:jc w:val="both"/>
    </w:pPr>
    <w:rPr>
      <w:lang w:eastAsia="de-DE"/>
    </w:rPr>
  </w:style>
  <w:style w:type="character" w:customStyle="1" w:styleId="TextkrperZchn">
    <w:name w:val="Textkörper Zchn"/>
    <w:basedOn w:val="Absatz-Standardschriftart"/>
    <w:link w:val="Textkrper"/>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semiHidden/>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character" w:styleId="Platzhaltertext">
    <w:name w:val="Placeholder Text"/>
    <w:basedOn w:val="Absatz-Standardschriftart"/>
    <w:uiPriority w:val="99"/>
    <w:semiHidden/>
    <w:rsid w:val="004B6A9B"/>
    <w:rPr>
      <w:color w:val="808080"/>
    </w:rPr>
  </w:style>
  <w:style w:type="paragraph" w:customStyle="1" w:styleId="Default">
    <w:name w:val="Default"/>
    <w:rsid w:val="007231A3"/>
    <w:pPr>
      <w:autoSpaceDE w:val="0"/>
      <w:autoSpaceDN w:val="0"/>
      <w:adjustRightInd w:val="0"/>
      <w:spacing w:line="240" w:lineRule="auto"/>
    </w:pPr>
    <w:rPr>
      <w:rFonts w:ascii="Corbel" w:hAnsi="Corbel" w:cs="Corbel"/>
      <w:color w:val="000000"/>
      <w:sz w:val="24"/>
      <w:szCs w:val="24"/>
    </w:rPr>
  </w:style>
  <w:style w:type="paragraph" w:styleId="StandardWeb">
    <w:name w:val="Normal (Web)"/>
    <w:basedOn w:val="Standard"/>
    <w:uiPriority w:val="99"/>
    <w:semiHidden/>
    <w:unhideWhenUsed/>
    <w:rsid w:val="00C862C2"/>
    <w:pPr>
      <w:spacing w:before="100" w:beforeAutospacing="1" w:after="100" w:afterAutospacing="1"/>
    </w:pPr>
    <w:rPr>
      <w:rFonts w:ascii="Times New Roman" w:eastAsia="Times New Roman" w:hAnsi="Times New Roman" w:cs="Times New Roman"/>
      <w:sz w:val="24"/>
      <w:szCs w:val="24"/>
      <w:lang w:eastAsia="de-DE"/>
    </w:rPr>
  </w:style>
  <w:style w:type="paragraph" w:styleId="Beschriftung">
    <w:name w:val="caption"/>
    <w:basedOn w:val="Standard"/>
    <w:next w:val="Standard"/>
    <w:uiPriority w:val="35"/>
    <w:unhideWhenUsed/>
    <w:qFormat/>
    <w:rsid w:val="005E5813"/>
    <w:pPr>
      <w:spacing w:after="200"/>
    </w:pPr>
    <w:rPr>
      <w:b/>
      <w:bCs/>
      <w:color w:val="4F81BD" w:themeColor="accent1"/>
      <w:sz w:val="18"/>
      <w:szCs w:val="18"/>
    </w:rPr>
  </w:style>
  <w:style w:type="table" w:customStyle="1" w:styleId="Tabellenraster2">
    <w:name w:val="Tabellenraster2"/>
    <w:basedOn w:val="NormaleTabelle"/>
    <w:next w:val="Tabellenraster"/>
    <w:uiPriority w:val="59"/>
    <w:rsid w:val="007C0AE0"/>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kopfLS">
    <w:name w:val="Tabellenkopf LS"/>
    <w:basedOn w:val="Standard"/>
    <w:rsid w:val="004F5D85"/>
    <w:pPr>
      <w:spacing w:line="240" w:lineRule="exact"/>
      <w:jc w:val="center"/>
    </w:pPr>
    <w:rPr>
      <w:rFonts w:eastAsia="Times New Roman" w:cs="Times New Roman"/>
      <w:b/>
      <w:color w:val="000000"/>
      <w:lang w:eastAsia="de-DE"/>
    </w:rPr>
  </w:style>
  <w:style w:type="paragraph" w:customStyle="1" w:styleId="TabelleLinks6PT">
    <w:name w:val="Tabelle Links 6PT"/>
    <w:basedOn w:val="Standard"/>
    <w:rsid w:val="004F5D85"/>
    <w:pPr>
      <w:spacing w:before="40" w:after="60" w:line="160" w:lineRule="exact"/>
    </w:pPr>
    <w:rPr>
      <w:rFonts w:eastAsia="Times New Roman" w:cs="Times New Roman"/>
      <w:color w:val="000000"/>
      <w:sz w:val="12"/>
      <w:lang w:eastAsia="de-DE"/>
    </w:rPr>
  </w:style>
  <w:style w:type="paragraph" w:customStyle="1" w:styleId="TabelleAufzhlung">
    <w:name w:val="Tabelle Aufzählung"/>
    <w:basedOn w:val="TabelleLinks"/>
    <w:rsid w:val="004F5D85"/>
    <w:pPr>
      <w:numPr>
        <w:numId w:val="44"/>
      </w:numPr>
      <w:ind w:left="488" w:hanging="244"/>
    </w:pPr>
    <w:rPr>
      <w:color w:val="000000"/>
    </w:rPr>
  </w:style>
  <w:style w:type="character" w:styleId="BesuchterHyperlink">
    <w:name w:val="FollowedHyperlink"/>
    <w:basedOn w:val="Absatz-Standardschriftart"/>
    <w:uiPriority w:val="99"/>
    <w:semiHidden/>
    <w:unhideWhenUsed/>
    <w:rsid w:val="00B05B6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1183610">
      <w:bodyDiv w:val="1"/>
      <w:marLeft w:val="0"/>
      <w:marRight w:val="0"/>
      <w:marTop w:val="0"/>
      <w:marBottom w:val="0"/>
      <w:divBdr>
        <w:top w:val="none" w:sz="0" w:space="0" w:color="auto"/>
        <w:left w:val="none" w:sz="0" w:space="0" w:color="auto"/>
        <w:bottom w:val="none" w:sz="0" w:space="0" w:color="auto"/>
        <w:right w:val="none" w:sz="0" w:space="0" w:color="auto"/>
      </w:divBdr>
    </w:div>
    <w:div w:id="398141811">
      <w:bodyDiv w:val="1"/>
      <w:marLeft w:val="0"/>
      <w:marRight w:val="0"/>
      <w:marTop w:val="0"/>
      <w:marBottom w:val="0"/>
      <w:divBdr>
        <w:top w:val="none" w:sz="0" w:space="0" w:color="auto"/>
        <w:left w:val="none" w:sz="0" w:space="0" w:color="auto"/>
        <w:bottom w:val="none" w:sz="0" w:space="0" w:color="auto"/>
        <w:right w:val="none" w:sz="0" w:space="0" w:color="auto"/>
      </w:divBdr>
    </w:div>
    <w:div w:id="440759662">
      <w:bodyDiv w:val="1"/>
      <w:marLeft w:val="0"/>
      <w:marRight w:val="0"/>
      <w:marTop w:val="0"/>
      <w:marBottom w:val="0"/>
      <w:divBdr>
        <w:top w:val="none" w:sz="0" w:space="0" w:color="auto"/>
        <w:left w:val="none" w:sz="0" w:space="0" w:color="auto"/>
        <w:bottom w:val="none" w:sz="0" w:space="0" w:color="auto"/>
        <w:right w:val="none" w:sz="0" w:space="0" w:color="auto"/>
      </w:divBdr>
    </w:div>
    <w:div w:id="448281724">
      <w:bodyDiv w:val="1"/>
      <w:marLeft w:val="0"/>
      <w:marRight w:val="0"/>
      <w:marTop w:val="0"/>
      <w:marBottom w:val="0"/>
      <w:divBdr>
        <w:top w:val="none" w:sz="0" w:space="0" w:color="auto"/>
        <w:left w:val="none" w:sz="0" w:space="0" w:color="auto"/>
        <w:bottom w:val="none" w:sz="0" w:space="0" w:color="auto"/>
        <w:right w:val="none" w:sz="0" w:space="0" w:color="auto"/>
      </w:divBdr>
    </w:div>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jpeg"/><Relationship Id="rId21" Type="http://schemas.openxmlformats.org/officeDocument/2006/relationships/image" Target="media/image18.png"/><Relationship Id="rId42" Type="http://schemas.openxmlformats.org/officeDocument/2006/relationships/image" Target="media/image39.png"/><Relationship Id="rId63" Type="http://schemas.openxmlformats.org/officeDocument/2006/relationships/header" Target="header8.xml"/><Relationship Id="rId84" Type="http://schemas.openxmlformats.org/officeDocument/2006/relationships/hyperlink" Target="http://www.twinbusch.de/Deutschland/katalog/einz_seiten/tb_hk_de_242e.pdf" TargetMode="External"/><Relationship Id="rId138" Type="http://schemas.microsoft.com/office/2007/relationships/hdphoto" Target="media/hdphoto7.wdp"/><Relationship Id="rId159" Type="http://schemas.openxmlformats.org/officeDocument/2006/relationships/image" Target="media/image96.jpeg"/><Relationship Id="rId170" Type="http://schemas.openxmlformats.org/officeDocument/2006/relationships/image" Target="media/image105.png"/><Relationship Id="rId191" Type="http://schemas.openxmlformats.org/officeDocument/2006/relationships/image" Target="media/image120.png"/><Relationship Id="rId205" Type="http://schemas.openxmlformats.org/officeDocument/2006/relationships/image" Target="media/image133.png"/><Relationship Id="rId226" Type="http://schemas.openxmlformats.org/officeDocument/2006/relationships/image" Target="media/image145.jpeg"/><Relationship Id="rId107" Type="http://schemas.openxmlformats.org/officeDocument/2006/relationships/image" Target="media/image62.wmf"/><Relationship Id="rId11" Type="http://schemas.openxmlformats.org/officeDocument/2006/relationships/footer" Target="footer1.xml"/><Relationship Id="rId32" Type="http://schemas.openxmlformats.org/officeDocument/2006/relationships/image" Target="media/image29.png"/><Relationship Id="rId53" Type="http://schemas.openxmlformats.org/officeDocument/2006/relationships/header" Target="header3.xml"/><Relationship Id="rId74" Type="http://schemas.openxmlformats.org/officeDocument/2006/relationships/image" Target="media/image52.jpeg"/><Relationship Id="rId128" Type="http://schemas.microsoft.com/office/2007/relationships/hdphoto" Target="media/hdphoto4.wdp"/><Relationship Id="rId149" Type="http://schemas.microsoft.com/office/2007/relationships/hdphoto" Target="media/hdphoto9.wdp"/><Relationship Id="rId5" Type="http://schemas.openxmlformats.org/officeDocument/2006/relationships/settings" Target="settings.xml"/><Relationship Id="rId95" Type="http://schemas.openxmlformats.org/officeDocument/2006/relationships/image" Target="media/image60.png"/><Relationship Id="rId160" Type="http://schemas.openxmlformats.org/officeDocument/2006/relationships/image" Target="media/image97.jpeg"/><Relationship Id="rId181" Type="http://schemas.openxmlformats.org/officeDocument/2006/relationships/hyperlink" Target="file:///\\lsstu01sf0001\Oeffentlich\3-33\Allgemein\_BFPE\Lernmaterialien%202016\BK%20Fahrzeugtechnik\www.arbeitssicherheit.de" TargetMode="External"/><Relationship Id="rId216" Type="http://schemas.openxmlformats.org/officeDocument/2006/relationships/hyperlink" Target="http://www.reifen.de" TargetMode="External"/><Relationship Id="rId237" Type="http://schemas.openxmlformats.org/officeDocument/2006/relationships/image" Target="media/image152.jpeg"/><Relationship Id="rId22" Type="http://schemas.openxmlformats.org/officeDocument/2006/relationships/image" Target="media/image19.png"/><Relationship Id="rId43" Type="http://schemas.openxmlformats.org/officeDocument/2006/relationships/image" Target="media/image40.png"/><Relationship Id="rId64" Type="http://schemas.openxmlformats.org/officeDocument/2006/relationships/image" Target="media/image50.jpeg"/><Relationship Id="rId118" Type="http://schemas.openxmlformats.org/officeDocument/2006/relationships/hyperlink" Target="http://www.pixabay.com/de/verl%C3%A4ngerungskabel-kabel-elektronik-147580/" TargetMode="External"/><Relationship Id="rId139" Type="http://schemas.openxmlformats.org/officeDocument/2006/relationships/image" Target="media/image83.png"/><Relationship Id="rId85" Type="http://schemas.openxmlformats.org/officeDocument/2006/relationships/image" Target="media/image57.png"/><Relationship Id="rId150" Type="http://schemas.openxmlformats.org/officeDocument/2006/relationships/image" Target="media/image90.jpeg"/><Relationship Id="rId171" Type="http://schemas.microsoft.com/office/2007/relationships/hdphoto" Target="media/hdphoto13.wdp"/><Relationship Id="rId192" Type="http://schemas.openxmlformats.org/officeDocument/2006/relationships/image" Target="media/image121.png"/><Relationship Id="rId206" Type="http://schemas.openxmlformats.org/officeDocument/2006/relationships/hyperlink" Target="http://www.felgenretter.de/felgen-instandsetzen.html" TargetMode="External"/><Relationship Id="rId227" Type="http://schemas.openxmlformats.org/officeDocument/2006/relationships/image" Target="media/image146.png"/><Relationship Id="rId201" Type="http://schemas.openxmlformats.org/officeDocument/2006/relationships/image" Target="media/image129.png"/><Relationship Id="rId222" Type="http://schemas.openxmlformats.org/officeDocument/2006/relationships/hyperlink" Target="http://www.reifen.de" TargetMode="External"/><Relationship Id="rId243" Type="http://schemas.openxmlformats.org/officeDocument/2006/relationships/header" Target="header10.xml"/><Relationship Id="rId12" Type="http://schemas.openxmlformats.org/officeDocument/2006/relationships/hyperlink" Target="mailto:best@ls.kv.bwl.de" TargetMode="External"/><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emf"/><Relationship Id="rId59" Type="http://schemas.openxmlformats.org/officeDocument/2006/relationships/header" Target="header6.xml"/><Relationship Id="rId103" Type="http://schemas.openxmlformats.org/officeDocument/2006/relationships/hyperlink" Target="http://www.pixelio.de/media/516830" TargetMode="External"/><Relationship Id="rId108" Type="http://schemas.openxmlformats.org/officeDocument/2006/relationships/image" Target="media/image73.wmf"/><Relationship Id="rId124" Type="http://schemas.openxmlformats.org/officeDocument/2006/relationships/image" Target="media/image74.jpeg"/><Relationship Id="rId129" Type="http://schemas.openxmlformats.org/officeDocument/2006/relationships/image" Target="media/image77.jpeg"/><Relationship Id="rId54" Type="http://schemas.openxmlformats.org/officeDocument/2006/relationships/header" Target="header4.xml"/><Relationship Id="rId70" Type="http://schemas.openxmlformats.org/officeDocument/2006/relationships/header" Target="header9.xml"/><Relationship Id="rId75" Type="http://schemas.openxmlformats.org/officeDocument/2006/relationships/image" Target="media/image61.jpeg"/><Relationship Id="rId91" Type="http://schemas.openxmlformats.org/officeDocument/2006/relationships/hyperlink" Target="http://www.reifen.de/static/de/tipps-tricks" TargetMode="External"/><Relationship Id="rId96" Type="http://schemas.openxmlformats.org/officeDocument/2006/relationships/image" Target="media/image71.png"/><Relationship Id="rId140" Type="http://schemas.microsoft.com/office/2007/relationships/hdphoto" Target="media/hdphoto8.wdp"/><Relationship Id="rId145" Type="http://schemas.openxmlformats.org/officeDocument/2006/relationships/image" Target="media/image87.jpeg"/><Relationship Id="rId161" Type="http://schemas.openxmlformats.org/officeDocument/2006/relationships/image" Target="media/image98.jpeg"/><Relationship Id="rId166" Type="http://schemas.openxmlformats.org/officeDocument/2006/relationships/image" Target="media/image102.png"/><Relationship Id="rId182" Type="http://schemas.openxmlformats.org/officeDocument/2006/relationships/image" Target="media/image112.png"/><Relationship Id="rId187" Type="http://schemas.openxmlformats.org/officeDocument/2006/relationships/image" Target="media/image116.emf"/><Relationship Id="rId217" Type="http://schemas.openxmlformats.org/officeDocument/2006/relationships/image" Target="media/image140.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www.blobs.continental-tires.com/www8/servlet/image/5918/uncropped/0/560/7/contipremiumcontact-5-tire-image.png" TargetMode="External"/><Relationship Id="rId233" Type="http://schemas.openxmlformats.org/officeDocument/2006/relationships/image" Target="media/image150.jpeg"/><Relationship Id="rId238" Type="http://schemas.openxmlformats.org/officeDocument/2006/relationships/image" Target="media/image161.jpeg"/><Relationship Id="rId23" Type="http://schemas.openxmlformats.org/officeDocument/2006/relationships/image" Target="media/image20.png"/><Relationship Id="rId28" Type="http://schemas.openxmlformats.org/officeDocument/2006/relationships/image" Target="media/image25.png"/><Relationship Id="rId49" Type="http://schemas.openxmlformats.org/officeDocument/2006/relationships/image" Target="media/image46.png"/><Relationship Id="rId114" Type="http://schemas.openxmlformats.org/officeDocument/2006/relationships/image" Target="media/image66.jpeg"/><Relationship Id="rId119" Type="http://schemas.openxmlformats.org/officeDocument/2006/relationships/image" Target="media/image69.png"/><Relationship Id="rId44" Type="http://schemas.openxmlformats.org/officeDocument/2006/relationships/image" Target="media/image41.png"/><Relationship Id="rId60" Type="http://schemas.openxmlformats.org/officeDocument/2006/relationships/footer" Target="footer5.xml"/><Relationship Id="rId65" Type="http://schemas.openxmlformats.org/officeDocument/2006/relationships/image" Target="media/image57.jpeg"/><Relationship Id="rId81" Type="http://schemas.openxmlformats.org/officeDocument/2006/relationships/hyperlink" Target="http://www.twinbusch.de" TargetMode="External"/><Relationship Id="rId86" Type="http://schemas.openxmlformats.org/officeDocument/2006/relationships/hyperlink" Target="http://www.twinbusch.de" TargetMode="External"/><Relationship Id="rId130" Type="http://schemas.openxmlformats.org/officeDocument/2006/relationships/hyperlink" Target="http://www.pixabay.com/de/bohrmaschine-bohrer-werkzeuge-152896/" TargetMode="External"/><Relationship Id="rId135" Type="http://schemas.openxmlformats.org/officeDocument/2006/relationships/image" Target="media/image81.png"/><Relationship Id="rId151" Type="http://schemas.openxmlformats.org/officeDocument/2006/relationships/image" Target="media/image91.jpeg"/><Relationship Id="rId156" Type="http://schemas.openxmlformats.org/officeDocument/2006/relationships/image" Target="media/image94.png"/><Relationship Id="rId177" Type="http://schemas.openxmlformats.org/officeDocument/2006/relationships/image" Target="media/image110.jpeg"/><Relationship Id="rId198" Type="http://schemas.openxmlformats.org/officeDocument/2006/relationships/image" Target="media/image127.png"/><Relationship Id="rId172" Type="http://schemas.openxmlformats.org/officeDocument/2006/relationships/image" Target="media/image106.jpeg"/><Relationship Id="rId193" Type="http://schemas.openxmlformats.org/officeDocument/2006/relationships/image" Target="media/image122.png"/><Relationship Id="rId202" Type="http://schemas.openxmlformats.org/officeDocument/2006/relationships/image" Target="media/image130.png"/><Relationship Id="rId207" Type="http://schemas.openxmlformats.org/officeDocument/2006/relationships/image" Target="media/image134.jpeg"/><Relationship Id="rId223" Type="http://schemas.openxmlformats.org/officeDocument/2006/relationships/image" Target="media/image142.jpeg"/><Relationship Id="rId228" Type="http://schemas.openxmlformats.org/officeDocument/2006/relationships/image" Target="media/image147.jpeg"/><Relationship Id="rId244" Type="http://schemas.openxmlformats.org/officeDocument/2006/relationships/footer" Target="footer8.xml"/><Relationship Id="rId13" Type="http://schemas.openxmlformats.org/officeDocument/2006/relationships/hyperlink" Target="http://www.ls-webshop.de/" TargetMode="External"/><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63.wmf"/><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footer" Target="footer2.xml"/><Relationship Id="rId76" Type="http://schemas.openxmlformats.org/officeDocument/2006/relationships/image" Target="media/image53.jpeg"/><Relationship Id="rId97" Type="http://schemas.openxmlformats.org/officeDocument/2006/relationships/image" Target="media/image61.wmf"/><Relationship Id="rId104" Type="http://schemas.openxmlformats.org/officeDocument/2006/relationships/hyperlink" Target="https://pixabay.com/de/auge-wimperntusche-make-up-iris-149604/" TargetMode="External"/><Relationship Id="rId120" Type="http://schemas.openxmlformats.org/officeDocument/2006/relationships/image" Target="media/image70.jpeg"/><Relationship Id="rId125" Type="http://schemas.openxmlformats.org/officeDocument/2006/relationships/image" Target="media/image75.png"/><Relationship Id="rId141" Type="http://schemas.openxmlformats.org/officeDocument/2006/relationships/image" Target="media/image84.png"/><Relationship Id="rId146" Type="http://schemas.openxmlformats.org/officeDocument/2006/relationships/hyperlink" Target="http://www.pixabay.com/de/verl%C3%A4ngerungskabel-kabel-elektronik-147580/" TargetMode="External"/><Relationship Id="rId167" Type="http://schemas.microsoft.com/office/2007/relationships/hdphoto" Target="media/hdphoto12.wdp"/><Relationship Id="rId188" Type="http://schemas.openxmlformats.org/officeDocument/2006/relationships/image" Target="media/image117.jpeg"/><Relationship Id="rId7" Type="http://schemas.openxmlformats.org/officeDocument/2006/relationships/footnotes" Target="footnotes.xml"/><Relationship Id="rId71" Type="http://schemas.openxmlformats.org/officeDocument/2006/relationships/footer" Target="footer7.xml"/><Relationship Id="rId92" Type="http://schemas.openxmlformats.org/officeDocument/2006/relationships/hyperlink" Target="http://www.reifen.de/static/de/tipps-tricks/reifentipps/reifen-auswuchten" TargetMode="External"/><Relationship Id="rId162" Type="http://schemas.openxmlformats.org/officeDocument/2006/relationships/image" Target="media/image99.png"/><Relationship Id="rId183" Type="http://schemas.openxmlformats.org/officeDocument/2006/relationships/image" Target="media/image113.emf"/><Relationship Id="rId213" Type="http://schemas.openxmlformats.org/officeDocument/2006/relationships/image" Target="media/image138.emf"/><Relationship Id="rId218" Type="http://schemas.openxmlformats.org/officeDocument/2006/relationships/image" Target="media/image1480.png"/><Relationship Id="rId234" Type="http://schemas.openxmlformats.org/officeDocument/2006/relationships/image" Target="media/image159.jpeg"/><Relationship Id="rId239"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hyperlink" Target="http://www.pixelio.de/media/713376" TargetMode="External"/><Relationship Id="rId87" Type="http://schemas.openxmlformats.org/officeDocument/2006/relationships/hyperlink" Target="http://www.twinbusch.de/popup_image.php?pID=6&amp;imgID=0" TargetMode="External"/><Relationship Id="rId110" Type="http://schemas.openxmlformats.org/officeDocument/2006/relationships/image" Target="media/image74.wmf"/><Relationship Id="rId115" Type="http://schemas.openxmlformats.org/officeDocument/2006/relationships/image" Target="media/image67.png"/><Relationship Id="rId131" Type="http://schemas.openxmlformats.org/officeDocument/2006/relationships/image" Target="media/image78.png"/><Relationship Id="rId136" Type="http://schemas.microsoft.com/office/2007/relationships/hdphoto" Target="media/hdphoto6.wdp"/><Relationship Id="rId157" Type="http://schemas.openxmlformats.org/officeDocument/2006/relationships/image" Target="media/image95.png"/><Relationship Id="rId178" Type="http://schemas.openxmlformats.org/officeDocument/2006/relationships/hyperlink" Target="http://www.pixelio.de" TargetMode="External"/><Relationship Id="rId61" Type="http://schemas.openxmlformats.org/officeDocument/2006/relationships/header" Target="header7.xml"/><Relationship Id="rId82" Type="http://schemas.openxmlformats.org/officeDocument/2006/relationships/hyperlink" Target="http://www.twinbusch.de/popup_image.php?pID=6&amp;imgID=0" TargetMode="External"/><Relationship Id="rId152" Type="http://schemas.openxmlformats.org/officeDocument/2006/relationships/image" Target="media/image92.png"/><Relationship Id="rId173" Type="http://schemas.openxmlformats.org/officeDocument/2006/relationships/image" Target="media/image107.png"/><Relationship Id="rId194" Type="http://schemas.openxmlformats.org/officeDocument/2006/relationships/image" Target="media/image123.png"/><Relationship Id="rId199" Type="http://schemas.openxmlformats.org/officeDocument/2006/relationships/image" Target="media/image128.png"/><Relationship Id="rId203" Type="http://schemas.openxmlformats.org/officeDocument/2006/relationships/image" Target="media/image131.png"/><Relationship Id="rId208" Type="http://schemas.openxmlformats.org/officeDocument/2006/relationships/image" Target="media/image135.jpeg"/><Relationship Id="rId229" Type="http://schemas.openxmlformats.org/officeDocument/2006/relationships/image" Target="media/image148.jpeg"/><Relationship Id="rId19" Type="http://schemas.openxmlformats.org/officeDocument/2006/relationships/image" Target="media/image16.png"/><Relationship Id="rId224" Type="http://schemas.openxmlformats.org/officeDocument/2006/relationships/image" Target="media/image143.jpeg"/><Relationship Id="rId240" Type="http://schemas.openxmlformats.org/officeDocument/2006/relationships/image" Target="media/image154.png"/><Relationship Id="rId245" Type="http://schemas.openxmlformats.org/officeDocument/2006/relationships/fontTable" Target="fontTable.xml"/><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footer" Target="footer3.xml"/><Relationship Id="rId77" Type="http://schemas.openxmlformats.org/officeDocument/2006/relationships/image" Target="media/image63.jpeg"/><Relationship Id="rId100" Type="http://schemas.openxmlformats.org/officeDocument/2006/relationships/hyperlink" Target="https://pixabay.com/de/auge-wimperntusche-make-up-iris-149604/" TargetMode="External"/><Relationship Id="rId105" Type="http://schemas.openxmlformats.org/officeDocument/2006/relationships/hyperlink" Target="https://pixabay.com/de/verkehrszeichen-achtung-vorfahrt-63983/" TargetMode="External"/><Relationship Id="rId126" Type="http://schemas.microsoft.com/office/2007/relationships/hdphoto" Target="media/hdphoto3.wdp"/><Relationship Id="rId147" Type="http://schemas.openxmlformats.org/officeDocument/2006/relationships/image" Target="media/image88.png"/><Relationship Id="rId168" Type="http://schemas.openxmlformats.org/officeDocument/2006/relationships/image" Target="media/image103.jpeg"/><Relationship Id="rId8" Type="http://schemas.openxmlformats.org/officeDocument/2006/relationships/endnotes" Target="endnotes.xml"/><Relationship Id="rId51" Type="http://schemas.openxmlformats.org/officeDocument/2006/relationships/image" Target="media/image48.png"/><Relationship Id="rId72" Type="http://schemas.openxmlformats.org/officeDocument/2006/relationships/image" Target="media/image51.jpeg"/><Relationship Id="rId93" Type="http://schemas.openxmlformats.org/officeDocument/2006/relationships/image" Target="media/image59.png"/><Relationship Id="rId98" Type="http://schemas.openxmlformats.org/officeDocument/2006/relationships/image" Target="media/image72.wmf"/><Relationship Id="rId121" Type="http://schemas.openxmlformats.org/officeDocument/2006/relationships/image" Target="media/image72.png"/><Relationship Id="rId142" Type="http://schemas.openxmlformats.org/officeDocument/2006/relationships/image" Target="media/image85.jpeg"/><Relationship Id="rId163" Type="http://schemas.openxmlformats.org/officeDocument/2006/relationships/hyperlink" Target="http://www.pixelio.de" TargetMode="External"/><Relationship Id="rId184" Type="http://schemas.openxmlformats.org/officeDocument/2006/relationships/image" Target="media/image114.jpeg"/><Relationship Id="rId189" Type="http://schemas.openxmlformats.org/officeDocument/2006/relationships/image" Target="media/image118.png"/><Relationship Id="rId219" Type="http://schemas.openxmlformats.org/officeDocument/2006/relationships/hyperlink" Target="http://blobs.continental-tires.com/www8/servlet/image/5918/uncropped/0/560/7/contipremiumcontact-5-tire-image.png" TargetMode="External"/><Relationship Id="rId3" Type="http://schemas.openxmlformats.org/officeDocument/2006/relationships/styles" Target="styles.xml"/><Relationship Id="rId214" Type="http://schemas.openxmlformats.org/officeDocument/2006/relationships/hyperlink" Target="http://www.reifen.de/static/de/tipps-tricks/reifentipps/m-s-reifen" TargetMode="External"/><Relationship Id="rId230" Type="http://schemas.openxmlformats.org/officeDocument/2006/relationships/image" Target="media/image157.jpeg"/><Relationship Id="rId235" Type="http://schemas.openxmlformats.org/officeDocument/2006/relationships/image" Target="media/image151.jpeg"/><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hyperlink" Target="https://pixabay.com/de/plattfu%C3%9F-kaputter-reifen-reifenpanne-76564" TargetMode="External"/><Relationship Id="rId116" Type="http://schemas.microsoft.com/office/2007/relationships/hdphoto" Target="media/hdphoto1.wdp"/><Relationship Id="rId137" Type="http://schemas.openxmlformats.org/officeDocument/2006/relationships/image" Target="media/image82.png"/><Relationship Id="rId158" Type="http://schemas.microsoft.com/office/2007/relationships/hdphoto" Target="media/hdphoto11.wdp"/><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footer" Target="footer6.xml"/><Relationship Id="rId83" Type="http://schemas.openxmlformats.org/officeDocument/2006/relationships/image" Target="media/image56.png"/><Relationship Id="rId88" Type="http://schemas.openxmlformats.org/officeDocument/2006/relationships/hyperlink" Target="http://www.twinbusch.de/Deutschland/katalog/einz_seiten/tb_hk_de_242e.pdf" TargetMode="External"/><Relationship Id="rId111" Type="http://schemas.openxmlformats.org/officeDocument/2006/relationships/image" Target="media/image64.wmf"/><Relationship Id="rId132" Type="http://schemas.openxmlformats.org/officeDocument/2006/relationships/image" Target="media/image79.png"/><Relationship Id="rId153" Type="http://schemas.microsoft.com/office/2007/relationships/hdphoto" Target="media/hdphoto10.wdp"/><Relationship Id="rId174" Type="http://schemas.openxmlformats.org/officeDocument/2006/relationships/image" Target="media/image108.png"/><Relationship Id="rId179" Type="http://schemas.openxmlformats.org/officeDocument/2006/relationships/image" Target="media/image111.jpeg"/><Relationship Id="rId195" Type="http://schemas.openxmlformats.org/officeDocument/2006/relationships/image" Target="media/image124.png"/><Relationship Id="rId209" Type="http://schemas.openxmlformats.org/officeDocument/2006/relationships/image" Target="media/image136.jpeg"/><Relationship Id="rId190" Type="http://schemas.openxmlformats.org/officeDocument/2006/relationships/image" Target="media/image119.png"/><Relationship Id="rId204" Type="http://schemas.openxmlformats.org/officeDocument/2006/relationships/image" Target="media/image132.png"/><Relationship Id="rId220" Type="http://schemas.openxmlformats.org/officeDocument/2006/relationships/hyperlink" Target="http://www.reifen.de/static/de/tipps-tricks/reifentipps/m-s-reifen" TargetMode="External"/><Relationship Id="rId225" Type="http://schemas.openxmlformats.org/officeDocument/2006/relationships/image" Target="media/image144.jpeg"/><Relationship Id="rId241" Type="http://schemas.openxmlformats.org/officeDocument/2006/relationships/image" Target="media/image155.png"/><Relationship Id="rId246" Type="http://schemas.openxmlformats.org/officeDocument/2006/relationships/theme" Target="theme/theme1.xml"/><Relationship Id="rId15" Type="http://schemas.openxmlformats.org/officeDocument/2006/relationships/image" Target="media/image12.png"/><Relationship Id="rId36" Type="http://schemas.openxmlformats.org/officeDocument/2006/relationships/image" Target="media/image33.png"/><Relationship Id="rId57" Type="http://schemas.openxmlformats.org/officeDocument/2006/relationships/header" Target="header5.xml"/><Relationship Id="rId106" Type="http://schemas.openxmlformats.org/officeDocument/2006/relationships/hyperlink" Target="https://pixabay.com/de/psd-schreiben-hand-schreiben-1901832/" TargetMode="External"/><Relationship Id="rId127" Type="http://schemas.openxmlformats.org/officeDocument/2006/relationships/image" Target="media/image76.png"/><Relationship Id="rId10" Type="http://schemas.openxmlformats.org/officeDocument/2006/relationships/header" Target="header2.xml"/><Relationship Id="rId31" Type="http://schemas.openxmlformats.org/officeDocument/2006/relationships/image" Target="media/image28.png"/><Relationship Id="rId52" Type="http://schemas.openxmlformats.org/officeDocument/2006/relationships/image" Target="media/image49.png"/><Relationship Id="rId73" Type="http://schemas.openxmlformats.org/officeDocument/2006/relationships/image" Target="media/image59.jpeg"/><Relationship Id="rId78" Type="http://schemas.openxmlformats.org/officeDocument/2006/relationships/image" Target="media/image54.jpeg"/><Relationship Id="rId94" Type="http://schemas.openxmlformats.org/officeDocument/2006/relationships/hyperlink" Target="http://www.blobs.continental-tires.com/www8/servlet/blob/378068/fdc4066582ba4be5aa41269eca7edded/reifengrundlagen-2013-14-d-data.pdf" TargetMode="External"/><Relationship Id="rId99" Type="http://schemas.openxmlformats.org/officeDocument/2006/relationships/hyperlink" Target="http://www.pixelio.de/media/516830" TargetMode="External"/><Relationship Id="rId101" Type="http://schemas.openxmlformats.org/officeDocument/2006/relationships/hyperlink" Target="https://pixabay.com/de/verkehrszeichen-achtung-vorfahrt-63983/" TargetMode="External"/><Relationship Id="rId122" Type="http://schemas.microsoft.com/office/2007/relationships/hdphoto" Target="media/hdphoto2.wdp"/><Relationship Id="rId143" Type="http://schemas.openxmlformats.org/officeDocument/2006/relationships/image" Target="media/image86.jpeg"/><Relationship Id="rId148" Type="http://schemas.openxmlformats.org/officeDocument/2006/relationships/image" Target="media/image89.png"/><Relationship Id="rId164" Type="http://schemas.openxmlformats.org/officeDocument/2006/relationships/image" Target="media/image100.jpeg"/><Relationship Id="rId169" Type="http://schemas.openxmlformats.org/officeDocument/2006/relationships/image" Target="media/image104.jpeg"/><Relationship Id="rId185" Type="http://schemas.openxmlformats.org/officeDocument/2006/relationships/image" Target="media/image115.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hyperlink" Target="http://www.arbeitssicherheit.de" TargetMode="External"/><Relationship Id="rId210" Type="http://schemas.openxmlformats.org/officeDocument/2006/relationships/image" Target="media/image137.png"/><Relationship Id="rId215" Type="http://schemas.openxmlformats.org/officeDocument/2006/relationships/image" Target="media/image139.jpeg"/><Relationship Id="rId236" Type="http://schemas.openxmlformats.org/officeDocument/2006/relationships/image" Target="media/image160.jpeg"/><Relationship Id="rId26" Type="http://schemas.openxmlformats.org/officeDocument/2006/relationships/image" Target="media/image23.emf"/><Relationship Id="rId231" Type="http://schemas.openxmlformats.org/officeDocument/2006/relationships/image" Target="media/image149.jpeg"/><Relationship Id="rId47" Type="http://schemas.openxmlformats.org/officeDocument/2006/relationships/image" Target="media/image44.png"/><Relationship Id="rId68" Type="http://schemas.openxmlformats.org/officeDocument/2006/relationships/hyperlink" Target="http://www.pixelio.de/media/525633" TargetMode="External"/><Relationship Id="rId89" Type="http://schemas.openxmlformats.org/officeDocument/2006/relationships/hyperlink" Target="http://www.reifen.de/static/de/tipps-tricks" TargetMode="External"/><Relationship Id="rId112" Type="http://schemas.openxmlformats.org/officeDocument/2006/relationships/image" Target="media/image75.wmf"/><Relationship Id="rId133" Type="http://schemas.openxmlformats.org/officeDocument/2006/relationships/image" Target="media/image80.png"/><Relationship Id="rId154" Type="http://schemas.openxmlformats.org/officeDocument/2006/relationships/image" Target="media/image93.jpeg"/><Relationship Id="rId175" Type="http://schemas.microsoft.com/office/2007/relationships/hdphoto" Target="media/hdphoto14.wdp"/><Relationship Id="rId196" Type="http://schemas.openxmlformats.org/officeDocument/2006/relationships/image" Target="media/image125.jpeg"/><Relationship Id="rId200" Type="http://schemas.openxmlformats.org/officeDocument/2006/relationships/hyperlink" Target="http://www.felgenretter.de/felgen-instandsetzen.html" TargetMode="External"/><Relationship Id="rId16" Type="http://schemas.openxmlformats.org/officeDocument/2006/relationships/image" Target="media/image13.png"/><Relationship Id="rId221" Type="http://schemas.openxmlformats.org/officeDocument/2006/relationships/image" Target="media/image141.jpeg"/><Relationship Id="rId242" Type="http://schemas.openxmlformats.org/officeDocument/2006/relationships/image" Target="media/image156.png"/><Relationship Id="rId37" Type="http://schemas.openxmlformats.org/officeDocument/2006/relationships/image" Target="media/image34.png"/><Relationship Id="rId58" Type="http://schemas.openxmlformats.org/officeDocument/2006/relationships/footer" Target="footer4.xml"/><Relationship Id="rId79" Type="http://schemas.openxmlformats.org/officeDocument/2006/relationships/image" Target="media/image65.jpeg"/><Relationship Id="rId102" Type="http://schemas.openxmlformats.org/officeDocument/2006/relationships/hyperlink" Target="https://pixabay.com/de/psd-schreiben-hand-schreiben-1901832/" TargetMode="External"/><Relationship Id="rId123" Type="http://schemas.openxmlformats.org/officeDocument/2006/relationships/image" Target="media/image73.jpeg"/><Relationship Id="rId144" Type="http://schemas.openxmlformats.org/officeDocument/2006/relationships/hyperlink" Target="http://www.pixelio.de" TargetMode="External"/><Relationship Id="rId90" Type="http://schemas.openxmlformats.org/officeDocument/2006/relationships/image" Target="media/image58.png"/><Relationship Id="rId165" Type="http://schemas.openxmlformats.org/officeDocument/2006/relationships/image" Target="media/image101.jpeg"/><Relationship Id="rId186" Type="http://schemas.openxmlformats.org/officeDocument/2006/relationships/image" Target="cid:image001.png@01D3B0A9.C02CF610" TargetMode="External"/><Relationship Id="rId211" Type="http://schemas.openxmlformats.org/officeDocument/2006/relationships/image" Target="media/image1450.png"/><Relationship Id="rId232" Type="http://schemas.openxmlformats.org/officeDocument/2006/relationships/image" Target="media/image158.jpeg"/><Relationship Id="rId27" Type="http://schemas.openxmlformats.org/officeDocument/2006/relationships/image" Target="media/image24.png"/><Relationship Id="rId48" Type="http://schemas.openxmlformats.org/officeDocument/2006/relationships/image" Target="media/image45.png"/><Relationship Id="rId69" Type="http://schemas.openxmlformats.org/officeDocument/2006/relationships/hyperlink" Target="http://www.pixelio.de/media/516830" TargetMode="External"/><Relationship Id="rId113" Type="http://schemas.openxmlformats.org/officeDocument/2006/relationships/hyperlink" Target="http://www.pixelio.de" TargetMode="External"/><Relationship Id="rId134" Type="http://schemas.microsoft.com/office/2007/relationships/hdphoto" Target="media/hdphoto5.wdp"/><Relationship Id="rId80" Type="http://schemas.openxmlformats.org/officeDocument/2006/relationships/image" Target="media/image55.jpeg"/><Relationship Id="rId155" Type="http://schemas.openxmlformats.org/officeDocument/2006/relationships/hyperlink" Target="http://www.pixabay.com/de/bohrmaschine-bohrer-werkzeuge-152896/" TargetMode="External"/><Relationship Id="rId176" Type="http://schemas.openxmlformats.org/officeDocument/2006/relationships/image" Target="media/image109.jpeg"/><Relationship Id="rId197" Type="http://schemas.openxmlformats.org/officeDocument/2006/relationships/image" Target="media/image126.png"/></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amilie%20Krause\AppData\Local\Temp\Temp1_Neue%20Formatvorlage.zip\Neue%20Formatvorlage\beruf_beruf_material.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6416F1-750D-45CF-9738-3A542FD64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beruf_beruf_material.dotx</Template>
  <TotalTime>0</TotalTime>
  <Pages>106</Pages>
  <Words>19469</Words>
  <Characters>122658</Characters>
  <Application>Microsoft Office Word</Application>
  <DocSecurity>0</DocSecurity>
  <Lines>1022</Lines>
  <Paragraphs>283</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141844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Familie Krause</dc:creator>
  <cp:lastModifiedBy>Till-Burbulla, Claudia (LS)</cp:lastModifiedBy>
  <cp:revision>3</cp:revision>
  <cp:lastPrinted>2018-05-02T13:16:00Z</cp:lastPrinted>
  <dcterms:created xsi:type="dcterms:W3CDTF">2018-10-02T08:00:00Z</dcterms:created>
  <dcterms:modified xsi:type="dcterms:W3CDTF">2018-10-02T08:01:00Z</dcterms:modified>
</cp:coreProperties>
</file>